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802" w:rsidRDefault="00B87802" w:rsidP="003C3BB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МБДОУ «Полтавский детский сад «Солнышко»</w:t>
      </w:r>
    </w:p>
    <w:p w:rsidR="00B87802" w:rsidRDefault="00B87802" w:rsidP="003C3BB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Полтавского района Омской области</w:t>
      </w:r>
    </w:p>
    <w:p w:rsidR="00B87802" w:rsidRDefault="00B87802" w:rsidP="003C3BB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87802" w:rsidRDefault="00B87802" w:rsidP="003C3BB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87802" w:rsidRDefault="00B87802" w:rsidP="003C3BB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87802" w:rsidRDefault="00B87802" w:rsidP="003C3BB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87802" w:rsidRDefault="00B87802" w:rsidP="003C3BBE">
      <w:pPr>
        <w:spacing w:after="0" w:line="360" w:lineRule="auto"/>
        <w:ind w:firstLine="709"/>
        <w:jc w:val="center"/>
        <w:rPr>
          <w:rFonts w:ascii="Times New Roman" w:hAnsi="Times New Roman"/>
          <w:sz w:val="144"/>
          <w:szCs w:val="144"/>
        </w:rPr>
      </w:pPr>
      <w:r w:rsidRPr="003C3BBE">
        <w:rPr>
          <w:rFonts w:ascii="Times New Roman" w:hAnsi="Times New Roman"/>
          <w:sz w:val="144"/>
          <w:szCs w:val="144"/>
        </w:rPr>
        <w:t>«Масленица»</w:t>
      </w:r>
    </w:p>
    <w:p w:rsidR="00B87802" w:rsidRDefault="00B87802" w:rsidP="003C3BBE">
      <w:pPr>
        <w:spacing w:after="0" w:line="360" w:lineRule="auto"/>
        <w:ind w:left="-284" w:hanging="142"/>
        <w:jc w:val="center"/>
        <w:rPr>
          <w:rFonts w:ascii="Times New Roman" w:hAnsi="Times New Roman"/>
          <w:sz w:val="144"/>
          <w:szCs w:val="144"/>
        </w:rPr>
      </w:pPr>
      <w:r w:rsidRPr="00D47039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68pt;height:351pt;visibility:visible">
            <v:imagedata r:id="rId4" o:title=""/>
          </v:shape>
        </w:pict>
      </w:r>
    </w:p>
    <w:p w:rsidR="00B87802" w:rsidRDefault="00B87802" w:rsidP="003C3BBE">
      <w:pPr>
        <w:spacing w:after="0" w:line="360" w:lineRule="auto"/>
        <w:ind w:left="-284" w:hanging="142"/>
        <w:jc w:val="center"/>
        <w:rPr>
          <w:rFonts w:ascii="Times New Roman" w:hAnsi="Times New Roman"/>
          <w:sz w:val="28"/>
          <w:szCs w:val="28"/>
        </w:rPr>
      </w:pPr>
    </w:p>
    <w:p w:rsidR="00B87802" w:rsidRPr="003C3BBE" w:rsidRDefault="00B87802" w:rsidP="003C3BBE">
      <w:pPr>
        <w:spacing w:after="0" w:line="360" w:lineRule="auto"/>
        <w:ind w:left="-284" w:hanging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р.п. Полтавка 2014 г.</w:t>
      </w:r>
    </w:p>
    <w:p w:rsidR="00B87802" w:rsidRPr="00A614C5" w:rsidRDefault="00B87802" w:rsidP="00F00AA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Проходите, гости, дорогие, не стесняйтесь. По стульчикам располагайтесь.</w:t>
      </w:r>
      <w:r w:rsidRPr="003C3BBE">
        <w:rPr>
          <w:rFonts w:ascii="Times New Roman" w:hAnsi="Times New Roman"/>
          <w:sz w:val="28"/>
          <w:szCs w:val="28"/>
        </w:rPr>
        <w:t xml:space="preserve"> </w:t>
      </w:r>
      <w:r w:rsidRPr="00A614C5">
        <w:rPr>
          <w:rFonts w:ascii="Times New Roman" w:hAnsi="Times New Roman"/>
          <w:sz w:val="28"/>
          <w:szCs w:val="28"/>
        </w:rPr>
        <w:t>Всех привечаем, душевно встречаем. В тесноте, да не в обиде.</w:t>
      </w:r>
      <w:r w:rsidRPr="003B4443">
        <w:rPr>
          <w:rFonts w:ascii="Times New Roman" w:hAnsi="Times New Roman"/>
          <w:sz w:val="28"/>
          <w:szCs w:val="28"/>
        </w:rPr>
        <w:t xml:space="preserve"> </w:t>
      </w:r>
      <w:r w:rsidRPr="00A614C5">
        <w:rPr>
          <w:rFonts w:ascii="Times New Roman" w:hAnsi="Times New Roman"/>
          <w:sz w:val="28"/>
          <w:szCs w:val="28"/>
        </w:rPr>
        <w:t>Все гости собрались?</w:t>
      </w:r>
    </w:p>
    <w:p w:rsidR="00B87802" w:rsidRPr="00A614C5" w:rsidRDefault="00B87802" w:rsidP="00A614C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 xml:space="preserve">Здравствуйте люди добрые. Детки </w:t>
      </w:r>
      <w:r>
        <w:rPr>
          <w:rFonts w:ascii="Times New Roman" w:hAnsi="Times New Roman"/>
          <w:sz w:val="28"/>
          <w:szCs w:val="28"/>
        </w:rPr>
        <w:t>большие и ма</w:t>
      </w:r>
      <w:r w:rsidRPr="00A614C5">
        <w:rPr>
          <w:rFonts w:ascii="Times New Roman" w:hAnsi="Times New Roman"/>
          <w:sz w:val="28"/>
          <w:szCs w:val="28"/>
        </w:rPr>
        <w:t>лые. Собрались мы с вами, чтобы по старому обычаю зимушку проводить, да весну приветить. А скажите, ребятки, весило ли вы зимушку провели? Много ли с горок катались. А в снежки наигрались? О снеге и морозе немало в народе песен сложено, загадай, да поговорок. Вы послушать загадки, да скажите отгадки.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С</w:t>
      </w:r>
      <w:r w:rsidRPr="00A614C5">
        <w:rPr>
          <w:rFonts w:ascii="Times New Roman" w:hAnsi="Times New Roman"/>
          <w:sz w:val="28"/>
          <w:szCs w:val="28"/>
        </w:rPr>
        <w:t>тарик у ворот тепло уволок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Сам не блещет, и стоять не велит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М</w:t>
      </w:r>
      <w:r w:rsidRPr="00A614C5">
        <w:rPr>
          <w:rFonts w:ascii="Times New Roman" w:hAnsi="Times New Roman"/>
          <w:sz w:val="28"/>
          <w:szCs w:val="28"/>
        </w:rPr>
        <w:t>ороз).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</w:t>
      </w:r>
      <w:r w:rsidRPr="00A614C5">
        <w:rPr>
          <w:rFonts w:ascii="Times New Roman" w:hAnsi="Times New Roman"/>
          <w:sz w:val="28"/>
          <w:szCs w:val="28"/>
        </w:rPr>
        <w:t>ело покрывало на земле лежало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Лето пришло, оно все сошло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С</w:t>
      </w:r>
      <w:r w:rsidRPr="00A614C5">
        <w:rPr>
          <w:rFonts w:ascii="Times New Roman" w:hAnsi="Times New Roman"/>
          <w:sz w:val="28"/>
          <w:szCs w:val="28"/>
        </w:rPr>
        <w:t>нег).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Б</w:t>
      </w:r>
      <w:r w:rsidRPr="00A614C5">
        <w:rPr>
          <w:rFonts w:ascii="Times New Roman" w:hAnsi="Times New Roman"/>
          <w:sz w:val="28"/>
          <w:szCs w:val="28"/>
        </w:rPr>
        <w:t>ез рук, без ног, а рисовать умеет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М</w:t>
      </w:r>
      <w:r w:rsidRPr="00A614C5">
        <w:rPr>
          <w:rFonts w:ascii="Times New Roman" w:hAnsi="Times New Roman"/>
          <w:sz w:val="28"/>
          <w:szCs w:val="28"/>
        </w:rPr>
        <w:t>ороз).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С</w:t>
      </w:r>
      <w:r w:rsidRPr="00A614C5">
        <w:rPr>
          <w:rFonts w:ascii="Times New Roman" w:hAnsi="Times New Roman"/>
          <w:sz w:val="28"/>
          <w:szCs w:val="28"/>
        </w:rPr>
        <w:t>катерть бела, весь мир одела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Снег</w:t>
      </w:r>
      <w:r w:rsidRPr="00A614C5">
        <w:rPr>
          <w:rFonts w:ascii="Times New Roman" w:hAnsi="Times New Roman"/>
          <w:sz w:val="28"/>
          <w:szCs w:val="28"/>
        </w:rPr>
        <w:t>)</w:t>
      </w:r>
    </w:p>
    <w:p w:rsidR="00B87802" w:rsidRPr="00A614C5" w:rsidRDefault="00B87802" w:rsidP="00A614C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Молодцы, все загадки отгадали.</w:t>
      </w:r>
    </w:p>
    <w:p w:rsidR="00B87802" w:rsidRPr="00A614C5" w:rsidRDefault="00B87802" w:rsidP="00A614C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Завершается зима, а ведь кажется совсем недавно мы радовались первому снегу, морозу, водили хороводы вокруг елки. Издавна на Руси в конце зимы народные гуляния устраивали – праздник с играми, веселыми состязаниями как же этот  праздник называется вы ребята, знаете?</w:t>
      </w:r>
    </w:p>
    <w:p w:rsidR="00B87802" w:rsidRDefault="00B87802" w:rsidP="00A614C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 xml:space="preserve">Давайте </w:t>
      </w:r>
      <w:r>
        <w:rPr>
          <w:rFonts w:ascii="Times New Roman" w:hAnsi="Times New Roman"/>
          <w:sz w:val="28"/>
          <w:szCs w:val="28"/>
        </w:rPr>
        <w:t>и мы будем М</w:t>
      </w:r>
      <w:r w:rsidRPr="00A614C5">
        <w:rPr>
          <w:rFonts w:ascii="Times New Roman" w:hAnsi="Times New Roman"/>
          <w:sz w:val="28"/>
          <w:szCs w:val="28"/>
        </w:rPr>
        <w:t xml:space="preserve">асленицу праздновать. А </w:t>
      </w:r>
      <w:r>
        <w:rPr>
          <w:rFonts w:ascii="Times New Roman" w:hAnsi="Times New Roman"/>
          <w:sz w:val="28"/>
          <w:szCs w:val="28"/>
        </w:rPr>
        <w:t>вы знаете, как в старину М</w:t>
      </w:r>
      <w:r w:rsidRPr="00A614C5">
        <w:rPr>
          <w:rFonts w:ascii="Times New Roman" w:hAnsi="Times New Roman"/>
          <w:sz w:val="28"/>
          <w:szCs w:val="28"/>
        </w:rPr>
        <w:t>асленицу зазывали?</w:t>
      </w:r>
    </w:p>
    <w:p w:rsidR="00B87802" w:rsidRPr="00A614C5" w:rsidRDefault="00B87802" w:rsidP="003C3BB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4703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6" type="#_x0000_t75" style="width:468pt;height:351pt;visibility:visible">
            <v:imagedata r:id="rId5" o:title=""/>
          </v:shape>
        </w:pic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«Ах, ты, Доленушка, красно солнышко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Вставай с печи, гляди в печь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Не пора ли блины печь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Масленица приходи! Годовая приходи»</w:t>
      </w:r>
    </w:p>
    <w:p w:rsidR="00B87802" w:rsidRPr="00A614C5" w:rsidRDefault="00B87802" w:rsidP="00A614C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А вот еще: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«Весна неделю мы не пряли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Масленицу дожидали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В гости зазывали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На горе встречали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Снежком гору посыпали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На саночках раскатали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Будь, чарушка, ледяная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Приходи,</w:t>
      </w:r>
      <w:r>
        <w:rPr>
          <w:rFonts w:ascii="Times New Roman" w:hAnsi="Times New Roman"/>
          <w:sz w:val="28"/>
          <w:szCs w:val="28"/>
        </w:rPr>
        <w:t xml:space="preserve"> М</w:t>
      </w:r>
      <w:r w:rsidRPr="00A614C5">
        <w:rPr>
          <w:rFonts w:ascii="Times New Roman" w:hAnsi="Times New Roman"/>
          <w:sz w:val="28"/>
          <w:szCs w:val="28"/>
        </w:rPr>
        <w:t>асленица, ледяная!»</w:t>
      </w:r>
    </w:p>
    <w:p w:rsidR="00B87802" w:rsidRPr="00A614C5" w:rsidRDefault="00B87802" w:rsidP="00A614C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 xml:space="preserve">Что </w:t>
      </w:r>
      <w:r>
        <w:rPr>
          <w:rFonts w:ascii="Times New Roman" w:hAnsi="Times New Roman"/>
          <w:sz w:val="28"/>
          <w:szCs w:val="28"/>
        </w:rPr>
        <w:t>не идет М</w:t>
      </w:r>
      <w:r w:rsidRPr="00A614C5">
        <w:rPr>
          <w:rFonts w:ascii="Times New Roman" w:hAnsi="Times New Roman"/>
          <w:sz w:val="28"/>
          <w:szCs w:val="28"/>
        </w:rPr>
        <w:t>асленица? Как же мы будем без нас праздновать?</w:t>
      </w:r>
    </w:p>
    <w:p w:rsidR="00B87802" w:rsidRPr="00A614C5" w:rsidRDefault="00B87802" w:rsidP="00A614C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 xml:space="preserve">Видно придется нам всем вместе позвать. Я </w:t>
      </w:r>
      <w:r>
        <w:rPr>
          <w:rFonts w:ascii="Times New Roman" w:hAnsi="Times New Roman"/>
          <w:sz w:val="28"/>
          <w:szCs w:val="28"/>
        </w:rPr>
        <w:t>буду М</w:t>
      </w:r>
      <w:r w:rsidRPr="00A614C5">
        <w:rPr>
          <w:rFonts w:ascii="Times New Roman" w:hAnsi="Times New Roman"/>
          <w:sz w:val="28"/>
          <w:szCs w:val="28"/>
        </w:rPr>
        <w:t>асленицу звать, буду ее хвалить, а вы за мной повторяйте.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«Д</w:t>
      </w:r>
      <w:r>
        <w:rPr>
          <w:rFonts w:ascii="Times New Roman" w:hAnsi="Times New Roman"/>
          <w:sz w:val="28"/>
          <w:szCs w:val="28"/>
        </w:rPr>
        <w:t>орогая гостья, М</w:t>
      </w:r>
      <w:r w:rsidRPr="00A614C5">
        <w:rPr>
          <w:rFonts w:ascii="Times New Roman" w:hAnsi="Times New Roman"/>
          <w:sz w:val="28"/>
          <w:szCs w:val="28"/>
        </w:rPr>
        <w:t>асленица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Авдотьюшка – изотьевна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Дуня белая, Дуня румяная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Коса длинная, триаршинная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Платок беленький, новомодненький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Брови черные, наведенные</w:t>
      </w:r>
    </w:p>
    <w:p w:rsidR="00B87802" w:rsidRPr="00A614C5" w:rsidRDefault="00B87802" w:rsidP="00A614C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Приезжай,</w:t>
      </w:r>
      <w:r>
        <w:rPr>
          <w:rFonts w:ascii="Times New Roman" w:hAnsi="Times New Roman"/>
          <w:sz w:val="28"/>
          <w:szCs w:val="28"/>
        </w:rPr>
        <w:t xml:space="preserve"> М</w:t>
      </w:r>
      <w:r w:rsidRPr="00A614C5">
        <w:rPr>
          <w:rFonts w:ascii="Times New Roman" w:hAnsi="Times New Roman"/>
          <w:sz w:val="28"/>
          <w:szCs w:val="28"/>
        </w:rPr>
        <w:t>асленица на широкий двор!»</w:t>
      </w:r>
    </w:p>
    <w:p w:rsidR="00B87802" w:rsidRPr="00A614C5" w:rsidRDefault="00B87802" w:rsidP="00A614C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>вот и М</w:t>
      </w:r>
      <w:r w:rsidRPr="00A614C5">
        <w:rPr>
          <w:rFonts w:ascii="Times New Roman" w:hAnsi="Times New Roman"/>
          <w:sz w:val="28"/>
          <w:szCs w:val="28"/>
        </w:rPr>
        <w:t>асленица пришла. А пришла, она на недельку на 7 деньков.</w:t>
      </w:r>
    </w:p>
    <w:p w:rsidR="00B87802" w:rsidRPr="00A614C5" w:rsidRDefault="00B87802" w:rsidP="00A614C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A614C5">
        <w:rPr>
          <w:rFonts w:ascii="Times New Roman" w:hAnsi="Times New Roman"/>
          <w:b/>
          <w:sz w:val="28"/>
          <w:szCs w:val="28"/>
          <w:u w:val="single"/>
        </w:rPr>
        <w:t>Первый день – понедельник.</w:t>
      </w:r>
    </w:p>
    <w:p w:rsidR="00B87802" w:rsidRPr="00A614C5" w:rsidRDefault="00B87802" w:rsidP="00A614C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F00AA0">
        <w:rPr>
          <w:rFonts w:ascii="Times New Roman" w:hAnsi="Times New Roman"/>
          <w:sz w:val="28"/>
          <w:szCs w:val="28"/>
        </w:rPr>
        <w:t>Называется</w:t>
      </w:r>
      <w:r w:rsidRPr="00A614C5">
        <w:rPr>
          <w:rFonts w:ascii="Times New Roman" w:hAnsi="Times New Roman"/>
          <w:b/>
          <w:sz w:val="28"/>
          <w:szCs w:val="28"/>
          <w:u w:val="single"/>
        </w:rPr>
        <w:t xml:space="preserve"> «Встреча»</w:t>
      </w:r>
    </w:p>
    <w:p w:rsidR="00B87802" w:rsidRPr="00A614C5" w:rsidRDefault="00B87802" w:rsidP="00A614C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В этот день ребята выбегали на улицу, лепили из последнего снега снежную бабу, строили снежные горки и устраивали битвы снежками. Мы с вами тоже поиграем в снежки.</w:t>
      </w:r>
    </w:p>
    <w:p w:rsidR="00B87802" w:rsidRPr="00A614C5" w:rsidRDefault="00B87802" w:rsidP="00A614C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 xml:space="preserve"> А вот ребята из старшей</w:t>
      </w:r>
      <w:r>
        <w:rPr>
          <w:rFonts w:ascii="Times New Roman" w:hAnsi="Times New Roman"/>
          <w:sz w:val="28"/>
          <w:szCs w:val="28"/>
        </w:rPr>
        <w:t xml:space="preserve"> группы исполняют</w:t>
      </w:r>
      <w:r w:rsidRPr="00A614C5">
        <w:rPr>
          <w:rFonts w:ascii="Times New Roman" w:hAnsi="Times New Roman"/>
          <w:sz w:val="28"/>
          <w:szCs w:val="28"/>
        </w:rPr>
        <w:t xml:space="preserve"> песню – пляски «Как на тоненький ледок».</w:t>
      </w:r>
    </w:p>
    <w:p w:rsidR="00B87802" w:rsidRPr="00A614C5" w:rsidRDefault="00B87802" w:rsidP="00A614C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A614C5">
        <w:rPr>
          <w:rFonts w:ascii="Times New Roman" w:hAnsi="Times New Roman"/>
          <w:b/>
          <w:sz w:val="28"/>
          <w:szCs w:val="28"/>
          <w:u w:val="single"/>
        </w:rPr>
        <w:t>Второй день – вторник. «Заиграли».</w:t>
      </w:r>
    </w:p>
    <w:p w:rsidR="00B87802" w:rsidRDefault="00B87802" w:rsidP="00A614C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 xml:space="preserve">Дети </w:t>
      </w:r>
      <w:r>
        <w:rPr>
          <w:rFonts w:ascii="Times New Roman" w:hAnsi="Times New Roman"/>
          <w:sz w:val="28"/>
          <w:szCs w:val="28"/>
        </w:rPr>
        <w:t>и молодежь усаживали чучело М</w:t>
      </w:r>
      <w:r w:rsidRPr="00A614C5">
        <w:rPr>
          <w:rFonts w:ascii="Times New Roman" w:hAnsi="Times New Roman"/>
          <w:sz w:val="28"/>
          <w:szCs w:val="28"/>
        </w:rPr>
        <w:t xml:space="preserve">асленицы на сани и возили по деревне, </w:t>
      </w:r>
      <w:r>
        <w:rPr>
          <w:rFonts w:ascii="Times New Roman" w:hAnsi="Times New Roman"/>
          <w:sz w:val="28"/>
          <w:szCs w:val="28"/>
        </w:rPr>
        <w:t>съезжали с гор на санях, ката</w:t>
      </w:r>
      <w:r w:rsidRPr="00A614C5">
        <w:rPr>
          <w:rFonts w:ascii="Times New Roman" w:hAnsi="Times New Roman"/>
          <w:sz w:val="28"/>
          <w:szCs w:val="28"/>
        </w:rPr>
        <w:t xml:space="preserve">лись на лошадях вечером, устраивали вечеринки, пели, веселились, водили хороводы. </w:t>
      </w:r>
    </w:p>
    <w:p w:rsidR="00B87802" w:rsidRPr="00A614C5" w:rsidRDefault="00B87802" w:rsidP="00A614C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 xml:space="preserve">Давайте и мы повеселимся </w:t>
      </w:r>
      <w:r w:rsidRPr="00F00AA0">
        <w:rPr>
          <w:rFonts w:ascii="Times New Roman" w:hAnsi="Times New Roman"/>
          <w:sz w:val="28"/>
          <w:szCs w:val="28"/>
          <w:u w:val="single"/>
        </w:rPr>
        <w:t>: «Масленка масленка»</w:t>
      </w:r>
      <w:r w:rsidRPr="00A614C5">
        <w:rPr>
          <w:rFonts w:ascii="Times New Roman" w:hAnsi="Times New Roman"/>
          <w:sz w:val="28"/>
          <w:szCs w:val="28"/>
        </w:rPr>
        <w:t xml:space="preserve"> - хоровод (подвижная игра).</w:t>
      </w:r>
    </w:p>
    <w:p w:rsidR="00B87802" w:rsidRPr="00A614C5" w:rsidRDefault="00B87802" w:rsidP="00A614C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A614C5">
        <w:rPr>
          <w:rFonts w:ascii="Times New Roman" w:hAnsi="Times New Roman"/>
          <w:b/>
          <w:sz w:val="28"/>
          <w:szCs w:val="28"/>
          <w:u w:val="single"/>
        </w:rPr>
        <w:t>Третий день – среда. «Лакомка»</w:t>
      </w:r>
    </w:p>
    <w:p w:rsidR="00B87802" w:rsidRDefault="00B87802" w:rsidP="00A614C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 xml:space="preserve">В этот день пекли блины, тещи угощали своих зятьев блинами. Ребята, а как вы думаете, почему блины круглые? Какие бывают блины? С чем их едят? </w:t>
      </w:r>
      <w:r>
        <w:rPr>
          <w:rFonts w:ascii="Times New Roman" w:hAnsi="Times New Roman"/>
          <w:sz w:val="28"/>
          <w:szCs w:val="28"/>
        </w:rPr>
        <w:t>Угощались</w:t>
      </w:r>
      <w:r w:rsidRPr="00A614C5">
        <w:rPr>
          <w:rFonts w:ascii="Times New Roman" w:hAnsi="Times New Roman"/>
          <w:sz w:val="28"/>
          <w:szCs w:val="28"/>
        </w:rPr>
        <w:t xml:space="preserve"> блинами и пели. </w:t>
      </w:r>
    </w:p>
    <w:p w:rsidR="00B87802" w:rsidRPr="00A614C5" w:rsidRDefault="00B87802" w:rsidP="00A614C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 xml:space="preserve">Давайте и мы споем. </w:t>
      </w:r>
      <w:r w:rsidRPr="00F00AA0">
        <w:rPr>
          <w:rFonts w:ascii="Times New Roman" w:hAnsi="Times New Roman"/>
          <w:sz w:val="28"/>
          <w:szCs w:val="28"/>
          <w:u w:val="single"/>
        </w:rPr>
        <w:t>Песня «Ой, блины»</w:t>
      </w:r>
      <w:r w:rsidRPr="00A614C5">
        <w:rPr>
          <w:rFonts w:ascii="Times New Roman" w:hAnsi="Times New Roman"/>
          <w:sz w:val="28"/>
          <w:szCs w:val="28"/>
        </w:rPr>
        <w:t xml:space="preserve"> (подготовительная группа)</w:t>
      </w:r>
      <w:r>
        <w:rPr>
          <w:rFonts w:ascii="Times New Roman" w:hAnsi="Times New Roman"/>
          <w:sz w:val="28"/>
          <w:szCs w:val="28"/>
        </w:rPr>
        <w:t>.</w:t>
      </w:r>
    </w:p>
    <w:p w:rsidR="00B87802" w:rsidRPr="00A614C5" w:rsidRDefault="00B87802" w:rsidP="00A614C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u w:val="single"/>
        </w:rPr>
      </w:pPr>
      <w:r w:rsidRPr="00A614C5">
        <w:rPr>
          <w:rFonts w:ascii="Times New Roman" w:hAnsi="Times New Roman"/>
          <w:sz w:val="28"/>
          <w:szCs w:val="28"/>
          <w:u w:val="single"/>
        </w:rPr>
        <w:t>Игра: «</w:t>
      </w:r>
      <w:r>
        <w:rPr>
          <w:rFonts w:ascii="Times New Roman" w:hAnsi="Times New Roman"/>
          <w:sz w:val="28"/>
          <w:szCs w:val="28"/>
          <w:u w:val="single"/>
        </w:rPr>
        <w:t>П</w:t>
      </w:r>
      <w:r w:rsidRPr="00A614C5">
        <w:rPr>
          <w:rFonts w:ascii="Times New Roman" w:hAnsi="Times New Roman"/>
          <w:sz w:val="28"/>
          <w:szCs w:val="28"/>
          <w:u w:val="single"/>
        </w:rPr>
        <w:t>еренеси блины».</w:t>
      </w:r>
    </w:p>
    <w:p w:rsidR="00B87802" w:rsidRPr="00A614C5" w:rsidRDefault="00B87802" w:rsidP="00A614C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A614C5">
        <w:rPr>
          <w:rFonts w:ascii="Times New Roman" w:hAnsi="Times New Roman"/>
          <w:b/>
          <w:sz w:val="28"/>
          <w:szCs w:val="28"/>
          <w:u w:val="single"/>
        </w:rPr>
        <w:t>Четвертый день – четверг. «Разгуляй четверток».</w:t>
      </w:r>
    </w:p>
    <w:p w:rsidR="00B87802" w:rsidRPr="00A614C5" w:rsidRDefault="00B87802" w:rsidP="00A614C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Веселье в этот день только усилили. Молодежь разгуливала с гармошкой и песнями, ходили на горки, усаживались всей толпой на большие сани и скатывались с гор; пели частушки, плясали.</w:t>
      </w:r>
    </w:p>
    <w:p w:rsidR="00B87802" w:rsidRPr="00A614C5" w:rsidRDefault="00B87802" w:rsidP="00A614C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 xml:space="preserve">Давайте и мы спляшем. </w:t>
      </w:r>
      <w:r w:rsidRPr="00F00AA0">
        <w:rPr>
          <w:rFonts w:ascii="Times New Roman" w:hAnsi="Times New Roman"/>
          <w:sz w:val="28"/>
          <w:szCs w:val="28"/>
          <w:u w:val="single"/>
        </w:rPr>
        <w:t>«Плетень»</w:t>
      </w:r>
      <w:r w:rsidRPr="00A614C5">
        <w:rPr>
          <w:rFonts w:ascii="Times New Roman" w:hAnsi="Times New Roman"/>
          <w:sz w:val="28"/>
          <w:szCs w:val="28"/>
        </w:rPr>
        <w:t xml:space="preserve"> (подготовительная группа).</w:t>
      </w:r>
    </w:p>
    <w:p w:rsidR="00B87802" w:rsidRPr="00A614C5" w:rsidRDefault="00B87802" w:rsidP="00A614C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b/>
          <w:sz w:val="28"/>
          <w:szCs w:val="28"/>
        </w:rPr>
        <w:t>В пятницу и субботу устраивали посиделки.</w:t>
      </w:r>
      <w:r w:rsidRPr="00A614C5">
        <w:rPr>
          <w:rFonts w:ascii="Times New Roman" w:hAnsi="Times New Roman"/>
          <w:sz w:val="28"/>
          <w:szCs w:val="28"/>
        </w:rPr>
        <w:t xml:space="preserve"> Ходили к родственникам на блины. В городах устраивались балы, маскарады; на улицах чай и блины продавались; веселье продолжалось. </w:t>
      </w:r>
    </w:p>
    <w:p w:rsidR="00B87802" w:rsidRPr="00A614C5" w:rsidRDefault="00B87802" w:rsidP="00A614C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u w:val="single"/>
        </w:rPr>
      </w:pPr>
      <w:r w:rsidRPr="00A614C5">
        <w:rPr>
          <w:rFonts w:ascii="Times New Roman" w:hAnsi="Times New Roman"/>
          <w:sz w:val="28"/>
          <w:szCs w:val="28"/>
          <w:u w:val="single"/>
        </w:rPr>
        <w:t>Игра «Дудорь».</w:t>
      </w:r>
    </w:p>
    <w:p w:rsidR="00B87802" w:rsidRPr="00A614C5" w:rsidRDefault="00B87802" w:rsidP="00A614C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A614C5">
        <w:rPr>
          <w:rFonts w:ascii="Times New Roman" w:hAnsi="Times New Roman"/>
          <w:b/>
          <w:sz w:val="28"/>
          <w:szCs w:val="28"/>
          <w:u w:val="single"/>
        </w:rPr>
        <w:t xml:space="preserve">В </w:t>
      </w:r>
      <w:r>
        <w:rPr>
          <w:rFonts w:ascii="Times New Roman" w:hAnsi="Times New Roman"/>
          <w:b/>
          <w:sz w:val="28"/>
          <w:szCs w:val="28"/>
          <w:u w:val="single"/>
        </w:rPr>
        <w:t>воскресенье народ прощался с М</w:t>
      </w:r>
      <w:r w:rsidRPr="00A614C5">
        <w:rPr>
          <w:rFonts w:ascii="Times New Roman" w:hAnsi="Times New Roman"/>
          <w:b/>
          <w:sz w:val="28"/>
          <w:szCs w:val="28"/>
          <w:u w:val="single"/>
        </w:rPr>
        <w:t>асленицей.</w:t>
      </w:r>
    </w:p>
    <w:p w:rsidR="00B87802" w:rsidRPr="00A614C5" w:rsidRDefault="00B87802" w:rsidP="00A614C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F00AA0">
        <w:rPr>
          <w:rFonts w:ascii="Times New Roman" w:hAnsi="Times New Roman"/>
          <w:sz w:val="28"/>
          <w:szCs w:val="28"/>
        </w:rPr>
        <w:t>Этот день называли</w:t>
      </w:r>
      <w:r w:rsidRPr="00A614C5">
        <w:rPr>
          <w:rFonts w:ascii="Times New Roman" w:hAnsi="Times New Roman"/>
          <w:b/>
          <w:sz w:val="28"/>
          <w:szCs w:val="28"/>
          <w:u w:val="single"/>
        </w:rPr>
        <w:t xml:space="preserve"> «Проводы», </w:t>
      </w:r>
      <w:r w:rsidRPr="00F00AA0">
        <w:rPr>
          <w:rFonts w:ascii="Times New Roman" w:hAnsi="Times New Roman"/>
          <w:sz w:val="28"/>
          <w:szCs w:val="28"/>
        </w:rPr>
        <w:t>прощенный день.</w:t>
      </w:r>
    </w:p>
    <w:p w:rsidR="00B87802" w:rsidRDefault="00B87802" w:rsidP="00A614C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В этот день тоже были катания, песни, гармони играли, шум, гам продолжался до вечера, а вечером на пригорке за дерев</w:t>
      </w:r>
      <w:r>
        <w:rPr>
          <w:rFonts w:ascii="Times New Roman" w:hAnsi="Times New Roman"/>
          <w:sz w:val="28"/>
          <w:szCs w:val="28"/>
        </w:rPr>
        <w:t>ней прощались и сжигали чучело М</w:t>
      </w:r>
      <w:r w:rsidRPr="00A614C5">
        <w:rPr>
          <w:rFonts w:ascii="Times New Roman" w:hAnsi="Times New Roman"/>
          <w:sz w:val="28"/>
          <w:szCs w:val="28"/>
        </w:rPr>
        <w:t>асленицы. Делали большой костер и ставили в него чучело, образовывали больш</w:t>
      </w:r>
      <w:r>
        <w:rPr>
          <w:rFonts w:ascii="Times New Roman" w:hAnsi="Times New Roman"/>
          <w:sz w:val="28"/>
          <w:szCs w:val="28"/>
        </w:rPr>
        <w:t>ой круг, и прощались с М</w:t>
      </w:r>
      <w:r w:rsidRPr="00A614C5">
        <w:rPr>
          <w:rFonts w:ascii="Times New Roman" w:hAnsi="Times New Roman"/>
          <w:sz w:val="28"/>
          <w:szCs w:val="28"/>
        </w:rPr>
        <w:t>асленицей.</w:t>
      </w:r>
    </w:p>
    <w:p w:rsidR="00B87802" w:rsidRPr="00A614C5" w:rsidRDefault="00B87802" w:rsidP="003B4443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A614C5">
        <w:rPr>
          <w:rFonts w:ascii="Times New Roman" w:hAnsi="Times New Roman"/>
          <w:sz w:val="28"/>
          <w:szCs w:val="28"/>
          <w:u w:val="single"/>
        </w:rPr>
        <w:t>Игра «Гори гори ясно» (подготовительная и старшая группа).</w:t>
      </w:r>
    </w:p>
    <w:p w:rsidR="00B87802" w:rsidRPr="00A614C5" w:rsidRDefault="00B87802" w:rsidP="003B444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614C5">
        <w:rPr>
          <w:rFonts w:ascii="Times New Roman" w:hAnsi="Times New Roman"/>
          <w:sz w:val="28"/>
          <w:szCs w:val="28"/>
        </w:rPr>
        <w:t>Сейчас мы с вами пойдем на улицу поиграем со снежками, повеселим</w:t>
      </w:r>
      <w:r>
        <w:rPr>
          <w:rFonts w:ascii="Times New Roman" w:hAnsi="Times New Roman"/>
          <w:sz w:val="28"/>
          <w:szCs w:val="28"/>
        </w:rPr>
        <w:t>с</w:t>
      </w:r>
      <w:r w:rsidRPr="00A614C5">
        <w:rPr>
          <w:rFonts w:ascii="Times New Roman" w:hAnsi="Times New Roman"/>
          <w:sz w:val="28"/>
          <w:szCs w:val="28"/>
        </w:rPr>
        <w:t xml:space="preserve">я. </w:t>
      </w:r>
    </w:p>
    <w:p w:rsidR="00B87802" w:rsidRDefault="00B87802" w:rsidP="003B4443">
      <w:pPr>
        <w:jc w:val="center"/>
      </w:pPr>
      <w:r w:rsidRPr="00F36E1C">
        <w:rPr>
          <w:noProof/>
          <w:lang w:eastAsia="ru-RU"/>
        </w:rPr>
        <w:pict>
          <v:shape id="Рисунок 1" o:spid="_x0000_i1027" type="#_x0000_t75" style="width:374.25pt;height:280.5pt;visibility:visible">
            <v:imagedata r:id="rId6" o:title=""/>
          </v:shape>
        </w:pict>
      </w:r>
    </w:p>
    <w:sectPr w:rsidR="00B87802" w:rsidSect="00022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14C5"/>
    <w:rsid w:val="00022965"/>
    <w:rsid w:val="003B4443"/>
    <w:rsid w:val="003C3BBE"/>
    <w:rsid w:val="00965E95"/>
    <w:rsid w:val="00A614C5"/>
    <w:rsid w:val="00B87802"/>
    <w:rsid w:val="00D47039"/>
    <w:rsid w:val="00D800FA"/>
    <w:rsid w:val="00E442B2"/>
    <w:rsid w:val="00F00AA0"/>
    <w:rsid w:val="00F103E1"/>
    <w:rsid w:val="00F36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96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C3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C3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116</TotalTime>
  <Pages>5</Pages>
  <Words>568</Words>
  <Characters>3238</Characters>
  <Application>Microsoft Office Outlook</Application>
  <DocSecurity>0</DocSecurity>
  <Lines>0</Lines>
  <Paragraphs>0</Paragraphs>
  <ScaleCrop>false</ScaleCrop>
  <Company>UralSOFT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2014-06-26T08:17:00Z</dcterms:created>
  <dcterms:modified xsi:type="dcterms:W3CDTF">2015-01-18T12:33:00Z</dcterms:modified>
</cp:coreProperties>
</file>