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10B" w:rsidRDefault="0085410B">
      <w:r w:rsidRPr="00286D6F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58.75pt;height:344.25pt;visibility:visible">
            <v:imagedata r:id="rId4" o:title=""/>
          </v:shape>
        </w:pict>
      </w:r>
      <w:r w:rsidRPr="00286D6F">
        <w:rPr>
          <w:noProof/>
          <w:lang w:eastAsia="ru-RU"/>
        </w:rPr>
        <w:pict>
          <v:shape id="Рисунок 3" o:spid="_x0000_i1026" type="#_x0000_t75" style="width:259.5pt;height:351.75pt;visibility:visible">
            <v:imagedata r:id="rId5" o:title=""/>
          </v:shape>
        </w:pict>
      </w:r>
    </w:p>
    <w:p w:rsidR="0085410B" w:rsidRDefault="0085410B"/>
    <w:p w:rsidR="0085410B" w:rsidRDefault="0085410B">
      <w:pPr>
        <w:rPr>
          <w:noProof/>
          <w:lang w:eastAsia="ru-RU"/>
        </w:rPr>
      </w:pPr>
    </w:p>
    <w:p w:rsidR="0085410B" w:rsidRDefault="0085410B">
      <w:pPr>
        <w:rPr>
          <w:noProof/>
          <w:lang w:eastAsia="ru-RU"/>
        </w:rPr>
      </w:pPr>
    </w:p>
    <w:p w:rsidR="0085410B" w:rsidRDefault="0085410B"/>
    <w:p w:rsidR="0085410B" w:rsidRDefault="0085410B">
      <w:r w:rsidRPr="00286D6F">
        <w:rPr>
          <w:noProof/>
          <w:lang w:eastAsia="ru-RU"/>
        </w:rPr>
        <w:pict>
          <v:shape id="Рисунок 4" o:spid="_x0000_i1027" type="#_x0000_t75" style="width:292.5pt;height:288.75pt;visibility:visible">
            <v:imagedata r:id="rId6" o:title=""/>
          </v:shape>
        </w:pict>
      </w:r>
    </w:p>
    <w:p w:rsidR="0085410B" w:rsidRDefault="0085410B">
      <w:r w:rsidRPr="00286D6F">
        <w:rPr>
          <w:noProof/>
          <w:lang w:eastAsia="ru-RU"/>
        </w:rPr>
        <w:pict>
          <v:shape id="Рисунок 6" o:spid="_x0000_i1028" type="#_x0000_t75" style="width:388.5pt;height:291.75pt;visibility:visible">
            <v:imagedata r:id="rId7" o:title=""/>
          </v:shape>
        </w:pict>
      </w:r>
    </w:p>
    <w:p w:rsidR="0085410B" w:rsidRDefault="0085410B"/>
    <w:p w:rsidR="0085410B" w:rsidRDefault="0085410B"/>
    <w:p w:rsidR="0085410B" w:rsidRDefault="0085410B">
      <w:r w:rsidRPr="00286D6F">
        <w:rPr>
          <w:noProof/>
          <w:lang w:eastAsia="ru-RU"/>
        </w:rPr>
        <w:pict>
          <v:shape id="Рисунок 8" o:spid="_x0000_i1029" type="#_x0000_t75" style="width:275.25pt;height:372.75pt;visibility:visible">
            <v:imagedata r:id="rId8" o:title="" cropleft="14568f" cropright="14000f"/>
          </v:shape>
        </w:pict>
      </w:r>
    </w:p>
    <w:p w:rsidR="0085410B" w:rsidRDefault="0085410B"/>
    <w:p w:rsidR="0085410B" w:rsidRDefault="0085410B">
      <w:bookmarkStart w:id="0" w:name="_GoBack"/>
      <w:r w:rsidRPr="00286D6F">
        <w:rPr>
          <w:noProof/>
          <w:lang w:eastAsia="ru-RU"/>
        </w:rPr>
        <w:pict>
          <v:shape id="Рисунок 9" o:spid="_x0000_i1030" type="#_x0000_t75" style="width:240pt;height:318.75pt;visibility:visible">
            <v:imagedata r:id="rId9" o:title=""/>
          </v:shape>
        </w:pict>
      </w:r>
      <w:r w:rsidRPr="00286D6F">
        <w:rPr>
          <w:noProof/>
          <w:lang w:eastAsia="ru-RU"/>
        </w:rPr>
        <w:pict>
          <v:shape id="Рисунок 7" o:spid="_x0000_i1031" type="#_x0000_t75" style="width:279pt;height:279pt;visibility:visible">
            <v:imagedata r:id="rId10" o:title=""/>
          </v:shape>
        </w:pict>
      </w:r>
    </w:p>
    <w:bookmarkEnd w:id="0"/>
    <w:p w:rsidR="0085410B" w:rsidRDefault="0085410B"/>
    <w:p w:rsidR="0085410B" w:rsidRDefault="0085410B">
      <w:r w:rsidRPr="00286D6F">
        <w:rPr>
          <w:noProof/>
          <w:lang w:eastAsia="ru-RU"/>
        </w:rPr>
        <w:pict>
          <v:shape id="Рисунок 5" o:spid="_x0000_i1032" type="#_x0000_t75" style="width:291pt;height:384.75pt;visibility:visible">
            <v:imagedata r:id="rId11" o:title=""/>
          </v:shape>
        </w:pict>
      </w:r>
    </w:p>
    <w:p w:rsidR="0085410B" w:rsidRDefault="0085410B">
      <w:r w:rsidRPr="00286D6F">
        <w:rPr>
          <w:noProof/>
          <w:lang w:eastAsia="ru-RU"/>
        </w:rPr>
        <w:pict>
          <v:shape id="Рисунок 2" o:spid="_x0000_i1033" type="#_x0000_t75" style="width:249pt;height:337.5pt;visibility:visible">
            <v:imagedata r:id="rId12" o:title=""/>
          </v:shape>
        </w:pict>
      </w:r>
    </w:p>
    <w:sectPr w:rsidR="0085410B" w:rsidSect="00DA3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8B3"/>
    <w:rsid w:val="00286D6F"/>
    <w:rsid w:val="00656B1E"/>
    <w:rsid w:val="007200A6"/>
    <w:rsid w:val="0085410B"/>
    <w:rsid w:val="00925F1D"/>
    <w:rsid w:val="00B17C13"/>
    <w:rsid w:val="00B278B3"/>
    <w:rsid w:val="00DA3361"/>
    <w:rsid w:val="00E93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361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6</Pages>
  <Words>3</Words>
  <Characters>21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4</cp:revision>
  <cp:lastPrinted>2014-02-27T05:47:00Z</cp:lastPrinted>
  <dcterms:created xsi:type="dcterms:W3CDTF">2014-02-26T20:52:00Z</dcterms:created>
  <dcterms:modified xsi:type="dcterms:W3CDTF">2014-02-27T05:51:00Z</dcterms:modified>
</cp:coreProperties>
</file>