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45A" w:rsidRDefault="0070345A">
      <w:r>
        <w:t xml:space="preserve">                         </w:t>
      </w:r>
    </w:p>
    <w:p w:rsidR="0070345A" w:rsidRDefault="0070345A"/>
    <w:p w:rsidR="0070345A" w:rsidRPr="00161149" w:rsidRDefault="0070345A" w:rsidP="007745E0">
      <w:pPr>
        <w:spacing w:after="0" w:line="240" w:lineRule="atLeast"/>
        <w:jc w:val="center"/>
        <w:rPr>
          <w:b/>
          <w:bCs/>
          <w:i/>
          <w:iCs/>
          <w:sz w:val="40"/>
          <w:szCs w:val="40"/>
        </w:rPr>
      </w:pPr>
    </w:p>
    <w:p w:rsidR="0070345A" w:rsidRPr="00FE49A0" w:rsidRDefault="0070345A" w:rsidP="007745E0">
      <w:pPr>
        <w:jc w:val="center"/>
        <w:rPr>
          <w:sz w:val="28"/>
          <w:szCs w:val="28"/>
        </w:rPr>
      </w:pPr>
      <w:r w:rsidRPr="00FE49A0">
        <w:rPr>
          <w:sz w:val="28"/>
          <w:szCs w:val="28"/>
        </w:rPr>
        <w:t>Государственное учреждение</w:t>
      </w:r>
    </w:p>
    <w:p w:rsidR="0070345A" w:rsidRPr="00FE49A0" w:rsidRDefault="0070345A" w:rsidP="007745E0">
      <w:pPr>
        <w:jc w:val="center"/>
        <w:rPr>
          <w:sz w:val="28"/>
          <w:szCs w:val="28"/>
        </w:rPr>
      </w:pPr>
      <w:r w:rsidRPr="00FE49A0">
        <w:rPr>
          <w:sz w:val="28"/>
          <w:szCs w:val="28"/>
        </w:rPr>
        <w:t xml:space="preserve"> «Учебно-воспитательный и оздоровительный </w:t>
      </w:r>
      <w:r>
        <w:rPr>
          <w:sz w:val="28"/>
          <w:szCs w:val="28"/>
        </w:rPr>
        <w:t>Ц</w:t>
      </w:r>
      <w:r w:rsidRPr="00FE49A0">
        <w:rPr>
          <w:sz w:val="28"/>
          <w:szCs w:val="28"/>
        </w:rPr>
        <w:t>ентр»</w:t>
      </w:r>
    </w:p>
    <w:p w:rsidR="0070345A" w:rsidRDefault="0070345A" w:rsidP="007745E0">
      <w:pPr>
        <w:spacing w:after="0" w:line="240" w:lineRule="atLeast"/>
        <w:jc w:val="center"/>
        <w:rPr>
          <w:b/>
          <w:bCs/>
          <w:i/>
          <w:iCs/>
          <w:sz w:val="40"/>
          <w:szCs w:val="40"/>
        </w:rPr>
      </w:pPr>
    </w:p>
    <w:p w:rsidR="0070345A" w:rsidRDefault="0070345A" w:rsidP="007745E0">
      <w:pPr>
        <w:spacing w:after="0" w:line="240" w:lineRule="atLeast"/>
        <w:jc w:val="center"/>
        <w:rPr>
          <w:b/>
          <w:bCs/>
          <w:i/>
          <w:iCs/>
          <w:sz w:val="40"/>
          <w:szCs w:val="40"/>
        </w:rPr>
      </w:pPr>
    </w:p>
    <w:p w:rsidR="0070345A" w:rsidRDefault="0070345A" w:rsidP="007745E0">
      <w:pPr>
        <w:spacing w:after="0" w:line="240" w:lineRule="atLeast"/>
        <w:jc w:val="center"/>
        <w:rPr>
          <w:b/>
          <w:bCs/>
          <w:i/>
          <w:iCs/>
          <w:sz w:val="40"/>
          <w:szCs w:val="40"/>
        </w:rPr>
      </w:pPr>
    </w:p>
    <w:p w:rsidR="0070345A" w:rsidRPr="00161149" w:rsidRDefault="0070345A" w:rsidP="007745E0">
      <w:pPr>
        <w:spacing w:after="0" w:line="240" w:lineRule="atLeast"/>
        <w:jc w:val="center"/>
        <w:rPr>
          <w:b/>
          <w:bCs/>
          <w:i/>
          <w:iCs/>
          <w:sz w:val="40"/>
          <w:szCs w:val="40"/>
        </w:rPr>
      </w:pPr>
    </w:p>
    <w:p w:rsidR="0070345A" w:rsidRDefault="0070345A" w:rsidP="007745E0">
      <w:pPr>
        <w:spacing w:after="0" w:line="240" w:lineRule="atLeast"/>
        <w:jc w:val="center"/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t>Развлечение</w:t>
      </w:r>
    </w:p>
    <w:p w:rsidR="0070345A" w:rsidRDefault="0070345A" w:rsidP="007745E0">
      <w:pPr>
        <w:spacing w:after="0" w:line="240" w:lineRule="atLeast"/>
        <w:jc w:val="center"/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t>«Весенние капельки»</w:t>
      </w:r>
    </w:p>
    <w:p w:rsidR="0070345A" w:rsidRDefault="0070345A" w:rsidP="007745E0">
      <w:pPr>
        <w:spacing w:after="0" w:line="240" w:lineRule="atLeast"/>
        <w:jc w:val="center"/>
        <w:rPr>
          <w:b/>
          <w:bCs/>
          <w:i/>
          <w:iCs/>
          <w:sz w:val="52"/>
          <w:szCs w:val="52"/>
        </w:rPr>
      </w:pPr>
    </w:p>
    <w:p w:rsidR="0070345A" w:rsidRDefault="0070345A" w:rsidP="007745E0">
      <w:pPr>
        <w:spacing w:after="0" w:line="240" w:lineRule="atLeast"/>
        <w:jc w:val="center"/>
        <w:rPr>
          <w:b/>
          <w:bCs/>
          <w:i/>
          <w:iCs/>
          <w:sz w:val="52"/>
          <w:szCs w:val="52"/>
        </w:rPr>
      </w:pPr>
    </w:p>
    <w:p w:rsidR="0070345A" w:rsidRPr="00DB4F81" w:rsidRDefault="0070345A" w:rsidP="007745E0">
      <w:pPr>
        <w:spacing w:after="0" w:line="240" w:lineRule="atLeast"/>
        <w:jc w:val="center"/>
        <w:rPr>
          <w:b/>
          <w:bCs/>
          <w:i/>
          <w:iCs/>
          <w:sz w:val="52"/>
          <w:szCs w:val="52"/>
        </w:rPr>
      </w:pPr>
    </w:p>
    <w:p w:rsidR="0070345A" w:rsidRPr="000D3D75" w:rsidRDefault="0070345A" w:rsidP="000D3D75">
      <w:pPr>
        <w:jc w:val="center"/>
        <w:rPr>
          <w:sz w:val="28"/>
          <w:szCs w:val="28"/>
        </w:rPr>
      </w:pPr>
      <w:r w:rsidRPr="000D3D75">
        <w:rPr>
          <w:sz w:val="28"/>
          <w:szCs w:val="28"/>
        </w:rPr>
        <w:t>Музыкальный руководитель Урюпина Т.Н.</w:t>
      </w:r>
    </w:p>
    <w:p w:rsidR="0070345A" w:rsidRDefault="0070345A" w:rsidP="000D3D75">
      <w:pPr>
        <w:jc w:val="center"/>
        <w:rPr>
          <w:sz w:val="28"/>
          <w:szCs w:val="28"/>
        </w:rPr>
      </w:pPr>
    </w:p>
    <w:p w:rsidR="0070345A" w:rsidRDefault="0070345A" w:rsidP="000D3D75">
      <w:pPr>
        <w:jc w:val="center"/>
        <w:rPr>
          <w:sz w:val="28"/>
          <w:szCs w:val="28"/>
        </w:rPr>
      </w:pPr>
    </w:p>
    <w:p w:rsidR="0070345A" w:rsidRDefault="0070345A" w:rsidP="000D3D75">
      <w:pPr>
        <w:jc w:val="center"/>
        <w:rPr>
          <w:sz w:val="28"/>
          <w:szCs w:val="28"/>
        </w:rPr>
      </w:pPr>
    </w:p>
    <w:p w:rsidR="0070345A" w:rsidRDefault="0070345A" w:rsidP="000D3D75">
      <w:pPr>
        <w:jc w:val="center"/>
        <w:rPr>
          <w:sz w:val="28"/>
          <w:szCs w:val="28"/>
        </w:rPr>
      </w:pPr>
    </w:p>
    <w:p w:rsidR="0070345A" w:rsidRDefault="0070345A" w:rsidP="000D3D75">
      <w:pPr>
        <w:jc w:val="center"/>
        <w:rPr>
          <w:sz w:val="28"/>
          <w:szCs w:val="28"/>
        </w:rPr>
      </w:pPr>
    </w:p>
    <w:p w:rsidR="0070345A" w:rsidRDefault="0070345A" w:rsidP="000D3D75">
      <w:pPr>
        <w:jc w:val="center"/>
        <w:rPr>
          <w:sz w:val="28"/>
          <w:szCs w:val="28"/>
        </w:rPr>
      </w:pPr>
    </w:p>
    <w:p w:rsidR="0070345A" w:rsidRDefault="0070345A" w:rsidP="000D3D75">
      <w:pPr>
        <w:jc w:val="center"/>
        <w:rPr>
          <w:sz w:val="28"/>
          <w:szCs w:val="28"/>
        </w:rPr>
      </w:pPr>
    </w:p>
    <w:p w:rsidR="0070345A" w:rsidRDefault="0070345A" w:rsidP="000D3D75">
      <w:pPr>
        <w:jc w:val="center"/>
        <w:rPr>
          <w:sz w:val="28"/>
          <w:szCs w:val="28"/>
        </w:rPr>
      </w:pPr>
    </w:p>
    <w:p w:rsidR="0070345A" w:rsidRDefault="0070345A" w:rsidP="000D3D75">
      <w:pPr>
        <w:jc w:val="center"/>
        <w:rPr>
          <w:sz w:val="28"/>
          <w:szCs w:val="28"/>
        </w:rPr>
      </w:pPr>
    </w:p>
    <w:p w:rsidR="0070345A" w:rsidRDefault="0070345A" w:rsidP="000D3D75">
      <w:pPr>
        <w:jc w:val="center"/>
        <w:rPr>
          <w:sz w:val="28"/>
          <w:szCs w:val="28"/>
        </w:rPr>
      </w:pPr>
    </w:p>
    <w:p w:rsidR="0070345A" w:rsidRPr="000D3D75" w:rsidRDefault="0070345A" w:rsidP="000D3D75">
      <w:pPr>
        <w:jc w:val="center"/>
        <w:rPr>
          <w:sz w:val="28"/>
          <w:szCs w:val="28"/>
        </w:rPr>
      </w:pPr>
      <w:r w:rsidRPr="000D3D75">
        <w:rPr>
          <w:sz w:val="28"/>
          <w:szCs w:val="28"/>
        </w:rPr>
        <w:t>2011год</w:t>
      </w:r>
    </w:p>
    <w:p w:rsidR="0070345A" w:rsidRDefault="0070345A" w:rsidP="00D94AF1">
      <w:pPr>
        <w:spacing w:line="240" w:lineRule="atLeast"/>
      </w:pPr>
      <w:r>
        <w:t xml:space="preserve"> Дети  подготовительной группы  входят, в зал встают  кружочками.</w:t>
      </w:r>
    </w:p>
    <w:p w:rsidR="0070345A" w:rsidRDefault="0070345A" w:rsidP="00D94AF1">
      <w:pPr>
        <w:spacing w:line="240" w:lineRule="atLeast"/>
      </w:pPr>
      <w:r>
        <w:t>1 реб.  Кто пришел так  тихо- тихо?</w:t>
      </w:r>
    </w:p>
    <w:p w:rsidR="0070345A" w:rsidRDefault="0070345A" w:rsidP="00D94AF1">
      <w:pPr>
        <w:spacing w:line="240" w:lineRule="atLeast"/>
      </w:pPr>
      <w:r>
        <w:t>2 реб.  Ну конечно не слониха и конечно бегемот</w:t>
      </w:r>
    </w:p>
    <w:p w:rsidR="0070345A" w:rsidRDefault="0070345A" w:rsidP="00D94AF1">
      <w:pPr>
        <w:spacing w:line="240" w:lineRule="atLeast"/>
      </w:pPr>
      <w:r>
        <w:t xml:space="preserve">            Тихо так пройти не мог.</w:t>
      </w:r>
    </w:p>
    <w:p w:rsidR="0070345A" w:rsidRDefault="0070345A" w:rsidP="00D94AF1">
      <w:pPr>
        <w:spacing w:line="240" w:lineRule="atLeast"/>
      </w:pPr>
      <w:r>
        <w:t>3 реб. И никто из вас не слышал, как листок из почки вышел,</w:t>
      </w:r>
    </w:p>
    <w:p w:rsidR="0070345A" w:rsidRDefault="0070345A" w:rsidP="00D94AF1">
      <w:pPr>
        <w:spacing w:line="240" w:lineRule="atLeast"/>
      </w:pPr>
      <w:r>
        <w:t xml:space="preserve">            И услышать не могли вы, как зеленые травинки</w:t>
      </w:r>
    </w:p>
    <w:p w:rsidR="0070345A" w:rsidRDefault="0070345A" w:rsidP="00D94AF1">
      <w:pPr>
        <w:spacing w:line="240" w:lineRule="atLeast"/>
      </w:pPr>
      <w:r>
        <w:t xml:space="preserve">            Сняв зеленые ботинки, тихо вышли из земли.</w:t>
      </w:r>
    </w:p>
    <w:p w:rsidR="0070345A" w:rsidRDefault="0070345A" w:rsidP="00D94AF1">
      <w:pPr>
        <w:spacing w:line="240" w:lineRule="atLeast"/>
      </w:pPr>
      <w:r>
        <w:t>4 реб.   И подснежник тихо вышел и повсюду тишина.</w:t>
      </w:r>
    </w:p>
    <w:p w:rsidR="0070345A" w:rsidRDefault="0070345A" w:rsidP="00D94AF1">
      <w:pPr>
        <w:spacing w:line="240" w:lineRule="atLeast"/>
      </w:pPr>
      <w:r>
        <w:t xml:space="preserve">              Это значит, это значит:  тише всех пришла   ВЕСНА!</w:t>
      </w:r>
    </w:p>
    <w:p w:rsidR="0070345A" w:rsidRDefault="0070345A" w:rsidP="00D94AF1">
      <w:pPr>
        <w:spacing w:line="240" w:lineRule="atLeast"/>
      </w:pPr>
      <w:r>
        <w:t xml:space="preserve">                                         Исп. Песню « На лесной проталинке»</w:t>
      </w:r>
    </w:p>
    <w:p w:rsidR="0070345A" w:rsidRDefault="0070345A" w:rsidP="00D94AF1">
      <w:pPr>
        <w:spacing w:line="240" w:lineRule="atLeast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23.25pt;visibility:visible">
            <v:imagedata r:id="rId4" o:title=""/>
          </v:shape>
        </w:pict>
      </w:r>
    </w:p>
    <w:p w:rsidR="0070345A" w:rsidRDefault="0070345A" w:rsidP="00D94AF1">
      <w:pPr>
        <w:spacing w:line="240" w:lineRule="atLeast"/>
      </w:pPr>
      <w:r>
        <w:t xml:space="preserve">5 реб.  Зайчик солнечный стучится, зачирикал воробей. </w:t>
      </w:r>
    </w:p>
    <w:p w:rsidR="0070345A" w:rsidRDefault="0070345A" w:rsidP="00D94AF1">
      <w:pPr>
        <w:spacing w:line="240" w:lineRule="atLeast"/>
      </w:pPr>
      <w:r>
        <w:t xml:space="preserve">             Просыпайтесь звери, птицы,  просыпайтесь  поскорей!</w:t>
      </w:r>
    </w:p>
    <w:p w:rsidR="0070345A" w:rsidRDefault="0070345A" w:rsidP="00D94AF1">
      <w:pPr>
        <w:spacing w:line="240" w:lineRule="atLeast"/>
      </w:pPr>
      <w:r>
        <w:t>6 реб.  От веснушек ярче лица, солнце гладит по щеке,</w:t>
      </w:r>
    </w:p>
    <w:p w:rsidR="0070345A" w:rsidRDefault="0070345A" w:rsidP="00D94AF1">
      <w:pPr>
        <w:spacing w:line="240" w:lineRule="atLeast"/>
      </w:pPr>
      <w:r>
        <w:t xml:space="preserve">             Ручеёк журчит, струится  и хохочет   вдалеке.</w:t>
      </w:r>
    </w:p>
    <w:p w:rsidR="0070345A" w:rsidRDefault="0070345A" w:rsidP="00D94AF1">
      <w:pPr>
        <w:spacing w:line="240" w:lineRule="atLeast"/>
      </w:pPr>
      <w:r>
        <w:t>7 реб   Где ты , солнышко,  проснись! Где ты скворушка, вернись!</w:t>
      </w:r>
    </w:p>
    <w:p w:rsidR="0070345A" w:rsidRDefault="0070345A" w:rsidP="00D94AF1">
      <w:pPr>
        <w:spacing w:line="240" w:lineRule="atLeast"/>
      </w:pPr>
      <w:r>
        <w:t xml:space="preserve">              Сыпать снег зима устала,  кап-кап-кап! Весна настала!</w:t>
      </w:r>
    </w:p>
    <w:p w:rsidR="0070345A" w:rsidRDefault="0070345A" w:rsidP="00D94AF1">
      <w:pPr>
        <w:spacing w:line="240" w:lineRule="atLeast"/>
      </w:pPr>
      <w:r>
        <w:t xml:space="preserve">                                                                        </w:t>
      </w:r>
    </w:p>
    <w:p w:rsidR="0070345A" w:rsidRDefault="0070345A" w:rsidP="00D94AF1">
      <w:pPr>
        <w:spacing w:line="240" w:lineRule="atLeast"/>
        <w:jc w:val="center"/>
      </w:pPr>
    </w:p>
    <w:p w:rsidR="0070345A" w:rsidRDefault="0070345A" w:rsidP="00D94AF1">
      <w:pPr>
        <w:spacing w:line="240" w:lineRule="atLeast"/>
        <w:jc w:val="center"/>
      </w:pPr>
      <w:r>
        <w:t>Исп песня: «Динь – дон»</w:t>
      </w:r>
    </w:p>
    <w:p w:rsidR="0070345A" w:rsidRDefault="0070345A" w:rsidP="00D94AF1">
      <w:pPr>
        <w:spacing w:line="240" w:lineRule="atLeast"/>
        <w:jc w:val="center"/>
      </w:pPr>
      <w:r>
        <w:rPr>
          <w:noProof/>
          <w:lang w:eastAsia="ru-RU"/>
        </w:rPr>
        <w:pict>
          <v:shape id="Рисунок 2" o:spid="_x0000_i1026" type="#_x0000_t75" style="width:450pt;height:351.75pt;visibility:visible">
            <v:imagedata r:id="rId5" o:title=""/>
          </v:shape>
        </w:pict>
      </w:r>
    </w:p>
    <w:p w:rsidR="0070345A" w:rsidRDefault="0070345A" w:rsidP="00D94AF1">
      <w:pPr>
        <w:spacing w:line="240" w:lineRule="atLeast"/>
      </w:pPr>
      <w:r>
        <w:t>Дети   садятся на стулья.</w:t>
      </w:r>
    </w:p>
    <w:p w:rsidR="0070345A" w:rsidRDefault="0070345A" w:rsidP="00D94AF1">
      <w:pPr>
        <w:spacing w:line="240" w:lineRule="atLeast"/>
      </w:pPr>
      <w:r>
        <w:t>Выходят двое детей:  Светлеет небо,  тает снег, мы вам расскажем о весне.</w:t>
      </w:r>
    </w:p>
    <w:p w:rsidR="0070345A" w:rsidRDefault="0070345A" w:rsidP="00D94AF1">
      <w:pPr>
        <w:spacing w:line="240" w:lineRule="atLeast"/>
      </w:pPr>
      <w:r>
        <w:t xml:space="preserve">                                          Что за волшебница Весна!   Откуда в ней так много силы?</w:t>
      </w:r>
    </w:p>
    <w:p w:rsidR="0070345A" w:rsidRDefault="0070345A" w:rsidP="00D94AF1">
      <w:pPr>
        <w:spacing w:line="240" w:lineRule="atLeast"/>
      </w:pPr>
      <w:r>
        <w:t xml:space="preserve">                                           Едва очнувшись ото сна, она природу  пробудила!</w:t>
      </w:r>
    </w:p>
    <w:p w:rsidR="0070345A" w:rsidRDefault="0070345A" w:rsidP="00D94AF1">
      <w:pPr>
        <w:spacing w:line="240" w:lineRule="atLeast"/>
      </w:pPr>
      <w:r>
        <w:t>Волшебной палочкой взмахнув,  она сугробы растопила,</w:t>
      </w:r>
    </w:p>
    <w:p w:rsidR="0070345A" w:rsidRDefault="0070345A" w:rsidP="00D94AF1">
      <w:pPr>
        <w:spacing w:line="240" w:lineRule="atLeast"/>
      </w:pPr>
      <w:r>
        <w:t>И сразу же не отдохнув,  ручьям дорогу проложила.</w:t>
      </w:r>
    </w:p>
    <w:p w:rsidR="0070345A" w:rsidRDefault="0070345A" w:rsidP="00D94AF1">
      <w:pPr>
        <w:spacing w:line="240" w:lineRule="atLeast"/>
      </w:pPr>
      <w:r>
        <w:t xml:space="preserve">                                                Потом, как будто дирижер, она учила петь  капели.</w:t>
      </w:r>
    </w:p>
    <w:p w:rsidR="0070345A" w:rsidRDefault="0070345A" w:rsidP="00D94AF1">
      <w:pPr>
        <w:spacing w:line="240" w:lineRule="atLeast"/>
      </w:pPr>
      <w:r>
        <w:t xml:space="preserve">                                                И их веселый, звонкий хор, поет которую неделю.</w:t>
      </w:r>
    </w:p>
    <w:p w:rsidR="0070345A" w:rsidRDefault="0070345A" w:rsidP="00D94AF1">
      <w:pPr>
        <w:spacing w:line="240" w:lineRule="atLeast"/>
      </w:pPr>
      <w:r>
        <w:t>И солнцу  жарче греть велела,  дала лучей ему взаймы,</w:t>
      </w:r>
    </w:p>
    <w:p w:rsidR="0070345A" w:rsidRDefault="0070345A" w:rsidP="00D94AF1">
      <w:pPr>
        <w:spacing w:line="240" w:lineRule="atLeast"/>
      </w:pPr>
      <w:r>
        <w:t>И сразу все зазеленело, как будто не было зимы.</w:t>
      </w:r>
    </w:p>
    <w:p w:rsidR="0070345A" w:rsidRDefault="0070345A" w:rsidP="00D94AF1">
      <w:pPr>
        <w:spacing w:line="240" w:lineRule="atLeast"/>
      </w:pPr>
      <w:r>
        <w:t xml:space="preserve">                                           Дождем все улицы умыла, из-за морей вернула птиц,</w:t>
      </w:r>
    </w:p>
    <w:p w:rsidR="0070345A" w:rsidRDefault="0070345A" w:rsidP="00D94AF1">
      <w:pPr>
        <w:spacing w:line="240" w:lineRule="atLeast"/>
      </w:pPr>
      <w:r>
        <w:t xml:space="preserve">                                          Ведь как без них зимой уныло,  а нынче - радость без границ!</w:t>
      </w:r>
    </w:p>
    <w:p w:rsidR="0070345A" w:rsidRDefault="0070345A" w:rsidP="00D94AF1">
      <w:pPr>
        <w:spacing w:line="240" w:lineRule="atLeast"/>
      </w:pPr>
      <w:r>
        <w:t>И воздух чист, и даль ясна!  Поет природа оживая.</w:t>
      </w:r>
    </w:p>
    <w:p w:rsidR="0070345A" w:rsidRDefault="0070345A" w:rsidP="00D94AF1">
      <w:pPr>
        <w:spacing w:line="240" w:lineRule="atLeast"/>
      </w:pPr>
      <w:r>
        <w:t>- Да,  ты – волшебница, Весна! Теперь мы точно это знаем!</w:t>
      </w:r>
    </w:p>
    <w:p w:rsidR="0070345A" w:rsidRDefault="0070345A" w:rsidP="00D94AF1">
      <w:pPr>
        <w:spacing w:line="240" w:lineRule="atLeast"/>
        <w:jc w:val="center"/>
      </w:pPr>
      <w:r>
        <w:t>Выходит    Весна  зовет девочек на танец.</w:t>
      </w:r>
      <w:r>
        <w:rPr>
          <w:noProof/>
          <w:lang w:eastAsia="ru-RU"/>
        </w:rPr>
        <w:pict>
          <v:shape id="Рисунок 3" o:spid="_x0000_i1027" type="#_x0000_t75" style="width:390.75pt;height:282.75pt;visibility:visible">
            <v:imagedata r:id="rId6" o:title=""/>
          </v:shape>
        </w:pict>
      </w:r>
    </w:p>
    <w:p w:rsidR="0070345A" w:rsidRDefault="0070345A" w:rsidP="00D94AF1">
      <w:pPr>
        <w:spacing w:line="240" w:lineRule="atLeast"/>
      </w:pPr>
      <w:r>
        <w:t>Муз рук. Посмотрите, сколько радости нам принесла весна.  С наступлением весны у девочек раскрываются красивые зонтики.</w:t>
      </w:r>
    </w:p>
    <w:p w:rsidR="0070345A" w:rsidRDefault="0070345A" w:rsidP="00D94AF1">
      <w:pPr>
        <w:spacing w:line="240" w:lineRule="atLeast"/>
        <w:jc w:val="center"/>
      </w:pPr>
      <w:r>
        <w:t>Девочки исп. Сольную песню  « Дождик»</w:t>
      </w:r>
    </w:p>
    <w:p w:rsidR="0070345A" w:rsidRDefault="0070345A" w:rsidP="00D94AF1">
      <w:pPr>
        <w:spacing w:line="240" w:lineRule="atLeast"/>
        <w:jc w:val="center"/>
      </w:pPr>
      <w:r>
        <w:rPr>
          <w:noProof/>
          <w:lang w:eastAsia="ru-RU"/>
        </w:rPr>
        <w:pict>
          <v:shape id="Рисунок 4" o:spid="_x0000_i1028" type="#_x0000_t75" style="width:408.75pt;height:311.25pt;visibility:visible">
            <v:imagedata r:id="rId7" o:title=""/>
          </v:shape>
        </w:pict>
      </w:r>
    </w:p>
    <w:p w:rsidR="0070345A" w:rsidRDefault="0070345A" w:rsidP="00D94AF1">
      <w:pPr>
        <w:spacing w:line="240" w:lineRule="atLeast"/>
      </w:pPr>
      <w:r>
        <w:t xml:space="preserve"> Реб .    А без веселых игр и песен, наш праздник, не будет чудесен.</w:t>
      </w:r>
    </w:p>
    <w:p w:rsidR="0070345A" w:rsidRDefault="0070345A" w:rsidP="00D94AF1">
      <w:pPr>
        <w:spacing w:line="240" w:lineRule="atLeast"/>
      </w:pPr>
      <w:r>
        <w:t xml:space="preserve">         Предлагаю поиграть,   ноги, руки поразмять!</w:t>
      </w:r>
    </w:p>
    <w:p w:rsidR="0070345A" w:rsidRDefault="0070345A" w:rsidP="00D94AF1">
      <w:pPr>
        <w:spacing w:line="240" w:lineRule="atLeast"/>
      </w:pPr>
      <w:r>
        <w:t xml:space="preserve">                                            </w:t>
      </w:r>
    </w:p>
    <w:p w:rsidR="0070345A" w:rsidRDefault="0070345A" w:rsidP="00D94AF1">
      <w:pPr>
        <w:spacing w:line="240" w:lineRule="atLeast"/>
        <w:jc w:val="center"/>
      </w:pPr>
      <w:r>
        <w:t>Исп. игра- танец «Долговязый журавель»</w:t>
      </w:r>
    </w:p>
    <w:p w:rsidR="0070345A" w:rsidRDefault="0070345A" w:rsidP="00D94AF1">
      <w:pPr>
        <w:spacing w:line="240" w:lineRule="atLeast"/>
        <w:jc w:val="center"/>
      </w:pPr>
      <w:r>
        <w:rPr>
          <w:noProof/>
          <w:lang w:eastAsia="ru-RU"/>
        </w:rPr>
        <w:pict>
          <v:shape id="Рисунок 5" o:spid="_x0000_i1029" type="#_x0000_t75" style="width:418.5pt;height:306pt;visibility:visible">
            <v:imagedata r:id="rId8" o:title=""/>
          </v:shape>
        </w:pict>
      </w:r>
    </w:p>
    <w:p w:rsidR="0070345A" w:rsidRDefault="0070345A" w:rsidP="00D94AF1">
      <w:pPr>
        <w:spacing w:line="240" w:lineRule="atLeast"/>
      </w:pPr>
      <w:r>
        <w:t xml:space="preserve">Восп: А есть еще одна игра, в которую вы очень любите играть, как она называется? </w:t>
      </w:r>
    </w:p>
    <w:p w:rsidR="0070345A" w:rsidRDefault="0070345A" w:rsidP="00D94AF1">
      <w:pPr>
        <w:spacing w:line="240" w:lineRule="atLeast"/>
        <w:jc w:val="center"/>
      </w:pPr>
      <w:r>
        <w:t>Все дети:    БАБКА - ЕЖКА!</w:t>
      </w:r>
    </w:p>
    <w:p w:rsidR="0070345A" w:rsidRDefault="0070345A" w:rsidP="00D94AF1">
      <w:pPr>
        <w:spacing w:line="240" w:lineRule="atLeast"/>
        <w:jc w:val="center"/>
      </w:pPr>
      <w:r>
        <w:rPr>
          <w:noProof/>
          <w:lang w:eastAsia="ru-RU"/>
        </w:rPr>
        <w:pict>
          <v:shape id="Рисунок 6" o:spid="_x0000_i1030" type="#_x0000_t75" style="width:404.25pt;height:285pt;visibility:visible">
            <v:imagedata r:id="rId9" o:title=""/>
          </v:shape>
        </w:pict>
      </w:r>
    </w:p>
    <w:p w:rsidR="0070345A" w:rsidRDefault="0070345A" w:rsidP="00D94AF1">
      <w:pPr>
        <w:spacing w:line="240" w:lineRule="atLeast"/>
      </w:pPr>
      <w:r>
        <w:t xml:space="preserve"> После игры дети садятся на стулья.</w:t>
      </w:r>
    </w:p>
    <w:p w:rsidR="0070345A" w:rsidRDefault="0070345A" w:rsidP="00D94AF1">
      <w:pPr>
        <w:spacing w:line="240" w:lineRule="atLeast"/>
      </w:pPr>
    </w:p>
    <w:p w:rsidR="0070345A" w:rsidRDefault="0070345A" w:rsidP="00D94AF1">
      <w:pPr>
        <w:spacing w:line="240" w:lineRule="atLeast"/>
      </w:pPr>
    </w:p>
    <w:p w:rsidR="0070345A" w:rsidRDefault="0070345A" w:rsidP="00D94AF1">
      <w:pPr>
        <w:spacing w:line="240" w:lineRule="atLeast"/>
      </w:pPr>
      <w:r>
        <w:t xml:space="preserve">    </w:t>
      </w:r>
    </w:p>
    <w:p w:rsidR="0070345A" w:rsidRDefault="0070345A" w:rsidP="00D94AF1">
      <w:pPr>
        <w:spacing w:line="240" w:lineRule="atLeast"/>
      </w:pPr>
    </w:p>
    <w:p w:rsidR="0070345A" w:rsidRDefault="0070345A" w:rsidP="00D94AF1">
      <w:pPr>
        <w:spacing w:line="240" w:lineRule="atLeast"/>
      </w:pPr>
      <w:r>
        <w:t xml:space="preserve">        Муз. рук.:  Дети, в преддверии пасхального праздника я вам предлагаю поиграть в игру «ВЕРБА-ХЛЕСТ»</w:t>
      </w:r>
    </w:p>
    <w:p w:rsidR="0070345A" w:rsidRDefault="0070345A" w:rsidP="00D94AF1">
      <w:pPr>
        <w:spacing w:line="240" w:lineRule="atLeast"/>
      </w:pPr>
      <w:r>
        <w:t xml:space="preserve">        (Ведущий догоняет детей и ударяет их по спине веткой вербы).</w:t>
      </w:r>
    </w:p>
    <w:p w:rsidR="0070345A" w:rsidRDefault="0070345A" w:rsidP="00D94AF1">
      <w:pPr>
        <w:spacing w:line="240" w:lineRule="atLeast"/>
      </w:pPr>
      <w:r>
        <w:t xml:space="preserve">        А мальчики хотят поздравить девочек с весенним праздником и подарить   им песню «Веселые капельки»</w:t>
      </w:r>
    </w:p>
    <w:p w:rsidR="0070345A" w:rsidRDefault="0070345A" w:rsidP="00D94AF1">
      <w:pPr>
        <w:spacing w:line="240" w:lineRule="atLeast"/>
      </w:pPr>
      <w:r>
        <w:t xml:space="preserve">         Весна  дарит детям весенний сюрприз, и дети выходят  из зала.</w:t>
      </w:r>
    </w:p>
    <w:p w:rsidR="0070345A" w:rsidRDefault="0070345A" w:rsidP="00D94AF1">
      <w:pPr>
        <w:spacing w:line="240" w:lineRule="atLeast"/>
      </w:pPr>
      <w:r>
        <w:t xml:space="preserve">                                                                       </w:t>
      </w:r>
    </w:p>
    <w:p w:rsidR="0070345A" w:rsidRDefault="0070345A" w:rsidP="00D94AF1">
      <w:pPr>
        <w:spacing w:line="240" w:lineRule="atLeast"/>
      </w:pPr>
      <w:r>
        <w:t xml:space="preserve">       </w:t>
      </w:r>
    </w:p>
    <w:sectPr w:rsidR="0070345A" w:rsidSect="00420989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3749"/>
    <w:rsid w:val="000D3D75"/>
    <w:rsid w:val="00161149"/>
    <w:rsid w:val="00420989"/>
    <w:rsid w:val="006F523B"/>
    <w:rsid w:val="0070345A"/>
    <w:rsid w:val="0070399E"/>
    <w:rsid w:val="007745E0"/>
    <w:rsid w:val="007E3A8E"/>
    <w:rsid w:val="009A2FFE"/>
    <w:rsid w:val="009E3F96"/>
    <w:rsid w:val="00A930FF"/>
    <w:rsid w:val="00B32F82"/>
    <w:rsid w:val="00BD0D5C"/>
    <w:rsid w:val="00D94AF1"/>
    <w:rsid w:val="00DB4F81"/>
    <w:rsid w:val="00E43749"/>
    <w:rsid w:val="00E43E78"/>
    <w:rsid w:val="00EA58E9"/>
    <w:rsid w:val="00F450D1"/>
    <w:rsid w:val="00FD4613"/>
    <w:rsid w:val="00FE4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0D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A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2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151</TotalTime>
  <Pages>6</Pages>
  <Words>479</Words>
  <Characters>2731</Characters>
  <Application>Microsoft Office Outlook</Application>
  <DocSecurity>0</DocSecurity>
  <Lines>0</Lines>
  <Paragraphs>0</Paragraphs>
  <ScaleCrop>false</ScaleCrop>
  <Company>УВиОЦ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4</cp:revision>
  <cp:lastPrinted>2011-04-27T02:02:00Z</cp:lastPrinted>
  <dcterms:created xsi:type="dcterms:W3CDTF">2011-04-14T16:35:00Z</dcterms:created>
  <dcterms:modified xsi:type="dcterms:W3CDTF">2011-04-27T02:02:00Z</dcterms:modified>
</cp:coreProperties>
</file>