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F8" w:rsidRPr="00195844" w:rsidRDefault="004442F8" w:rsidP="00DB15B2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195844">
        <w:rPr>
          <w:rFonts w:ascii="Times New Roman" w:hAnsi="Times New Roman"/>
          <w:b/>
          <w:sz w:val="28"/>
          <w:szCs w:val="28"/>
        </w:rPr>
        <w:t>Конспект занятия для детей старшей группы</w:t>
      </w:r>
    </w:p>
    <w:p w:rsidR="004442F8" w:rsidRPr="00195844" w:rsidRDefault="004442F8" w:rsidP="00DB15B2">
      <w:pPr>
        <w:spacing w:after="0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b/>
          <w:sz w:val="28"/>
          <w:szCs w:val="28"/>
        </w:rPr>
        <w:t>Тема:</w:t>
      </w:r>
      <w:r w:rsidRPr="00195844">
        <w:rPr>
          <w:rFonts w:ascii="Times New Roman" w:hAnsi="Times New Roman"/>
          <w:sz w:val="28"/>
          <w:szCs w:val="28"/>
        </w:rPr>
        <w:t xml:space="preserve"> «Подарок для Жихарки».</w:t>
      </w:r>
    </w:p>
    <w:p w:rsidR="004442F8" w:rsidRPr="00195844" w:rsidRDefault="004442F8" w:rsidP="00DB15B2">
      <w:pPr>
        <w:spacing w:after="0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>(роспись плоскостной ложки хохломской росписью)</w:t>
      </w:r>
    </w:p>
    <w:p w:rsidR="004442F8" w:rsidRPr="00195844" w:rsidRDefault="004442F8" w:rsidP="00DB15B2">
      <w:pPr>
        <w:spacing w:after="0"/>
        <w:rPr>
          <w:rFonts w:ascii="Times New Roman" w:hAnsi="Times New Roman"/>
          <w:b/>
          <w:sz w:val="28"/>
          <w:szCs w:val="28"/>
        </w:rPr>
      </w:pPr>
      <w:r w:rsidRPr="00195844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4442F8" w:rsidRPr="00195844" w:rsidRDefault="004442F8" w:rsidP="00DB15B2">
      <w:pPr>
        <w:spacing w:after="0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sz w:val="28"/>
          <w:szCs w:val="28"/>
        </w:rPr>
        <w:t>Продолжать учить составлять узор хохломской росписи на плоскостных силуэтах, украшать завиток с ягодами, листьями, травкой; развивать чувство цвета при самостоятельном подборе красок для передачи колорита хохломской росписи; воспитывать интерес к народному творчеству.</w:t>
      </w:r>
    </w:p>
    <w:p w:rsidR="004442F8" w:rsidRPr="00195844" w:rsidRDefault="004442F8" w:rsidP="00DB15B2">
      <w:pPr>
        <w:spacing w:after="0"/>
        <w:rPr>
          <w:rFonts w:ascii="Times New Roman" w:hAnsi="Times New Roman"/>
          <w:sz w:val="28"/>
          <w:szCs w:val="28"/>
        </w:rPr>
      </w:pPr>
      <w:r w:rsidRPr="00195844">
        <w:rPr>
          <w:rFonts w:ascii="Times New Roman" w:hAnsi="Times New Roman"/>
          <w:b/>
          <w:sz w:val="28"/>
          <w:szCs w:val="28"/>
        </w:rPr>
        <w:t>Материал:</w:t>
      </w:r>
      <w:r w:rsidRPr="00195844">
        <w:rPr>
          <w:rFonts w:ascii="Times New Roman" w:hAnsi="Times New Roman"/>
          <w:sz w:val="28"/>
          <w:szCs w:val="28"/>
        </w:rPr>
        <w:t xml:space="preserve"> ложки, иллюстрации, картинки с изображением хохломских изделии, силуэты ложек красного, желтого, черного цветов, предметы с хохломской росписью (варианты изображения ягод), гуашь – красный, черный, желтый, зеленый.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" w:hAnsi="Times New Roman"/>
          <w:b/>
          <w:sz w:val="28"/>
          <w:szCs w:val="28"/>
        </w:rPr>
        <w:t xml:space="preserve">Предварительная работа:  </w:t>
      </w:r>
      <w:r w:rsidRPr="00195844">
        <w:rPr>
          <w:rFonts w:ascii="Times New Roman" w:hAnsi="Times New Roman"/>
          <w:sz w:val="28"/>
          <w:szCs w:val="28"/>
        </w:rPr>
        <w:t xml:space="preserve">чтение русской народной сказки «Жихарка», стихотворений о Хохломе,  беседа с детьми </w:t>
      </w:r>
      <w:r w:rsidRPr="00195844">
        <w:rPr>
          <w:rFonts w:ascii="Times New Roman CYR" w:hAnsi="Times New Roman CYR" w:cs="Times New Roman CYR"/>
          <w:sz w:val="28"/>
          <w:szCs w:val="28"/>
        </w:rPr>
        <w:t>о главной особенности хохломской росписи,  рассматривание иллюстрации и картинок с изображением хохломских изделии.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b/>
          <w:sz w:val="28"/>
          <w:szCs w:val="28"/>
        </w:rPr>
        <w:t>Ход занятия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Ребята, я получила письмо от Жихарки для вас, давайте откроем и прочитаем письмо</w:t>
      </w:r>
      <w:r w:rsidRPr="00195844">
        <w:rPr>
          <w:rFonts w:ascii="Times New Roman CYR" w:hAnsi="Times New Roman CYR" w:cs="Times New Roman CYR"/>
          <w:i/>
          <w:sz w:val="28"/>
          <w:szCs w:val="28"/>
        </w:rPr>
        <w:t>(читает письмо).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i/>
          <w:sz w:val="28"/>
          <w:szCs w:val="28"/>
        </w:rPr>
        <w:t>«Здравствуйте, ребята!  Скоро у меня день рождение, я пригласил много друзей на именины. Для них хочу приготовить ложки расписные, как у меня, прошу вас помочь мне расписывать эти ложки.  Заранее благодарю и приглашаю вас тоже на именины. Жихарка».(Воспитатель достает из конверта силуэты ложек красного, желтого, черного цветов)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 xml:space="preserve">Воспитатель: Ребята, поможем Жихарке? 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Да.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 xml:space="preserve">Воспитатель: Как вы думаете, какими элементами декоративной росписи можно расписывать эти ложки. 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i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Хохломской росписью.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i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 xml:space="preserve">Воспитатель: А давайте мы с вами полетим  в мастерскую в Хохлому, но как же туда доберемся? Дети: на ковре-самолете. </w:t>
      </w:r>
      <w:r w:rsidRPr="00195844">
        <w:rPr>
          <w:rFonts w:ascii="Times New Roman CYR" w:hAnsi="Times New Roman CYR" w:cs="Times New Roman CYR"/>
          <w:i/>
          <w:sz w:val="28"/>
          <w:szCs w:val="28"/>
        </w:rPr>
        <w:t>(Дети садятся на ковер-самолет и имитируют полет)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Ребята,  вот мы прилетели, посмотрите вокруг как красиво! А вот и мастерская!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i/>
          <w:sz w:val="28"/>
          <w:szCs w:val="28"/>
        </w:rPr>
      </w:pPr>
      <w:r w:rsidRPr="00195844">
        <w:rPr>
          <w:rFonts w:ascii="Times New Roman CYR" w:hAnsi="Times New Roman CYR" w:cs="Times New Roman CYR"/>
          <w:i/>
          <w:sz w:val="28"/>
          <w:szCs w:val="28"/>
        </w:rPr>
        <w:t>( На столах лежат хохломские ложки, картинки с изображением хохломских изделии, предметы с хохломской росписью)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Резные ложки и ковши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Ты разгляди-ка, не спеши.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 xml:space="preserve">Там травка вьется, и цветы 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Небывалой красоты.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Блестят они как золотые,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А может, солнцем залитые.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Золотые листья, узорная кайма,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Радует глаза нам золотая Хохлома!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i/>
          <w:sz w:val="28"/>
          <w:szCs w:val="28"/>
        </w:rPr>
      </w:pPr>
      <w:r w:rsidRPr="00195844">
        <w:rPr>
          <w:rFonts w:ascii="Times New Roman CYR" w:hAnsi="Times New Roman CYR" w:cs="Times New Roman CYR"/>
          <w:i/>
          <w:sz w:val="28"/>
          <w:szCs w:val="28"/>
        </w:rPr>
        <w:t>(Дети садятся за столы, рассматривают изделия, узоры на них)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Ребята, как называется такая роспись?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Хохломская.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Посмотрите на расписные ложки, чем они украшены?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ветками, ягодами, листьями, завитками и травкой.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Чем украшен край ложки?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каймой.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Посмотрите внимательно, как украшена ручка?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Дети: Нижние и верхние края другого цвета, чем середина.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 xml:space="preserve">Воспитатель предлагает детям выбирать силуэт ложки, ягоды на хохломских изделиях, которые они хотели бы нарисовать. </w:t>
      </w:r>
    </w:p>
    <w:p w:rsidR="004442F8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 xml:space="preserve">Дети самостоятельно расписывают ложки. 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&lt;</w:t>
      </w:r>
      <w:r w:rsidRPr="00195844">
        <w:rPr>
          <w:rFonts w:ascii="Times New Roman CYR" w:hAnsi="Times New Roman CYR" w:cs="Times New Roman CYR"/>
          <w:sz w:val="28"/>
          <w:szCs w:val="28"/>
        </w:rPr>
        <w:t>Рисунок1&gt;</w:t>
      </w:r>
      <w:r w:rsidRPr="00802CCD">
        <w:rPr>
          <w:rFonts w:ascii="Times New Roman CYR" w:hAnsi="Times New Roman CYR" w:cs="Times New Roman CYR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4.25pt">
            <v:imagedata r:id="rId4" o:title=""/>
          </v:shape>
        </w:pic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 конце занятия дети рассматривают расписанные ложки, рассказывают о своей работе.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Воспитатель: Хохломская роспись алых ягод россыпь,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Отголоски лета в зелени травы.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Рощи - перелески, шелковые всплески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Солнечно-медовой золотой листвы.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Роспись хохломская, словно колдовская,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В сказочную песню просится сама.</w:t>
      </w:r>
      <w:bookmarkStart w:id="0" w:name="_GoBack"/>
      <w:bookmarkEnd w:id="0"/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И нигде на свете нет таких соцветий,</w:t>
      </w:r>
    </w:p>
    <w:p w:rsidR="004442F8" w:rsidRPr="00195844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ab/>
      </w:r>
      <w:r w:rsidRPr="00195844">
        <w:rPr>
          <w:rFonts w:ascii="Times New Roman CYR" w:hAnsi="Times New Roman CYR" w:cs="Times New Roman CYR"/>
          <w:sz w:val="28"/>
          <w:szCs w:val="28"/>
        </w:rPr>
        <w:tab/>
        <w:t>Всех чудес чудесней Хохлома!</w:t>
      </w:r>
    </w:p>
    <w:p w:rsidR="004442F8" w:rsidRPr="00097B01" w:rsidRDefault="004442F8" w:rsidP="00DB15B2">
      <w:pPr>
        <w:spacing w:after="0"/>
        <w:rPr>
          <w:rFonts w:ascii="Times New Roman CYR" w:hAnsi="Times New Roman CYR" w:cs="Times New Roman CYR"/>
          <w:sz w:val="28"/>
          <w:szCs w:val="28"/>
        </w:rPr>
      </w:pPr>
      <w:r w:rsidRPr="00195844">
        <w:rPr>
          <w:rFonts w:ascii="Times New Roman CYR" w:hAnsi="Times New Roman CYR" w:cs="Times New Roman CYR"/>
          <w:sz w:val="28"/>
          <w:szCs w:val="28"/>
        </w:rPr>
        <w:t>Все расписанные ложки кладут в конверт и отправляют Жихарке.  &lt;  Рисунок2&gt;</w:t>
      </w:r>
    </w:p>
    <w:p w:rsidR="004442F8" w:rsidRDefault="004442F8" w:rsidP="00DB15B2">
      <w:pPr>
        <w:spacing w:after="0"/>
        <w:rPr>
          <w:rFonts w:ascii="Times New Roman CYR" w:hAnsi="Times New Roman CYR" w:cs="Times New Roman CYR"/>
          <w:sz w:val="24"/>
          <w:szCs w:val="24"/>
        </w:rPr>
      </w:pPr>
    </w:p>
    <w:p w:rsidR="004442F8" w:rsidRPr="0034415F" w:rsidRDefault="004442F8" w:rsidP="0034415F">
      <w:pPr>
        <w:spacing w:after="0"/>
        <w:rPr>
          <w:rFonts w:ascii="Times New Roman CYR" w:hAnsi="Times New Roman CYR" w:cs="Times New Roman CYR"/>
          <w:sz w:val="24"/>
          <w:szCs w:val="24"/>
          <w:lang w:val="en-US"/>
        </w:rPr>
      </w:pPr>
      <w:r w:rsidRPr="00802CCD">
        <w:rPr>
          <w:rFonts w:ascii="Times New Roman CYR" w:hAnsi="Times New Roman CYR" w:cs="Times New Roman CYR"/>
          <w:sz w:val="24"/>
          <w:szCs w:val="24"/>
        </w:rPr>
        <w:pict>
          <v:shape id="_x0000_i1026" type="#_x0000_t75" style="width:463.5pt;height:306pt">
            <v:imagedata r:id="rId5" o:title=""/>
          </v:shape>
        </w:pict>
      </w:r>
    </w:p>
    <w:sectPr w:rsidR="004442F8" w:rsidRPr="0034415F" w:rsidSect="00DB15B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15B2"/>
    <w:rsid w:val="00027FF7"/>
    <w:rsid w:val="000966DF"/>
    <w:rsid w:val="00097B01"/>
    <w:rsid w:val="00195844"/>
    <w:rsid w:val="001E2D22"/>
    <w:rsid w:val="00227F5A"/>
    <w:rsid w:val="00243D59"/>
    <w:rsid w:val="00252105"/>
    <w:rsid w:val="00262499"/>
    <w:rsid w:val="0034415F"/>
    <w:rsid w:val="003B0A80"/>
    <w:rsid w:val="004442F8"/>
    <w:rsid w:val="004A36B2"/>
    <w:rsid w:val="00656531"/>
    <w:rsid w:val="00680C7F"/>
    <w:rsid w:val="006B1135"/>
    <w:rsid w:val="00802CCD"/>
    <w:rsid w:val="00904006"/>
    <w:rsid w:val="009F35EC"/>
    <w:rsid w:val="00B12455"/>
    <w:rsid w:val="00B32E8E"/>
    <w:rsid w:val="00CC099B"/>
    <w:rsid w:val="00DB15B2"/>
    <w:rsid w:val="00F36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B2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E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2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08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3</Pages>
  <Words>468</Words>
  <Characters>2673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прииветтт</dc:creator>
  <cp:keywords/>
  <dc:description/>
  <cp:lastModifiedBy>прииветтт</cp:lastModifiedBy>
  <cp:revision>6</cp:revision>
  <cp:lastPrinted>2013-11-19T18:46:00Z</cp:lastPrinted>
  <dcterms:created xsi:type="dcterms:W3CDTF">2013-11-19T17:32:00Z</dcterms:created>
  <dcterms:modified xsi:type="dcterms:W3CDTF">2014-06-05T12:34:00Z</dcterms:modified>
</cp:coreProperties>
</file>