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/>
  <w:body>
    <w:p w:rsidR="00A014DD" w:rsidRDefault="00A014DD"/>
    <w:p w:rsidR="00A014DD" w:rsidRPr="00D0753E" w:rsidRDefault="00A014DD" w:rsidP="00D0753E">
      <w:pPr>
        <w:jc w:val="center"/>
        <w:rPr>
          <w:i/>
          <w:color w:val="2F5496"/>
          <w:sz w:val="72"/>
          <w:szCs w:val="72"/>
        </w:rPr>
      </w:pPr>
    </w:p>
    <w:p w:rsidR="00A014DD" w:rsidRPr="00D0753E" w:rsidRDefault="00A014DD" w:rsidP="00D0753E">
      <w:pPr>
        <w:jc w:val="center"/>
        <w:rPr>
          <w:i/>
          <w:color w:val="2F5496"/>
          <w:sz w:val="72"/>
          <w:szCs w:val="72"/>
        </w:rPr>
      </w:pPr>
      <w:r>
        <w:rPr>
          <w:i/>
          <w:color w:val="2F5496"/>
          <w:sz w:val="72"/>
          <w:szCs w:val="72"/>
        </w:rPr>
        <w:t>Мастер класс по изодеятельности с использованием природного материала  «</w:t>
      </w:r>
      <w:r w:rsidRPr="00D0753E">
        <w:rPr>
          <w:i/>
          <w:color w:val="2F5496"/>
          <w:sz w:val="72"/>
          <w:szCs w:val="72"/>
        </w:rPr>
        <w:t>Осенний лес»</w:t>
      </w:r>
    </w:p>
    <w:p w:rsidR="00A014DD" w:rsidRPr="00D0753E" w:rsidRDefault="00A014DD" w:rsidP="00D0753E">
      <w:pPr>
        <w:jc w:val="center"/>
        <w:rPr>
          <w:i/>
          <w:color w:val="2F5496"/>
          <w:sz w:val="72"/>
          <w:szCs w:val="72"/>
        </w:rPr>
      </w:pPr>
    </w:p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91.25pt;height:382.5pt;visibility:visible">
            <v:imagedata r:id="rId4" o:title=""/>
          </v:shape>
        </w:pict>
      </w:r>
    </w:p>
    <w:p w:rsidR="00A014DD" w:rsidRDefault="00A014DD"/>
    <w:p w:rsidR="00A014DD" w:rsidRPr="00D0753E" w:rsidRDefault="00A014DD">
      <w:pPr>
        <w:rPr>
          <w:rFonts w:ascii="Times New Roman" w:hAnsi="Times New Roman"/>
          <w:sz w:val="28"/>
          <w:szCs w:val="28"/>
        </w:rPr>
      </w:pPr>
      <w:r w:rsidRPr="00D0753E">
        <w:rPr>
          <w:rFonts w:ascii="Times New Roman" w:hAnsi="Times New Roman"/>
          <w:sz w:val="28"/>
          <w:szCs w:val="28"/>
        </w:rPr>
        <w:t>Для работы нам необходимо:</w:t>
      </w:r>
    </w:p>
    <w:p w:rsidR="00A014DD" w:rsidRDefault="00A014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Гуашь</w:t>
      </w:r>
    </w:p>
    <w:p w:rsidR="00A014DD" w:rsidRDefault="00A014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Кисти: толстая для тонировки бумаги, тонкая для прорисовки мелких деталей</w:t>
      </w:r>
    </w:p>
    <w:p w:rsidR="00A014DD" w:rsidRDefault="00A014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Пластилин</w:t>
      </w:r>
    </w:p>
    <w:p w:rsidR="00A014DD" w:rsidRDefault="00A014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Губка, разрезанная на небольшие кубики</w:t>
      </w:r>
    </w:p>
    <w:p w:rsidR="00A014DD" w:rsidRDefault="00A014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 ПВА</w:t>
      </w:r>
    </w:p>
    <w:p w:rsidR="00A014DD" w:rsidRDefault="00A014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Тонкие ветки березы</w:t>
      </w:r>
    </w:p>
    <w:p w:rsidR="00A014DD" w:rsidRDefault="00A014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Засушенные листья деревьев разных цветовых оттенков</w:t>
      </w:r>
    </w:p>
    <w:p w:rsidR="00A014DD" w:rsidRPr="00D0753E" w:rsidRDefault="00A014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Бумага для акварели формат А3</w:t>
      </w:r>
    </w:p>
    <w:p w:rsidR="00A014DD" w:rsidRDefault="00A014DD"/>
    <w:p w:rsidR="00A014DD" w:rsidRDefault="00A014DD"/>
    <w:p w:rsidR="00A014DD" w:rsidRDefault="00A014DD"/>
    <w:p w:rsidR="00A014DD" w:rsidRDefault="00A014DD"/>
    <w:p w:rsidR="00A014DD" w:rsidRDefault="00A014DD"/>
    <w:p w:rsidR="00A014DD" w:rsidRDefault="00A014DD">
      <w:r>
        <w:rPr>
          <w:noProof/>
          <w:lang w:eastAsia="ru-RU"/>
        </w:rPr>
        <w:pict>
          <v:shape id="Рисунок 3" o:spid="_x0000_i1026" type="#_x0000_t75" style="width:466.5pt;height:303.75pt;visibility:visible">
            <v:imagedata r:id="rId5" o:title=""/>
          </v:shape>
        </w:pict>
      </w:r>
    </w:p>
    <w:p w:rsidR="00A014DD" w:rsidRPr="00742E39" w:rsidRDefault="00A014DD" w:rsidP="00C02CA9">
      <w:pPr>
        <w:ind w:firstLine="708"/>
        <w:rPr>
          <w:rFonts w:ascii="Times New Roman" w:hAnsi="Times New Roman"/>
          <w:sz w:val="28"/>
          <w:szCs w:val="28"/>
        </w:rPr>
      </w:pPr>
      <w:r w:rsidRPr="00742E39">
        <w:rPr>
          <w:rFonts w:ascii="Times New Roman" w:hAnsi="Times New Roman"/>
          <w:sz w:val="28"/>
          <w:szCs w:val="28"/>
        </w:rPr>
        <w:t>Сначала необходимо затонировать бумагу: пр</w:t>
      </w:r>
      <w:r>
        <w:rPr>
          <w:rFonts w:ascii="Times New Roman" w:hAnsi="Times New Roman"/>
          <w:sz w:val="28"/>
          <w:szCs w:val="28"/>
        </w:rPr>
        <w:t>е</w:t>
      </w:r>
      <w:r w:rsidRPr="00742E39">
        <w:rPr>
          <w:rFonts w:ascii="Times New Roman" w:hAnsi="Times New Roman"/>
          <w:sz w:val="28"/>
          <w:szCs w:val="28"/>
        </w:rPr>
        <w:t>доставьте детям выбрать свой, неповторимый тон: утро или вечер, закат или восход солнца, пасмурный или солнечный день</w:t>
      </w:r>
      <w:r>
        <w:rPr>
          <w:rFonts w:ascii="Times New Roman" w:hAnsi="Times New Roman"/>
          <w:sz w:val="28"/>
          <w:szCs w:val="28"/>
        </w:rPr>
        <w:t>, а может ветренный день?</w:t>
      </w:r>
    </w:p>
    <w:p w:rsidR="00A014DD" w:rsidRDefault="00A014DD">
      <w:r>
        <w:rPr>
          <w:noProof/>
          <w:lang w:eastAsia="ru-RU"/>
        </w:rPr>
        <w:pict>
          <v:shape id="Рисунок 4" o:spid="_x0000_i1027" type="#_x0000_t75" style="width:464.25pt;height:306pt;visibility:visible">
            <v:imagedata r:id="rId6" o:title=""/>
          </v:shape>
        </w:pict>
      </w:r>
    </w:p>
    <w:p w:rsidR="00A014DD" w:rsidRPr="00742E39" w:rsidRDefault="00A014DD" w:rsidP="00C02CA9">
      <w:pPr>
        <w:ind w:firstLine="708"/>
        <w:rPr>
          <w:rFonts w:ascii="Times New Roman" w:hAnsi="Times New Roman"/>
          <w:sz w:val="28"/>
          <w:szCs w:val="28"/>
        </w:rPr>
      </w:pPr>
      <w:r w:rsidRPr="00742E39">
        <w:rPr>
          <w:rFonts w:ascii="Times New Roman" w:hAnsi="Times New Roman"/>
          <w:sz w:val="28"/>
          <w:szCs w:val="28"/>
        </w:rPr>
        <w:t>Небольшие веточки березы расположим на затониро</w:t>
      </w:r>
      <w:r>
        <w:rPr>
          <w:rFonts w:ascii="Times New Roman" w:hAnsi="Times New Roman"/>
          <w:sz w:val="28"/>
          <w:szCs w:val="28"/>
        </w:rPr>
        <w:t>ванно</w:t>
      </w:r>
      <w:r w:rsidRPr="00742E39">
        <w:rPr>
          <w:rFonts w:ascii="Times New Roman" w:hAnsi="Times New Roman"/>
          <w:sz w:val="28"/>
          <w:szCs w:val="28"/>
        </w:rPr>
        <w:t>м листе и приклеим</w:t>
      </w:r>
      <w:r>
        <w:rPr>
          <w:rFonts w:ascii="Times New Roman" w:hAnsi="Times New Roman"/>
          <w:sz w:val="28"/>
          <w:szCs w:val="28"/>
        </w:rPr>
        <w:t>, расположив по своему усмотрению</w:t>
      </w:r>
      <w:bookmarkStart w:id="0" w:name="_GoBack"/>
      <w:bookmarkEnd w:id="0"/>
    </w:p>
    <w:p w:rsidR="00A014DD" w:rsidRDefault="00A014DD"/>
    <w:p w:rsidR="00A014DD" w:rsidRDefault="00A014DD">
      <w:r>
        <w:rPr>
          <w:noProof/>
          <w:lang w:eastAsia="ru-RU"/>
        </w:rPr>
        <w:pict>
          <v:shape id="Рисунок 5" o:spid="_x0000_i1028" type="#_x0000_t75" style="width:468.75pt;height:310.5pt;visibility:visible">
            <v:imagedata r:id="rId7" o:title=""/>
          </v:shape>
        </w:pict>
      </w:r>
    </w:p>
    <w:p w:rsidR="00A014DD" w:rsidRPr="00742E39" w:rsidRDefault="00A014DD" w:rsidP="00C02CA9">
      <w:pPr>
        <w:ind w:firstLine="708"/>
        <w:rPr>
          <w:rFonts w:ascii="Times New Roman" w:hAnsi="Times New Roman"/>
          <w:sz w:val="28"/>
          <w:szCs w:val="28"/>
        </w:rPr>
      </w:pPr>
      <w:r w:rsidRPr="00742E39">
        <w:rPr>
          <w:rFonts w:ascii="Times New Roman" w:hAnsi="Times New Roman"/>
          <w:sz w:val="28"/>
          <w:szCs w:val="28"/>
        </w:rPr>
        <w:t>Небольшое количество краски положим на небольшие листы (вместо палитры, и удобнее использовать губку (не пачкаем краску, смешивая разные тона</w:t>
      </w:r>
      <w:r>
        <w:rPr>
          <w:rFonts w:ascii="Times New Roman" w:hAnsi="Times New Roman"/>
          <w:sz w:val="28"/>
          <w:szCs w:val="28"/>
        </w:rPr>
        <w:t xml:space="preserve"> в баночке, смешивать на бумаге удобнее</w:t>
      </w:r>
      <w:r w:rsidRPr="00742E39">
        <w:rPr>
          <w:rFonts w:ascii="Times New Roman" w:hAnsi="Times New Roman"/>
          <w:sz w:val="28"/>
          <w:szCs w:val="28"/>
        </w:rPr>
        <w:t>))</w:t>
      </w:r>
    </w:p>
    <w:p w:rsidR="00A014DD" w:rsidRPr="00742E39" w:rsidRDefault="00A014DD">
      <w:pPr>
        <w:rPr>
          <w:rFonts w:ascii="Times New Roman" w:hAnsi="Times New Roman"/>
          <w:sz w:val="28"/>
          <w:szCs w:val="28"/>
        </w:rPr>
      </w:pPr>
      <w:r w:rsidRPr="00AB26A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472.5pt;height:307.5pt;visibility:visible">
            <v:imagedata r:id="rId8" o:title=""/>
          </v:shape>
        </w:pict>
      </w:r>
    </w:p>
    <w:p w:rsidR="00A014DD" w:rsidRPr="00742E39" w:rsidRDefault="00A014DD" w:rsidP="00C02CA9">
      <w:pPr>
        <w:ind w:firstLine="708"/>
        <w:rPr>
          <w:rFonts w:ascii="Times New Roman" w:hAnsi="Times New Roman"/>
          <w:sz w:val="28"/>
          <w:szCs w:val="28"/>
        </w:rPr>
      </w:pPr>
      <w:r w:rsidRPr="00742E39">
        <w:rPr>
          <w:rFonts w:ascii="Times New Roman" w:hAnsi="Times New Roman"/>
          <w:sz w:val="28"/>
          <w:szCs w:val="28"/>
        </w:rPr>
        <w:t>Примакивающими движениями наносим краску</w:t>
      </w:r>
      <w:r>
        <w:rPr>
          <w:rFonts w:ascii="Times New Roman" w:hAnsi="Times New Roman"/>
          <w:sz w:val="28"/>
          <w:szCs w:val="28"/>
        </w:rPr>
        <w:t xml:space="preserve"> вокруг приклеенных палочек</w:t>
      </w:r>
      <w:r w:rsidRPr="00742E39">
        <w:rPr>
          <w:rFonts w:ascii="Times New Roman" w:hAnsi="Times New Roman"/>
          <w:sz w:val="28"/>
          <w:szCs w:val="28"/>
        </w:rPr>
        <w:t>: сначала светлые тона (желтый), потом добавляем темные (красный, оранжевый, коричневый, немного зеленого)</w:t>
      </w:r>
    </w:p>
    <w:p w:rsidR="00A014DD" w:rsidRPr="00742E39" w:rsidRDefault="00A014DD" w:rsidP="00C02CA9">
      <w:pPr>
        <w:ind w:firstLine="708"/>
        <w:rPr>
          <w:rFonts w:ascii="Times New Roman" w:hAnsi="Times New Roman"/>
          <w:sz w:val="28"/>
          <w:szCs w:val="28"/>
        </w:rPr>
      </w:pPr>
      <w:r w:rsidRPr="00742E39">
        <w:rPr>
          <w:rFonts w:ascii="Times New Roman" w:hAnsi="Times New Roman"/>
          <w:sz w:val="28"/>
          <w:szCs w:val="28"/>
        </w:rPr>
        <w:t>Это будет выглядеть примерно так</w:t>
      </w:r>
      <w:r>
        <w:rPr>
          <w:rFonts w:ascii="Times New Roman" w:hAnsi="Times New Roman"/>
          <w:sz w:val="28"/>
          <w:szCs w:val="28"/>
        </w:rPr>
        <w:t>:</w:t>
      </w:r>
    </w:p>
    <w:p w:rsidR="00A014DD" w:rsidRDefault="00A014DD">
      <w:r>
        <w:rPr>
          <w:noProof/>
          <w:lang w:eastAsia="ru-RU"/>
        </w:rPr>
        <w:pict>
          <v:shape id="Рисунок 7" o:spid="_x0000_i1030" type="#_x0000_t75" style="width:469.5pt;height:342.75pt;visibility:visible">
            <v:imagedata r:id="rId9" o:title=""/>
          </v:shape>
        </w:pict>
      </w:r>
    </w:p>
    <w:p w:rsidR="00A014DD" w:rsidRDefault="00A014DD" w:rsidP="00C02CA9">
      <w:pPr>
        <w:ind w:firstLine="708"/>
        <w:rPr>
          <w:rFonts w:ascii="Times New Roman" w:hAnsi="Times New Roman"/>
          <w:sz w:val="28"/>
          <w:szCs w:val="28"/>
        </w:rPr>
      </w:pPr>
      <w:r w:rsidRPr="00C02CA9">
        <w:rPr>
          <w:rFonts w:ascii="Times New Roman" w:hAnsi="Times New Roman"/>
          <w:sz w:val="28"/>
          <w:szCs w:val="28"/>
        </w:rPr>
        <w:t xml:space="preserve">Затем проявим всю </w:t>
      </w:r>
      <w:r>
        <w:rPr>
          <w:rFonts w:ascii="Times New Roman" w:hAnsi="Times New Roman"/>
          <w:sz w:val="28"/>
          <w:szCs w:val="28"/>
        </w:rPr>
        <w:t xml:space="preserve">свою </w:t>
      </w:r>
      <w:r w:rsidRPr="00C02CA9">
        <w:rPr>
          <w:rFonts w:ascii="Times New Roman" w:hAnsi="Times New Roman"/>
          <w:sz w:val="28"/>
          <w:szCs w:val="28"/>
        </w:rPr>
        <w:t xml:space="preserve">фантазию и творчество </w:t>
      </w:r>
      <w:r>
        <w:rPr>
          <w:rFonts w:ascii="Times New Roman" w:hAnsi="Times New Roman"/>
          <w:sz w:val="28"/>
          <w:szCs w:val="28"/>
        </w:rPr>
        <w:t xml:space="preserve">и сделаем различные дополнения </w:t>
      </w:r>
      <w:r w:rsidRPr="00C02CA9">
        <w:rPr>
          <w:rFonts w:ascii="Times New Roman" w:hAnsi="Times New Roman"/>
          <w:sz w:val="28"/>
          <w:szCs w:val="28"/>
        </w:rPr>
        <w:t>на свой выбор: грибочки из пластилина, ягодки, прорисуем веточки у деревьев, можно выпустить в небо  птиц</w:t>
      </w:r>
      <w:r>
        <w:rPr>
          <w:rFonts w:ascii="Times New Roman" w:hAnsi="Times New Roman"/>
          <w:sz w:val="28"/>
          <w:szCs w:val="28"/>
        </w:rPr>
        <w:t xml:space="preserve">, из засушенных листьев сделаем траву, </w:t>
      </w:r>
      <w:r w:rsidRPr="00C02CA9">
        <w:rPr>
          <w:rFonts w:ascii="Times New Roman" w:hAnsi="Times New Roman"/>
          <w:sz w:val="28"/>
          <w:szCs w:val="28"/>
        </w:rPr>
        <w:t xml:space="preserve">… </w:t>
      </w:r>
      <w:r>
        <w:rPr>
          <w:rFonts w:ascii="Times New Roman" w:hAnsi="Times New Roman"/>
          <w:sz w:val="28"/>
          <w:szCs w:val="28"/>
        </w:rPr>
        <w:t xml:space="preserve"> Украшайте и добавляйте на свой вкус!</w:t>
      </w:r>
    </w:p>
    <w:p w:rsidR="00A014DD" w:rsidRPr="00C02CA9" w:rsidRDefault="00A014DD" w:rsidP="00C02CA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Необязательно использовать осенний пейзаж, можно сделать зимний. Дети изображают пушистый снег и основное внимание обращаем  на фон. Также можно  использовать и весенний пейзаж.</w:t>
      </w:r>
    </w:p>
    <w:p w:rsidR="00A014DD" w:rsidRPr="00C02CA9" w:rsidRDefault="00A014DD">
      <w:pPr>
        <w:rPr>
          <w:rFonts w:ascii="Times New Roman" w:hAnsi="Times New Roman"/>
          <w:sz w:val="28"/>
          <w:szCs w:val="28"/>
        </w:rPr>
      </w:pPr>
      <w:r w:rsidRPr="00C02CA9">
        <w:rPr>
          <w:rFonts w:ascii="Times New Roman" w:hAnsi="Times New Roman"/>
          <w:sz w:val="28"/>
          <w:szCs w:val="28"/>
        </w:rPr>
        <w:t>Вот как это получилось у нас!</w:t>
      </w:r>
    </w:p>
    <w:p w:rsidR="00A014DD" w:rsidRDefault="00A014DD">
      <w:r>
        <w:rPr>
          <w:noProof/>
          <w:lang w:eastAsia="ru-RU"/>
        </w:rPr>
        <w:pict>
          <v:shape id="Рисунок 9" o:spid="_x0000_i1031" type="#_x0000_t75" style="width:478.5pt;height:353.25pt;visibility:visible">
            <v:imagedata r:id="rId10" o:title=""/>
          </v:shape>
        </w:pict>
      </w:r>
    </w:p>
    <w:p w:rsidR="00A014DD" w:rsidRDefault="00A014DD"/>
    <w:p w:rsidR="00A014DD" w:rsidRDefault="00A014DD"/>
    <w:sectPr w:rsidR="00A014DD" w:rsidSect="00C02CA9">
      <w:pgSz w:w="11906" w:h="16838"/>
      <w:pgMar w:top="993" w:right="850" w:bottom="709" w:left="1276" w:header="708" w:footer="708" w:gutter="0"/>
      <w:pgBorders w:offsetFrom="page">
        <w:top w:val="triangles" w:sz="4" w:space="24" w:color="99FF66"/>
        <w:left w:val="triangles" w:sz="4" w:space="24" w:color="99FF66"/>
        <w:bottom w:val="triangles" w:sz="4" w:space="24" w:color="99FF66"/>
        <w:right w:val="triangles" w:sz="4" w:space="24" w:color="99FF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753E"/>
    <w:rsid w:val="000914DB"/>
    <w:rsid w:val="001E1285"/>
    <w:rsid w:val="00235837"/>
    <w:rsid w:val="0028131C"/>
    <w:rsid w:val="00335C7E"/>
    <w:rsid w:val="003875FE"/>
    <w:rsid w:val="003B043C"/>
    <w:rsid w:val="005A1116"/>
    <w:rsid w:val="00616E74"/>
    <w:rsid w:val="00645639"/>
    <w:rsid w:val="006665EA"/>
    <w:rsid w:val="00742E39"/>
    <w:rsid w:val="008E7CF1"/>
    <w:rsid w:val="00907811"/>
    <w:rsid w:val="00993582"/>
    <w:rsid w:val="009B1EFD"/>
    <w:rsid w:val="009F4CB0"/>
    <w:rsid w:val="00A014DD"/>
    <w:rsid w:val="00A45581"/>
    <w:rsid w:val="00A76237"/>
    <w:rsid w:val="00AB26AB"/>
    <w:rsid w:val="00C02CA9"/>
    <w:rsid w:val="00D0753E"/>
    <w:rsid w:val="00D92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81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63</TotalTime>
  <Pages>6</Pages>
  <Words>231</Words>
  <Characters>1318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1</cp:lastModifiedBy>
  <cp:revision>7</cp:revision>
  <dcterms:created xsi:type="dcterms:W3CDTF">2014-09-26T21:10:00Z</dcterms:created>
  <dcterms:modified xsi:type="dcterms:W3CDTF">2014-10-11T12:41:00Z</dcterms:modified>
</cp:coreProperties>
</file>