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03" w:rsidRPr="0080744F" w:rsidRDefault="00D24503" w:rsidP="00415C72">
      <w:pPr>
        <w:tabs>
          <w:tab w:val="left" w:pos="4220"/>
        </w:tabs>
        <w:spacing w:line="240" w:lineRule="auto"/>
        <w:jc w:val="center"/>
        <w:rPr>
          <w:b/>
          <w:sz w:val="28"/>
          <w:szCs w:val="28"/>
        </w:rPr>
      </w:pPr>
      <w:r w:rsidRPr="0080744F">
        <w:rPr>
          <w:b/>
          <w:sz w:val="28"/>
          <w:szCs w:val="28"/>
        </w:rPr>
        <w:t>Филиал № 1</w:t>
      </w:r>
    </w:p>
    <w:p w:rsidR="00D24503" w:rsidRPr="0080744F" w:rsidRDefault="00D24503" w:rsidP="00415C72">
      <w:pPr>
        <w:tabs>
          <w:tab w:val="left" w:pos="5140"/>
        </w:tabs>
        <w:spacing w:line="240" w:lineRule="auto"/>
        <w:jc w:val="center"/>
        <w:rPr>
          <w:b/>
          <w:sz w:val="28"/>
          <w:szCs w:val="28"/>
        </w:rPr>
      </w:pPr>
      <w:r w:rsidRPr="0080744F">
        <w:rPr>
          <w:b/>
          <w:sz w:val="28"/>
          <w:szCs w:val="28"/>
        </w:rPr>
        <w:t>Муниципального автономного дошкольного образовательного учреждения</w:t>
      </w:r>
    </w:p>
    <w:p w:rsidR="00D24503" w:rsidRPr="0080744F" w:rsidRDefault="00D24503" w:rsidP="00415C72">
      <w:pPr>
        <w:tabs>
          <w:tab w:val="left" w:pos="5140"/>
        </w:tabs>
        <w:spacing w:line="240" w:lineRule="auto"/>
        <w:jc w:val="center"/>
        <w:rPr>
          <w:b/>
          <w:sz w:val="28"/>
          <w:szCs w:val="28"/>
        </w:rPr>
      </w:pPr>
      <w:r w:rsidRPr="0080744F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Верхнекетский детский сад общеразвивающего вида</w:t>
      </w:r>
      <w:r w:rsidRPr="0080744F">
        <w:rPr>
          <w:b/>
          <w:sz w:val="28"/>
          <w:szCs w:val="28"/>
        </w:rPr>
        <w:t>»</w:t>
      </w:r>
    </w:p>
    <w:p w:rsidR="00D24503" w:rsidRDefault="00D24503" w:rsidP="005F200E">
      <w:pPr>
        <w:jc w:val="center"/>
        <w:rPr>
          <w:b/>
          <w:sz w:val="28"/>
          <w:szCs w:val="28"/>
        </w:rPr>
      </w:pPr>
      <w:r w:rsidRPr="0080744F">
        <w:rPr>
          <w:b/>
          <w:sz w:val="28"/>
          <w:szCs w:val="28"/>
        </w:rPr>
        <w:t>Верхнекетского района Томской области</w:t>
      </w:r>
    </w:p>
    <w:p w:rsidR="00D24503" w:rsidRDefault="00D24503" w:rsidP="00415C72">
      <w:pPr>
        <w:jc w:val="center"/>
        <w:rPr>
          <w:b/>
          <w:sz w:val="28"/>
          <w:szCs w:val="28"/>
        </w:rPr>
      </w:pPr>
    </w:p>
    <w:p w:rsidR="00D24503" w:rsidRPr="00415C72" w:rsidRDefault="00D24503" w:rsidP="00415C72">
      <w:pPr>
        <w:jc w:val="center"/>
        <w:rPr>
          <w:b/>
          <w:i/>
          <w:color w:val="FF0000"/>
          <w:sz w:val="36"/>
          <w:szCs w:val="36"/>
        </w:rPr>
      </w:pPr>
      <w:r w:rsidRPr="00415C72">
        <w:rPr>
          <w:b/>
          <w:i/>
          <w:color w:val="FF0000"/>
          <w:sz w:val="36"/>
          <w:szCs w:val="36"/>
        </w:rPr>
        <w:t>Интегрированное занятие в средней группе на тему:</w:t>
      </w:r>
    </w:p>
    <w:p w:rsidR="00D24503" w:rsidRDefault="00D24503" w:rsidP="00415C7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pt;height:6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Зима» «Сюрприз от Смешариков»"/>
          </v:shape>
        </w:pict>
      </w:r>
    </w:p>
    <w:p w:rsidR="00D24503" w:rsidRPr="00415C72" w:rsidRDefault="00D24503" w:rsidP="00415C72"/>
    <w:p w:rsidR="00D24503" w:rsidRDefault="00D24503" w:rsidP="005F200E">
      <w:pPr>
        <w:tabs>
          <w:tab w:val="left" w:pos="3045"/>
        </w:tabs>
        <w:jc w:val="center"/>
      </w:pPr>
      <w:r w:rsidRPr="00C301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213.75pt;height:200.25pt;visibility:visible">
            <v:imagedata r:id="rId4" o:title="" croptop="1748f" cropbottom="3845f" cropleft="2163f" cropright="1868f"/>
          </v:shape>
        </w:pict>
      </w:r>
    </w:p>
    <w:p w:rsidR="00D24503" w:rsidRDefault="00D24503" w:rsidP="00415C72">
      <w:pPr>
        <w:tabs>
          <w:tab w:val="left" w:pos="8655"/>
        </w:tabs>
      </w:pPr>
    </w:p>
    <w:p w:rsidR="00D24503" w:rsidRPr="007B29F7" w:rsidRDefault="00D24503" w:rsidP="00415C72">
      <w:pPr>
        <w:tabs>
          <w:tab w:val="left" w:pos="7275"/>
        </w:tabs>
        <w:spacing w:line="240" w:lineRule="auto"/>
        <w:jc w:val="right"/>
        <w:rPr>
          <w:b/>
          <w:i/>
          <w:sz w:val="28"/>
          <w:szCs w:val="28"/>
        </w:rPr>
      </w:pPr>
      <w:r>
        <w:tab/>
      </w:r>
      <w:r>
        <w:rPr>
          <w:b/>
          <w:i/>
          <w:sz w:val="28"/>
          <w:szCs w:val="28"/>
        </w:rPr>
        <w:t>Подготовил</w:t>
      </w:r>
      <w:r w:rsidRPr="001128B6">
        <w:rPr>
          <w:b/>
          <w:i/>
          <w:sz w:val="28"/>
          <w:szCs w:val="28"/>
        </w:rPr>
        <w:t>:</w:t>
      </w:r>
    </w:p>
    <w:p w:rsidR="00D24503" w:rsidRPr="001128B6" w:rsidRDefault="00D24503" w:rsidP="00415C72">
      <w:pPr>
        <w:tabs>
          <w:tab w:val="left" w:pos="7275"/>
        </w:tabs>
        <w:spacing w:line="240" w:lineRule="auto"/>
        <w:jc w:val="right"/>
        <w:rPr>
          <w:b/>
          <w:sz w:val="28"/>
          <w:szCs w:val="28"/>
        </w:rPr>
      </w:pPr>
      <w:r w:rsidRPr="001128B6">
        <w:rPr>
          <w:b/>
          <w:sz w:val="28"/>
          <w:szCs w:val="28"/>
        </w:rPr>
        <w:t xml:space="preserve">Воспитатель  </w:t>
      </w:r>
      <w:r w:rsidRPr="001128B6">
        <w:rPr>
          <w:b/>
          <w:sz w:val="28"/>
          <w:szCs w:val="28"/>
          <w:lang w:val="en-US"/>
        </w:rPr>
        <w:t>I</w:t>
      </w:r>
      <w:r w:rsidRPr="001128B6">
        <w:rPr>
          <w:b/>
          <w:sz w:val="28"/>
          <w:szCs w:val="28"/>
        </w:rPr>
        <w:t xml:space="preserve"> категории </w:t>
      </w:r>
    </w:p>
    <w:p w:rsidR="00D24503" w:rsidRPr="001128B6" w:rsidRDefault="00D24503" w:rsidP="00415C72">
      <w:pPr>
        <w:tabs>
          <w:tab w:val="left" w:pos="7275"/>
        </w:tabs>
        <w:spacing w:line="240" w:lineRule="auto"/>
        <w:jc w:val="right"/>
        <w:rPr>
          <w:b/>
          <w:sz w:val="28"/>
          <w:szCs w:val="28"/>
        </w:rPr>
      </w:pPr>
      <w:r w:rsidRPr="001128B6">
        <w:rPr>
          <w:b/>
          <w:sz w:val="28"/>
          <w:szCs w:val="28"/>
        </w:rPr>
        <w:t>Пустовалова А.В.</w:t>
      </w:r>
    </w:p>
    <w:p w:rsidR="00D24503" w:rsidRDefault="00D24503" w:rsidP="00415C72">
      <w:pPr>
        <w:tabs>
          <w:tab w:val="left" w:pos="3585"/>
        </w:tabs>
        <w:jc w:val="center"/>
        <w:rPr>
          <w:sz w:val="28"/>
          <w:szCs w:val="28"/>
        </w:rPr>
      </w:pPr>
    </w:p>
    <w:p w:rsidR="00D24503" w:rsidRDefault="00D24503" w:rsidP="00415C72">
      <w:pPr>
        <w:tabs>
          <w:tab w:val="left" w:pos="3585"/>
        </w:tabs>
        <w:jc w:val="center"/>
        <w:rPr>
          <w:sz w:val="28"/>
          <w:szCs w:val="28"/>
        </w:rPr>
      </w:pPr>
    </w:p>
    <w:p w:rsidR="00D24503" w:rsidRPr="001128B6" w:rsidRDefault="00D24503" w:rsidP="005F200E">
      <w:pPr>
        <w:tabs>
          <w:tab w:val="left" w:pos="3585"/>
        </w:tabs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      </w:t>
      </w:r>
      <w:r w:rsidRPr="001128B6">
        <w:rPr>
          <w:b/>
          <w:sz w:val="28"/>
          <w:szCs w:val="28"/>
        </w:rPr>
        <w:t>Белый Яр</w:t>
      </w:r>
    </w:p>
    <w:p w:rsidR="00D24503" w:rsidRPr="001128B6" w:rsidRDefault="00D24503" w:rsidP="00415C72">
      <w:pPr>
        <w:tabs>
          <w:tab w:val="left" w:pos="35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2014</w:t>
      </w:r>
      <w:r w:rsidRPr="001128B6">
        <w:rPr>
          <w:b/>
          <w:sz w:val="28"/>
          <w:szCs w:val="28"/>
        </w:rPr>
        <w:t xml:space="preserve"> год.</w:t>
      </w:r>
    </w:p>
    <w:p w:rsidR="00D24503" w:rsidRDefault="00D24503" w:rsidP="00415C72">
      <w:pPr>
        <w:rPr>
          <w:sz w:val="28"/>
          <w:szCs w:val="28"/>
        </w:rPr>
      </w:pPr>
    </w:p>
    <w:p w:rsidR="00D24503" w:rsidRPr="00413C93" w:rsidRDefault="00D24503" w:rsidP="00415C72">
      <w:pPr>
        <w:rPr>
          <w:color w:val="FF0000"/>
          <w:sz w:val="28"/>
          <w:szCs w:val="28"/>
        </w:rPr>
      </w:pPr>
      <w:r w:rsidRPr="00413C93">
        <w:rPr>
          <w:sz w:val="28"/>
          <w:szCs w:val="28"/>
        </w:rPr>
        <w:t>1.Коррекционно-образовательные цели.</w:t>
      </w:r>
    </w:p>
    <w:p w:rsidR="00D24503" w:rsidRPr="00413C93" w:rsidRDefault="00D24503" w:rsidP="00415C72">
      <w:pPr>
        <w:rPr>
          <w:color w:val="FF0000"/>
          <w:sz w:val="28"/>
          <w:szCs w:val="28"/>
        </w:rPr>
      </w:pPr>
      <w:r w:rsidRPr="00413C93">
        <w:rPr>
          <w:sz w:val="28"/>
          <w:szCs w:val="28"/>
        </w:rPr>
        <w:t xml:space="preserve">Закрепление </w:t>
      </w:r>
      <w:r>
        <w:rPr>
          <w:sz w:val="28"/>
          <w:szCs w:val="28"/>
        </w:rPr>
        <w:t>представлений о зиме и её</w:t>
      </w:r>
      <w:r w:rsidRPr="00413C93">
        <w:rPr>
          <w:sz w:val="28"/>
          <w:szCs w:val="28"/>
        </w:rPr>
        <w:t xml:space="preserve"> приметах. Уточнение, расширение и ак</w:t>
      </w:r>
      <w:r>
        <w:rPr>
          <w:sz w:val="28"/>
          <w:szCs w:val="28"/>
        </w:rPr>
        <w:t>тивизация словаря по теме «Зима</w:t>
      </w:r>
      <w:r w:rsidRPr="00413C93">
        <w:rPr>
          <w:sz w:val="28"/>
          <w:szCs w:val="28"/>
        </w:rPr>
        <w:t>».</w:t>
      </w:r>
    </w:p>
    <w:p w:rsidR="00D24503" w:rsidRPr="00413C93" w:rsidRDefault="00D24503" w:rsidP="00415C72">
      <w:pPr>
        <w:rPr>
          <w:color w:val="FF0000"/>
          <w:sz w:val="28"/>
          <w:szCs w:val="28"/>
        </w:rPr>
      </w:pPr>
      <w:r w:rsidRPr="00413C93">
        <w:rPr>
          <w:sz w:val="28"/>
          <w:szCs w:val="28"/>
        </w:rPr>
        <w:t>Совершенствование грамматического строя речи (согласование прилагательных с существительными в роде и числе в именительном падеже, составление простых предложений и распространение их прилагательными).</w:t>
      </w:r>
    </w:p>
    <w:p w:rsidR="00D24503" w:rsidRPr="00413C93" w:rsidRDefault="00D24503" w:rsidP="00415C72">
      <w:pPr>
        <w:rPr>
          <w:sz w:val="28"/>
          <w:szCs w:val="28"/>
        </w:rPr>
      </w:pPr>
      <w:r w:rsidRPr="00413C93">
        <w:rPr>
          <w:sz w:val="28"/>
          <w:szCs w:val="28"/>
        </w:rPr>
        <w:t>2. Коррекционно-развивающие цели.</w:t>
      </w:r>
    </w:p>
    <w:p w:rsidR="00D24503" w:rsidRPr="00413C93" w:rsidRDefault="00D24503" w:rsidP="00415C72">
      <w:pPr>
        <w:rPr>
          <w:sz w:val="28"/>
          <w:szCs w:val="28"/>
        </w:rPr>
      </w:pPr>
      <w:r w:rsidRPr="00413C93">
        <w:rPr>
          <w:sz w:val="28"/>
          <w:szCs w:val="28"/>
        </w:rPr>
        <w:t>Развитие связной речи, зрительного внимания, мышлени</w:t>
      </w:r>
      <w:r>
        <w:rPr>
          <w:sz w:val="28"/>
          <w:szCs w:val="28"/>
        </w:rPr>
        <w:t>я, артикуляционной, тонкой и общей моторики.</w:t>
      </w:r>
    </w:p>
    <w:p w:rsidR="00D24503" w:rsidRPr="00413C93" w:rsidRDefault="00D24503" w:rsidP="00415C72">
      <w:pPr>
        <w:rPr>
          <w:sz w:val="28"/>
          <w:szCs w:val="28"/>
        </w:rPr>
      </w:pPr>
      <w:r w:rsidRPr="00413C93">
        <w:rPr>
          <w:sz w:val="28"/>
          <w:szCs w:val="28"/>
        </w:rPr>
        <w:t>3. Коррекционно-воспитательные цели.</w:t>
      </w:r>
    </w:p>
    <w:p w:rsidR="00D24503" w:rsidRPr="00413C93" w:rsidRDefault="00D24503" w:rsidP="00415C72">
      <w:pPr>
        <w:rPr>
          <w:sz w:val="28"/>
          <w:szCs w:val="28"/>
        </w:rPr>
      </w:pPr>
      <w:r w:rsidRPr="00413C93">
        <w:rPr>
          <w:sz w:val="28"/>
          <w:szCs w:val="28"/>
        </w:rPr>
        <w:t>Формирование навыков сотрудничества, взаимопонимания, доброжелательности, самостоятельности, инициативности, ответственности. Воспитание любви и бережного отношения к природе.</w:t>
      </w:r>
    </w:p>
    <w:p w:rsidR="00D24503" w:rsidRPr="00413C93" w:rsidRDefault="00D24503" w:rsidP="00415C72">
      <w:pPr>
        <w:rPr>
          <w:sz w:val="28"/>
          <w:szCs w:val="28"/>
        </w:rPr>
      </w:pPr>
      <w:r>
        <w:rPr>
          <w:sz w:val="28"/>
          <w:szCs w:val="28"/>
        </w:rPr>
        <w:t>Оборудование: м</w:t>
      </w:r>
      <w:r w:rsidRPr="00413C93">
        <w:rPr>
          <w:sz w:val="28"/>
          <w:szCs w:val="28"/>
        </w:rPr>
        <w:t>ультимедийная</w:t>
      </w:r>
      <w:r>
        <w:rPr>
          <w:sz w:val="28"/>
          <w:szCs w:val="28"/>
        </w:rPr>
        <w:t xml:space="preserve"> </w:t>
      </w:r>
      <w:r w:rsidRPr="00413C93">
        <w:rPr>
          <w:sz w:val="28"/>
          <w:szCs w:val="28"/>
        </w:rPr>
        <w:t xml:space="preserve"> доска, массажный мяч среднего размера, </w:t>
      </w:r>
      <w:r>
        <w:rPr>
          <w:sz w:val="28"/>
          <w:szCs w:val="28"/>
        </w:rPr>
        <w:t xml:space="preserve">карточки </w:t>
      </w:r>
      <w:r w:rsidRPr="00413C93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 предметами,  цифры</w:t>
      </w:r>
      <w:r w:rsidRPr="00413C93">
        <w:rPr>
          <w:sz w:val="28"/>
          <w:szCs w:val="28"/>
        </w:rPr>
        <w:t>, предметные картинки для игры «Чего не стало» в виде презентации, чудесный мешочек, волшебный сундучок, ключи одного цвета, материал для аппликации, сюрприз для детей.</w:t>
      </w:r>
    </w:p>
    <w:p w:rsidR="00D24503" w:rsidRPr="00F84A37" w:rsidRDefault="00D24503" w:rsidP="00415C72">
      <w:pPr>
        <w:rPr>
          <w:sz w:val="28"/>
          <w:szCs w:val="28"/>
        </w:rPr>
      </w:pPr>
      <w:r w:rsidRPr="00413C93">
        <w:rPr>
          <w:sz w:val="28"/>
          <w:szCs w:val="28"/>
        </w:rPr>
        <w:t>Предварительная работа</w:t>
      </w:r>
      <w:r>
        <w:rPr>
          <w:sz w:val="28"/>
          <w:szCs w:val="28"/>
        </w:rPr>
        <w:t>. Наблюдение на прогулке за зим</w:t>
      </w:r>
      <w:r w:rsidRPr="00413C93">
        <w:rPr>
          <w:sz w:val="28"/>
          <w:szCs w:val="28"/>
        </w:rPr>
        <w:t xml:space="preserve">ними изменениями в природе. Разучивание  пальчиковой гимнастики </w:t>
      </w:r>
      <w:r w:rsidRPr="00413C93">
        <w:rPr>
          <w:color w:val="FF0000"/>
          <w:sz w:val="28"/>
          <w:szCs w:val="28"/>
        </w:rPr>
        <w:t xml:space="preserve"> </w:t>
      </w:r>
      <w:r w:rsidRPr="00877B89">
        <w:rPr>
          <w:sz w:val="28"/>
          <w:szCs w:val="28"/>
        </w:rPr>
        <w:t>« Раз, два,</w:t>
      </w:r>
      <w:r>
        <w:rPr>
          <w:color w:val="FF0000"/>
          <w:sz w:val="28"/>
          <w:szCs w:val="28"/>
        </w:rPr>
        <w:t xml:space="preserve"> </w:t>
      </w:r>
      <w:r w:rsidRPr="00877B89">
        <w:rPr>
          <w:sz w:val="28"/>
          <w:szCs w:val="28"/>
        </w:rPr>
        <w:t>три, четыре, мы с тобой снежок слепили»</w:t>
      </w:r>
      <w:r>
        <w:rPr>
          <w:sz w:val="28"/>
          <w:szCs w:val="28"/>
        </w:rPr>
        <w:t>.</w:t>
      </w:r>
    </w:p>
    <w:p w:rsidR="00D24503" w:rsidRPr="00D25874" w:rsidRDefault="00D24503" w:rsidP="00415C72">
      <w:pPr>
        <w:rPr>
          <w:b/>
          <w:sz w:val="28"/>
          <w:szCs w:val="28"/>
        </w:rPr>
      </w:pPr>
      <w:r w:rsidRPr="00D25874">
        <w:rPr>
          <w:b/>
          <w:sz w:val="28"/>
          <w:szCs w:val="28"/>
        </w:rPr>
        <w:t>Ход занятия (1 слайд</w:t>
      </w:r>
      <w:r>
        <w:rPr>
          <w:b/>
          <w:sz w:val="28"/>
          <w:szCs w:val="28"/>
        </w:rPr>
        <w:t xml:space="preserve"> дети в кругу?</w:t>
      </w:r>
      <w:r w:rsidRPr="00D25874">
        <w:rPr>
          <w:b/>
          <w:sz w:val="28"/>
          <w:szCs w:val="28"/>
        </w:rPr>
        <w:t>)</w:t>
      </w:r>
    </w:p>
    <w:p w:rsidR="00D24503" w:rsidRDefault="00D24503" w:rsidP="00415C72">
      <w:r>
        <w:rPr>
          <w:sz w:val="28"/>
          <w:szCs w:val="28"/>
        </w:rPr>
        <w:t>1.</w:t>
      </w:r>
      <w:r w:rsidRPr="00413C93">
        <w:rPr>
          <w:sz w:val="28"/>
          <w:szCs w:val="28"/>
        </w:rPr>
        <w:t>Организационный м</w:t>
      </w:r>
      <w:r>
        <w:rPr>
          <w:sz w:val="28"/>
          <w:szCs w:val="28"/>
        </w:rPr>
        <w:t xml:space="preserve">омент. </w:t>
      </w:r>
      <w:r w:rsidRPr="00413C93">
        <w:rPr>
          <w:sz w:val="28"/>
          <w:szCs w:val="28"/>
        </w:rPr>
        <w:t>Создание эмоционально положительного фона.</w:t>
      </w:r>
      <w:r>
        <w:t xml:space="preserve"> </w:t>
      </w:r>
    </w:p>
    <w:p w:rsidR="00D24503" w:rsidRPr="00413C93" w:rsidRDefault="00D24503" w:rsidP="00415C72">
      <w:pPr>
        <w:tabs>
          <w:tab w:val="left" w:pos="411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Воспитатель:                       </w:t>
      </w:r>
      <w:r w:rsidRPr="00413C93">
        <w:rPr>
          <w:sz w:val="28"/>
          <w:szCs w:val="28"/>
        </w:rPr>
        <w:t>“Собрались все дети в круг.</w:t>
      </w:r>
    </w:p>
    <w:p w:rsidR="00D24503" w:rsidRPr="00413C93" w:rsidRDefault="00D24503" w:rsidP="00415C72">
      <w:pPr>
        <w:spacing w:line="240" w:lineRule="auto"/>
        <w:jc w:val="center"/>
        <w:rPr>
          <w:sz w:val="28"/>
          <w:szCs w:val="28"/>
        </w:rPr>
      </w:pPr>
      <w:r w:rsidRPr="00413C93">
        <w:rPr>
          <w:sz w:val="28"/>
          <w:szCs w:val="28"/>
        </w:rPr>
        <w:t>Я – твой друг и ты – мой друг.</w:t>
      </w:r>
    </w:p>
    <w:p w:rsidR="00D24503" w:rsidRPr="00413C93" w:rsidRDefault="00D24503" w:rsidP="00415C72">
      <w:pPr>
        <w:spacing w:line="240" w:lineRule="auto"/>
        <w:jc w:val="center"/>
        <w:rPr>
          <w:sz w:val="28"/>
          <w:szCs w:val="28"/>
        </w:rPr>
      </w:pPr>
      <w:r w:rsidRPr="00413C93">
        <w:rPr>
          <w:sz w:val="28"/>
          <w:szCs w:val="28"/>
        </w:rPr>
        <w:t>Крепко за руки возьмёмся</w:t>
      </w:r>
    </w:p>
    <w:p w:rsidR="00D24503" w:rsidRPr="00413C93" w:rsidRDefault="00D24503" w:rsidP="00415C72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 друг другу улыбнёмся</w:t>
      </w:r>
      <w:r w:rsidRPr="00413C93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D24503" w:rsidRPr="00413C93" w:rsidRDefault="00D24503" w:rsidP="00415C72">
      <w:pPr>
        <w:spacing w:line="240" w:lineRule="auto"/>
        <w:rPr>
          <w:sz w:val="28"/>
          <w:szCs w:val="28"/>
        </w:rPr>
      </w:pPr>
      <w:r w:rsidRPr="00413C93">
        <w:rPr>
          <w:sz w:val="28"/>
          <w:szCs w:val="28"/>
        </w:rPr>
        <w:t xml:space="preserve">- Посмотрю на ваши лица, с кем бы мне здесь подружиться? </w:t>
      </w:r>
      <w:r>
        <w:rPr>
          <w:sz w:val="28"/>
          <w:szCs w:val="28"/>
        </w:rPr>
        <w:t xml:space="preserve"> Ребята,  давайте  с вами познакомимся. Мы будем передавать друг другу мяч,  у кого в руках  он окажется, должен назвать своё имя. Меня зовут Анастасия Викторовна (передаём мяч).</w:t>
      </w:r>
    </w:p>
    <w:p w:rsidR="00D24503" w:rsidRPr="00413C93" w:rsidRDefault="00D24503" w:rsidP="00415C7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Воспитатель:-  М</w:t>
      </w:r>
      <w:r w:rsidRPr="00413C93">
        <w:rPr>
          <w:sz w:val="28"/>
          <w:szCs w:val="28"/>
        </w:rPr>
        <w:t>илые дети, вы всех прекрасней на свете. Поздоровались друг с другом, а теперь давайте поздороваемся с нашими гостями.</w:t>
      </w:r>
    </w:p>
    <w:p w:rsidR="00D24503" w:rsidRPr="00413C93" w:rsidRDefault="00D24503" w:rsidP="00415C72">
      <w:pPr>
        <w:spacing w:line="240" w:lineRule="auto"/>
        <w:rPr>
          <w:sz w:val="28"/>
          <w:szCs w:val="28"/>
        </w:rPr>
      </w:pPr>
      <w:r w:rsidRPr="00413C93">
        <w:rPr>
          <w:sz w:val="28"/>
          <w:szCs w:val="28"/>
        </w:rPr>
        <w:t>Дети: - Здравствуйте</w:t>
      </w:r>
      <w:r>
        <w:rPr>
          <w:sz w:val="28"/>
          <w:szCs w:val="28"/>
        </w:rPr>
        <w:t>!</w:t>
      </w:r>
    </w:p>
    <w:p w:rsidR="00D24503" w:rsidRDefault="00D24503" w:rsidP="00415C72">
      <w:pPr>
        <w:spacing w:line="240" w:lineRule="auto"/>
        <w:rPr>
          <w:sz w:val="28"/>
          <w:szCs w:val="28"/>
        </w:rPr>
      </w:pPr>
      <w:r w:rsidRPr="00413C93">
        <w:rPr>
          <w:sz w:val="28"/>
          <w:szCs w:val="28"/>
        </w:rPr>
        <w:t xml:space="preserve">Воспитатель: - Вот таких хороших пригожих, я приглашаю пройти и сесть на свои стульчики. </w:t>
      </w:r>
    </w:p>
    <w:p w:rsidR="00D24503" w:rsidRDefault="00D24503" w:rsidP="00415C72">
      <w:pPr>
        <w:spacing w:line="240" w:lineRule="auto"/>
        <w:rPr>
          <w:sz w:val="28"/>
          <w:szCs w:val="28"/>
        </w:rPr>
      </w:pPr>
      <w:r>
        <w:rPr>
          <w:noProof/>
        </w:rPr>
        <w:pict>
          <v:shape id="Рисунок 6" o:spid="_x0000_s1026" type="#_x0000_t75" style="position:absolute;margin-left:19pt;margin-top:7.15pt;width:405.65pt;height:303.75pt;z-index:-251660288;visibility:visible">
            <v:imagedata r:id="rId5" o:title=""/>
          </v:shape>
        </w:pict>
      </w:r>
    </w:p>
    <w:p w:rsidR="00D24503" w:rsidRDefault="00D24503" w:rsidP="00415C72">
      <w:pPr>
        <w:spacing w:line="240" w:lineRule="auto"/>
        <w:rPr>
          <w:sz w:val="28"/>
          <w:szCs w:val="28"/>
        </w:rPr>
      </w:pPr>
    </w:p>
    <w:p w:rsidR="00D24503" w:rsidRPr="00877B89" w:rsidRDefault="00D24503" w:rsidP="00415C72">
      <w:pPr>
        <w:spacing w:line="240" w:lineRule="auto"/>
        <w:rPr>
          <w:color w:val="FF0000"/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  <w:r w:rsidRPr="00D25874">
        <w:rPr>
          <w:b/>
          <w:sz w:val="28"/>
          <w:szCs w:val="28"/>
        </w:rPr>
        <w:t>2 слайд (волшебный сундук).</w:t>
      </w:r>
    </w:p>
    <w:p w:rsidR="00D24503" w:rsidRPr="00D25874" w:rsidRDefault="00D24503" w:rsidP="00415C72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Обратить внимание детей на экран.</w:t>
      </w:r>
    </w:p>
    <w:p w:rsidR="00D24503" w:rsidRDefault="00D24503" w:rsidP="00415C72">
      <w:pPr>
        <w:rPr>
          <w:sz w:val="28"/>
          <w:szCs w:val="28"/>
        </w:rPr>
      </w:pPr>
      <w:r w:rsidRPr="00EC1D04">
        <w:rPr>
          <w:sz w:val="28"/>
          <w:szCs w:val="28"/>
        </w:rPr>
        <w:t xml:space="preserve">- Ребята, </w:t>
      </w:r>
      <w:r>
        <w:rPr>
          <w:sz w:val="28"/>
          <w:szCs w:val="28"/>
        </w:rPr>
        <w:t xml:space="preserve"> как вы думаете, что это такое?</w:t>
      </w:r>
    </w:p>
    <w:p w:rsidR="00D24503" w:rsidRPr="00EC1D04" w:rsidRDefault="00D24503" w:rsidP="00415C72">
      <w:pPr>
        <w:rPr>
          <w:sz w:val="28"/>
          <w:szCs w:val="28"/>
        </w:rPr>
      </w:pPr>
      <w:r>
        <w:rPr>
          <w:sz w:val="28"/>
          <w:szCs w:val="28"/>
        </w:rPr>
        <w:t>- С</w:t>
      </w:r>
      <w:r w:rsidRPr="00EC1D04">
        <w:rPr>
          <w:sz w:val="28"/>
          <w:szCs w:val="28"/>
        </w:rPr>
        <w:t>егодня к нам прислали волш</w:t>
      </w:r>
      <w:r>
        <w:rPr>
          <w:sz w:val="28"/>
          <w:szCs w:val="28"/>
        </w:rPr>
        <w:t>ебный сундук с сюрпризом от весёлых С</w:t>
      </w:r>
      <w:r w:rsidRPr="00EC1D04">
        <w:rPr>
          <w:sz w:val="28"/>
          <w:szCs w:val="28"/>
        </w:rPr>
        <w:t>мешариков. Но чтобы открыть сунду</w:t>
      </w:r>
      <w:r>
        <w:rPr>
          <w:sz w:val="28"/>
          <w:szCs w:val="28"/>
        </w:rPr>
        <w:t>чо</w:t>
      </w:r>
      <w:r w:rsidRPr="00EC1D04">
        <w:rPr>
          <w:sz w:val="28"/>
          <w:szCs w:val="28"/>
        </w:rPr>
        <w:t>к, нужно собрать 5 волшебных ключей.</w:t>
      </w:r>
    </w:p>
    <w:p w:rsidR="00D24503" w:rsidRPr="00D25874" w:rsidRDefault="00D24503" w:rsidP="00415C72">
      <w:pPr>
        <w:rPr>
          <w:b/>
          <w:sz w:val="28"/>
          <w:szCs w:val="28"/>
        </w:rPr>
      </w:pPr>
      <w:r w:rsidRPr="00EC1D04">
        <w:rPr>
          <w:sz w:val="28"/>
          <w:szCs w:val="28"/>
        </w:rPr>
        <w:t xml:space="preserve"> </w:t>
      </w:r>
      <w:r w:rsidRPr="00D25874">
        <w:rPr>
          <w:b/>
          <w:sz w:val="28"/>
          <w:szCs w:val="28"/>
        </w:rPr>
        <w:t>3 слайд (ключ).</w:t>
      </w:r>
    </w:p>
    <w:p w:rsidR="00D24503" w:rsidRPr="00EC1D04" w:rsidRDefault="00D24503" w:rsidP="00415C72">
      <w:pPr>
        <w:rPr>
          <w:sz w:val="28"/>
          <w:szCs w:val="28"/>
        </w:rPr>
      </w:pPr>
      <w:r w:rsidRPr="00EC1D04">
        <w:rPr>
          <w:sz w:val="28"/>
          <w:szCs w:val="28"/>
        </w:rPr>
        <w:t>Каждый ключ – правильно выполненное задание (дети сидят полукругом).</w:t>
      </w:r>
    </w:p>
    <w:p w:rsidR="00D24503" w:rsidRDefault="00D24503" w:rsidP="00415C72">
      <w:pPr>
        <w:rPr>
          <w:sz w:val="28"/>
          <w:szCs w:val="28"/>
        </w:rPr>
      </w:pPr>
      <w:r w:rsidRPr="00EC1D04">
        <w:rPr>
          <w:sz w:val="28"/>
          <w:szCs w:val="28"/>
        </w:rPr>
        <w:t>- Вы хотите увидеть сюрприз?</w:t>
      </w:r>
    </w:p>
    <w:p w:rsidR="00D24503" w:rsidRDefault="00D24503" w:rsidP="00415C7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EC1D04">
        <w:rPr>
          <w:sz w:val="28"/>
          <w:szCs w:val="28"/>
        </w:rPr>
        <w:t xml:space="preserve"> Готовы выполнить задания Смешариков? </w:t>
      </w:r>
    </w:p>
    <w:p w:rsidR="00D24503" w:rsidRPr="00EC1D04" w:rsidRDefault="00D24503" w:rsidP="00415C7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EC1D04">
        <w:rPr>
          <w:sz w:val="28"/>
          <w:szCs w:val="28"/>
        </w:rPr>
        <w:t>Тогда начинаем. (Таинственно).</w:t>
      </w:r>
    </w:p>
    <w:p w:rsidR="00D24503" w:rsidRDefault="00D24503" w:rsidP="00415C72">
      <w:pPr>
        <w:rPr>
          <w:b/>
          <w:sz w:val="28"/>
          <w:szCs w:val="28"/>
        </w:rPr>
      </w:pPr>
      <w:r w:rsidRPr="00D25874">
        <w:rPr>
          <w:b/>
          <w:sz w:val="28"/>
          <w:szCs w:val="28"/>
        </w:rPr>
        <w:t>4 слайд (Копатыч).</w:t>
      </w:r>
    </w:p>
    <w:p w:rsidR="00D24503" w:rsidRDefault="00D24503" w:rsidP="00415C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Ребята, кто же это? Правильно. </w:t>
      </w:r>
    </w:p>
    <w:p w:rsidR="00D24503" w:rsidRDefault="00D24503" w:rsidP="00415C72">
      <w:pPr>
        <w:rPr>
          <w:sz w:val="28"/>
          <w:szCs w:val="28"/>
        </w:rPr>
      </w:pPr>
      <w:r w:rsidRPr="00EC1D04">
        <w:rPr>
          <w:sz w:val="28"/>
          <w:szCs w:val="28"/>
        </w:rPr>
        <w:t>П</w:t>
      </w:r>
      <w:r>
        <w:rPr>
          <w:sz w:val="28"/>
          <w:szCs w:val="28"/>
        </w:rPr>
        <w:t xml:space="preserve">ервое задание от Копатыча. Зима </w:t>
      </w:r>
      <w:r w:rsidRPr="00EC1D04">
        <w:rPr>
          <w:sz w:val="28"/>
          <w:szCs w:val="28"/>
        </w:rPr>
        <w:t xml:space="preserve"> – любимое время года Копатыча. Он предлагает вам по</w:t>
      </w:r>
      <w:r>
        <w:rPr>
          <w:sz w:val="28"/>
          <w:szCs w:val="28"/>
        </w:rPr>
        <w:t>играть с ним в игру «Назови зим</w:t>
      </w:r>
      <w:r w:rsidRPr="00EC1D04">
        <w:rPr>
          <w:sz w:val="28"/>
          <w:szCs w:val="28"/>
        </w:rPr>
        <w:t>ние словечки»</w:t>
      </w:r>
      <w:r>
        <w:rPr>
          <w:sz w:val="28"/>
          <w:szCs w:val="28"/>
        </w:rPr>
        <w:t>, а кто назовёт Копатычу зимнее словечко, получит снежинку.</w:t>
      </w:r>
    </w:p>
    <w:p w:rsidR="00D24503" w:rsidRDefault="00D24503" w:rsidP="00415C72">
      <w:pPr>
        <w:rPr>
          <w:b/>
          <w:sz w:val="28"/>
          <w:szCs w:val="28"/>
        </w:rPr>
      </w:pPr>
      <w:r w:rsidRPr="00D25874">
        <w:rPr>
          <w:b/>
          <w:sz w:val="28"/>
          <w:szCs w:val="28"/>
        </w:rPr>
        <w:t>5 слайд (снегопад или снежинки).</w:t>
      </w:r>
    </w:p>
    <w:p w:rsidR="00D24503" w:rsidRDefault="00D24503" w:rsidP="00415C72">
      <w:pPr>
        <w:rPr>
          <w:sz w:val="28"/>
          <w:szCs w:val="28"/>
        </w:rPr>
      </w:pPr>
      <w:r w:rsidRPr="000B55A5">
        <w:rPr>
          <w:sz w:val="28"/>
          <w:szCs w:val="28"/>
        </w:rPr>
        <w:t>А теперь ребята, давайте поиграем со снежинками.</w:t>
      </w:r>
    </w:p>
    <w:p w:rsidR="00D24503" w:rsidRDefault="00D24503" w:rsidP="00415C72">
      <w:pPr>
        <w:rPr>
          <w:sz w:val="28"/>
          <w:szCs w:val="28"/>
        </w:rPr>
      </w:pPr>
      <w:r w:rsidRPr="00575225">
        <w:rPr>
          <w:sz w:val="28"/>
          <w:szCs w:val="28"/>
        </w:rPr>
        <w:t>– Давайте сделаем так, чтобы снежинки «полетели», глубоко вдохните</w:t>
      </w:r>
      <w:r>
        <w:rPr>
          <w:sz w:val="28"/>
          <w:szCs w:val="28"/>
        </w:rPr>
        <w:t xml:space="preserve"> воздух </w:t>
      </w:r>
      <w:r w:rsidRPr="00575225">
        <w:rPr>
          <w:sz w:val="28"/>
          <w:szCs w:val="28"/>
        </w:rPr>
        <w:t xml:space="preserve"> через нос, вытяните губы трубочкой и медленно выдохните через рот.</w:t>
      </w:r>
    </w:p>
    <w:p w:rsidR="00D24503" w:rsidRDefault="00D24503" w:rsidP="00415C72">
      <w:pPr>
        <w:rPr>
          <w:sz w:val="28"/>
          <w:szCs w:val="28"/>
        </w:rPr>
      </w:pPr>
      <w:r w:rsidRPr="00EC1D04">
        <w:rPr>
          <w:sz w:val="28"/>
          <w:szCs w:val="28"/>
        </w:rPr>
        <w:t>-</w:t>
      </w:r>
      <w:r>
        <w:rPr>
          <w:sz w:val="28"/>
          <w:szCs w:val="28"/>
        </w:rPr>
        <w:t xml:space="preserve"> Молодцы! Вы назвали много «зим</w:t>
      </w:r>
      <w:r w:rsidRPr="00EC1D04">
        <w:rPr>
          <w:sz w:val="28"/>
          <w:szCs w:val="28"/>
        </w:rPr>
        <w:t>них» слов и получаете 1 ключ.</w:t>
      </w: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3D190A">
      <w:pPr>
        <w:jc w:val="center"/>
        <w:rPr>
          <w:sz w:val="28"/>
          <w:szCs w:val="28"/>
        </w:rPr>
      </w:pPr>
      <w:r w:rsidRPr="00491497">
        <w:rPr>
          <w:noProof/>
          <w:sz w:val="28"/>
          <w:szCs w:val="28"/>
        </w:rPr>
        <w:pict>
          <v:shape id="Рисунок 7" o:spid="_x0000_i1027" type="#_x0000_t75" style="width:385.5pt;height:288.75pt;visibility:visible">
            <v:imagedata r:id="rId6" o:title="" blacklevel="5898f"/>
          </v:shape>
        </w:pict>
      </w: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b/>
          <w:sz w:val="28"/>
          <w:szCs w:val="28"/>
        </w:rPr>
      </w:pPr>
    </w:p>
    <w:p w:rsidR="00D24503" w:rsidRPr="000D6BA3" w:rsidRDefault="00D24503" w:rsidP="00415C72">
      <w:pPr>
        <w:rPr>
          <w:b/>
          <w:sz w:val="28"/>
          <w:szCs w:val="28"/>
        </w:rPr>
      </w:pPr>
      <w:r w:rsidRPr="00F72C5E">
        <w:rPr>
          <w:b/>
          <w:sz w:val="28"/>
          <w:szCs w:val="28"/>
        </w:rPr>
        <w:t xml:space="preserve">(слайд 1 ключ) </w:t>
      </w:r>
    </w:p>
    <w:p w:rsidR="00D24503" w:rsidRPr="00EC1D04" w:rsidRDefault="00D24503" w:rsidP="00415C72">
      <w:pPr>
        <w:rPr>
          <w:sz w:val="28"/>
          <w:szCs w:val="28"/>
        </w:rPr>
      </w:pPr>
      <w:r>
        <w:rPr>
          <w:sz w:val="28"/>
          <w:szCs w:val="28"/>
        </w:rPr>
        <w:t xml:space="preserve"> (Положить снежинки в корзинку).</w:t>
      </w:r>
      <w:r w:rsidRPr="00EC1D04">
        <w:rPr>
          <w:sz w:val="28"/>
          <w:szCs w:val="28"/>
        </w:rPr>
        <w:t xml:space="preserve"> </w:t>
      </w:r>
    </w:p>
    <w:p w:rsidR="00D24503" w:rsidRDefault="00D24503" w:rsidP="00415C72">
      <w:pPr>
        <w:rPr>
          <w:sz w:val="28"/>
          <w:szCs w:val="28"/>
        </w:rPr>
      </w:pPr>
      <w:r w:rsidRPr="00EC1D04">
        <w:rPr>
          <w:sz w:val="28"/>
          <w:szCs w:val="28"/>
        </w:rPr>
        <w:t xml:space="preserve">- А от кого же второе задание? Сейчас мы узнаем. </w:t>
      </w:r>
    </w:p>
    <w:p w:rsidR="00D24503" w:rsidRPr="00D25874" w:rsidRDefault="00D24503" w:rsidP="00415C72">
      <w:pPr>
        <w:rPr>
          <w:b/>
          <w:sz w:val="28"/>
          <w:szCs w:val="28"/>
        </w:rPr>
      </w:pPr>
      <w:r w:rsidRPr="00D25874">
        <w:rPr>
          <w:b/>
          <w:sz w:val="28"/>
          <w:szCs w:val="28"/>
        </w:rPr>
        <w:t>Слайд 6 (Крош).</w:t>
      </w:r>
    </w:p>
    <w:p w:rsidR="00D24503" w:rsidRPr="00EC1D04" w:rsidRDefault="00D24503" w:rsidP="00415C72">
      <w:pPr>
        <w:rPr>
          <w:sz w:val="28"/>
          <w:szCs w:val="28"/>
        </w:rPr>
      </w:pPr>
      <w:r w:rsidRPr="00EC1D04">
        <w:rPr>
          <w:sz w:val="28"/>
          <w:szCs w:val="28"/>
        </w:rPr>
        <w:t>Правильно, от</w:t>
      </w:r>
      <w:r>
        <w:rPr>
          <w:sz w:val="28"/>
          <w:szCs w:val="28"/>
        </w:rPr>
        <w:t xml:space="preserve"> </w:t>
      </w:r>
      <w:r w:rsidRPr="00EC1D04">
        <w:rPr>
          <w:sz w:val="28"/>
          <w:szCs w:val="28"/>
        </w:rPr>
        <w:t xml:space="preserve"> Кроша. Крошу  очень  нравятся сюрпризы и подарки. Он приготовил для вас волшебный мешоче</w:t>
      </w:r>
      <w:r>
        <w:rPr>
          <w:sz w:val="28"/>
          <w:szCs w:val="28"/>
        </w:rPr>
        <w:t>к. В мешочке лежат  карточки. Вы по одному будете подходить,  и доставать карточку.  В</w:t>
      </w:r>
      <w:r w:rsidRPr="00EC1D04">
        <w:rPr>
          <w:sz w:val="28"/>
          <w:szCs w:val="28"/>
        </w:rPr>
        <w:t>нимательно рассматриваете е</w:t>
      </w:r>
      <w:r>
        <w:rPr>
          <w:sz w:val="28"/>
          <w:szCs w:val="28"/>
        </w:rPr>
        <w:t>ё, считаете предметы на карточке, на столе находите цифру соответствующую количеству предметов:  и называете, сколько предметов на карточке</w:t>
      </w:r>
      <w:r w:rsidRPr="00EC1D04">
        <w:rPr>
          <w:sz w:val="28"/>
          <w:szCs w:val="28"/>
        </w:rPr>
        <w:t>, например:</w:t>
      </w:r>
    </w:p>
    <w:p w:rsidR="00D24503" w:rsidRDefault="00D24503" w:rsidP="00415C72">
      <w:pPr>
        <w:rPr>
          <w:sz w:val="28"/>
          <w:szCs w:val="28"/>
        </w:rPr>
      </w:pPr>
      <w:r>
        <w:rPr>
          <w:sz w:val="28"/>
          <w:szCs w:val="28"/>
        </w:rPr>
        <w:t>- у меня три снеговика</w:t>
      </w:r>
      <w:r w:rsidRPr="00EC1D04">
        <w:rPr>
          <w:sz w:val="28"/>
          <w:szCs w:val="28"/>
        </w:rPr>
        <w:t>.</w:t>
      </w:r>
    </w:p>
    <w:p w:rsidR="00D24503" w:rsidRPr="00EC1D04" w:rsidRDefault="00D24503" w:rsidP="00415C72">
      <w:pPr>
        <w:rPr>
          <w:sz w:val="28"/>
          <w:szCs w:val="28"/>
        </w:rPr>
      </w:pPr>
      <w:r>
        <w:rPr>
          <w:sz w:val="28"/>
          <w:szCs w:val="28"/>
        </w:rPr>
        <w:t>А ребята будут внимательно смотреть, если правильно выполнено задание, будут хлопать, если неправильно, топать.</w:t>
      </w:r>
    </w:p>
    <w:p w:rsidR="00D24503" w:rsidRDefault="00D24503" w:rsidP="00415C72">
      <w:pPr>
        <w:rPr>
          <w:sz w:val="28"/>
          <w:szCs w:val="28"/>
        </w:rPr>
      </w:pPr>
      <w:r w:rsidRPr="00EC1D04">
        <w:rPr>
          <w:sz w:val="28"/>
          <w:szCs w:val="28"/>
        </w:rPr>
        <w:t>- Умнички! Вы справились с заданием. Получайте второй ключ!</w:t>
      </w:r>
    </w:p>
    <w:p w:rsidR="00D24503" w:rsidRPr="00F72C5E" w:rsidRDefault="00D24503" w:rsidP="00415C72">
      <w:pPr>
        <w:rPr>
          <w:b/>
          <w:sz w:val="28"/>
          <w:szCs w:val="28"/>
        </w:rPr>
      </w:pPr>
      <w:r>
        <w:rPr>
          <w:noProof/>
        </w:rPr>
        <w:pict>
          <v:shape id="Рисунок 10" o:spid="_x0000_s1027" type="#_x0000_t75" style="position:absolute;margin-left:109.95pt;margin-top:28.4pt;width:349.5pt;height:354.75pt;z-index:251659264;visibility:visible">
            <v:imagedata r:id="rId7" o:title="" croptop="4846f" cropbottom="10853f"/>
          </v:shape>
        </w:pict>
      </w:r>
      <w:r w:rsidRPr="00F72C5E">
        <w:rPr>
          <w:b/>
          <w:sz w:val="28"/>
          <w:szCs w:val="28"/>
        </w:rPr>
        <w:t>(слайд 2 ключа)</w:t>
      </w:r>
    </w:p>
    <w:p w:rsidR="00D24503" w:rsidRDefault="00D24503" w:rsidP="00EB31F6">
      <w:pPr>
        <w:tabs>
          <w:tab w:val="center" w:pos="4677"/>
        </w:tabs>
        <w:rPr>
          <w:b/>
          <w:sz w:val="28"/>
          <w:szCs w:val="28"/>
        </w:rPr>
      </w:pPr>
      <w:r w:rsidRPr="00D25874">
        <w:rPr>
          <w:b/>
          <w:sz w:val="28"/>
          <w:szCs w:val="28"/>
        </w:rPr>
        <w:t>Слайд 7 (Лосяш).</w:t>
      </w:r>
      <w:r>
        <w:rPr>
          <w:b/>
          <w:sz w:val="28"/>
          <w:szCs w:val="28"/>
        </w:rPr>
        <w:tab/>
      </w:r>
    </w:p>
    <w:p w:rsidR="00D24503" w:rsidRDefault="00D24503" w:rsidP="00EB31F6">
      <w:pPr>
        <w:tabs>
          <w:tab w:val="center" w:pos="4677"/>
        </w:tabs>
        <w:rPr>
          <w:b/>
          <w:sz w:val="28"/>
          <w:szCs w:val="28"/>
        </w:rPr>
      </w:pPr>
    </w:p>
    <w:p w:rsidR="00D24503" w:rsidRDefault="00D24503" w:rsidP="00EB31F6">
      <w:pPr>
        <w:tabs>
          <w:tab w:val="center" w:pos="4677"/>
        </w:tabs>
        <w:rPr>
          <w:b/>
          <w:sz w:val="28"/>
          <w:szCs w:val="28"/>
        </w:rPr>
      </w:pPr>
    </w:p>
    <w:p w:rsidR="00D24503" w:rsidRDefault="00D24503" w:rsidP="00EB31F6">
      <w:pPr>
        <w:tabs>
          <w:tab w:val="center" w:pos="4677"/>
        </w:tabs>
        <w:rPr>
          <w:b/>
          <w:sz w:val="28"/>
          <w:szCs w:val="28"/>
        </w:rPr>
      </w:pPr>
    </w:p>
    <w:p w:rsidR="00D24503" w:rsidRDefault="00D24503" w:rsidP="00EB31F6">
      <w:pPr>
        <w:tabs>
          <w:tab w:val="center" w:pos="4677"/>
        </w:tabs>
        <w:rPr>
          <w:b/>
          <w:sz w:val="28"/>
          <w:szCs w:val="28"/>
        </w:rPr>
      </w:pPr>
    </w:p>
    <w:p w:rsidR="00D24503" w:rsidRDefault="00D24503" w:rsidP="00EB31F6">
      <w:pPr>
        <w:tabs>
          <w:tab w:val="center" w:pos="4677"/>
        </w:tabs>
        <w:rPr>
          <w:b/>
          <w:sz w:val="28"/>
          <w:szCs w:val="28"/>
        </w:rPr>
      </w:pPr>
    </w:p>
    <w:p w:rsidR="00D24503" w:rsidRDefault="00D24503" w:rsidP="00EB31F6">
      <w:pPr>
        <w:tabs>
          <w:tab w:val="center" w:pos="4677"/>
        </w:tabs>
        <w:rPr>
          <w:b/>
          <w:sz w:val="28"/>
          <w:szCs w:val="28"/>
        </w:rPr>
      </w:pPr>
    </w:p>
    <w:p w:rsidR="00D24503" w:rsidRDefault="00D24503" w:rsidP="00EB31F6">
      <w:pPr>
        <w:tabs>
          <w:tab w:val="center" w:pos="4677"/>
        </w:tabs>
        <w:rPr>
          <w:b/>
          <w:sz w:val="28"/>
          <w:szCs w:val="28"/>
        </w:rPr>
      </w:pPr>
    </w:p>
    <w:p w:rsidR="00D24503" w:rsidRDefault="00D24503" w:rsidP="00EB31F6">
      <w:pPr>
        <w:tabs>
          <w:tab w:val="center" w:pos="4677"/>
        </w:tabs>
        <w:rPr>
          <w:b/>
          <w:sz w:val="28"/>
          <w:szCs w:val="28"/>
        </w:rPr>
      </w:pPr>
    </w:p>
    <w:p w:rsidR="00D24503" w:rsidRPr="00D25874" w:rsidRDefault="00D24503" w:rsidP="00EB31F6">
      <w:pPr>
        <w:tabs>
          <w:tab w:val="center" w:pos="4677"/>
        </w:tabs>
        <w:rPr>
          <w:b/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Pr="00D25874" w:rsidRDefault="00D24503" w:rsidP="00415C72">
      <w:pPr>
        <w:rPr>
          <w:sz w:val="28"/>
          <w:szCs w:val="28"/>
        </w:rPr>
      </w:pPr>
      <w:r w:rsidRPr="00D25874">
        <w:rPr>
          <w:sz w:val="28"/>
          <w:szCs w:val="28"/>
        </w:rPr>
        <w:t>-Третье задание от Лосяша. Он любит загадывать различные загадки. Он хочет поиграть в игру «Что</w:t>
      </w:r>
      <w:r>
        <w:rPr>
          <w:sz w:val="28"/>
          <w:szCs w:val="28"/>
        </w:rPr>
        <w:t xml:space="preserve"> здесь лишнее и почему?».   В</w:t>
      </w:r>
      <w:r w:rsidRPr="00D25874">
        <w:rPr>
          <w:sz w:val="28"/>
          <w:szCs w:val="28"/>
        </w:rPr>
        <w:t>ы должны посмотреть на картинки и сказать, что здесь лишнее и объяснить почему?</w:t>
      </w:r>
    </w:p>
    <w:p w:rsidR="00D24503" w:rsidRPr="00D25874" w:rsidRDefault="00D24503" w:rsidP="00415C72">
      <w:pPr>
        <w:rPr>
          <w:b/>
          <w:sz w:val="28"/>
          <w:szCs w:val="28"/>
        </w:rPr>
      </w:pPr>
      <w:r w:rsidRPr="00D25874">
        <w:rPr>
          <w:b/>
          <w:sz w:val="28"/>
          <w:szCs w:val="28"/>
        </w:rPr>
        <w:t>Слайд 8,9,10.</w:t>
      </w:r>
    </w:p>
    <w:p w:rsidR="00D24503" w:rsidRDefault="00D24503" w:rsidP="00415C72">
      <w:pPr>
        <w:rPr>
          <w:sz w:val="28"/>
          <w:szCs w:val="28"/>
        </w:rPr>
      </w:pPr>
      <w:r w:rsidRPr="00D25874">
        <w:rPr>
          <w:sz w:val="28"/>
          <w:szCs w:val="28"/>
        </w:rPr>
        <w:t>- Правильно. Вы были очень внимательными. Получите третий ключ.</w:t>
      </w:r>
    </w:p>
    <w:p w:rsidR="00D24503" w:rsidRPr="00F72C5E" w:rsidRDefault="00D24503" w:rsidP="00415C72">
      <w:pPr>
        <w:rPr>
          <w:b/>
          <w:sz w:val="28"/>
          <w:szCs w:val="28"/>
        </w:rPr>
      </w:pPr>
      <w:r w:rsidRPr="00F72C5E">
        <w:rPr>
          <w:b/>
          <w:sz w:val="28"/>
          <w:szCs w:val="28"/>
        </w:rPr>
        <w:t>(слайд 3 ключа).</w:t>
      </w:r>
    </w:p>
    <w:p w:rsidR="00D24503" w:rsidRPr="00D25874" w:rsidRDefault="00D24503" w:rsidP="00415C72">
      <w:pPr>
        <w:rPr>
          <w:b/>
          <w:sz w:val="28"/>
          <w:szCs w:val="28"/>
        </w:rPr>
      </w:pPr>
      <w:r w:rsidRPr="00D25874">
        <w:rPr>
          <w:b/>
          <w:sz w:val="28"/>
          <w:szCs w:val="28"/>
        </w:rPr>
        <w:t>Слайд 11 (Нюша).</w:t>
      </w:r>
    </w:p>
    <w:p w:rsidR="00D24503" w:rsidRPr="00D25874" w:rsidRDefault="00D24503" w:rsidP="00415C72">
      <w:pPr>
        <w:rPr>
          <w:sz w:val="28"/>
          <w:szCs w:val="28"/>
        </w:rPr>
      </w:pPr>
      <w:r w:rsidRPr="00D25874">
        <w:rPr>
          <w:sz w:val="28"/>
          <w:szCs w:val="28"/>
        </w:rPr>
        <w:t>- Следующее задание от Нюши. Она любит и</w:t>
      </w:r>
      <w:r>
        <w:rPr>
          <w:sz w:val="28"/>
          <w:szCs w:val="28"/>
        </w:rPr>
        <w:t xml:space="preserve">грать с мячом. Давайте встанем в </w:t>
      </w:r>
      <w:r w:rsidRPr="00D25874">
        <w:rPr>
          <w:sz w:val="28"/>
          <w:szCs w:val="28"/>
        </w:rPr>
        <w:t>круг, игра называется «Скажи ласково».</w:t>
      </w:r>
    </w:p>
    <w:p w:rsidR="00D24503" w:rsidRPr="00D25874" w:rsidRDefault="00D24503" w:rsidP="00415C72">
      <w:pPr>
        <w:rPr>
          <w:sz w:val="28"/>
          <w:szCs w:val="28"/>
        </w:rPr>
      </w:pPr>
      <w:r>
        <w:rPr>
          <w:sz w:val="28"/>
          <w:szCs w:val="28"/>
        </w:rPr>
        <w:t>Слова для игры: снеговик, сосулька,  валенки, шуба, рукавицы, снег, зима, санки, снежинка.</w:t>
      </w:r>
    </w:p>
    <w:p w:rsidR="00D24503" w:rsidRDefault="00D24503" w:rsidP="00415C72">
      <w:pPr>
        <w:rPr>
          <w:sz w:val="28"/>
          <w:szCs w:val="28"/>
        </w:rPr>
      </w:pPr>
      <w:r>
        <w:rPr>
          <w:sz w:val="28"/>
          <w:szCs w:val="28"/>
        </w:rPr>
        <w:t>- Молодцы, все слова назвали</w:t>
      </w:r>
      <w:r w:rsidRPr="00176FFE">
        <w:rPr>
          <w:sz w:val="28"/>
          <w:szCs w:val="28"/>
        </w:rPr>
        <w:t xml:space="preserve"> правильно! 4 ключ получайте!</w:t>
      </w:r>
      <w:r>
        <w:rPr>
          <w:sz w:val="28"/>
          <w:szCs w:val="28"/>
        </w:rPr>
        <w:t xml:space="preserve"> </w:t>
      </w:r>
    </w:p>
    <w:p w:rsidR="00D24503" w:rsidRPr="00F72C5E" w:rsidRDefault="00D24503" w:rsidP="00415C72">
      <w:pPr>
        <w:rPr>
          <w:b/>
          <w:sz w:val="28"/>
          <w:szCs w:val="28"/>
        </w:rPr>
      </w:pPr>
      <w:r w:rsidRPr="00F72C5E">
        <w:rPr>
          <w:b/>
          <w:sz w:val="28"/>
          <w:szCs w:val="28"/>
        </w:rPr>
        <w:t>(слайд с 4 ключами)</w:t>
      </w:r>
    </w:p>
    <w:p w:rsidR="00D24503" w:rsidRDefault="00D24503" w:rsidP="00415C72">
      <w:pPr>
        <w:rPr>
          <w:sz w:val="28"/>
          <w:szCs w:val="28"/>
        </w:rPr>
      </w:pPr>
      <w:r w:rsidRPr="00176FFE">
        <w:rPr>
          <w:sz w:val="28"/>
          <w:szCs w:val="28"/>
        </w:rPr>
        <w:t>Но перед тем, как приступить к следующему заданию, предлагаю вам немного поиграть с пальчиками.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D24503" w:rsidRPr="00491497" w:rsidTr="00962151">
        <w:tc>
          <w:tcPr>
            <w:tcW w:w="4785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Раз, два, три, четыре</w:t>
            </w:r>
          </w:p>
        </w:tc>
        <w:tc>
          <w:tcPr>
            <w:tcW w:w="4786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загибают пальчики, начиная  с большого</w:t>
            </w:r>
          </w:p>
        </w:tc>
      </w:tr>
      <w:tr w:rsidR="00D24503" w:rsidRPr="00491497" w:rsidTr="00962151">
        <w:tc>
          <w:tcPr>
            <w:tcW w:w="4785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Мы с тобой снежок лепили.</w:t>
            </w:r>
          </w:p>
        </w:tc>
        <w:tc>
          <w:tcPr>
            <w:tcW w:w="4786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«лепят», меняя положение</w:t>
            </w:r>
          </w:p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 xml:space="preserve"> ладоней</w:t>
            </w:r>
          </w:p>
        </w:tc>
      </w:tr>
      <w:tr w:rsidR="00D24503" w:rsidRPr="00491497" w:rsidTr="00962151">
        <w:tc>
          <w:tcPr>
            <w:tcW w:w="4785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 xml:space="preserve">Круглый, </w:t>
            </w:r>
          </w:p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крепкий,</w:t>
            </w:r>
          </w:p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очень гладкий</w:t>
            </w:r>
          </w:p>
        </w:tc>
        <w:tc>
          <w:tcPr>
            <w:tcW w:w="4786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 xml:space="preserve">показывают круг, </w:t>
            </w:r>
          </w:p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сжимают ладони вместе,</w:t>
            </w:r>
          </w:p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гладят одной ладонью другую</w:t>
            </w:r>
          </w:p>
        </w:tc>
      </w:tr>
      <w:tr w:rsidR="00D24503" w:rsidRPr="00491497" w:rsidTr="00962151">
        <w:tc>
          <w:tcPr>
            <w:tcW w:w="4785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И совсем - совсем  не сладкий.</w:t>
            </w:r>
          </w:p>
        </w:tc>
        <w:tc>
          <w:tcPr>
            <w:tcW w:w="4786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грозят пальчиком</w:t>
            </w:r>
          </w:p>
        </w:tc>
      </w:tr>
      <w:tr w:rsidR="00D24503" w:rsidRPr="00491497" w:rsidTr="00962151">
        <w:tc>
          <w:tcPr>
            <w:tcW w:w="4785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Раз – подбросим</w:t>
            </w:r>
          </w:p>
        </w:tc>
        <w:tc>
          <w:tcPr>
            <w:tcW w:w="4786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смотрят вверх, подбрасывают</w:t>
            </w:r>
          </w:p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 xml:space="preserve"> воображаемый снежок</w:t>
            </w:r>
          </w:p>
        </w:tc>
      </w:tr>
      <w:tr w:rsidR="00D24503" w:rsidRPr="00491497" w:rsidTr="00962151">
        <w:tc>
          <w:tcPr>
            <w:tcW w:w="4785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 xml:space="preserve">Два – поймаем.  </w:t>
            </w:r>
          </w:p>
        </w:tc>
        <w:tc>
          <w:tcPr>
            <w:tcW w:w="4786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приседают, ловят воображаемый снежок</w:t>
            </w:r>
          </w:p>
        </w:tc>
      </w:tr>
      <w:tr w:rsidR="00D24503" w:rsidRPr="00491497" w:rsidTr="00962151">
        <w:tc>
          <w:tcPr>
            <w:tcW w:w="4785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Три – уроним.</w:t>
            </w:r>
          </w:p>
        </w:tc>
        <w:tc>
          <w:tcPr>
            <w:tcW w:w="4786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встают, роняют воображаемый снежок</w:t>
            </w:r>
          </w:p>
        </w:tc>
      </w:tr>
      <w:tr w:rsidR="00D24503" w:rsidRPr="00491497" w:rsidTr="00962151">
        <w:tc>
          <w:tcPr>
            <w:tcW w:w="4785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 xml:space="preserve">И…сломаем.  </w:t>
            </w:r>
          </w:p>
        </w:tc>
        <w:tc>
          <w:tcPr>
            <w:tcW w:w="4786" w:type="dxa"/>
          </w:tcPr>
          <w:p w:rsidR="00D24503" w:rsidRPr="00491497" w:rsidRDefault="00D24503" w:rsidP="00962151">
            <w:pPr>
              <w:rPr>
                <w:sz w:val="28"/>
                <w:szCs w:val="28"/>
              </w:rPr>
            </w:pPr>
            <w:r w:rsidRPr="00491497">
              <w:rPr>
                <w:sz w:val="28"/>
                <w:szCs w:val="28"/>
              </w:rPr>
              <w:t>топают</w:t>
            </w:r>
          </w:p>
        </w:tc>
      </w:tr>
    </w:tbl>
    <w:p w:rsidR="00D24503" w:rsidRPr="00176FFE" w:rsidRDefault="00D24503" w:rsidP="003D190A">
      <w:pPr>
        <w:tabs>
          <w:tab w:val="left" w:pos="2625"/>
        </w:tabs>
        <w:rPr>
          <w:sz w:val="28"/>
          <w:szCs w:val="28"/>
        </w:rPr>
      </w:pPr>
      <w:r>
        <w:rPr>
          <w:noProof/>
        </w:rPr>
        <w:pict>
          <v:shape id="Рисунок 8" o:spid="_x0000_s1028" type="#_x0000_t75" style="position:absolute;margin-left:16.95pt;margin-top:21.7pt;width:415.5pt;height:311.25pt;z-index:-251659264;visibility:visible;mso-position-horizontal-relative:text;mso-position-vertical-relative:text" wrapcoords="-39 0 -39 21548 21600 21548 21600 0 -39 0">
            <v:imagedata r:id="rId8" o:title="" blacklevel="3932f"/>
            <w10:wrap type="tight"/>
          </v:shape>
        </w:pict>
      </w:r>
      <w:r>
        <w:rPr>
          <w:sz w:val="28"/>
          <w:szCs w:val="28"/>
        </w:rPr>
        <w:tab/>
      </w: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Pr="009546C6" w:rsidRDefault="00D24503" w:rsidP="00415C72">
      <w:pPr>
        <w:rPr>
          <w:sz w:val="28"/>
          <w:szCs w:val="28"/>
        </w:rPr>
      </w:pPr>
      <w:r w:rsidRPr="009546C6">
        <w:rPr>
          <w:sz w:val="28"/>
          <w:szCs w:val="28"/>
        </w:rPr>
        <w:t>Отдохнули? Продолжим?</w:t>
      </w:r>
    </w:p>
    <w:p w:rsidR="00D24503" w:rsidRDefault="00D24503" w:rsidP="00415C72">
      <w:pPr>
        <w:rPr>
          <w:sz w:val="28"/>
          <w:szCs w:val="28"/>
        </w:rPr>
      </w:pPr>
      <w:r w:rsidRPr="00176FFE">
        <w:rPr>
          <w:sz w:val="28"/>
          <w:szCs w:val="28"/>
        </w:rPr>
        <w:t xml:space="preserve">Слайд 13 (Совунья).- Ребята, 5 ключ, самый последний, вы получите, если справитесь с заданием Совуньи. Она </w:t>
      </w:r>
      <w:r>
        <w:rPr>
          <w:sz w:val="28"/>
          <w:szCs w:val="28"/>
        </w:rPr>
        <w:t xml:space="preserve">просит вас сделать </w:t>
      </w:r>
      <w:r w:rsidRPr="00176FFE">
        <w:rPr>
          <w:sz w:val="28"/>
          <w:szCs w:val="28"/>
        </w:rPr>
        <w:t xml:space="preserve"> портрет</w:t>
      </w:r>
      <w:r>
        <w:rPr>
          <w:sz w:val="28"/>
          <w:szCs w:val="28"/>
        </w:rPr>
        <w:t xml:space="preserve"> зимы </w:t>
      </w:r>
      <w:r w:rsidRPr="00176FFE">
        <w:rPr>
          <w:sz w:val="28"/>
          <w:szCs w:val="28"/>
        </w:rPr>
        <w:t xml:space="preserve"> из </w:t>
      </w:r>
      <w:r>
        <w:rPr>
          <w:sz w:val="28"/>
          <w:szCs w:val="28"/>
        </w:rPr>
        <w:t>приготовленных ею деталей</w:t>
      </w:r>
      <w:r w:rsidRPr="00176FF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76FFE">
        <w:rPr>
          <w:sz w:val="28"/>
          <w:szCs w:val="28"/>
        </w:rPr>
        <w:t>Дети садятся</w:t>
      </w:r>
      <w:r>
        <w:rPr>
          <w:sz w:val="28"/>
          <w:szCs w:val="28"/>
        </w:rPr>
        <w:t xml:space="preserve"> за столы, где всё </w:t>
      </w:r>
      <w:r w:rsidRPr="00176FFE">
        <w:rPr>
          <w:sz w:val="28"/>
          <w:szCs w:val="28"/>
        </w:rPr>
        <w:t xml:space="preserve"> приготовлено для аппликации и приступают к заданию.</w:t>
      </w:r>
    </w:p>
    <w:p w:rsidR="00D24503" w:rsidRDefault="00D24503" w:rsidP="00415C72">
      <w:pPr>
        <w:rPr>
          <w:sz w:val="28"/>
          <w:szCs w:val="28"/>
        </w:rPr>
      </w:pPr>
    </w:p>
    <w:p w:rsidR="00D24503" w:rsidRPr="009459BA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  <w:r>
        <w:rPr>
          <w:noProof/>
        </w:rPr>
        <w:pict>
          <v:shape id="Рисунок 9" o:spid="_x0000_s1029" type="#_x0000_t75" style="position:absolute;margin-left:27pt;margin-top:0;width:367.5pt;height:275.25pt;z-index:-251658240;visibility:visible">
            <v:imagedata r:id="rId9" o:title=""/>
          </v:shape>
        </w:pict>
      </w: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Default="00D24503" w:rsidP="00415C72">
      <w:pPr>
        <w:rPr>
          <w:sz w:val="28"/>
          <w:szCs w:val="28"/>
        </w:rPr>
      </w:pPr>
    </w:p>
    <w:p w:rsidR="00D24503" w:rsidRPr="008A00A9" w:rsidRDefault="00D24503" w:rsidP="00415C72">
      <w:pPr>
        <w:rPr>
          <w:sz w:val="28"/>
          <w:szCs w:val="28"/>
        </w:rPr>
      </w:pPr>
      <w:r w:rsidRPr="008A00A9">
        <w:rPr>
          <w:sz w:val="28"/>
          <w:szCs w:val="28"/>
        </w:rPr>
        <w:t>- Покажите, какие портреты у вас получились. Очень красиво, я думаю Совунье понравиться!!</w:t>
      </w:r>
    </w:p>
    <w:p w:rsidR="00D24503" w:rsidRPr="00E42F05" w:rsidRDefault="00D24503" w:rsidP="00415C72">
      <w:pPr>
        <w:rPr>
          <w:sz w:val="28"/>
          <w:szCs w:val="28"/>
        </w:rPr>
      </w:pPr>
      <w:r w:rsidRPr="00E42F05">
        <w:rPr>
          <w:sz w:val="28"/>
          <w:szCs w:val="28"/>
        </w:rPr>
        <w:t>- Ребя</w:t>
      </w:r>
      <w:r>
        <w:rPr>
          <w:sz w:val="28"/>
          <w:szCs w:val="28"/>
        </w:rPr>
        <w:t>та, вам понравились задания от С</w:t>
      </w:r>
      <w:r w:rsidRPr="00E42F05">
        <w:rPr>
          <w:sz w:val="28"/>
          <w:szCs w:val="28"/>
        </w:rPr>
        <w:t>мешариков? А какое задание было самым трудным? Почему? Вы мне сегодня очень понравились. Были внимательными, серьезными. Я просто горжусь вами. А сейчас откроем наш волшебный сундучок, и посмотри</w:t>
      </w:r>
      <w:r>
        <w:rPr>
          <w:sz w:val="28"/>
          <w:szCs w:val="28"/>
        </w:rPr>
        <w:t>м</w:t>
      </w:r>
      <w:r w:rsidRPr="00E42F05">
        <w:rPr>
          <w:sz w:val="28"/>
          <w:szCs w:val="28"/>
        </w:rPr>
        <w:t>, какой сюрприз нас ждет?</w:t>
      </w:r>
    </w:p>
    <w:p w:rsidR="00D24503" w:rsidRPr="00E42F05" w:rsidRDefault="00D24503" w:rsidP="00415C72">
      <w:pPr>
        <w:rPr>
          <w:sz w:val="28"/>
          <w:szCs w:val="28"/>
        </w:rPr>
      </w:pPr>
      <w:r w:rsidRPr="00E42F05">
        <w:rPr>
          <w:sz w:val="28"/>
          <w:szCs w:val="28"/>
        </w:rPr>
        <w:t>Слайд 15 (открывающийся сундук).</w:t>
      </w:r>
    </w:p>
    <w:p w:rsidR="00D24503" w:rsidRPr="00E42F05" w:rsidRDefault="00D24503" w:rsidP="00415C72">
      <w:pPr>
        <w:rPr>
          <w:sz w:val="28"/>
          <w:szCs w:val="28"/>
        </w:rPr>
      </w:pPr>
      <w:r w:rsidRPr="00E42F05">
        <w:rPr>
          <w:sz w:val="28"/>
          <w:szCs w:val="28"/>
        </w:rPr>
        <w:t>Слайд 16 (спасибо за внимание).</w:t>
      </w:r>
    </w:p>
    <w:p w:rsidR="00D24503" w:rsidRDefault="00D24503" w:rsidP="00EB31F6">
      <w:pPr>
        <w:jc w:val="center"/>
      </w:pPr>
    </w:p>
    <w:p w:rsidR="00D24503" w:rsidRDefault="00D24503" w:rsidP="000721B6">
      <w:pPr>
        <w:jc w:val="center"/>
        <w:rPr>
          <w:b/>
          <w:i/>
          <w:sz w:val="28"/>
          <w:szCs w:val="28"/>
        </w:rPr>
      </w:pPr>
      <w:r w:rsidRPr="00C301F1">
        <w:rPr>
          <w:noProof/>
        </w:rPr>
        <w:pict>
          <v:shape id="Рисунок 11" o:spid="_x0000_i1028" type="#_x0000_t75" style="width:268.5pt;height:201pt;visibility:visible">
            <v:imagedata r:id="rId10" o:title=""/>
          </v:shape>
        </w:pict>
      </w:r>
    </w:p>
    <w:p w:rsidR="00D24503" w:rsidRDefault="00D24503" w:rsidP="00EB31F6">
      <w:pPr>
        <w:jc w:val="center"/>
        <w:rPr>
          <w:b/>
          <w:i/>
          <w:sz w:val="28"/>
          <w:szCs w:val="28"/>
        </w:rPr>
      </w:pPr>
      <w:r w:rsidRPr="00D41D2B">
        <w:rPr>
          <w:b/>
          <w:i/>
          <w:sz w:val="28"/>
          <w:szCs w:val="28"/>
        </w:rPr>
        <w:t>Самоанализ</w:t>
      </w:r>
    </w:p>
    <w:p w:rsidR="00D24503" w:rsidRDefault="00D24503" w:rsidP="00EB31F6">
      <w:pPr>
        <w:rPr>
          <w:sz w:val="28"/>
          <w:szCs w:val="28"/>
        </w:rPr>
      </w:pPr>
      <w:r>
        <w:rPr>
          <w:sz w:val="28"/>
          <w:szCs w:val="28"/>
        </w:rPr>
        <w:t xml:space="preserve">Уважаемые коллеги, вашему вниманию было представлено интегрированное занятие на тему «Зима» «Сюрприз от Смешариков» с использованием  </w:t>
      </w:r>
      <w:r w:rsidRPr="00D41D2B">
        <w:rPr>
          <w:sz w:val="28"/>
          <w:szCs w:val="28"/>
        </w:rPr>
        <w:t>информационно-коммуника</w:t>
      </w:r>
      <w:r>
        <w:rPr>
          <w:sz w:val="28"/>
          <w:szCs w:val="28"/>
        </w:rPr>
        <w:t>тивных  технологий.</w:t>
      </w:r>
    </w:p>
    <w:p w:rsidR="00D24503" w:rsidRDefault="00D24503" w:rsidP="00EB31F6">
      <w:pPr>
        <w:rPr>
          <w:sz w:val="28"/>
          <w:szCs w:val="28"/>
        </w:rPr>
      </w:pPr>
      <w:r w:rsidRPr="00B64EB2">
        <w:rPr>
          <w:b/>
          <w:sz w:val="28"/>
          <w:szCs w:val="28"/>
        </w:rPr>
        <w:t>Интеграция образовательных областей:</w:t>
      </w:r>
      <w:r>
        <w:rPr>
          <w:sz w:val="28"/>
          <w:szCs w:val="28"/>
        </w:rPr>
        <w:t xml:space="preserve"> «Коммуникация», Художественное творчество»,  «Социализация», «Здоровье», «Музыка».</w:t>
      </w:r>
    </w:p>
    <w:p w:rsidR="00D24503" w:rsidRPr="00413C93" w:rsidRDefault="00D24503" w:rsidP="00EB31F6">
      <w:pPr>
        <w:rPr>
          <w:color w:val="FF0000"/>
          <w:sz w:val="28"/>
          <w:szCs w:val="28"/>
        </w:rPr>
      </w:pPr>
      <w:r w:rsidRPr="00B64EB2">
        <w:rPr>
          <w:b/>
          <w:sz w:val="28"/>
          <w:szCs w:val="28"/>
        </w:rPr>
        <w:t>Программное содержание:</w:t>
      </w:r>
      <w:r>
        <w:rPr>
          <w:sz w:val="28"/>
          <w:szCs w:val="28"/>
        </w:rPr>
        <w:t xml:space="preserve"> </w:t>
      </w:r>
      <w:r w:rsidRPr="00413C93">
        <w:rPr>
          <w:sz w:val="28"/>
          <w:szCs w:val="28"/>
        </w:rPr>
        <w:t xml:space="preserve">Закрепление </w:t>
      </w:r>
      <w:r>
        <w:rPr>
          <w:sz w:val="28"/>
          <w:szCs w:val="28"/>
        </w:rPr>
        <w:t>представлений о зиме и её</w:t>
      </w:r>
      <w:r w:rsidRPr="00413C93">
        <w:rPr>
          <w:sz w:val="28"/>
          <w:szCs w:val="28"/>
        </w:rPr>
        <w:t xml:space="preserve"> приметах. Уточнение, расширение и ак</w:t>
      </w:r>
      <w:r>
        <w:rPr>
          <w:sz w:val="28"/>
          <w:szCs w:val="28"/>
        </w:rPr>
        <w:t>тивизация словаря по теме «Зима</w:t>
      </w:r>
      <w:r w:rsidRPr="00413C93">
        <w:rPr>
          <w:sz w:val="28"/>
          <w:szCs w:val="28"/>
        </w:rPr>
        <w:t>».</w:t>
      </w:r>
    </w:p>
    <w:p w:rsidR="00D24503" w:rsidRPr="00413C93" w:rsidRDefault="00D24503" w:rsidP="00EB31F6">
      <w:pPr>
        <w:rPr>
          <w:color w:val="FF0000"/>
          <w:sz w:val="28"/>
          <w:szCs w:val="28"/>
        </w:rPr>
      </w:pPr>
      <w:r w:rsidRPr="00413C93">
        <w:rPr>
          <w:sz w:val="28"/>
          <w:szCs w:val="28"/>
        </w:rPr>
        <w:t>Совершенствование грамматического строя речи (согласование прилагательных с существительными в роде и числе в именительном падеже, составление простых предложений и распространение их прилагательными).</w:t>
      </w:r>
    </w:p>
    <w:p w:rsidR="00D24503" w:rsidRPr="00413C93" w:rsidRDefault="00D24503" w:rsidP="00EB31F6">
      <w:pPr>
        <w:rPr>
          <w:sz w:val="28"/>
          <w:szCs w:val="28"/>
        </w:rPr>
      </w:pPr>
      <w:r w:rsidRPr="00413C93">
        <w:rPr>
          <w:sz w:val="28"/>
          <w:szCs w:val="28"/>
        </w:rPr>
        <w:t>Развитие связной речи, зрительного внимания, мышлени</w:t>
      </w:r>
      <w:r>
        <w:rPr>
          <w:sz w:val="28"/>
          <w:szCs w:val="28"/>
        </w:rPr>
        <w:t>я, артикуляционной, тонкой и общей моторики.</w:t>
      </w:r>
    </w:p>
    <w:p w:rsidR="00D24503" w:rsidRPr="00413C93" w:rsidRDefault="00D24503" w:rsidP="00EB31F6">
      <w:pPr>
        <w:rPr>
          <w:sz w:val="28"/>
          <w:szCs w:val="28"/>
        </w:rPr>
      </w:pPr>
      <w:r w:rsidRPr="00413C93">
        <w:rPr>
          <w:sz w:val="28"/>
          <w:szCs w:val="28"/>
        </w:rPr>
        <w:t>Формирование навыков сотрудничества, взаимопонимания, доброжелательности, самостоятельности, инициативности, ответственности. Воспитание любви и бережного отношения к природе.</w:t>
      </w:r>
    </w:p>
    <w:p w:rsidR="00D24503" w:rsidRDefault="00D24503" w:rsidP="00EB31F6">
      <w:pPr>
        <w:rPr>
          <w:sz w:val="28"/>
          <w:szCs w:val="28"/>
        </w:rPr>
      </w:pPr>
      <w:r w:rsidRPr="00B64EB2">
        <w:rPr>
          <w:sz w:val="28"/>
          <w:szCs w:val="28"/>
        </w:rPr>
        <w:t>Занятие осуществлялось в соответствии с конспектом. Конспект составлен самостоятельно, в соответствии с задачами основной общеобразовательной программы, соответствующими данному возрасту детей. Для реализации каждой задачи были подобраны приемы, помогающие решить в интересной и занимательной форме программные задачи.</w:t>
      </w:r>
    </w:p>
    <w:p w:rsidR="00D24503" w:rsidRDefault="00D24503" w:rsidP="00EB31F6">
      <w:pPr>
        <w:rPr>
          <w:sz w:val="28"/>
          <w:szCs w:val="28"/>
        </w:rPr>
      </w:pPr>
      <w:r>
        <w:rPr>
          <w:sz w:val="28"/>
          <w:szCs w:val="28"/>
        </w:rPr>
        <w:t>Структура занятия соответствует цели и типу занятия. Выдержана логическая последовательность и взаимосвязь этапов занятия. Этапы занятия по времени распределены целесообразно. Оборудование группы использовано рационально. Взаимосвязь этапов обеспечена. Темп ведения занятия оптимальный, организационные моменты в конце и начале занятия были эффективными.</w:t>
      </w:r>
    </w:p>
    <w:p w:rsidR="00D24503" w:rsidRDefault="00D24503" w:rsidP="00EB31F6">
      <w:pPr>
        <w:rPr>
          <w:sz w:val="28"/>
          <w:szCs w:val="28"/>
        </w:rPr>
      </w:pPr>
      <w:r>
        <w:rPr>
          <w:sz w:val="28"/>
          <w:szCs w:val="28"/>
        </w:rPr>
        <w:t>При отборе содержания учебного материала старалась руководствоваться интересами детей, их возрастным особенностям.</w:t>
      </w:r>
    </w:p>
    <w:p w:rsidR="00D24503" w:rsidRPr="00550260" w:rsidRDefault="00D24503" w:rsidP="00EB31F6">
      <w:pPr>
        <w:rPr>
          <w:sz w:val="28"/>
          <w:szCs w:val="28"/>
        </w:rPr>
      </w:pPr>
      <w:r>
        <w:rPr>
          <w:sz w:val="28"/>
          <w:szCs w:val="28"/>
        </w:rPr>
        <w:t xml:space="preserve"> В занятии</w:t>
      </w:r>
      <w:r w:rsidRPr="00E83ED2">
        <w:rPr>
          <w:sz w:val="28"/>
          <w:szCs w:val="28"/>
        </w:rPr>
        <w:t xml:space="preserve"> были интегрированы моменты из образовательных областей «Коммуникация» (развитие монологической и диалогической речи, умение общаться </w:t>
      </w:r>
      <w:r>
        <w:rPr>
          <w:sz w:val="28"/>
          <w:szCs w:val="28"/>
        </w:rPr>
        <w:t>с взрослыми и со сверстниками</w:t>
      </w:r>
      <w:r w:rsidRPr="00550260">
        <w:rPr>
          <w:sz w:val="28"/>
          <w:szCs w:val="28"/>
        </w:rPr>
        <w:t>),  «Социализация» (доброжелательное отношение к окружающим), «Художественное творчество» в изготовлении творческой работы на тему  «Зима», «Музыка» в прослушивании музыкального произведения композитора Людвиги Ван Бетховена, область «Здоровье» в применении дыхательной и пальчиковой гимнастик. Характер практического задания был творческим, где присутствовала свобода выбора в расположении  композиции на зимнею тему.</w:t>
      </w:r>
    </w:p>
    <w:p w:rsidR="00D24503" w:rsidRPr="00550260" w:rsidRDefault="00D24503" w:rsidP="00EB31F6">
      <w:pPr>
        <w:rPr>
          <w:sz w:val="28"/>
          <w:szCs w:val="28"/>
        </w:rPr>
      </w:pPr>
      <w:r w:rsidRPr="00550260">
        <w:rPr>
          <w:sz w:val="28"/>
          <w:szCs w:val="28"/>
        </w:rPr>
        <w:t>Приемы на занятии носили игровой характер, были основаны на игровых обучающих ситуациях, в которых я  побуждала  детей к самостоятельной, эвристической деятельности, применению накопленного опыта. Так в ситуации с  волшебным сундучком  дети  показали своё умение  в преобразовании слов, в логическом мышлении, в художественном  творчестве.</w:t>
      </w:r>
    </w:p>
    <w:p w:rsidR="00D24503" w:rsidRPr="00550260" w:rsidRDefault="00D24503" w:rsidP="00EB31F6">
      <w:pPr>
        <w:rPr>
          <w:color w:val="FF0000"/>
          <w:sz w:val="28"/>
          <w:szCs w:val="28"/>
          <w:u w:val="single"/>
        </w:rPr>
      </w:pPr>
      <w:r w:rsidRPr="00614933">
        <w:rPr>
          <w:sz w:val="28"/>
          <w:szCs w:val="28"/>
        </w:rPr>
        <w:t>Темп моей речи</w:t>
      </w:r>
      <w:r>
        <w:rPr>
          <w:sz w:val="28"/>
          <w:szCs w:val="28"/>
        </w:rPr>
        <w:t xml:space="preserve"> был средний, дикция чёткая, достаточно эмоциональное изложение материала, старалась соблюдать точность использования специальной терминологии, общение с детьми было спокойным и доброжелательным.</w:t>
      </w:r>
      <w:r w:rsidRPr="00A062A1">
        <w:rPr>
          <w:sz w:val="28"/>
          <w:szCs w:val="28"/>
        </w:rPr>
        <w:t xml:space="preserve"> </w:t>
      </w:r>
      <w:r w:rsidRPr="00E83ED2">
        <w:rPr>
          <w:sz w:val="28"/>
          <w:szCs w:val="28"/>
        </w:rPr>
        <w:t>Во время занятия старалась общаться с детьми на одном уров</w:t>
      </w:r>
      <w:r>
        <w:rPr>
          <w:sz w:val="28"/>
          <w:szCs w:val="28"/>
        </w:rPr>
        <w:t xml:space="preserve">не, </w:t>
      </w:r>
      <w:r w:rsidRPr="00E83ED2">
        <w:rPr>
          <w:sz w:val="28"/>
          <w:szCs w:val="28"/>
        </w:rPr>
        <w:t xml:space="preserve"> быть в</w:t>
      </w:r>
      <w:r w:rsidRPr="00E83ED2">
        <w:rPr>
          <w:color w:val="FF0000"/>
          <w:sz w:val="28"/>
          <w:szCs w:val="28"/>
        </w:rPr>
        <w:t xml:space="preserve"> </w:t>
      </w:r>
      <w:r w:rsidRPr="00614933">
        <w:rPr>
          <w:sz w:val="28"/>
          <w:szCs w:val="28"/>
        </w:rPr>
        <w:t>позиции «рядом».</w:t>
      </w:r>
      <w:r>
        <w:rPr>
          <w:sz w:val="28"/>
          <w:szCs w:val="28"/>
        </w:rPr>
        <w:t xml:space="preserve"> Дети принимали активное участие на разных этапах занятия. Интерес у детей к содержанию и процессу деятельности сохранялся на протяжении всего занятия.  </w:t>
      </w:r>
    </w:p>
    <w:p w:rsidR="00D24503" w:rsidRDefault="00D24503" w:rsidP="00EB31F6">
      <w:pPr>
        <w:rPr>
          <w:sz w:val="28"/>
          <w:szCs w:val="28"/>
        </w:rPr>
      </w:pPr>
      <w:r>
        <w:rPr>
          <w:sz w:val="28"/>
          <w:szCs w:val="28"/>
        </w:rPr>
        <w:t>Использование разнообразных методов и приёмов позволило достичь поставленной цели.</w:t>
      </w:r>
    </w:p>
    <w:p w:rsidR="00D24503" w:rsidRDefault="00D24503" w:rsidP="00EB31F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D24503" w:rsidRPr="00614933" w:rsidRDefault="00D24503" w:rsidP="00EB31F6">
      <w:pPr>
        <w:rPr>
          <w:sz w:val="28"/>
          <w:szCs w:val="28"/>
        </w:rPr>
      </w:pPr>
    </w:p>
    <w:p w:rsidR="00D24503" w:rsidRPr="00E83ED2" w:rsidRDefault="00D24503" w:rsidP="00EB31F6">
      <w:pPr>
        <w:rPr>
          <w:color w:val="FF0000"/>
          <w:sz w:val="28"/>
          <w:szCs w:val="28"/>
        </w:rPr>
      </w:pPr>
    </w:p>
    <w:p w:rsidR="00D24503" w:rsidRDefault="00D24503" w:rsidP="00415C72"/>
    <w:p w:rsidR="00D24503" w:rsidRPr="00C57351" w:rsidRDefault="00D24503" w:rsidP="00415C72"/>
    <w:p w:rsidR="00D24503" w:rsidRPr="00415C72" w:rsidRDefault="00D24503" w:rsidP="00415C72">
      <w:pPr>
        <w:tabs>
          <w:tab w:val="left" w:pos="5835"/>
        </w:tabs>
      </w:pPr>
    </w:p>
    <w:sectPr w:rsidR="00D24503" w:rsidRPr="00415C72" w:rsidSect="00415C72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5C72"/>
    <w:rsid w:val="000721B6"/>
    <w:rsid w:val="000B55A5"/>
    <w:rsid w:val="000D6BA3"/>
    <w:rsid w:val="001128B6"/>
    <w:rsid w:val="00176FFE"/>
    <w:rsid w:val="002A4E43"/>
    <w:rsid w:val="003D190A"/>
    <w:rsid w:val="00413C93"/>
    <w:rsid w:val="00415C72"/>
    <w:rsid w:val="00491497"/>
    <w:rsid w:val="00511366"/>
    <w:rsid w:val="00550260"/>
    <w:rsid w:val="00575225"/>
    <w:rsid w:val="005F200E"/>
    <w:rsid w:val="00614933"/>
    <w:rsid w:val="007B29F7"/>
    <w:rsid w:val="0080744F"/>
    <w:rsid w:val="008307DC"/>
    <w:rsid w:val="00877B89"/>
    <w:rsid w:val="008A00A9"/>
    <w:rsid w:val="009020E2"/>
    <w:rsid w:val="009459BA"/>
    <w:rsid w:val="009546C6"/>
    <w:rsid w:val="00962151"/>
    <w:rsid w:val="00A062A1"/>
    <w:rsid w:val="00B64EB2"/>
    <w:rsid w:val="00C301F1"/>
    <w:rsid w:val="00C57351"/>
    <w:rsid w:val="00CE61F3"/>
    <w:rsid w:val="00D24503"/>
    <w:rsid w:val="00D25874"/>
    <w:rsid w:val="00D41D2B"/>
    <w:rsid w:val="00E42F05"/>
    <w:rsid w:val="00E83ED2"/>
    <w:rsid w:val="00EB31F6"/>
    <w:rsid w:val="00EC1D04"/>
    <w:rsid w:val="00F24F90"/>
    <w:rsid w:val="00F72C5E"/>
    <w:rsid w:val="00F84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C72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1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5C7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10</Pages>
  <Words>1332</Words>
  <Characters>7597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Настя_2</dc:creator>
  <cp:keywords/>
  <dc:description/>
  <cp:lastModifiedBy>ДОУ</cp:lastModifiedBy>
  <cp:revision>6</cp:revision>
  <dcterms:created xsi:type="dcterms:W3CDTF">2014-03-19T08:31:00Z</dcterms:created>
  <dcterms:modified xsi:type="dcterms:W3CDTF">2014-03-19T12:03:00Z</dcterms:modified>
</cp:coreProperties>
</file>