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40C" w:rsidRDefault="00D1440C" w:rsidP="00087FC5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74.65pt;margin-top:-57.45pt;width:602.05pt;height:844.5pt;z-index:-251658240;visibility:visible">
            <v:imagedata r:id="rId5" o:title=""/>
          </v:shape>
        </w:pict>
      </w:r>
      <w:r>
        <w:rPr>
          <w:b/>
          <w:bCs/>
          <w:sz w:val="28"/>
          <w:szCs w:val="28"/>
        </w:rPr>
        <w:t>Муниципальное казенное дошкольное</w:t>
      </w:r>
    </w:p>
    <w:p w:rsidR="00D1440C" w:rsidRDefault="00D1440C" w:rsidP="00087FC5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образовательное учреждение города Новосибирска</w:t>
      </w:r>
    </w:p>
    <w:p w:rsidR="00D1440C" w:rsidRDefault="00D1440C" w:rsidP="00087FC5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«Детский сад № 501 комбинированного вида «Медвежонок»</w:t>
      </w:r>
    </w:p>
    <w:p w:rsidR="00D1440C" w:rsidRDefault="00D1440C" w:rsidP="00087FC5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Октябрьского района</w:t>
      </w:r>
    </w:p>
    <w:p w:rsidR="00D1440C" w:rsidRDefault="00D1440C" w:rsidP="00087FC5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630017 г. Новосибирск, ул.  Б. Богаткова, 194/9</w:t>
      </w:r>
    </w:p>
    <w:p w:rsidR="00D1440C" w:rsidRDefault="00D1440C" w:rsidP="00087FC5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тел. 260-59-11, факс 264-22-28, </w:t>
      </w:r>
      <w:r>
        <w:rPr>
          <w:b/>
          <w:bCs/>
          <w:sz w:val="28"/>
          <w:szCs w:val="28"/>
          <w:lang w:val="en-US"/>
        </w:rPr>
        <w:t>e</w:t>
      </w:r>
      <w:r w:rsidRPr="004C2D94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  <w:lang w:val="en-US"/>
        </w:rPr>
        <w:t>mail</w:t>
      </w:r>
      <w:r>
        <w:rPr>
          <w:b/>
          <w:bCs/>
          <w:sz w:val="28"/>
          <w:szCs w:val="28"/>
        </w:rPr>
        <w:t>:</w:t>
      </w:r>
      <w:r w:rsidRPr="004C2D94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  <w:lang w:val="en-US"/>
        </w:rPr>
        <w:t>ds</w:t>
      </w:r>
      <w:r w:rsidRPr="004C2D94">
        <w:rPr>
          <w:b/>
          <w:bCs/>
          <w:sz w:val="28"/>
          <w:szCs w:val="28"/>
        </w:rPr>
        <w:t>_501_</w:t>
      </w:r>
      <w:r>
        <w:rPr>
          <w:b/>
          <w:bCs/>
          <w:sz w:val="28"/>
          <w:szCs w:val="28"/>
          <w:lang w:val="en-US"/>
        </w:rPr>
        <w:t>nsk</w:t>
      </w:r>
      <w:r w:rsidRPr="004C2D94">
        <w:rPr>
          <w:b/>
          <w:bCs/>
          <w:sz w:val="28"/>
          <w:szCs w:val="28"/>
        </w:rPr>
        <w:t>@</w:t>
      </w:r>
      <w:r>
        <w:rPr>
          <w:b/>
          <w:bCs/>
          <w:sz w:val="28"/>
          <w:szCs w:val="28"/>
          <w:lang w:val="en-US"/>
        </w:rPr>
        <w:t>nios</w:t>
      </w:r>
      <w:r w:rsidRPr="004C2D94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  <w:lang w:val="en-US"/>
        </w:rPr>
        <w:t>ru</w:t>
      </w:r>
    </w:p>
    <w:p w:rsidR="00D1440C" w:rsidRDefault="00D1440C" w:rsidP="00087FC5">
      <w:pPr>
        <w:spacing w:after="0" w:line="240" w:lineRule="auto"/>
        <w:jc w:val="center"/>
      </w:pPr>
    </w:p>
    <w:p w:rsidR="00D1440C" w:rsidRDefault="00D1440C" w:rsidP="00087FC5">
      <w:pPr>
        <w:spacing w:after="0" w:line="240" w:lineRule="auto"/>
        <w:jc w:val="center"/>
      </w:pPr>
    </w:p>
    <w:p w:rsidR="00D1440C" w:rsidRDefault="00D1440C" w:rsidP="00087FC5">
      <w:pPr>
        <w:spacing w:after="0" w:line="240" w:lineRule="auto"/>
        <w:jc w:val="center"/>
      </w:pPr>
    </w:p>
    <w:p w:rsidR="00D1440C" w:rsidRDefault="00D1440C" w:rsidP="00681248">
      <w:pPr>
        <w:spacing w:after="0" w:line="240" w:lineRule="auto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ПРОЕКТ</w:t>
      </w:r>
    </w:p>
    <w:p w:rsidR="00D1440C" w:rsidRPr="00722C6A" w:rsidRDefault="00D1440C" w:rsidP="00722C6A">
      <w:pPr>
        <w:spacing w:after="0" w:line="240" w:lineRule="auto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«</w:t>
      </w:r>
      <w:r w:rsidRPr="00722C6A">
        <w:rPr>
          <w:b/>
          <w:bCs/>
          <w:sz w:val="52"/>
          <w:szCs w:val="52"/>
        </w:rPr>
        <w:t xml:space="preserve">Я люблю тебя, мой милый город, </w:t>
      </w:r>
    </w:p>
    <w:p w:rsidR="00D1440C" w:rsidRDefault="00D1440C" w:rsidP="00722C6A">
      <w:pPr>
        <w:spacing w:after="0" w:line="240" w:lineRule="auto"/>
        <w:jc w:val="center"/>
        <w:rPr>
          <w:b/>
          <w:bCs/>
          <w:sz w:val="52"/>
          <w:szCs w:val="52"/>
        </w:rPr>
      </w:pPr>
      <w:r w:rsidRPr="00722C6A">
        <w:rPr>
          <w:b/>
          <w:bCs/>
          <w:sz w:val="52"/>
          <w:szCs w:val="52"/>
        </w:rPr>
        <w:t xml:space="preserve"> Мой Новосибирск родной!</w:t>
      </w:r>
      <w:r>
        <w:rPr>
          <w:b/>
          <w:bCs/>
          <w:sz w:val="52"/>
          <w:szCs w:val="52"/>
        </w:rPr>
        <w:t>»</w:t>
      </w:r>
    </w:p>
    <w:p w:rsidR="00D1440C" w:rsidRPr="00333F7D" w:rsidRDefault="00D1440C" w:rsidP="00722C6A">
      <w:pPr>
        <w:spacing w:after="0" w:line="240" w:lineRule="auto"/>
        <w:jc w:val="center"/>
        <w:rPr>
          <w:b/>
          <w:bCs/>
          <w:sz w:val="52"/>
          <w:szCs w:val="52"/>
        </w:rPr>
      </w:pPr>
      <w:r>
        <w:rPr>
          <w:noProof/>
          <w:lang w:eastAsia="ru-RU"/>
        </w:rPr>
        <w:pict>
          <v:shape id="Рисунок 2" o:spid="_x0000_s1027" type="#_x0000_t75" style="position:absolute;left:0;text-align:left;margin-left:-7.1pt;margin-top:19.65pt;width:490.1pt;height:374.9pt;z-index:251659264;visibility:visible">
            <v:imagedata r:id="rId6" o:title=""/>
            <o:lock v:ext="edit" aspectratio="f"/>
          </v:shape>
        </w:pict>
      </w:r>
    </w:p>
    <w:p w:rsidR="00D1440C" w:rsidRPr="00BC237C" w:rsidRDefault="00D1440C" w:rsidP="00087FC5">
      <w:pPr>
        <w:spacing w:after="0" w:line="240" w:lineRule="auto"/>
      </w:pPr>
    </w:p>
    <w:p w:rsidR="00D1440C" w:rsidRPr="00BC237C" w:rsidRDefault="00D1440C" w:rsidP="00BC237C"/>
    <w:p w:rsidR="00D1440C" w:rsidRPr="00BC237C" w:rsidRDefault="00D1440C" w:rsidP="00BC237C"/>
    <w:p w:rsidR="00D1440C" w:rsidRPr="00BC237C" w:rsidRDefault="00D1440C" w:rsidP="00BC237C"/>
    <w:p w:rsidR="00D1440C" w:rsidRPr="00BC237C" w:rsidRDefault="00D1440C" w:rsidP="00BC237C"/>
    <w:p w:rsidR="00D1440C" w:rsidRPr="00BC237C" w:rsidRDefault="00D1440C" w:rsidP="00BC237C"/>
    <w:p w:rsidR="00D1440C" w:rsidRPr="00BC237C" w:rsidRDefault="00D1440C" w:rsidP="00BC237C"/>
    <w:p w:rsidR="00D1440C" w:rsidRPr="00BC237C" w:rsidRDefault="00D1440C" w:rsidP="00BC237C"/>
    <w:p w:rsidR="00D1440C" w:rsidRPr="00BC237C" w:rsidRDefault="00D1440C" w:rsidP="00BC237C"/>
    <w:p w:rsidR="00D1440C" w:rsidRPr="00BC237C" w:rsidRDefault="00D1440C" w:rsidP="00BC237C"/>
    <w:p w:rsidR="00D1440C" w:rsidRPr="00BC237C" w:rsidRDefault="00D1440C" w:rsidP="00BC237C"/>
    <w:p w:rsidR="00D1440C" w:rsidRPr="00BC237C" w:rsidRDefault="00D1440C" w:rsidP="00BC237C"/>
    <w:p w:rsidR="00D1440C" w:rsidRPr="00BC237C" w:rsidRDefault="00D1440C" w:rsidP="00BC237C"/>
    <w:p w:rsidR="00D1440C" w:rsidRPr="00BC237C" w:rsidRDefault="00D1440C" w:rsidP="00BC237C"/>
    <w:p w:rsidR="00D1440C" w:rsidRDefault="00D1440C" w:rsidP="00681248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Автор проекта: Шапилова Маргарита Викторовна</w:t>
      </w:r>
    </w:p>
    <w:p w:rsidR="00D1440C" w:rsidRDefault="00D1440C" w:rsidP="00681248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Воспитатель </w:t>
      </w:r>
      <w:r w:rsidRPr="00075FDE">
        <w:rPr>
          <w:b/>
          <w:bCs/>
          <w:sz w:val="28"/>
          <w:szCs w:val="28"/>
        </w:rPr>
        <w:t>первой квалификационной категории</w:t>
      </w:r>
    </w:p>
    <w:p w:rsidR="00D1440C" w:rsidRDefault="00D1440C" w:rsidP="007F03F9">
      <w:pPr>
        <w:rPr>
          <w:b/>
          <w:bCs/>
          <w:sz w:val="28"/>
          <w:szCs w:val="28"/>
        </w:rPr>
      </w:pPr>
    </w:p>
    <w:p w:rsidR="00D1440C" w:rsidRPr="00075FDE" w:rsidRDefault="00D1440C" w:rsidP="008D5FA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Новосибирск - 2012</w:t>
      </w:r>
    </w:p>
    <w:p w:rsidR="00D1440C" w:rsidRPr="003B5877" w:rsidRDefault="00D1440C" w:rsidP="0062564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5877">
        <w:rPr>
          <w:rFonts w:ascii="Times New Roman" w:hAnsi="Times New Roman" w:cs="Times New Roman"/>
          <w:b/>
          <w:bCs/>
          <w:sz w:val="28"/>
          <w:szCs w:val="28"/>
        </w:rPr>
        <w:t>КРАТКАЯ АННОТАЦИЯ ПРОЕКТА</w:t>
      </w:r>
    </w:p>
    <w:p w:rsidR="00D1440C" w:rsidRPr="003B5877" w:rsidRDefault="00D1440C" w:rsidP="0062564A">
      <w:pPr>
        <w:tabs>
          <w:tab w:val="left" w:pos="5812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B5877">
        <w:rPr>
          <w:rFonts w:ascii="Times New Roman" w:hAnsi="Times New Roman" w:cs="Times New Roman"/>
          <w:b/>
          <w:bCs/>
          <w:sz w:val="28"/>
          <w:szCs w:val="28"/>
        </w:rPr>
        <w:tab/>
        <w:t>«Я узнал, что у меня</w:t>
      </w:r>
    </w:p>
    <w:p w:rsidR="00D1440C" w:rsidRPr="003B5877" w:rsidRDefault="00D1440C" w:rsidP="0062564A">
      <w:pPr>
        <w:tabs>
          <w:tab w:val="left" w:pos="5812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B5877">
        <w:rPr>
          <w:rFonts w:ascii="Times New Roman" w:hAnsi="Times New Roman" w:cs="Times New Roman"/>
          <w:b/>
          <w:bCs/>
          <w:sz w:val="28"/>
          <w:szCs w:val="28"/>
        </w:rPr>
        <w:tab/>
        <w:t>Есть огромная родня:</w:t>
      </w:r>
    </w:p>
    <w:p w:rsidR="00D1440C" w:rsidRPr="003B5877" w:rsidRDefault="00D1440C" w:rsidP="0062564A">
      <w:pPr>
        <w:tabs>
          <w:tab w:val="left" w:pos="5812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B5877">
        <w:rPr>
          <w:rFonts w:ascii="Times New Roman" w:hAnsi="Times New Roman" w:cs="Times New Roman"/>
          <w:b/>
          <w:bCs/>
          <w:sz w:val="28"/>
          <w:szCs w:val="28"/>
        </w:rPr>
        <w:tab/>
        <w:t>И тропинка, и лесок,</w:t>
      </w:r>
    </w:p>
    <w:p w:rsidR="00D1440C" w:rsidRPr="003B5877" w:rsidRDefault="00D1440C" w:rsidP="0062564A">
      <w:pPr>
        <w:tabs>
          <w:tab w:val="left" w:pos="5812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B5877">
        <w:rPr>
          <w:rFonts w:ascii="Times New Roman" w:hAnsi="Times New Roman" w:cs="Times New Roman"/>
          <w:b/>
          <w:bCs/>
          <w:sz w:val="28"/>
          <w:szCs w:val="28"/>
        </w:rPr>
        <w:tab/>
        <w:t>В поле - каждый колосок,</w:t>
      </w:r>
    </w:p>
    <w:p w:rsidR="00D1440C" w:rsidRPr="003B5877" w:rsidRDefault="00D1440C" w:rsidP="0062564A">
      <w:pPr>
        <w:tabs>
          <w:tab w:val="left" w:pos="5812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B5877">
        <w:rPr>
          <w:rFonts w:ascii="Times New Roman" w:hAnsi="Times New Roman" w:cs="Times New Roman"/>
          <w:b/>
          <w:bCs/>
          <w:sz w:val="28"/>
          <w:szCs w:val="28"/>
        </w:rPr>
        <w:tab/>
        <w:t>Речка, небо надо мною-</w:t>
      </w:r>
    </w:p>
    <w:p w:rsidR="00D1440C" w:rsidRPr="003B5877" w:rsidRDefault="00D1440C" w:rsidP="0062564A">
      <w:pPr>
        <w:tabs>
          <w:tab w:val="left" w:pos="5812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B5877">
        <w:rPr>
          <w:rFonts w:ascii="Times New Roman" w:hAnsi="Times New Roman" w:cs="Times New Roman"/>
          <w:b/>
          <w:bCs/>
          <w:sz w:val="28"/>
          <w:szCs w:val="28"/>
        </w:rPr>
        <w:tab/>
        <w:t>Это все мое, родное!»</w:t>
      </w:r>
    </w:p>
    <w:p w:rsidR="00D1440C" w:rsidRPr="003B5877" w:rsidRDefault="00D1440C" w:rsidP="0062564A">
      <w:pPr>
        <w:tabs>
          <w:tab w:val="left" w:pos="7230"/>
        </w:tabs>
        <w:spacing w:after="0"/>
        <w:ind w:left="7230"/>
        <w:rPr>
          <w:rFonts w:ascii="Times New Roman" w:hAnsi="Times New Roman" w:cs="Times New Roman"/>
          <w:b/>
          <w:bCs/>
          <w:sz w:val="28"/>
          <w:szCs w:val="28"/>
        </w:rPr>
      </w:pPr>
      <w:r w:rsidRPr="003B587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В. Орлов</w:t>
      </w:r>
    </w:p>
    <w:p w:rsidR="00D1440C" w:rsidRPr="003B5877" w:rsidRDefault="00D1440C" w:rsidP="0062564A">
      <w:pPr>
        <w:tabs>
          <w:tab w:val="left" w:pos="7230"/>
        </w:tabs>
        <w:spacing w:after="0"/>
        <w:ind w:left="7230"/>
        <w:rPr>
          <w:rFonts w:ascii="Times New Roman" w:hAnsi="Times New Roman" w:cs="Times New Roman"/>
          <w:b/>
          <w:bCs/>
          <w:sz w:val="28"/>
          <w:szCs w:val="28"/>
        </w:rPr>
      </w:pPr>
    </w:p>
    <w:p w:rsidR="00D1440C" w:rsidRPr="003B5877" w:rsidRDefault="00D1440C" w:rsidP="0062564A">
      <w:pPr>
        <w:spacing w:after="0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5877">
        <w:rPr>
          <w:rFonts w:ascii="Times New Roman" w:hAnsi="Times New Roman" w:cs="Times New Roman"/>
          <w:sz w:val="28"/>
          <w:szCs w:val="28"/>
        </w:rPr>
        <w:t xml:space="preserve">    В дошкольном возрасте начинает формироваться чувство патриотизма: любовь и привязанность к Родине, преданность ей, ответственность за неё, желание трудиться на благо, беречь её богатства. Базовым этапом формирования у детей любви к Родине следует считать накопление ими социального опыта жизни в своём городе, приобщение к миру его культуры. Любовь к Отчизне начинается с любви к своей малой Родине - месту, где человек родился.  «Знать - значит любить» говорится в русской поговорке. Поэтому мы и начинаем знакомить детей с нашей малой Родиной - городом НОВОСИБИРСКОМ  в дошкольном возрасте. Эти знания, а значит и чувство гордости за свой город, народ помогут ребенку правильно распоряжаться, владеть, сохранить и приумножить наследие, полученное от предшествующих поколений. Освоение этих знаний возможно при целенаправленном систематичном участии в образовательном процессе педагогов, сотрудников ДОУ, родителей воспитанников.  Не следует ждать от детей взрослых форм проявления любви к родному городу, но если в ходе реализации проекта дети приобретут знания об истории города, символике, достопримечательностях, будут знать имена тех, кто основал и прославил город, начнут проявлять интерес к событиям городской жизни и отражать свои впечатления в продуктивной деятельности, то можно считать, что цель и задачи проекта выполнены.                                                                                                                                                            </w:t>
      </w:r>
    </w:p>
    <w:p w:rsidR="00D1440C" w:rsidRPr="003B5877" w:rsidRDefault="00D1440C" w:rsidP="006256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5877">
        <w:rPr>
          <w:rFonts w:ascii="Times New Roman" w:hAnsi="Times New Roman" w:cs="Times New Roman"/>
          <w:sz w:val="28"/>
          <w:szCs w:val="28"/>
        </w:rPr>
        <w:t xml:space="preserve">     В данном проекте речь пойдёт о значении истории    родного города и его влияние на   патриотическое воспитание дошкольников.   Успешность развития дошкольников при знакомстве с родным городом возможна только при условии активного взаимодействия с окружающим миром эмоционально практическим путём, т.е. через игру, предметную деятельность, общение, труд, обучение, разные виды деятельности, свойственные дошкольному возрасту. Поэтому   с детьми проводился целый ряд различных мероприятий:</w:t>
      </w:r>
    </w:p>
    <w:p w:rsidR="00D1440C" w:rsidRPr="003B5877" w:rsidRDefault="00D1440C" w:rsidP="006256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440C" w:rsidRPr="003B5877" w:rsidRDefault="00D1440C" w:rsidP="006256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5877">
        <w:rPr>
          <w:rFonts w:ascii="Times New Roman" w:hAnsi="Times New Roman" w:cs="Times New Roman"/>
          <w:sz w:val="28"/>
          <w:szCs w:val="28"/>
        </w:rPr>
        <w:t>-дети посещали мини - краеведческий музей;</w:t>
      </w:r>
    </w:p>
    <w:p w:rsidR="00D1440C" w:rsidRPr="003B5877" w:rsidRDefault="00D1440C" w:rsidP="006256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5877">
        <w:rPr>
          <w:rFonts w:ascii="Times New Roman" w:hAnsi="Times New Roman" w:cs="Times New Roman"/>
          <w:sz w:val="28"/>
          <w:szCs w:val="28"/>
        </w:rPr>
        <w:t>-участвовали в театрализованной деятельности,</w:t>
      </w:r>
    </w:p>
    <w:p w:rsidR="00D1440C" w:rsidRPr="003B5877" w:rsidRDefault="00D1440C" w:rsidP="006256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5877">
        <w:rPr>
          <w:rFonts w:ascii="Times New Roman" w:hAnsi="Times New Roman" w:cs="Times New Roman"/>
          <w:sz w:val="28"/>
          <w:szCs w:val="28"/>
        </w:rPr>
        <w:t xml:space="preserve">-играли в сюжетно-ролевые и дидактические игры по ознакомлению с родным городом </w:t>
      </w:r>
    </w:p>
    <w:p w:rsidR="00D1440C" w:rsidRPr="0062564A" w:rsidRDefault="00D1440C" w:rsidP="006256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564A">
        <w:rPr>
          <w:rFonts w:ascii="Times New Roman" w:hAnsi="Times New Roman" w:cs="Times New Roman"/>
          <w:sz w:val="28"/>
          <w:szCs w:val="28"/>
        </w:rPr>
        <w:t>-составляли творческие рассказы, вместе с родителями сочиняли сказки, стихи о родном городе</w:t>
      </w:r>
    </w:p>
    <w:p w:rsidR="00D1440C" w:rsidRPr="0062564A" w:rsidRDefault="00D1440C" w:rsidP="006256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564A">
        <w:rPr>
          <w:rFonts w:ascii="Times New Roman" w:hAnsi="Times New Roman" w:cs="Times New Roman"/>
          <w:sz w:val="28"/>
          <w:szCs w:val="28"/>
        </w:rPr>
        <w:t xml:space="preserve">-занимались художественно-продуктивной деятельностью (рисовали, конструировали)  </w:t>
      </w:r>
    </w:p>
    <w:p w:rsidR="00D1440C" w:rsidRPr="0062564A" w:rsidRDefault="00D1440C" w:rsidP="006256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564A">
        <w:rPr>
          <w:rFonts w:ascii="Times New Roman" w:hAnsi="Times New Roman" w:cs="Times New Roman"/>
          <w:sz w:val="28"/>
          <w:szCs w:val="28"/>
        </w:rPr>
        <w:t xml:space="preserve"> -ходили на экскурсии в музеи города, совершали целевые прогулки к достопримечательностям города.</w:t>
      </w:r>
    </w:p>
    <w:p w:rsidR="00D1440C" w:rsidRDefault="00D1440C" w:rsidP="00BC26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564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1440C" w:rsidRPr="00BC267A" w:rsidRDefault="00D1440C" w:rsidP="00BC267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C267A">
        <w:rPr>
          <w:rFonts w:ascii="Times New Roman" w:hAnsi="Times New Roman" w:cs="Times New Roman"/>
          <w:b/>
          <w:bCs/>
          <w:sz w:val="28"/>
          <w:szCs w:val="28"/>
        </w:rPr>
        <w:t>БАЗА ПРОЕКТНОЙ ДЕЯТЕЛЬНОСТИ</w:t>
      </w:r>
    </w:p>
    <w:p w:rsidR="00D1440C" w:rsidRDefault="00D1440C" w:rsidP="00BC26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440C" w:rsidRPr="00BC267A" w:rsidRDefault="00D1440C" w:rsidP="00BC267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267A"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 города Новосибирска «Детский сад № 501 «Медвежонок», сдано в эксплуатацию в декабре 1990 года.</w:t>
      </w:r>
    </w:p>
    <w:p w:rsidR="00D1440C" w:rsidRPr="00BC267A" w:rsidRDefault="00D1440C" w:rsidP="00BC26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267A">
        <w:rPr>
          <w:rFonts w:ascii="Times New Roman" w:hAnsi="Times New Roman" w:cs="Times New Roman"/>
          <w:sz w:val="28"/>
          <w:szCs w:val="28"/>
        </w:rPr>
        <w:t>Лицензия: регистрационный № 5223  серия  А  № 0000526 от 08.12.2010 г.</w:t>
      </w:r>
    </w:p>
    <w:p w:rsidR="00D1440C" w:rsidRPr="00BC267A" w:rsidRDefault="00D1440C" w:rsidP="00BC26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267A">
        <w:rPr>
          <w:rFonts w:ascii="Times New Roman" w:hAnsi="Times New Roman" w:cs="Times New Roman"/>
          <w:sz w:val="28"/>
          <w:szCs w:val="28"/>
        </w:rPr>
        <w:t>Свидетельство о государственной аккредитации:  регистрационный № 5444 серия  54 АБ № 000429 от 28.12.2010 г.</w:t>
      </w:r>
    </w:p>
    <w:p w:rsidR="00D1440C" w:rsidRPr="00BC267A" w:rsidRDefault="00D1440C" w:rsidP="00BC26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267A">
        <w:rPr>
          <w:rFonts w:ascii="Times New Roman" w:hAnsi="Times New Roman" w:cs="Times New Roman"/>
          <w:sz w:val="28"/>
          <w:szCs w:val="28"/>
        </w:rPr>
        <w:t>Заведующая: Теркулова Ольга Петровна, Почётный работник общего образования РФ.</w:t>
      </w:r>
    </w:p>
    <w:p w:rsidR="00D1440C" w:rsidRPr="00BC267A" w:rsidRDefault="00D1440C" w:rsidP="00BC26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267A">
        <w:rPr>
          <w:rFonts w:ascii="Times New Roman" w:hAnsi="Times New Roman" w:cs="Times New Roman"/>
          <w:sz w:val="28"/>
          <w:szCs w:val="28"/>
        </w:rPr>
        <w:t>Педагогический состав:</w:t>
      </w:r>
    </w:p>
    <w:p w:rsidR="00D1440C" w:rsidRPr="00BC267A" w:rsidRDefault="00D1440C" w:rsidP="00BC26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267A">
        <w:rPr>
          <w:rFonts w:ascii="Times New Roman" w:hAnsi="Times New Roman" w:cs="Times New Roman"/>
          <w:sz w:val="28"/>
          <w:szCs w:val="28"/>
        </w:rPr>
        <w:t>- с высшей  квалификационной  категорией – 6 человек</w:t>
      </w:r>
    </w:p>
    <w:p w:rsidR="00D1440C" w:rsidRPr="00BC267A" w:rsidRDefault="00D1440C" w:rsidP="00BC26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267A">
        <w:rPr>
          <w:rFonts w:ascii="Times New Roman" w:hAnsi="Times New Roman" w:cs="Times New Roman"/>
          <w:sz w:val="28"/>
          <w:szCs w:val="28"/>
        </w:rPr>
        <w:t>- с первой  квалификационной  категорией – 16 человек</w:t>
      </w:r>
    </w:p>
    <w:p w:rsidR="00D1440C" w:rsidRPr="00BC267A" w:rsidRDefault="00D1440C" w:rsidP="00BC26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267A">
        <w:rPr>
          <w:rFonts w:ascii="Times New Roman" w:hAnsi="Times New Roman" w:cs="Times New Roman"/>
          <w:sz w:val="28"/>
          <w:szCs w:val="28"/>
        </w:rPr>
        <w:t>- со второй  квалификационной  категорией – 8 человек</w:t>
      </w:r>
    </w:p>
    <w:p w:rsidR="00D1440C" w:rsidRPr="00BC267A" w:rsidRDefault="00D1440C" w:rsidP="00BC26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267A">
        <w:rPr>
          <w:rFonts w:ascii="Times New Roman" w:hAnsi="Times New Roman" w:cs="Times New Roman"/>
          <w:sz w:val="28"/>
          <w:szCs w:val="28"/>
        </w:rPr>
        <w:t>Образовательный уровень:</w:t>
      </w:r>
    </w:p>
    <w:p w:rsidR="00D1440C" w:rsidRPr="00BC267A" w:rsidRDefault="00D1440C" w:rsidP="00BC26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267A">
        <w:rPr>
          <w:rFonts w:ascii="Times New Roman" w:hAnsi="Times New Roman" w:cs="Times New Roman"/>
          <w:sz w:val="28"/>
          <w:szCs w:val="28"/>
        </w:rPr>
        <w:t>•</w:t>
      </w:r>
      <w:r w:rsidRPr="00BC267A">
        <w:rPr>
          <w:rFonts w:ascii="Times New Roman" w:hAnsi="Times New Roman" w:cs="Times New Roman"/>
          <w:sz w:val="28"/>
          <w:szCs w:val="28"/>
        </w:rPr>
        <w:tab/>
        <w:t>высшее педагогическое образование  – 24</w:t>
      </w:r>
    </w:p>
    <w:p w:rsidR="00D1440C" w:rsidRPr="00BC267A" w:rsidRDefault="00D1440C" w:rsidP="00BC26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267A">
        <w:rPr>
          <w:rFonts w:ascii="Times New Roman" w:hAnsi="Times New Roman" w:cs="Times New Roman"/>
          <w:sz w:val="28"/>
          <w:szCs w:val="28"/>
        </w:rPr>
        <w:t>•</w:t>
      </w:r>
      <w:r w:rsidRPr="00BC267A">
        <w:rPr>
          <w:rFonts w:ascii="Times New Roman" w:hAnsi="Times New Roman" w:cs="Times New Roman"/>
          <w:sz w:val="28"/>
          <w:szCs w:val="28"/>
        </w:rPr>
        <w:tab/>
        <w:t>средне – специальное педагогическое образование  – 14</w:t>
      </w:r>
    </w:p>
    <w:p w:rsidR="00D1440C" w:rsidRPr="00BC267A" w:rsidRDefault="00D1440C" w:rsidP="00BC26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267A">
        <w:rPr>
          <w:rFonts w:ascii="Times New Roman" w:hAnsi="Times New Roman" w:cs="Times New Roman"/>
          <w:sz w:val="28"/>
          <w:szCs w:val="28"/>
        </w:rPr>
        <w:t>•</w:t>
      </w:r>
      <w:r w:rsidRPr="00BC267A">
        <w:rPr>
          <w:rFonts w:ascii="Times New Roman" w:hAnsi="Times New Roman" w:cs="Times New Roman"/>
          <w:sz w:val="28"/>
          <w:szCs w:val="28"/>
        </w:rPr>
        <w:tab/>
        <w:t>Отличник просвещения РФ- 1 человек</w:t>
      </w:r>
    </w:p>
    <w:p w:rsidR="00D1440C" w:rsidRPr="00BC267A" w:rsidRDefault="00D1440C" w:rsidP="00BC26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267A">
        <w:rPr>
          <w:rFonts w:ascii="Times New Roman" w:hAnsi="Times New Roman" w:cs="Times New Roman"/>
          <w:sz w:val="28"/>
          <w:szCs w:val="28"/>
        </w:rPr>
        <w:t>•</w:t>
      </w:r>
      <w:r w:rsidRPr="00BC267A">
        <w:rPr>
          <w:rFonts w:ascii="Times New Roman" w:hAnsi="Times New Roman" w:cs="Times New Roman"/>
          <w:sz w:val="28"/>
          <w:szCs w:val="28"/>
        </w:rPr>
        <w:tab/>
        <w:t>Почетный работник общего образования РФ-2 человека</w:t>
      </w:r>
    </w:p>
    <w:p w:rsidR="00D1440C" w:rsidRPr="00BC267A" w:rsidRDefault="00D1440C" w:rsidP="00BC267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267A">
        <w:rPr>
          <w:rFonts w:ascii="Times New Roman" w:hAnsi="Times New Roman" w:cs="Times New Roman"/>
          <w:sz w:val="28"/>
          <w:szCs w:val="28"/>
        </w:rPr>
        <w:t>В детском саду  329 воспитанников на 14 групп в возрасте от 1,6  до 7 лет, из них 17 детей с нарушениями слуха.</w:t>
      </w:r>
    </w:p>
    <w:p w:rsidR="00D1440C" w:rsidRPr="00BC267A" w:rsidRDefault="00D1440C" w:rsidP="0050086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267A">
        <w:rPr>
          <w:rFonts w:ascii="Times New Roman" w:hAnsi="Times New Roman" w:cs="Times New Roman"/>
          <w:sz w:val="28"/>
          <w:szCs w:val="28"/>
        </w:rPr>
        <w:t>Функционирует: 6 групп общеразвивающей направленности; 4  группы компенсирующей направленности; 2 группы общеразвивающей направленности для детей в возрасте от 1 года 6 месяцев до 3 лет; 2  специализированные группы для слабослышащих детей и детей с кохлеарными имплантами.</w:t>
      </w:r>
      <w:r w:rsidRPr="00BC267A">
        <w:rPr>
          <w:rFonts w:ascii="Times New Roman" w:hAnsi="Times New Roman" w:cs="Times New Roman"/>
          <w:sz w:val="28"/>
          <w:szCs w:val="28"/>
        </w:rPr>
        <w:tab/>
      </w:r>
    </w:p>
    <w:p w:rsidR="00D1440C" w:rsidRPr="00BC267A" w:rsidRDefault="00D1440C" w:rsidP="0050086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267A">
        <w:rPr>
          <w:rFonts w:ascii="Times New Roman" w:hAnsi="Times New Roman" w:cs="Times New Roman"/>
          <w:sz w:val="28"/>
          <w:szCs w:val="28"/>
        </w:rPr>
        <w:t>В качестве ведущих направлений создания и совершенствования развивающей среды являются:</w:t>
      </w:r>
    </w:p>
    <w:p w:rsidR="00D1440C" w:rsidRPr="00BC267A" w:rsidRDefault="00D1440C" w:rsidP="00BC26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• </w:t>
      </w:r>
      <w:r w:rsidRPr="00BC267A">
        <w:rPr>
          <w:rFonts w:ascii="Times New Roman" w:hAnsi="Times New Roman" w:cs="Times New Roman"/>
          <w:sz w:val="28"/>
          <w:szCs w:val="28"/>
        </w:rPr>
        <w:t>выполнение требований санитарно-эпидемиологической службы;</w:t>
      </w:r>
    </w:p>
    <w:p w:rsidR="00D1440C" w:rsidRPr="00BC267A" w:rsidRDefault="00D1440C" w:rsidP="00BC26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• </w:t>
      </w:r>
      <w:r w:rsidRPr="00BC267A">
        <w:rPr>
          <w:rFonts w:ascii="Times New Roman" w:hAnsi="Times New Roman" w:cs="Times New Roman"/>
          <w:sz w:val="28"/>
          <w:szCs w:val="28"/>
        </w:rPr>
        <w:t>создание полноценной социальной среды развития ребенка, условий для разно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67A">
        <w:rPr>
          <w:rFonts w:ascii="Times New Roman" w:hAnsi="Times New Roman" w:cs="Times New Roman"/>
          <w:sz w:val="28"/>
          <w:szCs w:val="28"/>
        </w:rPr>
        <w:t>возрастного взаимодействия между детьми и общения со взрослыми;</w:t>
      </w:r>
    </w:p>
    <w:p w:rsidR="00D1440C" w:rsidRPr="00BC267A" w:rsidRDefault="00D1440C" w:rsidP="00BC26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•  </w:t>
      </w:r>
      <w:r w:rsidRPr="00BC267A">
        <w:rPr>
          <w:rFonts w:ascii="Times New Roman" w:hAnsi="Times New Roman" w:cs="Times New Roman"/>
          <w:sz w:val="28"/>
          <w:szCs w:val="28"/>
        </w:rPr>
        <w:t>создание «домашних» уголков;</w:t>
      </w:r>
    </w:p>
    <w:p w:rsidR="00D1440C" w:rsidRPr="00BC267A" w:rsidRDefault="00D1440C" w:rsidP="00BC26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•  </w:t>
      </w:r>
      <w:r w:rsidRPr="00BC267A">
        <w:rPr>
          <w:rFonts w:ascii="Times New Roman" w:hAnsi="Times New Roman" w:cs="Times New Roman"/>
          <w:sz w:val="28"/>
          <w:szCs w:val="28"/>
        </w:rPr>
        <w:t>выделение и оснащение специальных помещений для разных видов детской деятельности;</w:t>
      </w:r>
    </w:p>
    <w:p w:rsidR="00D1440C" w:rsidRPr="00BC267A" w:rsidRDefault="00D1440C" w:rsidP="00BC26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• </w:t>
      </w:r>
      <w:r w:rsidRPr="00BC267A">
        <w:rPr>
          <w:rFonts w:ascii="Times New Roman" w:hAnsi="Times New Roman" w:cs="Times New Roman"/>
          <w:sz w:val="28"/>
          <w:szCs w:val="28"/>
        </w:rPr>
        <w:t>создание в групповых помещениях условий для необходимого баланса совместной и индивидуальной деятельности детей;</w:t>
      </w:r>
    </w:p>
    <w:p w:rsidR="00D1440C" w:rsidRPr="00BC267A" w:rsidRDefault="00D1440C" w:rsidP="00BC26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• </w:t>
      </w:r>
      <w:r w:rsidRPr="00BC267A">
        <w:rPr>
          <w:rFonts w:ascii="Times New Roman" w:hAnsi="Times New Roman" w:cs="Times New Roman"/>
          <w:sz w:val="28"/>
          <w:szCs w:val="28"/>
        </w:rPr>
        <w:t>оборудование и использование участка, позволяющее организовать разнообразные формы педагогической работы с детьми и способствующие проявлению разных видов активности;</w:t>
      </w:r>
    </w:p>
    <w:p w:rsidR="00D1440C" w:rsidRPr="00BC267A" w:rsidRDefault="00D1440C" w:rsidP="00BC26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• </w:t>
      </w:r>
      <w:r w:rsidRPr="00BC267A">
        <w:rPr>
          <w:rFonts w:ascii="Times New Roman" w:hAnsi="Times New Roman" w:cs="Times New Roman"/>
          <w:sz w:val="28"/>
          <w:szCs w:val="28"/>
        </w:rPr>
        <w:t>полифункциональное использование игрового, спортивного и другого оборудования с ориентацией на ребенка;</w:t>
      </w:r>
    </w:p>
    <w:p w:rsidR="00D1440C" w:rsidRPr="00BC267A" w:rsidRDefault="00D1440C" w:rsidP="00BC26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• </w:t>
      </w:r>
      <w:r w:rsidRPr="00BC267A">
        <w:rPr>
          <w:rFonts w:ascii="Times New Roman" w:hAnsi="Times New Roman" w:cs="Times New Roman"/>
          <w:sz w:val="28"/>
          <w:szCs w:val="28"/>
        </w:rPr>
        <w:t>создание музыкальной среды;</w:t>
      </w:r>
    </w:p>
    <w:p w:rsidR="00D1440C" w:rsidRPr="00BC267A" w:rsidRDefault="00D1440C" w:rsidP="0050086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267A">
        <w:rPr>
          <w:rFonts w:ascii="Times New Roman" w:hAnsi="Times New Roman" w:cs="Times New Roman"/>
          <w:sz w:val="28"/>
          <w:szCs w:val="28"/>
        </w:rPr>
        <w:t>Наряду с имеющимися типовыми помещениями в детском саду (музыкальный и спортивный залы, бассейн) выделены и оснащены оборудованием специальные помещения для разных видов деятельности: изостудия, кабинет познавательного цикла, кабинет психологической разгрузки в сочетании с игровой сенсорной комнатой,  сурдокабинет, кабинеты логопедов, зимний сад, малая тренажерная комната.</w:t>
      </w:r>
    </w:p>
    <w:p w:rsidR="00D1440C" w:rsidRPr="0062564A" w:rsidRDefault="00D1440C" w:rsidP="006256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564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1440C" w:rsidRPr="00500861" w:rsidRDefault="00D1440C" w:rsidP="0050086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0861">
        <w:rPr>
          <w:rFonts w:ascii="Times New Roman" w:hAnsi="Times New Roman" w:cs="Times New Roman"/>
          <w:b/>
          <w:bCs/>
          <w:sz w:val="28"/>
          <w:szCs w:val="28"/>
        </w:rPr>
        <w:t>АКТУАЛЬНОСТЬ ПРОЕКТА</w:t>
      </w:r>
    </w:p>
    <w:p w:rsidR="00D1440C" w:rsidRPr="0062564A" w:rsidRDefault="00D1440C" w:rsidP="004D1DC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564A">
        <w:rPr>
          <w:rFonts w:ascii="Times New Roman" w:hAnsi="Times New Roman" w:cs="Times New Roman"/>
          <w:sz w:val="28"/>
          <w:szCs w:val="28"/>
        </w:rPr>
        <w:t xml:space="preserve">  В   последнее    время    чрезвычайно     актуальной    стала   проблема  патриотического  воспитания  детей.  За  последние  годы  в  стране  произошли большие  перемены.  Но,  как  бы  ни    менялось  общество,  мы  не  должны  переставать любить свою Родину, как мать любит своего больного ребенка.  </w:t>
      </w:r>
    </w:p>
    <w:p w:rsidR="00D1440C" w:rsidRPr="0062564A" w:rsidRDefault="00D1440C" w:rsidP="006256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564A">
        <w:rPr>
          <w:rFonts w:ascii="Times New Roman" w:hAnsi="Times New Roman" w:cs="Times New Roman"/>
          <w:sz w:val="28"/>
          <w:szCs w:val="28"/>
        </w:rPr>
        <w:t xml:space="preserve">И  самая  большая  опасность,  подстерегающая  наше  общество  сегодня,  не  в  развале  экономики,  не  в  смене  политической  системы,  а  в  разрушении  личности.  В  данный  момент  материальные  ценности,  стали  все  больше  доминировать  над  духовными,  поэтому  у  детей  искажены  представления  о  доброте,  милосердии,  великодушии,  справедливости,  гражданственности  и  патриотизме. В период нестабильности в обществе возникает необходимость  вернуться  к  лучшим  традициям  нашего  народа,  к  его  вековым  корням,  к  таким вечным понятиям, как род, родство, Родина.  </w:t>
      </w:r>
    </w:p>
    <w:p w:rsidR="00D1440C" w:rsidRPr="0062564A" w:rsidRDefault="00D1440C" w:rsidP="006256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564A">
        <w:rPr>
          <w:rFonts w:ascii="Times New Roman" w:hAnsi="Times New Roman" w:cs="Times New Roman"/>
          <w:sz w:val="28"/>
          <w:szCs w:val="28"/>
        </w:rPr>
        <w:t xml:space="preserve">      Из современного нравственного воспитания дошкольников фактически  исключены понятия патриотизм, любовь к Родине, толерантное отношение к  людям разных национальностей. Однако в самые последние годы наука стала  возвращаться    к   этой  проблеме,    стали   появляться   исследования    по  воспитанию    патриотических     чувств.  В   дошкольной    педагогике   стали  изучаться вопросы основ гражданственности (Е.А.Казаева), краеведение, как  средство   патриотического    воспитания  (Л.А.Кондрыкинская).     Появился  новый  взгляд  на  «старые  проблемы».  Если  в  прежние  годы  (Советский  период)   воспитание    любви   к   Родине   рассматривалось    через   призму  отношения  к  ценностям  государства,  общественной  жизни  взрослых,  то  в  современных     исследованиях     прослеживается     возвращение     к   идеям  К.Д.Ушинского   –    народность,   приобщение   к   национальному,   как   базе патриотического воспитания. К.Д. Ушинский отмечал, что «воспитание, если  оно не хочет быть бессильным, должно быть народным». </w:t>
      </w:r>
    </w:p>
    <w:p w:rsidR="00D1440C" w:rsidRPr="0062564A" w:rsidRDefault="00D1440C" w:rsidP="006256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564A">
        <w:rPr>
          <w:rFonts w:ascii="Times New Roman" w:hAnsi="Times New Roman" w:cs="Times New Roman"/>
          <w:sz w:val="28"/>
          <w:szCs w:val="28"/>
        </w:rPr>
        <w:t xml:space="preserve">      Воспитание любви к своей Родине рассматривается автором проекта как   многотрудный,  долговременный  процесс,  который  должен  осуществляться ненавязчиво  и  постоянно.  Подобно  любому  другому  чувству,  патриотизм  обретается самостоятельно и переживается индивидуально. Он прямо связан  с личной духовностью человека, ее глубиной. Поэтому, не будучи патриотом,  сам  педагог  не  может пробудить  чувство  любви  к  малой  Родине.  Именно  пробудить,  а  не  навязать,  так  как  в  основе  патриотизма  лежит  духовное  самоопределение. </w:t>
      </w:r>
    </w:p>
    <w:p w:rsidR="00D1440C" w:rsidRPr="0062564A" w:rsidRDefault="00D1440C" w:rsidP="006256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564A">
        <w:rPr>
          <w:rFonts w:ascii="Times New Roman" w:hAnsi="Times New Roman" w:cs="Times New Roman"/>
          <w:sz w:val="28"/>
          <w:szCs w:val="28"/>
        </w:rPr>
        <w:t xml:space="preserve">      Работая    над   проблемой     патриотического    воспитания     у   детей  дошкольного возраста, автор проекта обнаружила следующие противоречия: </w:t>
      </w:r>
    </w:p>
    <w:p w:rsidR="00D1440C" w:rsidRPr="0062564A" w:rsidRDefault="00D1440C" w:rsidP="006256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564A">
        <w:rPr>
          <w:rFonts w:ascii="Times New Roman" w:hAnsi="Times New Roman" w:cs="Times New Roman"/>
          <w:sz w:val="28"/>
          <w:szCs w:val="28"/>
        </w:rPr>
        <w:t xml:space="preserve">       - между потребностью современного общества в личности, способной  ценностно     относиться    к   своей    малой    Родине    и    недостаточным  использованием потенциала  дошкольного  образовательного  учреждения  в  формировании патриотизма дошкольника; </w:t>
      </w:r>
    </w:p>
    <w:p w:rsidR="00D1440C" w:rsidRPr="0062564A" w:rsidRDefault="00D1440C" w:rsidP="006256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564A">
        <w:rPr>
          <w:rFonts w:ascii="Times New Roman" w:hAnsi="Times New Roman" w:cs="Times New Roman"/>
          <w:sz w:val="28"/>
          <w:szCs w:val="28"/>
        </w:rPr>
        <w:t xml:space="preserve">        - между  необходимостью  интенсифицировать         процесс  воспитания  патриотизма  в  системе  дошкольного  воспитания  и  отсутствием  научных  разработок, педагогических технологий, а также опыта практической работы  по данной проблеме;  </w:t>
      </w:r>
    </w:p>
    <w:p w:rsidR="00D1440C" w:rsidRPr="0062564A" w:rsidRDefault="00D1440C" w:rsidP="006256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564A">
        <w:rPr>
          <w:rFonts w:ascii="Times New Roman" w:hAnsi="Times New Roman" w:cs="Times New Roman"/>
          <w:sz w:val="28"/>
          <w:szCs w:val="28"/>
        </w:rPr>
        <w:t xml:space="preserve">        -   между      стремлением      педагогов    к    воспитанию      основ  гражданственности   по   отношению   к   своему   городу   у   дошкольника     и  педагогической некомпетентностью родителей в данной проблеме. Ведущая   педагогическая   идея   проекта   заключается       в      создании  условий, содействующих воспитанию патриотических чувств дошкольника к  родному городу    на основе обогащения социальных представлений детей.</w:t>
      </w:r>
    </w:p>
    <w:p w:rsidR="00D1440C" w:rsidRPr="0062564A" w:rsidRDefault="00D1440C" w:rsidP="006256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440C" w:rsidRPr="004F3F9E" w:rsidRDefault="00D1440C" w:rsidP="0062564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F3F9E">
        <w:rPr>
          <w:rFonts w:ascii="Times New Roman" w:hAnsi="Times New Roman" w:cs="Times New Roman"/>
          <w:b/>
          <w:bCs/>
          <w:sz w:val="28"/>
          <w:szCs w:val="28"/>
        </w:rPr>
        <w:t>ЦЕЛЬ ПРОЕКТА:</w:t>
      </w:r>
    </w:p>
    <w:p w:rsidR="00D1440C" w:rsidRPr="0062564A" w:rsidRDefault="00D1440C" w:rsidP="0062564A">
      <w:pPr>
        <w:spacing w:after="0"/>
        <w:jc w:val="both"/>
        <w:rPr>
          <w:rFonts w:ascii="Times New Roman" w:hAnsi="Times New Roman" w:cs="Times New Roman"/>
        </w:rPr>
      </w:pPr>
      <w:r w:rsidRPr="0062564A">
        <w:rPr>
          <w:rFonts w:ascii="Times New Roman" w:hAnsi="Times New Roman" w:cs="Times New Roman"/>
        </w:rPr>
        <w:t xml:space="preserve"> </w:t>
      </w:r>
    </w:p>
    <w:p w:rsidR="00D1440C" w:rsidRPr="0062564A" w:rsidRDefault="00D1440C" w:rsidP="0062564A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2564A">
        <w:rPr>
          <w:rFonts w:ascii="Times New Roman" w:hAnsi="Times New Roman" w:cs="Times New Roman"/>
          <w:sz w:val="28"/>
          <w:szCs w:val="28"/>
        </w:rPr>
        <w:t xml:space="preserve">Осуществление комплексного подхода к воспитанию в духе патриотизма, </w:t>
      </w:r>
    </w:p>
    <w:p w:rsidR="00D1440C" w:rsidRPr="0062564A" w:rsidRDefault="00D1440C" w:rsidP="0062564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2564A">
        <w:rPr>
          <w:rFonts w:ascii="Times New Roman" w:hAnsi="Times New Roman" w:cs="Times New Roman"/>
          <w:sz w:val="28"/>
          <w:szCs w:val="28"/>
        </w:rPr>
        <w:t xml:space="preserve"> приобщение дошкольников к истории и культуре родного города, местным </w:t>
      </w:r>
    </w:p>
    <w:p w:rsidR="00D1440C" w:rsidRPr="0062564A" w:rsidRDefault="00D1440C" w:rsidP="0062564A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62564A">
        <w:rPr>
          <w:rFonts w:ascii="Times New Roman" w:hAnsi="Times New Roman" w:cs="Times New Roman"/>
          <w:sz w:val="28"/>
          <w:szCs w:val="28"/>
        </w:rPr>
        <w:t xml:space="preserve">достопримечательностям, воспитание любви и привязанности к родному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2564A">
        <w:rPr>
          <w:rFonts w:ascii="Times New Roman" w:hAnsi="Times New Roman" w:cs="Times New Roman"/>
          <w:sz w:val="28"/>
          <w:szCs w:val="28"/>
        </w:rPr>
        <w:t xml:space="preserve">краю  </w:t>
      </w:r>
    </w:p>
    <w:p w:rsidR="00D1440C" w:rsidRPr="0062564A" w:rsidRDefault="00D1440C" w:rsidP="0062564A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</w:p>
    <w:p w:rsidR="00D1440C" w:rsidRPr="004F3F9E" w:rsidRDefault="00D1440C" w:rsidP="0062564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4F3F9E">
        <w:rPr>
          <w:rFonts w:ascii="Times New Roman" w:hAnsi="Times New Roman" w:cs="Times New Roman"/>
          <w:b/>
          <w:bCs/>
          <w:sz w:val="28"/>
          <w:szCs w:val="28"/>
        </w:rPr>
        <w:t>Задачи проекта:</w:t>
      </w:r>
    </w:p>
    <w:p w:rsidR="00D1440C" w:rsidRPr="004F3F9E" w:rsidRDefault="00D1440C" w:rsidP="006256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440C" w:rsidRPr="0062564A" w:rsidRDefault="00D1440C" w:rsidP="0062564A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564A">
        <w:rPr>
          <w:rFonts w:ascii="Times New Roman" w:hAnsi="Times New Roman" w:cs="Times New Roman"/>
          <w:sz w:val="28"/>
          <w:szCs w:val="28"/>
        </w:rPr>
        <w:t>Создать условия для восприятия сведений об историческом прошлом и  культурном облике родного края;</w:t>
      </w:r>
    </w:p>
    <w:p w:rsidR="00D1440C" w:rsidRPr="0062564A" w:rsidRDefault="00D1440C" w:rsidP="0062564A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564A">
        <w:rPr>
          <w:rFonts w:ascii="Times New Roman" w:hAnsi="Times New Roman" w:cs="Times New Roman"/>
          <w:sz w:val="28"/>
          <w:szCs w:val="28"/>
        </w:rPr>
        <w:t>Осуществлять ознакомление дошкольников с историческим, культурным, географическим, природно-экологическим своеобразием родного региона;</w:t>
      </w:r>
    </w:p>
    <w:p w:rsidR="00D1440C" w:rsidRPr="0062564A" w:rsidRDefault="00D1440C" w:rsidP="0062564A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564A">
        <w:rPr>
          <w:rFonts w:ascii="Times New Roman" w:hAnsi="Times New Roman" w:cs="Times New Roman"/>
          <w:sz w:val="28"/>
          <w:szCs w:val="28"/>
        </w:rPr>
        <w:t>Развивать бережное отношение к городу, его достопримечательностям, культурным ценностям, природе;</w:t>
      </w:r>
    </w:p>
    <w:p w:rsidR="00D1440C" w:rsidRPr="0062564A" w:rsidRDefault="00D1440C" w:rsidP="0062564A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564A">
        <w:rPr>
          <w:rFonts w:ascii="Times New Roman" w:hAnsi="Times New Roman" w:cs="Times New Roman"/>
          <w:sz w:val="28"/>
          <w:szCs w:val="28"/>
        </w:rPr>
        <w:t>Развивать связную речь детей; обогащать и активизировать словарь детей,    учить свободно мыслить, фантазировать;</w:t>
      </w:r>
    </w:p>
    <w:p w:rsidR="00D1440C" w:rsidRPr="004E1071" w:rsidRDefault="00D1440C" w:rsidP="004E1071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1071">
        <w:rPr>
          <w:rFonts w:ascii="Times New Roman" w:hAnsi="Times New Roman" w:cs="Times New Roman"/>
          <w:sz w:val="28"/>
          <w:szCs w:val="28"/>
        </w:rPr>
        <w:t>Воспитывать чувство гордости за своих земляков, эмоционально-ценностное отношение к краю.</w:t>
      </w:r>
    </w:p>
    <w:p w:rsidR="00D1440C" w:rsidRPr="004E1071" w:rsidRDefault="00D1440C" w:rsidP="004E1071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E1071">
        <w:rPr>
          <w:rFonts w:ascii="Times New Roman" w:hAnsi="Times New Roman" w:cs="Times New Roman"/>
          <w:sz w:val="28"/>
          <w:szCs w:val="28"/>
        </w:rPr>
        <w:t>Организация общественно полезной деятельности ребенка на благо своей семьи, своего города.</w:t>
      </w:r>
    </w:p>
    <w:p w:rsidR="00D1440C" w:rsidRPr="004E1071" w:rsidRDefault="00D1440C" w:rsidP="004E107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D1440C" w:rsidRPr="004E1071" w:rsidRDefault="00D1440C" w:rsidP="004E10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1071">
        <w:rPr>
          <w:rFonts w:ascii="Times New Roman" w:hAnsi="Times New Roman" w:cs="Times New Roman"/>
          <w:b/>
          <w:bCs/>
          <w:sz w:val="28"/>
          <w:szCs w:val="28"/>
        </w:rPr>
        <w:t>Тип  проекта:</w:t>
      </w:r>
      <w:r w:rsidRPr="004E1071">
        <w:rPr>
          <w:rFonts w:ascii="Times New Roman" w:hAnsi="Times New Roman" w:cs="Times New Roman"/>
        </w:rPr>
        <w:t xml:space="preserve">  </w:t>
      </w:r>
      <w:r w:rsidRPr="004E1071">
        <w:rPr>
          <w:rFonts w:ascii="Times New Roman" w:hAnsi="Times New Roman" w:cs="Times New Roman"/>
          <w:sz w:val="28"/>
          <w:szCs w:val="28"/>
        </w:rPr>
        <w:t xml:space="preserve">открытый,  групповой, исследовательский. </w:t>
      </w:r>
    </w:p>
    <w:p w:rsidR="00D1440C" w:rsidRPr="004E1071" w:rsidRDefault="00D1440C" w:rsidP="004E10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1071">
        <w:rPr>
          <w:rFonts w:ascii="Times New Roman" w:hAnsi="Times New Roman" w:cs="Times New Roman"/>
          <w:sz w:val="28"/>
          <w:szCs w:val="28"/>
        </w:rPr>
        <w:t xml:space="preserve">Осуществляется внутри ДОУ в контакте с семьями воспитанников. </w:t>
      </w:r>
    </w:p>
    <w:p w:rsidR="00D1440C" w:rsidRPr="004E1071" w:rsidRDefault="00D1440C" w:rsidP="004E1071">
      <w:pPr>
        <w:rPr>
          <w:rFonts w:ascii="Times New Roman" w:hAnsi="Times New Roman" w:cs="Times New Roman"/>
          <w:sz w:val="28"/>
          <w:szCs w:val="28"/>
        </w:rPr>
      </w:pPr>
    </w:p>
    <w:p w:rsidR="00D1440C" w:rsidRPr="004E1071" w:rsidRDefault="00D1440C" w:rsidP="004E1071">
      <w:pPr>
        <w:rPr>
          <w:rFonts w:ascii="Times New Roman" w:hAnsi="Times New Roman" w:cs="Times New Roman"/>
          <w:sz w:val="28"/>
          <w:szCs w:val="28"/>
        </w:rPr>
      </w:pPr>
      <w:r w:rsidRPr="004E1071"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  <w:r w:rsidRPr="004E1071">
        <w:rPr>
          <w:rFonts w:ascii="Times New Roman" w:hAnsi="Times New Roman" w:cs="Times New Roman"/>
          <w:sz w:val="28"/>
          <w:szCs w:val="28"/>
        </w:rPr>
        <w:t xml:space="preserve"> все педагоги, дети  старшей и подготовительной группы, родители.</w:t>
      </w:r>
    </w:p>
    <w:p w:rsidR="00D1440C" w:rsidRPr="008F63F1" w:rsidRDefault="00D1440C" w:rsidP="004E1071">
      <w:pPr>
        <w:rPr>
          <w:rFonts w:ascii="Times New Roman" w:hAnsi="Times New Roman" w:cs="Times New Roman"/>
          <w:sz w:val="28"/>
          <w:szCs w:val="28"/>
        </w:rPr>
      </w:pPr>
      <w:r w:rsidRPr="004E1071">
        <w:rPr>
          <w:rFonts w:ascii="Times New Roman" w:hAnsi="Times New Roman" w:cs="Times New Roman"/>
          <w:b/>
          <w:bCs/>
          <w:sz w:val="28"/>
          <w:szCs w:val="28"/>
        </w:rPr>
        <w:t>Сроки реализации проекта:</w:t>
      </w:r>
      <w:r w:rsidRPr="004E107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сентябрь 2012 г. – май 2013 г.</w:t>
      </w:r>
    </w:p>
    <w:p w:rsidR="00D1440C" w:rsidRPr="008F63F1" w:rsidRDefault="00D1440C" w:rsidP="008F63F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63F1">
        <w:rPr>
          <w:rFonts w:ascii="Times New Roman" w:hAnsi="Times New Roman" w:cs="Times New Roman"/>
          <w:b/>
          <w:bCs/>
          <w:sz w:val="28"/>
          <w:szCs w:val="28"/>
        </w:rPr>
        <w:t>Принципы</w:t>
      </w:r>
    </w:p>
    <w:p w:rsidR="00D1440C" w:rsidRPr="004E1071" w:rsidRDefault="00D1440C" w:rsidP="004E1071">
      <w:pPr>
        <w:rPr>
          <w:rFonts w:ascii="Times New Roman" w:hAnsi="Times New Roman" w:cs="Times New Roman"/>
          <w:sz w:val="28"/>
          <w:szCs w:val="28"/>
        </w:rPr>
      </w:pPr>
      <w:r w:rsidRPr="004E1071">
        <w:rPr>
          <w:rFonts w:ascii="Times New Roman" w:hAnsi="Times New Roman" w:cs="Times New Roman"/>
          <w:sz w:val="28"/>
          <w:szCs w:val="28"/>
        </w:rPr>
        <w:t>При выстраивании педагогического процесса по ознакомлению дошкольников с родным городом положены следующие принципы:</w:t>
      </w:r>
    </w:p>
    <w:p w:rsidR="00D1440C" w:rsidRPr="004E1071" w:rsidRDefault="00D1440C" w:rsidP="004E107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E107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Принцип историзма. </w:t>
      </w:r>
    </w:p>
    <w:p w:rsidR="00D1440C" w:rsidRPr="004E1071" w:rsidRDefault="00D1440C" w:rsidP="004E1071">
      <w:pPr>
        <w:jc w:val="both"/>
        <w:rPr>
          <w:rFonts w:ascii="Times New Roman" w:hAnsi="Times New Roman" w:cs="Times New Roman"/>
          <w:sz w:val="28"/>
          <w:szCs w:val="28"/>
        </w:rPr>
      </w:pPr>
      <w:r w:rsidRPr="004E1071">
        <w:rPr>
          <w:rFonts w:ascii="Times New Roman" w:hAnsi="Times New Roman" w:cs="Times New Roman"/>
          <w:sz w:val="28"/>
          <w:szCs w:val="28"/>
        </w:rPr>
        <w:t>Реализуется путём сохранения хронологического порядка описываемых явлений и сводится к двум историческим понятиям: прошлое (давным-давно) и настоящее (в наши дни). С этой целью создан краеведческий мини - музей, подобран материал о Новосибирске, включающий как сведения об историческом прошлом, так и современном культурном облике родного города.</w:t>
      </w:r>
    </w:p>
    <w:p w:rsidR="00D1440C" w:rsidRPr="004E1071" w:rsidRDefault="00D1440C" w:rsidP="004E107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E1071">
        <w:rPr>
          <w:rFonts w:ascii="Times New Roman" w:hAnsi="Times New Roman" w:cs="Times New Roman"/>
          <w:b/>
          <w:bCs/>
          <w:sz w:val="28"/>
          <w:szCs w:val="28"/>
          <w:u w:val="single"/>
        </w:rPr>
        <w:t>Принцип гуманизации.</w:t>
      </w:r>
    </w:p>
    <w:p w:rsidR="00D1440C" w:rsidRPr="004E1071" w:rsidRDefault="00D1440C" w:rsidP="004E1071">
      <w:pPr>
        <w:jc w:val="both"/>
        <w:rPr>
          <w:rFonts w:ascii="Times New Roman" w:hAnsi="Times New Roman" w:cs="Times New Roman"/>
          <w:sz w:val="28"/>
          <w:szCs w:val="28"/>
        </w:rPr>
      </w:pPr>
      <w:r w:rsidRPr="004E1071">
        <w:rPr>
          <w:rFonts w:ascii="Times New Roman" w:hAnsi="Times New Roman" w:cs="Times New Roman"/>
          <w:sz w:val="28"/>
          <w:szCs w:val="28"/>
        </w:rPr>
        <w:t>Предполагает умение педагога встать на позицию ребёнка, учесть его точку зрения, не игнорировать его чувства и эмоции, видеть в ребёнке полноправного партнёра, а также ориентироваться на высшие общечеловеческие понятия – любовь к семье, родному краю, Отечеству.</w:t>
      </w:r>
    </w:p>
    <w:p w:rsidR="00D1440C" w:rsidRPr="004E1071" w:rsidRDefault="00D1440C" w:rsidP="004E107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E1071">
        <w:rPr>
          <w:rFonts w:ascii="Times New Roman" w:hAnsi="Times New Roman" w:cs="Times New Roman"/>
          <w:b/>
          <w:bCs/>
          <w:sz w:val="28"/>
          <w:szCs w:val="28"/>
          <w:u w:val="single"/>
        </w:rPr>
        <w:t>Принцип дифференциации.</w:t>
      </w:r>
    </w:p>
    <w:p w:rsidR="00D1440C" w:rsidRPr="004E1071" w:rsidRDefault="00D1440C" w:rsidP="004E1071">
      <w:pPr>
        <w:jc w:val="both"/>
        <w:rPr>
          <w:rFonts w:ascii="Times New Roman" w:hAnsi="Times New Roman" w:cs="Times New Roman"/>
          <w:sz w:val="28"/>
          <w:szCs w:val="28"/>
        </w:rPr>
      </w:pPr>
      <w:r w:rsidRPr="004E1071">
        <w:rPr>
          <w:rFonts w:ascii="Times New Roman" w:hAnsi="Times New Roman" w:cs="Times New Roman"/>
          <w:sz w:val="28"/>
          <w:szCs w:val="28"/>
        </w:rPr>
        <w:t>Заключается в создании оптимальных условий для самореализации каждого ребёнка в процессе освоения знаний о родном городе с учётом возраста, накопленного им опыта, особенностей эмоциональной и познавательной сферы и др.</w:t>
      </w:r>
    </w:p>
    <w:p w:rsidR="00D1440C" w:rsidRPr="004E1071" w:rsidRDefault="00D1440C" w:rsidP="004E107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E1071">
        <w:rPr>
          <w:rFonts w:ascii="Times New Roman" w:hAnsi="Times New Roman" w:cs="Times New Roman"/>
          <w:b/>
          <w:bCs/>
          <w:sz w:val="28"/>
          <w:szCs w:val="28"/>
          <w:u w:val="single"/>
        </w:rPr>
        <w:t>Принцип интегративности.</w:t>
      </w:r>
    </w:p>
    <w:p w:rsidR="00D1440C" w:rsidRPr="004E1071" w:rsidRDefault="00D1440C" w:rsidP="00595215">
      <w:pPr>
        <w:jc w:val="both"/>
        <w:rPr>
          <w:rFonts w:ascii="Times New Roman" w:hAnsi="Times New Roman" w:cs="Times New Roman"/>
          <w:sz w:val="28"/>
          <w:szCs w:val="28"/>
        </w:rPr>
      </w:pPr>
      <w:r w:rsidRPr="004E1071">
        <w:rPr>
          <w:rFonts w:ascii="Times New Roman" w:hAnsi="Times New Roman" w:cs="Times New Roman"/>
          <w:sz w:val="28"/>
          <w:szCs w:val="28"/>
        </w:rPr>
        <w:t>Реализуется в сотрудничестве с семьёй, детской центральной детской библиотекой, музеями города и т.п. Содержание краеведческого материала определяется с учётом сочетания всех видов деятельности при знакомстве детей с историко-культурными особенностями Новосибирска.</w:t>
      </w:r>
    </w:p>
    <w:p w:rsidR="00D1440C" w:rsidRPr="004E1071" w:rsidRDefault="00D1440C" w:rsidP="004E1071">
      <w:pPr>
        <w:rPr>
          <w:rFonts w:ascii="Times New Roman" w:hAnsi="Times New Roman" w:cs="Times New Roman"/>
          <w:sz w:val="28"/>
          <w:szCs w:val="28"/>
        </w:rPr>
      </w:pPr>
    </w:p>
    <w:p w:rsidR="00D1440C" w:rsidRPr="00595215" w:rsidRDefault="00D1440C" w:rsidP="004E107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5215">
        <w:rPr>
          <w:rFonts w:ascii="Times New Roman" w:hAnsi="Times New Roman" w:cs="Times New Roman"/>
          <w:b/>
          <w:bCs/>
          <w:sz w:val="28"/>
          <w:szCs w:val="28"/>
        </w:rPr>
        <w:t>ЭТАПЫ РЕАЛИЗАЦИИ   ПРОЕКТА</w:t>
      </w:r>
    </w:p>
    <w:p w:rsidR="00D1440C" w:rsidRPr="004E1071" w:rsidRDefault="00D1440C" w:rsidP="004E107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E1071">
        <w:rPr>
          <w:rFonts w:ascii="Times New Roman" w:hAnsi="Times New Roman" w:cs="Times New Roman"/>
          <w:sz w:val="28"/>
          <w:szCs w:val="28"/>
        </w:rPr>
        <w:t xml:space="preserve">Реализация проекта будет проходить в </w:t>
      </w:r>
      <w:r w:rsidRPr="004E1071">
        <w:rPr>
          <w:rFonts w:ascii="Times New Roman" w:hAnsi="Times New Roman" w:cs="Times New Roman"/>
          <w:b/>
          <w:bCs/>
          <w:sz w:val="28"/>
          <w:szCs w:val="28"/>
        </w:rPr>
        <w:t>три этапа:</w:t>
      </w:r>
    </w:p>
    <w:p w:rsidR="00D1440C" w:rsidRPr="00595215" w:rsidRDefault="00D1440C" w:rsidP="004E107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95215">
        <w:rPr>
          <w:rFonts w:ascii="Times New Roman" w:hAnsi="Times New Roman" w:cs="Times New Roman"/>
          <w:b/>
          <w:bCs/>
          <w:sz w:val="28"/>
          <w:szCs w:val="28"/>
        </w:rPr>
        <w:t>Подготовительный этап:</w:t>
      </w:r>
    </w:p>
    <w:p w:rsidR="00D1440C" w:rsidRPr="004E1071" w:rsidRDefault="00D1440C" w:rsidP="004E107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E1071">
        <w:rPr>
          <w:rFonts w:ascii="Times New Roman" w:hAnsi="Times New Roman" w:cs="Times New Roman"/>
          <w:sz w:val="28"/>
          <w:szCs w:val="28"/>
        </w:rPr>
        <w:t>Подбор литературы по тематике;</w:t>
      </w:r>
    </w:p>
    <w:p w:rsidR="00D1440C" w:rsidRPr="004E1071" w:rsidRDefault="00D1440C" w:rsidP="004E107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E1071">
        <w:rPr>
          <w:rFonts w:ascii="Times New Roman" w:hAnsi="Times New Roman" w:cs="Times New Roman"/>
          <w:sz w:val="28"/>
          <w:szCs w:val="28"/>
        </w:rPr>
        <w:t>Разработка этапов проектной деятельности;</w:t>
      </w:r>
    </w:p>
    <w:p w:rsidR="00D1440C" w:rsidRPr="004E1071" w:rsidRDefault="00D1440C" w:rsidP="004E107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E1071">
        <w:rPr>
          <w:rFonts w:ascii="Times New Roman" w:hAnsi="Times New Roman" w:cs="Times New Roman"/>
          <w:sz w:val="28"/>
          <w:szCs w:val="28"/>
        </w:rPr>
        <w:t>Разработка диагностики уровня знаний детей о родном городе;</w:t>
      </w:r>
    </w:p>
    <w:p w:rsidR="00D1440C" w:rsidRPr="004E1071" w:rsidRDefault="00D1440C" w:rsidP="004E107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E1071">
        <w:rPr>
          <w:rFonts w:ascii="Times New Roman" w:hAnsi="Times New Roman" w:cs="Times New Roman"/>
          <w:sz w:val="28"/>
          <w:szCs w:val="28"/>
        </w:rPr>
        <w:t>Разработка примерных конспектов занятий и экскурсий;</w:t>
      </w:r>
    </w:p>
    <w:p w:rsidR="00D1440C" w:rsidRPr="004E1071" w:rsidRDefault="00D1440C" w:rsidP="004E107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E1071">
        <w:rPr>
          <w:rFonts w:ascii="Times New Roman" w:hAnsi="Times New Roman" w:cs="Times New Roman"/>
          <w:sz w:val="28"/>
          <w:szCs w:val="28"/>
        </w:rPr>
        <w:t>Разработка консультаций, родительских собраний. Подобрать полезную информацию по теме проекта: памятки, анкеты.</w:t>
      </w:r>
    </w:p>
    <w:p w:rsidR="00D1440C" w:rsidRPr="004E1071" w:rsidRDefault="00D1440C" w:rsidP="004E1071">
      <w:pPr>
        <w:rPr>
          <w:rFonts w:ascii="Times New Roman" w:hAnsi="Times New Roman" w:cs="Times New Roman"/>
          <w:sz w:val="28"/>
          <w:szCs w:val="28"/>
        </w:rPr>
      </w:pPr>
    </w:p>
    <w:p w:rsidR="00D1440C" w:rsidRPr="004E1071" w:rsidRDefault="00D1440C" w:rsidP="004E1071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4E1071">
        <w:rPr>
          <w:rFonts w:ascii="Times New Roman" w:hAnsi="Times New Roman" w:cs="Times New Roman"/>
          <w:b/>
          <w:bCs/>
          <w:sz w:val="32"/>
          <w:szCs w:val="32"/>
        </w:rPr>
        <w:t>Основной этап:</w:t>
      </w:r>
    </w:p>
    <w:p w:rsidR="00D1440C" w:rsidRPr="004E1071" w:rsidRDefault="00D1440C" w:rsidP="004E107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E1071">
        <w:rPr>
          <w:rFonts w:ascii="Times New Roman" w:hAnsi="Times New Roman" w:cs="Times New Roman"/>
          <w:sz w:val="28"/>
          <w:szCs w:val="28"/>
        </w:rPr>
        <w:t>Создание в группе предметно-развивающей среды: макет города, дидактические игры, альбом о достопримечательностях  родного города;</w:t>
      </w:r>
    </w:p>
    <w:p w:rsidR="00D1440C" w:rsidRPr="004E1071" w:rsidRDefault="00D1440C" w:rsidP="004E107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E1071">
        <w:rPr>
          <w:rFonts w:ascii="Times New Roman" w:hAnsi="Times New Roman" w:cs="Times New Roman"/>
          <w:sz w:val="28"/>
          <w:szCs w:val="28"/>
        </w:rPr>
        <w:t>Организация и проведение индивидуальных и групповых занятий воспитателями;</w:t>
      </w:r>
    </w:p>
    <w:p w:rsidR="00D1440C" w:rsidRPr="004E1071" w:rsidRDefault="00D1440C" w:rsidP="004E107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E1071">
        <w:rPr>
          <w:rFonts w:ascii="Times New Roman" w:hAnsi="Times New Roman" w:cs="Times New Roman"/>
          <w:sz w:val="28"/>
          <w:szCs w:val="28"/>
        </w:rPr>
        <w:t>Организация проведения выставок, конкурсов, праздников, координация работы клуба родителей.</w:t>
      </w:r>
    </w:p>
    <w:p w:rsidR="00D1440C" w:rsidRPr="004E1071" w:rsidRDefault="00D1440C" w:rsidP="004E1071">
      <w:pPr>
        <w:rPr>
          <w:rFonts w:ascii="Times New Roman" w:hAnsi="Times New Roman" w:cs="Times New Roman"/>
          <w:sz w:val="28"/>
          <w:szCs w:val="28"/>
        </w:rPr>
      </w:pPr>
    </w:p>
    <w:p w:rsidR="00D1440C" w:rsidRPr="004E1071" w:rsidRDefault="00D1440C" w:rsidP="004E1071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4E1071">
        <w:rPr>
          <w:rFonts w:ascii="Times New Roman" w:hAnsi="Times New Roman" w:cs="Times New Roman"/>
          <w:b/>
          <w:bCs/>
          <w:sz w:val="32"/>
          <w:szCs w:val="32"/>
        </w:rPr>
        <w:t>Итоговый этап:</w:t>
      </w:r>
    </w:p>
    <w:p w:rsidR="00D1440C" w:rsidRPr="00FC06BE" w:rsidRDefault="00D1440C" w:rsidP="004E107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C06BE">
        <w:rPr>
          <w:rFonts w:ascii="Times New Roman" w:hAnsi="Times New Roman" w:cs="Times New Roman"/>
          <w:sz w:val="28"/>
          <w:szCs w:val="28"/>
        </w:rPr>
        <w:t>Выступление с обобщенным опытом на педагогическом совете;</w:t>
      </w:r>
    </w:p>
    <w:p w:rsidR="00D1440C" w:rsidRPr="00FC06BE" w:rsidRDefault="00D1440C" w:rsidP="004E107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C06BE">
        <w:rPr>
          <w:rFonts w:ascii="Times New Roman" w:hAnsi="Times New Roman" w:cs="Times New Roman"/>
          <w:sz w:val="28"/>
          <w:szCs w:val="28"/>
        </w:rPr>
        <w:t>Оформление материалов;</w:t>
      </w:r>
    </w:p>
    <w:p w:rsidR="00D1440C" w:rsidRPr="00FC06BE" w:rsidRDefault="00D1440C" w:rsidP="004E107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C06BE">
        <w:rPr>
          <w:rFonts w:ascii="Times New Roman" w:hAnsi="Times New Roman" w:cs="Times New Roman"/>
          <w:sz w:val="28"/>
          <w:szCs w:val="28"/>
        </w:rPr>
        <w:t>Диагностика детей.</w:t>
      </w:r>
    </w:p>
    <w:p w:rsidR="00D1440C" w:rsidRDefault="00D1440C" w:rsidP="004E107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1440C" w:rsidRDefault="00D1440C" w:rsidP="004E107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1440C" w:rsidRPr="00595215" w:rsidRDefault="00D1440C" w:rsidP="004E107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5215">
        <w:rPr>
          <w:rFonts w:ascii="Times New Roman" w:hAnsi="Times New Roman" w:cs="Times New Roman"/>
          <w:b/>
          <w:bCs/>
          <w:sz w:val="28"/>
          <w:szCs w:val="28"/>
        </w:rPr>
        <w:t>ЭТАПЫ РЕАЛИЗАЦИИ ПРОЕКТА</w:t>
      </w:r>
    </w:p>
    <w:tbl>
      <w:tblPr>
        <w:tblW w:w="0" w:type="auto"/>
        <w:tblInd w:w="-106" w:type="dxa"/>
        <w:tbl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single" w:sz="8" w:space="0" w:color="9F8AB9"/>
          <w:insideV w:val="single" w:sz="8" w:space="0" w:color="9F8AB9"/>
        </w:tblBorders>
        <w:tblLayout w:type="fixed"/>
        <w:tblLook w:val="00A0"/>
      </w:tblPr>
      <w:tblGrid>
        <w:gridCol w:w="516"/>
        <w:gridCol w:w="2423"/>
        <w:gridCol w:w="1705"/>
        <w:gridCol w:w="2552"/>
        <w:gridCol w:w="2941"/>
      </w:tblGrid>
      <w:tr w:rsidR="00D1440C" w:rsidRPr="009B0FE4">
        <w:tc>
          <w:tcPr>
            <w:tcW w:w="516" w:type="dxa"/>
            <w:shd w:val="clear" w:color="auto" w:fill="DFD8E8"/>
          </w:tcPr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9B0FE4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№</w:t>
            </w:r>
          </w:p>
        </w:tc>
        <w:tc>
          <w:tcPr>
            <w:tcW w:w="2423" w:type="dxa"/>
            <w:shd w:val="clear" w:color="auto" w:fill="DFD8E8"/>
          </w:tcPr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9B0FE4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ЭТАП</w:t>
            </w:r>
          </w:p>
        </w:tc>
        <w:tc>
          <w:tcPr>
            <w:tcW w:w="1705" w:type="dxa"/>
            <w:shd w:val="clear" w:color="auto" w:fill="DFD8E8"/>
          </w:tcPr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9B0FE4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СРОКИ</w:t>
            </w:r>
          </w:p>
        </w:tc>
        <w:tc>
          <w:tcPr>
            <w:tcW w:w="2552" w:type="dxa"/>
            <w:shd w:val="clear" w:color="auto" w:fill="DFD8E8"/>
          </w:tcPr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9B0FE4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ОТВЕТСТВЕННЫЕ</w:t>
            </w:r>
          </w:p>
        </w:tc>
        <w:tc>
          <w:tcPr>
            <w:tcW w:w="2941" w:type="dxa"/>
            <w:shd w:val="clear" w:color="auto" w:fill="DFD8E8"/>
          </w:tcPr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9B0FE4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РЕЗУЛЬТАТ</w:t>
            </w:r>
          </w:p>
        </w:tc>
      </w:tr>
      <w:tr w:rsidR="00D1440C" w:rsidRPr="009B0FE4">
        <w:tc>
          <w:tcPr>
            <w:tcW w:w="516" w:type="dxa"/>
            <w:shd w:val="clear" w:color="auto" w:fill="BFB1D0"/>
          </w:tcPr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9B0FE4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1</w:t>
            </w:r>
          </w:p>
        </w:tc>
        <w:tc>
          <w:tcPr>
            <w:tcW w:w="2423" w:type="dxa"/>
            <w:shd w:val="clear" w:color="auto" w:fill="BFB1D0"/>
          </w:tcPr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</w:p>
        </w:tc>
        <w:tc>
          <w:tcPr>
            <w:tcW w:w="1705" w:type="dxa"/>
            <w:shd w:val="clear" w:color="auto" w:fill="BFB1D0"/>
          </w:tcPr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 </w:t>
            </w: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  <w:shd w:val="clear" w:color="auto" w:fill="BFB1D0"/>
          </w:tcPr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2941" w:type="dxa"/>
            <w:shd w:val="clear" w:color="auto" w:fill="BFB1D0"/>
          </w:tcPr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Разработаны этапы проекта, подобрана литература по теме проекта, разработаны планы занятий.</w:t>
            </w: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Проведена диагностика  уровня знаний детей о родном городе.(приложение №1)</w:t>
            </w: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Разработаны анкеты, консультации для родителей. (приложение №2)</w:t>
            </w:r>
          </w:p>
        </w:tc>
      </w:tr>
      <w:tr w:rsidR="00D1440C" w:rsidRPr="009B0FE4">
        <w:tc>
          <w:tcPr>
            <w:tcW w:w="516" w:type="dxa"/>
            <w:shd w:val="clear" w:color="auto" w:fill="DFD8E8"/>
          </w:tcPr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9B0FE4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2</w:t>
            </w:r>
          </w:p>
        </w:tc>
        <w:tc>
          <w:tcPr>
            <w:tcW w:w="2423" w:type="dxa"/>
            <w:shd w:val="clear" w:color="auto" w:fill="DFD8E8"/>
          </w:tcPr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9B0FE4">
              <w:rPr>
                <w:rFonts w:ascii="Times New Roman" w:hAnsi="Times New Roman" w:cs="Times New Roman"/>
                <w:sz w:val="36"/>
                <w:szCs w:val="36"/>
              </w:rPr>
              <w:t xml:space="preserve">ОСНОВНОЙ </w:t>
            </w:r>
          </w:p>
        </w:tc>
        <w:tc>
          <w:tcPr>
            <w:tcW w:w="1705" w:type="dxa"/>
            <w:shd w:val="clear" w:color="auto" w:fill="DFD8E8"/>
          </w:tcPr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На протяжении всего проекта</w:t>
            </w: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(ноябрь – март) </w:t>
            </w:r>
          </w:p>
        </w:tc>
        <w:tc>
          <w:tcPr>
            <w:tcW w:w="2552" w:type="dxa"/>
            <w:shd w:val="clear" w:color="auto" w:fill="DFD8E8"/>
          </w:tcPr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Родители </w:t>
            </w:r>
          </w:p>
        </w:tc>
        <w:tc>
          <w:tcPr>
            <w:tcW w:w="2941" w:type="dxa"/>
            <w:shd w:val="clear" w:color="auto" w:fill="DFD8E8"/>
          </w:tcPr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В группе создана предметно - развивающая среда:</w:t>
            </w:r>
          </w:p>
          <w:p w:rsidR="00D1440C" w:rsidRPr="009B0FE4" w:rsidRDefault="00D1440C" w:rsidP="009B0FE4">
            <w:pPr>
              <w:pStyle w:val="ListParagraph"/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Мини – музей;</w:t>
            </w:r>
          </w:p>
          <w:p w:rsidR="00D1440C" w:rsidRPr="009B0FE4" w:rsidRDefault="00D1440C" w:rsidP="009B0FE4">
            <w:pPr>
              <w:pStyle w:val="ListParagraph"/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Мини – проекты «Улицы города»;</w:t>
            </w: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Собраны дидактические игры по патриотическому воспитанию;</w:t>
            </w: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Разработаны конспекты занятий по теме проекта;(приложение №3)</w:t>
            </w: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Совместное посещение с детьми достопримечательностей города, выставок, музеев.</w:t>
            </w: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Совместное проведение праздников с родителями;</w:t>
            </w: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Подготовка и проведение конкурсов, выставок;</w:t>
            </w: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1440C" w:rsidRPr="009B0FE4">
        <w:tc>
          <w:tcPr>
            <w:tcW w:w="516" w:type="dxa"/>
            <w:shd w:val="clear" w:color="auto" w:fill="BFB1D0"/>
          </w:tcPr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9B0FE4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2423" w:type="dxa"/>
            <w:shd w:val="clear" w:color="auto" w:fill="BFB1D0"/>
          </w:tcPr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9B0FE4">
              <w:rPr>
                <w:rFonts w:ascii="Times New Roman" w:hAnsi="Times New Roman" w:cs="Times New Roman"/>
                <w:sz w:val="36"/>
                <w:szCs w:val="36"/>
              </w:rPr>
              <w:t>ИТОГОВЫЙ</w:t>
            </w:r>
          </w:p>
        </w:tc>
        <w:tc>
          <w:tcPr>
            <w:tcW w:w="1705" w:type="dxa"/>
            <w:shd w:val="clear" w:color="auto" w:fill="BFB1D0"/>
          </w:tcPr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BFB1D0"/>
          </w:tcPr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2941" w:type="dxa"/>
            <w:shd w:val="clear" w:color="auto" w:fill="BFB1D0"/>
          </w:tcPr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Подготовка презентации с обобщением опыта по проекту;</w:t>
            </w: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Повторная диагностика детей;</w:t>
            </w: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Выступление на итоговом педсовете;</w:t>
            </w: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Подведение итогов проекта, выявление результативности данного проекта.</w:t>
            </w:r>
          </w:p>
        </w:tc>
      </w:tr>
    </w:tbl>
    <w:p w:rsidR="00D1440C" w:rsidRPr="00D07022" w:rsidRDefault="00D1440C" w:rsidP="004E4D6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1440C" w:rsidRPr="00595215" w:rsidRDefault="00D1440C" w:rsidP="004E4D6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5215">
        <w:rPr>
          <w:rFonts w:ascii="Times New Roman" w:hAnsi="Times New Roman" w:cs="Times New Roman"/>
          <w:b/>
          <w:bCs/>
          <w:sz w:val="28"/>
          <w:szCs w:val="28"/>
        </w:rPr>
        <w:t>ПЛАН МЕРОПРИЯТИЙ В РАМКАХ ПРОЕКТА</w:t>
      </w:r>
    </w:p>
    <w:tbl>
      <w:tblPr>
        <w:tblW w:w="0" w:type="auto"/>
        <w:tblInd w:w="-106" w:type="dxa"/>
        <w:tbl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single" w:sz="8" w:space="0" w:color="CF7B79"/>
          <w:insideV w:val="single" w:sz="8" w:space="0" w:color="CF7B79"/>
        </w:tblBorders>
        <w:tblLook w:val="00A0"/>
      </w:tblPr>
      <w:tblGrid>
        <w:gridCol w:w="1221"/>
        <w:gridCol w:w="3281"/>
        <w:gridCol w:w="3945"/>
        <w:gridCol w:w="1690"/>
      </w:tblGrid>
      <w:tr w:rsidR="00D1440C" w:rsidRPr="009B0FE4">
        <w:tc>
          <w:tcPr>
            <w:tcW w:w="1144" w:type="dxa"/>
            <w:shd w:val="clear" w:color="auto" w:fill="EFD3D2"/>
          </w:tcPr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ЭТАПЫ</w:t>
            </w:r>
          </w:p>
        </w:tc>
        <w:tc>
          <w:tcPr>
            <w:tcW w:w="2914" w:type="dxa"/>
            <w:shd w:val="clear" w:color="auto" w:fill="EFD3D2"/>
          </w:tcPr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4130" w:type="dxa"/>
            <w:shd w:val="clear" w:color="auto" w:fill="EFD3D2"/>
          </w:tcPr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  <w:tc>
          <w:tcPr>
            <w:tcW w:w="1383" w:type="dxa"/>
            <w:shd w:val="clear" w:color="auto" w:fill="EFD3D2"/>
          </w:tcPr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</w:tr>
      <w:tr w:rsidR="00D1440C" w:rsidRPr="009B0FE4">
        <w:tc>
          <w:tcPr>
            <w:tcW w:w="1144" w:type="dxa"/>
            <w:shd w:val="clear" w:color="auto" w:fill="DFA7A6"/>
          </w:tcPr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14" w:type="dxa"/>
            <w:shd w:val="clear" w:color="auto" w:fill="DFA7A6"/>
          </w:tcPr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иллюстраций, альбома, набора открыток с видами города.</w:t>
            </w: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«Знаешь ли ты свой город?» (беседа, анкетирование) (приложение №5)</w:t>
            </w: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 «Угадай, где я нахожусь?» (дидактическая игра)</w:t>
            </w: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«Где я отдыхал летом» (рисование)</w:t>
            </w: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«История возникновения родного города» (образовательная деятельность)</w:t>
            </w: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«Центральная улица города» (дидактическая игра)</w:t>
            </w: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«Улицы родного города» (художественное творчество рисование)(приложение №6)</w:t>
            </w: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«Мой город - Новосибирск» (Оформление стенда для родителей)</w:t>
            </w: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Поделки из природного материала совместно с родителями (приложение № 7)</w:t>
            </w:r>
          </w:p>
        </w:tc>
        <w:tc>
          <w:tcPr>
            <w:tcW w:w="4130" w:type="dxa"/>
            <w:shd w:val="clear" w:color="auto" w:fill="DFA7A6"/>
          </w:tcPr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Воспитатель ИЗО</w:t>
            </w: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Воспитатель ИЗО</w:t>
            </w: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Родители </w:t>
            </w:r>
          </w:p>
        </w:tc>
        <w:tc>
          <w:tcPr>
            <w:tcW w:w="1383" w:type="dxa"/>
            <w:shd w:val="clear" w:color="auto" w:fill="DFA7A6"/>
          </w:tcPr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октябрь  </w:t>
            </w:r>
          </w:p>
        </w:tc>
      </w:tr>
      <w:tr w:rsidR="00D1440C" w:rsidRPr="009B0FE4">
        <w:tc>
          <w:tcPr>
            <w:tcW w:w="1144" w:type="dxa"/>
            <w:shd w:val="clear" w:color="auto" w:fill="EFD3D2"/>
          </w:tcPr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14" w:type="dxa"/>
            <w:shd w:val="clear" w:color="auto" w:fill="EFD3D2"/>
          </w:tcPr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«Достопримечательности родного города»  (НОД)</w:t>
            </w: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«Найди отличия» (дидактическая игра)</w:t>
            </w: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«Мой любимый город» (изготовление мини - музея)(приложение № 7)</w:t>
            </w: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Праздник Осени (приложение № 9)</w:t>
            </w: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Беседа на тему: «Мой  </w:t>
            </w: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адрес» </w:t>
            </w: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«Придумай названия будущим улицам города» (творческое задание)</w:t>
            </w: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Сюжетно-ролевые игры</w:t>
            </w: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литературы, рассматривание фотоальбомов</w:t>
            </w: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 (приложение № 4)</w:t>
            </w: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«Кто живет в Сибири?» (вечер загадок)</w:t>
            </w: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«Животные и птицы Сибири» (изготовление альбома)</w:t>
            </w: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Оформление мини – проекты «Улицы города» (приложение № 10)</w:t>
            </w: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Викторина «Что я сделал для родного города» (Чистота, уют).</w:t>
            </w: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Конкурс поделок военной техники</w:t>
            </w: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Совместное развлечение на 23 февраля (фоторепортаж)</w:t>
            </w: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Организация уголка краеведения в группе</w:t>
            </w: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Наблюдение за транспортом на улице (прогулки с родителями в выходные дни).</w:t>
            </w: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День здоровья</w:t>
            </w:r>
          </w:p>
        </w:tc>
        <w:tc>
          <w:tcPr>
            <w:tcW w:w="4130" w:type="dxa"/>
            <w:shd w:val="clear" w:color="auto" w:fill="EFD3D2"/>
          </w:tcPr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Воспитатель ИЗО</w:t>
            </w: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Родители </w:t>
            </w: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Родители </w:t>
            </w: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Родители </w:t>
            </w: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Родители </w:t>
            </w: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Воспитатель познавательного цикла</w:t>
            </w: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  <w:shd w:val="clear" w:color="auto" w:fill="EFD3D2"/>
          </w:tcPr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Февраль  </w:t>
            </w: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  <w:p w:rsidR="00D1440C" w:rsidRPr="009B0FE4" w:rsidRDefault="00D1440C" w:rsidP="009B0FE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1440C" w:rsidRPr="009B0FE4">
        <w:tc>
          <w:tcPr>
            <w:tcW w:w="1144" w:type="dxa"/>
            <w:shd w:val="clear" w:color="auto" w:fill="DFA7A6"/>
          </w:tcPr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14" w:type="dxa"/>
            <w:shd w:val="clear" w:color="auto" w:fill="DFA7A6"/>
          </w:tcPr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 Экскурсия в краеведческий музей (совместно с родителями)</w:t>
            </w: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мемориала «Павшим героям» (совместно с родителями) </w:t>
            </w: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Оформление фотовыставки “Улица, на которой я живу” (совместно с родителями).</w:t>
            </w: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Презентация работы. Фото-презентация.</w:t>
            </w:r>
          </w:p>
        </w:tc>
        <w:tc>
          <w:tcPr>
            <w:tcW w:w="4130" w:type="dxa"/>
            <w:shd w:val="clear" w:color="auto" w:fill="DFA7A6"/>
          </w:tcPr>
          <w:p w:rsidR="00D1440C" w:rsidRPr="009B0FE4" w:rsidRDefault="00D1440C" w:rsidP="009B0F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  <w:shd w:val="clear" w:color="auto" w:fill="DFA7A6"/>
          </w:tcPr>
          <w:p w:rsidR="00D1440C" w:rsidRPr="009B0FE4" w:rsidRDefault="00D1440C" w:rsidP="009B0F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Апрель - май</w:t>
            </w:r>
          </w:p>
        </w:tc>
      </w:tr>
    </w:tbl>
    <w:p w:rsidR="00D1440C" w:rsidRPr="00D07022" w:rsidRDefault="00D1440C" w:rsidP="004E4D65">
      <w:pPr>
        <w:rPr>
          <w:rFonts w:ascii="Times New Roman" w:hAnsi="Times New Roman" w:cs="Times New Roman"/>
          <w:sz w:val="28"/>
          <w:szCs w:val="28"/>
        </w:rPr>
      </w:pPr>
    </w:p>
    <w:p w:rsidR="00D1440C" w:rsidRPr="00D14587" w:rsidRDefault="00D1440C" w:rsidP="004E4D6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14587">
        <w:rPr>
          <w:rFonts w:ascii="Times New Roman" w:hAnsi="Times New Roman" w:cs="Times New Roman"/>
          <w:b/>
          <w:bCs/>
          <w:sz w:val="28"/>
          <w:szCs w:val="28"/>
        </w:rPr>
        <w:t>Предполагаемые результаты:</w:t>
      </w:r>
    </w:p>
    <w:p w:rsidR="00D1440C" w:rsidRPr="00D14587" w:rsidRDefault="00D1440C" w:rsidP="004E4D65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14587">
        <w:rPr>
          <w:rFonts w:ascii="Times New Roman" w:hAnsi="Times New Roman" w:cs="Times New Roman"/>
          <w:b/>
          <w:bCs/>
          <w:sz w:val="28"/>
          <w:szCs w:val="28"/>
          <w:u w:val="single"/>
        </w:rPr>
        <w:t>Дети:</w:t>
      </w:r>
    </w:p>
    <w:p w:rsidR="00D1440C" w:rsidRPr="00D07022" w:rsidRDefault="00D1440C" w:rsidP="004E4D65">
      <w:pPr>
        <w:rPr>
          <w:rFonts w:ascii="Times New Roman" w:hAnsi="Times New Roman" w:cs="Times New Roman"/>
          <w:sz w:val="28"/>
          <w:szCs w:val="28"/>
        </w:rPr>
      </w:pPr>
      <w:r w:rsidRPr="00D07022">
        <w:rPr>
          <w:rFonts w:ascii="Times New Roman" w:hAnsi="Times New Roman" w:cs="Times New Roman"/>
          <w:sz w:val="28"/>
          <w:szCs w:val="28"/>
        </w:rPr>
        <w:t>- Итоговым результатом будет являться диагностика, где дети покажут свои знания по теме;</w:t>
      </w:r>
    </w:p>
    <w:p w:rsidR="00D1440C" w:rsidRPr="00D07022" w:rsidRDefault="00D1440C" w:rsidP="004E4D65">
      <w:pPr>
        <w:rPr>
          <w:rFonts w:ascii="Times New Roman" w:hAnsi="Times New Roman" w:cs="Times New Roman"/>
          <w:sz w:val="28"/>
          <w:szCs w:val="28"/>
        </w:rPr>
      </w:pPr>
      <w:r w:rsidRPr="00D07022">
        <w:rPr>
          <w:rFonts w:ascii="Times New Roman" w:hAnsi="Times New Roman" w:cs="Times New Roman"/>
          <w:sz w:val="28"/>
          <w:szCs w:val="28"/>
        </w:rPr>
        <w:t>- Активное участие и интерес детей в различных видах деятельности;</w:t>
      </w:r>
    </w:p>
    <w:p w:rsidR="00D1440C" w:rsidRPr="00D07022" w:rsidRDefault="00D1440C" w:rsidP="004E4D65">
      <w:pPr>
        <w:rPr>
          <w:rFonts w:ascii="Times New Roman" w:hAnsi="Times New Roman" w:cs="Times New Roman"/>
          <w:sz w:val="28"/>
          <w:szCs w:val="28"/>
        </w:rPr>
      </w:pPr>
      <w:r w:rsidRPr="00D07022">
        <w:rPr>
          <w:rFonts w:ascii="Times New Roman" w:hAnsi="Times New Roman" w:cs="Times New Roman"/>
          <w:sz w:val="28"/>
          <w:szCs w:val="28"/>
        </w:rPr>
        <w:t>- Проявление самостоятельности и творческой активности   в театрализованной деятельности;</w:t>
      </w:r>
    </w:p>
    <w:p w:rsidR="00D1440C" w:rsidRPr="00D07022" w:rsidRDefault="00D1440C" w:rsidP="004E4D65">
      <w:pPr>
        <w:rPr>
          <w:rFonts w:ascii="Times New Roman" w:hAnsi="Times New Roman" w:cs="Times New Roman"/>
          <w:sz w:val="28"/>
          <w:szCs w:val="28"/>
        </w:rPr>
      </w:pPr>
      <w:r w:rsidRPr="00D07022">
        <w:rPr>
          <w:rFonts w:ascii="Times New Roman" w:hAnsi="Times New Roman" w:cs="Times New Roman"/>
          <w:sz w:val="28"/>
          <w:szCs w:val="28"/>
        </w:rPr>
        <w:t>- Нравственно - патриотические чувства к  истории, культуре, природе родного края;</w:t>
      </w:r>
    </w:p>
    <w:p w:rsidR="00D1440C" w:rsidRPr="00D07022" w:rsidRDefault="00D1440C" w:rsidP="004E4D65">
      <w:pPr>
        <w:rPr>
          <w:rFonts w:ascii="Times New Roman" w:hAnsi="Times New Roman" w:cs="Times New Roman"/>
          <w:sz w:val="28"/>
          <w:szCs w:val="28"/>
        </w:rPr>
      </w:pPr>
      <w:r w:rsidRPr="00D07022">
        <w:rPr>
          <w:rFonts w:ascii="Times New Roman" w:hAnsi="Times New Roman" w:cs="Times New Roman"/>
          <w:sz w:val="28"/>
          <w:szCs w:val="28"/>
        </w:rPr>
        <w:t>- Развитие связной речи, обогащение словаря (ребёнок-экскурсовод-проведение экскурсий в мини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7022">
        <w:rPr>
          <w:rFonts w:ascii="Times New Roman" w:hAnsi="Times New Roman" w:cs="Times New Roman"/>
          <w:sz w:val="28"/>
          <w:szCs w:val="28"/>
        </w:rPr>
        <w:t>- музее ДОУ).</w:t>
      </w:r>
    </w:p>
    <w:p w:rsidR="00D1440C" w:rsidRPr="00D14587" w:rsidRDefault="00D1440C" w:rsidP="004E4D65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14587">
        <w:rPr>
          <w:rFonts w:ascii="Times New Roman" w:hAnsi="Times New Roman" w:cs="Times New Roman"/>
          <w:b/>
          <w:bCs/>
          <w:sz w:val="28"/>
          <w:szCs w:val="28"/>
          <w:u w:val="single"/>
        </w:rPr>
        <w:t>Воспитатели:</w:t>
      </w:r>
    </w:p>
    <w:p w:rsidR="00D1440C" w:rsidRPr="00D07022" w:rsidRDefault="00D1440C" w:rsidP="004E4D65">
      <w:pPr>
        <w:rPr>
          <w:rFonts w:ascii="Times New Roman" w:hAnsi="Times New Roman" w:cs="Times New Roman"/>
          <w:sz w:val="28"/>
          <w:szCs w:val="28"/>
        </w:rPr>
      </w:pPr>
      <w:r w:rsidRPr="00D07022">
        <w:rPr>
          <w:rFonts w:ascii="Times New Roman" w:hAnsi="Times New Roman" w:cs="Times New Roman"/>
          <w:sz w:val="28"/>
          <w:szCs w:val="28"/>
        </w:rPr>
        <w:t>- Разработка конспектов занятий;</w:t>
      </w:r>
    </w:p>
    <w:p w:rsidR="00D1440C" w:rsidRPr="00D07022" w:rsidRDefault="00D1440C" w:rsidP="004E4D65">
      <w:pPr>
        <w:rPr>
          <w:rFonts w:ascii="Times New Roman" w:hAnsi="Times New Roman" w:cs="Times New Roman"/>
          <w:sz w:val="28"/>
          <w:szCs w:val="28"/>
        </w:rPr>
      </w:pPr>
      <w:r w:rsidRPr="00D07022">
        <w:rPr>
          <w:rFonts w:ascii="Times New Roman" w:hAnsi="Times New Roman" w:cs="Times New Roman"/>
          <w:sz w:val="28"/>
          <w:szCs w:val="28"/>
        </w:rPr>
        <w:t xml:space="preserve">- Практический материал по всем видам детской деятельности. </w:t>
      </w:r>
    </w:p>
    <w:p w:rsidR="00D1440C" w:rsidRPr="00D14587" w:rsidRDefault="00D1440C" w:rsidP="004E4D65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14587">
        <w:rPr>
          <w:rFonts w:ascii="Times New Roman" w:hAnsi="Times New Roman" w:cs="Times New Roman"/>
          <w:b/>
          <w:bCs/>
          <w:sz w:val="28"/>
          <w:szCs w:val="28"/>
          <w:u w:val="single"/>
        </w:rPr>
        <w:t>Родители:</w:t>
      </w:r>
    </w:p>
    <w:p w:rsidR="00D1440C" w:rsidRPr="00D07022" w:rsidRDefault="00D1440C" w:rsidP="004E4D65">
      <w:pPr>
        <w:rPr>
          <w:rFonts w:ascii="Times New Roman" w:hAnsi="Times New Roman" w:cs="Times New Roman"/>
          <w:sz w:val="28"/>
          <w:szCs w:val="28"/>
        </w:rPr>
      </w:pPr>
      <w:r w:rsidRPr="00D07022">
        <w:rPr>
          <w:rFonts w:ascii="Times New Roman" w:hAnsi="Times New Roman" w:cs="Times New Roman"/>
          <w:sz w:val="28"/>
          <w:szCs w:val="28"/>
        </w:rPr>
        <w:t>- Повышение интереса к работе ДОУ;</w:t>
      </w:r>
    </w:p>
    <w:p w:rsidR="00D1440C" w:rsidRPr="00D07022" w:rsidRDefault="00D1440C" w:rsidP="004E4D65">
      <w:pPr>
        <w:rPr>
          <w:rFonts w:ascii="Times New Roman" w:hAnsi="Times New Roman" w:cs="Times New Roman"/>
          <w:sz w:val="28"/>
          <w:szCs w:val="28"/>
        </w:rPr>
      </w:pPr>
      <w:r w:rsidRPr="00D07022">
        <w:rPr>
          <w:rFonts w:ascii="Times New Roman" w:hAnsi="Times New Roman" w:cs="Times New Roman"/>
          <w:sz w:val="28"/>
          <w:szCs w:val="28"/>
        </w:rPr>
        <w:t>- Активное участие в конкурсах, выставках ;</w:t>
      </w:r>
    </w:p>
    <w:p w:rsidR="00D1440C" w:rsidRPr="00D07022" w:rsidRDefault="00D1440C" w:rsidP="004E4D65">
      <w:pPr>
        <w:rPr>
          <w:rFonts w:ascii="Times New Roman" w:hAnsi="Times New Roman" w:cs="Times New Roman"/>
          <w:sz w:val="28"/>
          <w:szCs w:val="28"/>
        </w:rPr>
      </w:pPr>
      <w:r w:rsidRPr="00D07022">
        <w:rPr>
          <w:rFonts w:ascii="Times New Roman" w:hAnsi="Times New Roman" w:cs="Times New Roman"/>
          <w:sz w:val="28"/>
          <w:szCs w:val="28"/>
        </w:rPr>
        <w:t>- Помощь в проведении экскурсий и целевых прогулок.</w:t>
      </w:r>
    </w:p>
    <w:p w:rsidR="00D1440C" w:rsidRPr="00D14587" w:rsidRDefault="00D1440C" w:rsidP="004E4D65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14587">
        <w:rPr>
          <w:rFonts w:ascii="Times New Roman" w:hAnsi="Times New Roman" w:cs="Times New Roman"/>
          <w:b/>
          <w:bCs/>
          <w:sz w:val="28"/>
          <w:szCs w:val="28"/>
          <w:u w:val="single"/>
        </w:rPr>
        <w:t>Предметно-развивающая среда:</w:t>
      </w:r>
    </w:p>
    <w:p w:rsidR="00D1440C" w:rsidRPr="00D07022" w:rsidRDefault="00D1440C" w:rsidP="004E4D65">
      <w:pPr>
        <w:rPr>
          <w:rFonts w:ascii="Times New Roman" w:hAnsi="Times New Roman" w:cs="Times New Roman"/>
          <w:sz w:val="28"/>
          <w:szCs w:val="28"/>
        </w:rPr>
      </w:pPr>
      <w:r w:rsidRPr="00D07022">
        <w:rPr>
          <w:rFonts w:ascii="Times New Roman" w:hAnsi="Times New Roman" w:cs="Times New Roman"/>
          <w:sz w:val="28"/>
          <w:szCs w:val="28"/>
        </w:rPr>
        <w:t>- Краеведческий мини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7022">
        <w:rPr>
          <w:rFonts w:ascii="Times New Roman" w:hAnsi="Times New Roman" w:cs="Times New Roman"/>
          <w:sz w:val="28"/>
          <w:szCs w:val="28"/>
        </w:rPr>
        <w:t>- музей в ДОУ;</w:t>
      </w:r>
    </w:p>
    <w:p w:rsidR="00D1440C" w:rsidRPr="00D07022" w:rsidRDefault="00D1440C" w:rsidP="004E4D65">
      <w:pPr>
        <w:rPr>
          <w:rFonts w:ascii="Times New Roman" w:hAnsi="Times New Roman" w:cs="Times New Roman"/>
          <w:sz w:val="28"/>
          <w:szCs w:val="28"/>
        </w:rPr>
      </w:pPr>
      <w:r w:rsidRPr="00D07022">
        <w:rPr>
          <w:rFonts w:ascii="Times New Roman" w:hAnsi="Times New Roman" w:cs="Times New Roman"/>
          <w:sz w:val="28"/>
          <w:szCs w:val="28"/>
        </w:rPr>
        <w:t>- Уголки по краеведению в группах;</w:t>
      </w:r>
    </w:p>
    <w:p w:rsidR="00D1440C" w:rsidRPr="00D07022" w:rsidRDefault="00D1440C" w:rsidP="004E4D65">
      <w:pPr>
        <w:rPr>
          <w:rFonts w:ascii="Times New Roman" w:hAnsi="Times New Roman" w:cs="Times New Roman"/>
          <w:sz w:val="28"/>
          <w:szCs w:val="28"/>
        </w:rPr>
      </w:pPr>
      <w:r w:rsidRPr="00D07022">
        <w:rPr>
          <w:rFonts w:ascii="Times New Roman" w:hAnsi="Times New Roman" w:cs="Times New Roman"/>
          <w:sz w:val="28"/>
          <w:szCs w:val="28"/>
        </w:rPr>
        <w:t>- Картотека дидактических игр;</w:t>
      </w:r>
    </w:p>
    <w:p w:rsidR="00D1440C" w:rsidRPr="00D07022" w:rsidRDefault="00D1440C" w:rsidP="004E4D65">
      <w:pPr>
        <w:rPr>
          <w:rFonts w:ascii="Times New Roman" w:hAnsi="Times New Roman" w:cs="Times New Roman"/>
          <w:sz w:val="28"/>
          <w:szCs w:val="28"/>
        </w:rPr>
      </w:pPr>
      <w:r w:rsidRPr="00D07022">
        <w:rPr>
          <w:rFonts w:ascii="Times New Roman" w:hAnsi="Times New Roman" w:cs="Times New Roman"/>
          <w:sz w:val="28"/>
          <w:szCs w:val="28"/>
        </w:rPr>
        <w:t>- Подборка художественной литературы по нравственно – патриотическому воспитанию;</w:t>
      </w:r>
    </w:p>
    <w:p w:rsidR="00D1440C" w:rsidRPr="00D07022" w:rsidRDefault="00D1440C" w:rsidP="004E4D65">
      <w:pPr>
        <w:rPr>
          <w:rFonts w:ascii="Times New Roman" w:hAnsi="Times New Roman" w:cs="Times New Roman"/>
          <w:sz w:val="28"/>
          <w:szCs w:val="28"/>
        </w:rPr>
      </w:pPr>
      <w:r w:rsidRPr="00D07022">
        <w:rPr>
          <w:rFonts w:ascii="Times New Roman" w:hAnsi="Times New Roman" w:cs="Times New Roman"/>
          <w:sz w:val="28"/>
          <w:szCs w:val="28"/>
        </w:rPr>
        <w:t>- Создание фотоальбомов.</w:t>
      </w:r>
    </w:p>
    <w:p w:rsidR="00D1440C" w:rsidRPr="00D07022" w:rsidRDefault="00D1440C" w:rsidP="004E4D65">
      <w:pPr>
        <w:rPr>
          <w:rFonts w:ascii="Times New Roman" w:hAnsi="Times New Roman" w:cs="Times New Roman"/>
          <w:sz w:val="28"/>
          <w:szCs w:val="28"/>
        </w:rPr>
      </w:pPr>
    </w:p>
    <w:p w:rsidR="00D1440C" w:rsidRPr="00D07022" w:rsidRDefault="00D1440C" w:rsidP="004E4D65">
      <w:pPr>
        <w:jc w:val="both"/>
        <w:rPr>
          <w:rFonts w:ascii="Times New Roman" w:hAnsi="Times New Roman" w:cs="Times New Roman"/>
          <w:sz w:val="28"/>
          <w:szCs w:val="28"/>
        </w:rPr>
      </w:pPr>
      <w:r w:rsidRPr="00D07022">
        <w:rPr>
          <w:rFonts w:ascii="Times New Roman" w:hAnsi="Times New Roman" w:cs="Times New Roman"/>
          <w:b/>
          <w:bCs/>
          <w:sz w:val="28"/>
          <w:szCs w:val="28"/>
          <w:u w:val="single"/>
        </w:rPr>
        <w:t>Вывод:</w:t>
      </w:r>
      <w:r w:rsidRPr="00D07022">
        <w:rPr>
          <w:rFonts w:ascii="Times New Roman" w:hAnsi="Times New Roman" w:cs="Times New Roman"/>
          <w:sz w:val="28"/>
          <w:szCs w:val="28"/>
        </w:rPr>
        <w:t xml:space="preserve"> Данный проект можно реализовать в условиях большинства дошкольных учреждений. Проект не требует значительных материальных затрат, в его реализацию активно включаются родители воспитанников. Сведения о городе, знаменитых жителях Новосибирска доступны и интересны не только детям, но и взрослым. Следовательно, данный проект способствует формированию не только познавательного интереса, но и имеет социальное значение.</w:t>
      </w:r>
    </w:p>
    <w:p w:rsidR="00D1440C" w:rsidRPr="00D07022" w:rsidRDefault="00D1440C" w:rsidP="004E4D65">
      <w:pPr>
        <w:rPr>
          <w:rFonts w:ascii="Times New Roman" w:hAnsi="Times New Roman" w:cs="Times New Roman"/>
          <w:sz w:val="28"/>
          <w:szCs w:val="28"/>
        </w:rPr>
      </w:pPr>
    </w:p>
    <w:p w:rsidR="00D1440C" w:rsidRPr="00D07022" w:rsidRDefault="00D1440C" w:rsidP="004E4D65">
      <w:pPr>
        <w:rPr>
          <w:rFonts w:ascii="Times New Roman" w:hAnsi="Times New Roman" w:cs="Times New Roman"/>
          <w:sz w:val="28"/>
          <w:szCs w:val="28"/>
        </w:rPr>
      </w:pPr>
    </w:p>
    <w:p w:rsidR="00D1440C" w:rsidRDefault="00D1440C" w:rsidP="0085522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РЕСУРСЫ (БЮДЖЕТ ПРОЕКТА)</w:t>
      </w:r>
    </w:p>
    <w:p w:rsidR="00D1440C" w:rsidRDefault="00D1440C" w:rsidP="00540AC2">
      <w:pPr>
        <w:snapToGrid w:val="0"/>
        <w:spacing w:after="28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Смета предполагаемых расходов</w:t>
      </w:r>
    </w:p>
    <w:p w:rsidR="00D1440C" w:rsidRPr="00D07022" w:rsidRDefault="00D1440C" w:rsidP="004E4D65">
      <w:pPr>
        <w:rPr>
          <w:rFonts w:ascii="Times New Roman" w:hAnsi="Times New Roman" w:cs="Times New Roman"/>
        </w:rPr>
      </w:pPr>
    </w:p>
    <w:tbl>
      <w:tblPr>
        <w:tblW w:w="9636" w:type="dxa"/>
        <w:tblInd w:w="2" w:type="dxa"/>
        <w:tblLayout w:type="fixed"/>
        <w:tblLook w:val="00A0"/>
      </w:tblPr>
      <w:tblGrid>
        <w:gridCol w:w="4696"/>
        <w:gridCol w:w="2215"/>
        <w:gridCol w:w="1643"/>
        <w:gridCol w:w="1082"/>
      </w:tblGrid>
      <w:tr w:rsidR="00D1440C" w:rsidRPr="009B0FE4">
        <w:trPr>
          <w:trHeight w:val="454"/>
        </w:trPr>
        <w:tc>
          <w:tcPr>
            <w:tcW w:w="469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E6EED5"/>
          </w:tcPr>
          <w:p w:rsidR="00D1440C" w:rsidRPr="009B0FE4" w:rsidRDefault="00D1440C" w:rsidP="00540AC2">
            <w:pPr>
              <w:tabs>
                <w:tab w:val="left" w:pos="4875"/>
              </w:tabs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Основные расходы</w:t>
            </w:r>
          </w:p>
        </w:tc>
        <w:tc>
          <w:tcPr>
            <w:tcW w:w="221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E6EED5"/>
          </w:tcPr>
          <w:p w:rsidR="00D1440C" w:rsidRDefault="00D1440C" w:rsidP="00540AC2">
            <w:pPr>
              <w:tabs>
                <w:tab w:val="left" w:pos="487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164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E6EED5"/>
          </w:tcPr>
          <w:p w:rsidR="00D1440C" w:rsidRDefault="00D1440C" w:rsidP="00540AC2">
            <w:pPr>
              <w:tabs>
                <w:tab w:val="left" w:pos="487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Имеется</w:t>
            </w:r>
          </w:p>
        </w:tc>
        <w:tc>
          <w:tcPr>
            <w:tcW w:w="1082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E6EED5"/>
          </w:tcPr>
          <w:p w:rsidR="00D1440C" w:rsidRDefault="00D1440C" w:rsidP="00540AC2">
            <w:pPr>
              <w:tabs>
                <w:tab w:val="left" w:pos="487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Требуется</w:t>
            </w:r>
          </w:p>
        </w:tc>
      </w:tr>
      <w:tr w:rsidR="00D1440C" w:rsidRPr="009B0FE4">
        <w:trPr>
          <w:trHeight w:val="454"/>
        </w:trPr>
        <w:tc>
          <w:tcPr>
            <w:tcW w:w="469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CDDDAC"/>
          </w:tcPr>
          <w:p w:rsidR="00D1440C" w:rsidRDefault="00D1440C" w:rsidP="00540AC2">
            <w:pPr>
              <w:tabs>
                <w:tab w:val="left" w:pos="284"/>
              </w:tabs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Оборудование:</w:t>
            </w:r>
          </w:p>
          <w:p w:rsidR="00D1440C" w:rsidRDefault="00D1440C" w:rsidP="00540AC2">
            <w:pPr>
              <w:tabs>
                <w:tab w:val="left" w:pos="284"/>
              </w:tabs>
              <w:spacing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Компьютер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intel</w:t>
            </w:r>
            <w:r w:rsidRPr="00E204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Celeron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®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CPU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2.20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GH</w:t>
            </w:r>
          </w:p>
          <w:p w:rsidR="00D1440C" w:rsidRDefault="00D1440C" w:rsidP="00540AC2">
            <w:pPr>
              <w:tabs>
                <w:tab w:val="left" w:pos="284"/>
              </w:tabs>
              <w:spacing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Лазерный принтер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XEROXPHASER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3130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PCL</w:t>
            </w:r>
          </w:p>
          <w:p w:rsidR="00D1440C" w:rsidRDefault="00D1440C" w:rsidP="00540AC2">
            <w:pPr>
              <w:tabs>
                <w:tab w:val="left" w:pos="284"/>
              </w:tabs>
              <w:spacing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Копировальный аппарат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CANONFC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206</w:t>
            </w:r>
          </w:p>
          <w:p w:rsidR="00D1440C" w:rsidRDefault="00D1440C" w:rsidP="00540AC2">
            <w:pPr>
              <w:tabs>
                <w:tab w:val="left" w:pos="284"/>
              </w:tabs>
              <w:spacing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Фотопринтер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EPSONR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270</w:t>
            </w:r>
          </w:p>
          <w:p w:rsidR="00D1440C" w:rsidRDefault="00D1440C" w:rsidP="00540AC2">
            <w:pPr>
              <w:tabs>
                <w:tab w:val="left" w:pos="284"/>
              </w:tabs>
              <w:spacing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Мультимедийный проектор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EPSONEMP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1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CDDDAC"/>
          </w:tcPr>
          <w:p w:rsidR="00D1440C" w:rsidRDefault="00D1440C" w:rsidP="00540AC2">
            <w:pPr>
              <w:tabs>
                <w:tab w:val="left" w:pos="487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27539,16</w:t>
            </w:r>
          </w:p>
          <w:p w:rsidR="00D1440C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7113</w:t>
            </w:r>
          </w:p>
          <w:p w:rsidR="00D1440C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9809</w:t>
            </w:r>
          </w:p>
          <w:p w:rsidR="00D1440C" w:rsidRDefault="00D1440C" w:rsidP="006D55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3800</w:t>
            </w:r>
          </w:p>
          <w:p w:rsidR="00D1440C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24709,7</w:t>
            </w:r>
          </w:p>
        </w:tc>
        <w:tc>
          <w:tcPr>
            <w:tcW w:w="164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CDDDAC"/>
          </w:tcPr>
          <w:p w:rsidR="00D1440C" w:rsidRDefault="00D1440C" w:rsidP="00540AC2">
            <w:pPr>
              <w:tabs>
                <w:tab w:val="left" w:pos="487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27539,16</w:t>
            </w:r>
          </w:p>
          <w:p w:rsidR="00D1440C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7113</w:t>
            </w:r>
          </w:p>
          <w:p w:rsidR="00D1440C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9809</w:t>
            </w:r>
          </w:p>
          <w:p w:rsidR="00D1440C" w:rsidRDefault="00D1440C" w:rsidP="006D55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3800</w:t>
            </w:r>
          </w:p>
          <w:p w:rsidR="00D1440C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24709,7</w:t>
            </w:r>
          </w:p>
        </w:tc>
        <w:tc>
          <w:tcPr>
            <w:tcW w:w="1082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DDDAC"/>
          </w:tcPr>
          <w:p w:rsidR="00D1440C" w:rsidRDefault="00D1440C" w:rsidP="00540AC2">
            <w:pPr>
              <w:tabs>
                <w:tab w:val="left" w:pos="487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D1440C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D1440C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D1440C" w:rsidRDefault="00D1440C" w:rsidP="006D55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D1440C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D1440C" w:rsidRPr="009B0FE4">
        <w:trPr>
          <w:trHeight w:val="454"/>
        </w:trPr>
        <w:tc>
          <w:tcPr>
            <w:tcW w:w="469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E6EED5"/>
          </w:tcPr>
          <w:p w:rsidR="00D1440C" w:rsidRDefault="00D1440C" w:rsidP="00540AC2">
            <w:pPr>
              <w:tabs>
                <w:tab w:val="left" w:pos="284"/>
              </w:tabs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 по оборудованию:</w:t>
            </w:r>
          </w:p>
        </w:tc>
        <w:tc>
          <w:tcPr>
            <w:tcW w:w="221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E6EED5"/>
          </w:tcPr>
          <w:p w:rsidR="00D1440C" w:rsidRDefault="00D1440C" w:rsidP="00540AC2">
            <w:pPr>
              <w:tabs>
                <w:tab w:val="left" w:pos="487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72. 970.23</w:t>
            </w:r>
          </w:p>
        </w:tc>
        <w:tc>
          <w:tcPr>
            <w:tcW w:w="164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E6EED5"/>
          </w:tcPr>
          <w:p w:rsidR="00D1440C" w:rsidRDefault="00D1440C" w:rsidP="00540AC2">
            <w:pPr>
              <w:tabs>
                <w:tab w:val="left" w:pos="487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72.970.23</w:t>
            </w:r>
          </w:p>
        </w:tc>
        <w:tc>
          <w:tcPr>
            <w:tcW w:w="1082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E6EED5"/>
          </w:tcPr>
          <w:p w:rsidR="00D1440C" w:rsidRDefault="00D1440C" w:rsidP="00540AC2">
            <w:pPr>
              <w:tabs>
                <w:tab w:val="left" w:pos="487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00</w:t>
            </w:r>
          </w:p>
        </w:tc>
      </w:tr>
      <w:tr w:rsidR="00D1440C" w:rsidRPr="009B0FE4">
        <w:trPr>
          <w:trHeight w:val="454"/>
        </w:trPr>
        <w:tc>
          <w:tcPr>
            <w:tcW w:w="469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CDDDAC"/>
          </w:tcPr>
          <w:p w:rsidR="00D1440C" w:rsidRDefault="00D1440C" w:rsidP="00540AC2">
            <w:pPr>
              <w:tabs>
                <w:tab w:val="left" w:pos="284"/>
              </w:tabs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Расходные материалы:</w:t>
            </w:r>
          </w:p>
          <w:p w:rsidR="00D1440C" w:rsidRDefault="00D1440C" w:rsidP="00540AC2">
            <w:pPr>
              <w:tabs>
                <w:tab w:val="left" w:pos="284"/>
              </w:tabs>
              <w:spacing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Тонер для принтера</w:t>
            </w:r>
          </w:p>
          <w:p w:rsidR="00D1440C" w:rsidRDefault="00D1440C" w:rsidP="00540AC2">
            <w:pPr>
              <w:tabs>
                <w:tab w:val="left" w:pos="284"/>
              </w:tabs>
              <w:spacing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Тонер для копировального аппарата</w:t>
            </w:r>
          </w:p>
          <w:p w:rsidR="00D1440C" w:rsidRDefault="00D1440C" w:rsidP="00540AC2">
            <w:pPr>
              <w:tabs>
                <w:tab w:val="left" w:pos="284"/>
              </w:tabs>
              <w:spacing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Краска для заправки  фотопринтера</w:t>
            </w:r>
          </w:p>
          <w:p w:rsidR="00D1440C" w:rsidRDefault="00D1440C" w:rsidP="00540AC2">
            <w:pPr>
              <w:tabs>
                <w:tab w:val="left" w:pos="284"/>
              </w:tabs>
              <w:spacing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Бумага офисная белая,  цветная</w:t>
            </w:r>
          </w:p>
          <w:p w:rsidR="00D1440C" w:rsidRDefault="00D1440C" w:rsidP="00540AC2">
            <w:pPr>
              <w:tabs>
                <w:tab w:val="left" w:pos="284"/>
              </w:tabs>
              <w:spacing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Бумага для рисования. </w:t>
            </w:r>
          </w:p>
          <w:p w:rsidR="00D1440C" w:rsidRDefault="00D1440C" w:rsidP="00540AC2">
            <w:pPr>
              <w:tabs>
                <w:tab w:val="left" w:pos="284"/>
              </w:tabs>
              <w:spacing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Наборы цветной бумаги</w:t>
            </w:r>
          </w:p>
          <w:p w:rsidR="00D1440C" w:rsidRDefault="00D1440C" w:rsidP="00540AC2">
            <w:pPr>
              <w:tabs>
                <w:tab w:val="left" w:pos="284"/>
              </w:tabs>
              <w:spacing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Клей карандаш</w:t>
            </w:r>
          </w:p>
          <w:p w:rsidR="00D1440C" w:rsidRDefault="00D1440C" w:rsidP="00540AC2">
            <w:pPr>
              <w:tabs>
                <w:tab w:val="left" w:pos="284"/>
              </w:tabs>
              <w:spacing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Карандаши (простые, цветные)</w:t>
            </w:r>
          </w:p>
          <w:p w:rsidR="00D1440C" w:rsidRDefault="00D1440C" w:rsidP="00540AC2">
            <w:pPr>
              <w:tabs>
                <w:tab w:val="left" w:pos="284"/>
              </w:tabs>
              <w:spacing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Краски (гуашь, акварель)</w:t>
            </w:r>
          </w:p>
          <w:p w:rsidR="00D1440C" w:rsidRDefault="00D1440C" w:rsidP="00540AC2">
            <w:pPr>
              <w:tabs>
                <w:tab w:val="left" w:pos="284"/>
              </w:tabs>
              <w:spacing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Кисточки</w:t>
            </w:r>
          </w:p>
          <w:p w:rsidR="00D1440C" w:rsidRDefault="00D1440C" w:rsidP="00540AC2">
            <w:pPr>
              <w:tabs>
                <w:tab w:val="left" w:pos="284"/>
              </w:tabs>
              <w:spacing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Ватманы </w:t>
            </w:r>
          </w:p>
          <w:p w:rsidR="00D1440C" w:rsidRDefault="00D1440C" w:rsidP="00540AC2">
            <w:pPr>
              <w:tabs>
                <w:tab w:val="left" w:pos="284"/>
              </w:tabs>
              <w:spacing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Картон </w:t>
            </w:r>
          </w:p>
          <w:p w:rsidR="00D1440C" w:rsidRDefault="00D1440C" w:rsidP="00540AC2">
            <w:pPr>
              <w:tabs>
                <w:tab w:val="left" w:pos="284"/>
              </w:tabs>
              <w:spacing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Фотобумага </w:t>
            </w:r>
          </w:p>
        </w:tc>
        <w:tc>
          <w:tcPr>
            <w:tcW w:w="221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CDDDAC"/>
          </w:tcPr>
          <w:p w:rsidR="00D1440C" w:rsidRDefault="00D1440C" w:rsidP="00540AC2">
            <w:pPr>
              <w:tabs>
                <w:tab w:val="left" w:pos="487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  <w:p w:rsidR="00D1440C" w:rsidRPr="009B0FE4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  <w:p w:rsidR="00D1440C" w:rsidRPr="009B0FE4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  <w:p w:rsidR="00D1440C" w:rsidRPr="009B0FE4" w:rsidRDefault="00D1440C" w:rsidP="004C54B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4C5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1500                               1000                    </w:t>
            </w:r>
          </w:p>
          <w:p w:rsidR="00D1440C" w:rsidRPr="009B0FE4" w:rsidRDefault="00D1440C" w:rsidP="004C5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1000               </w:t>
            </w:r>
          </w:p>
          <w:p w:rsidR="00D1440C" w:rsidRPr="009B0FE4" w:rsidRDefault="00D1440C" w:rsidP="004C5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200                 </w:t>
            </w:r>
          </w:p>
          <w:p w:rsidR="00D1440C" w:rsidRPr="009B0FE4" w:rsidRDefault="00D1440C" w:rsidP="004C54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  <w:p w:rsidR="00D1440C" w:rsidRPr="009B0FE4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800                       </w:t>
            </w:r>
          </w:p>
          <w:p w:rsidR="00D1440C" w:rsidRPr="009B0FE4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500                         </w:t>
            </w:r>
          </w:p>
          <w:p w:rsidR="00D1440C" w:rsidRPr="009B0FE4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500                       </w:t>
            </w:r>
          </w:p>
          <w:p w:rsidR="00D1440C" w:rsidRPr="009B0FE4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  <w:p w:rsidR="00D1440C" w:rsidRPr="009B0FE4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64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CDDDAC"/>
          </w:tcPr>
          <w:p w:rsidR="00D1440C" w:rsidRDefault="00D1440C" w:rsidP="00540AC2">
            <w:pPr>
              <w:tabs>
                <w:tab w:val="left" w:pos="487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D1440C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D1440C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D1440C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00                     00               </w:t>
            </w:r>
          </w:p>
          <w:p w:rsidR="00D1440C" w:rsidRPr="009B0FE4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00                    </w:t>
            </w:r>
          </w:p>
          <w:p w:rsidR="00D1440C" w:rsidRPr="009B0FE4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00             </w:t>
            </w:r>
          </w:p>
          <w:p w:rsidR="00D1440C" w:rsidRPr="009B0FE4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00              </w:t>
            </w:r>
          </w:p>
          <w:p w:rsidR="00D1440C" w:rsidRPr="009B0FE4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00             </w:t>
            </w:r>
          </w:p>
          <w:p w:rsidR="00D1440C" w:rsidRPr="009B0FE4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00                      </w:t>
            </w:r>
          </w:p>
          <w:p w:rsidR="00D1440C" w:rsidRPr="009B0FE4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00                      </w:t>
            </w:r>
          </w:p>
          <w:p w:rsidR="00D1440C" w:rsidRPr="009B0FE4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00                    </w:t>
            </w:r>
          </w:p>
          <w:p w:rsidR="00D1440C" w:rsidRPr="009B0FE4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082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DDDAC"/>
          </w:tcPr>
          <w:p w:rsidR="00D1440C" w:rsidRDefault="00D1440C" w:rsidP="00540AC2">
            <w:pPr>
              <w:tabs>
                <w:tab w:val="left" w:pos="487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  <w:p w:rsidR="00D1440C" w:rsidRPr="009B0FE4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  <w:p w:rsidR="00D1440C" w:rsidRPr="009B0FE4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  <w:p w:rsidR="00D1440C" w:rsidRPr="009B0FE4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1500         1000     </w:t>
            </w:r>
          </w:p>
          <w:p w:rsidR="00D1440C" w:rsidRPr="009B0FE4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1000           </w:t>
            </w:r>
          </w:p>
          <w:p w:rsidR="00D1440C" w:rsidRPr="009B0FE4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200           </w:t>
            </w:r>
          </w:p>
          <w:p w:rsidR="00D1440C" w:rsidRPr="009B0FE4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500           </w:t>
            </w:r>
          </w:p>
          <w:p w:rsidR="00D1440C" w:rsidRPr="009B0FE4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800             </w:t>
            </w:r>
          </w:p>
          <w:p w:rsidR="00D1440C" w:rsidRPr="009B0FE4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500           </w:t>
            </w:r>
          </w:p>
          <w:p w:rsidR="00D1440C" w:rsidRPr="009B0FE4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500           </w:t>
            </w:r>
          </w:p>
          <w:p w:rsidR="00D1440C" w:rsidRPr="009B0FE4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  <w:p w:rsidR="00D1440C" w:rsidRPr="009B0FE4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</w:tr>
      <w:tr w:rsidR="00D1440C" w:rsidRPr="009B0FE4">
        <w:trPr>
          <w:trHeight w:val="454"/>
        </w:trPr>
        <w:tc>
          <w:tcPr>
            <w:tcW w:w="469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E6EED5"/>
          </w:tcPr>
          <w:p w:rsidR="00D1440C" w:rsidRDefault="00D1440C" w:rsidP="00540AC2">
            <w:pPr>
              <w:tabs>
                <w:tab w:val="left" w:pos="284"/>
              </w:tabs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 по расходным материалам:</w:t>
            </w:r>
          </w:p>
        </w:tc>
        <w:tc>
          <w:tcPr>
            <w:tcW w:w="221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E6EED5"/>
          </w:tcPr>
          <w:p w:rsidR="00D1440C" w:rsidRPr="009B0FE4" w:rsidRDefault="00D1440C" w:rsidP="00540AC2">
            <w:pPr>
              <w:tabs>
                <w:tab w:val="left" w:pos="487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7900</w:t>
            </w:r>
          </w:p>
        </w:tc>
        <w:tc>
          <w:tcPr>
            <w:tcW w:w="164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E6EED5"/>
          </w:tcPr>
          <w:p w:rsidR="00D1440C" w:rsidRPr="009B0FE4" w:rsidRDefault="00D1440C" w:rsidP="00540AC2">
            <w:pPr>
              <w:tabs>
                <w:tab w:val="left" w:pos="487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1082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E6EED5"/>
          </w:tcPr>
          <w:p w:rsidR="00D1440C" w:rsidRPr="009B0FE4" w:rsidRDefault="00D1440C" w:rsidP="00540AC2">
            <w:pPr>
              <w:tabs>
                <w:tab w:val="left" w:pos="487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7900</w:t>
            </w:r>
          </w:p>
        </w:tc>
      </w:tr>
      <w:tr w:rsidR="00D1440C" w:rsidRPr="009B0FE4">
        <w:trPr>
          <w:trHeight w:val="2174"/>
        </w:trPr>
        <w:tc>
          <w:tcPr>
            <w:tcW w:w="469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CDDDAC"/>
          </w:tcPr>
          <w:p w:rsidR="00D1440C" w:rsidRDefault="00D1440C" w:rsidP="00540AC2">
            <w:pPr>
              <w:tabs>
                <w:tab w:val="left" w:pos="284"/>
              </w:tabs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Призовой фонд:</w:t>
            </w:r>
          </w:p>
          <w:p w:rsidR="00D1440C" w:rsidRPr="00620ED8" w:rsidRDefault="00D1440C" w:rsidP="00620ED8">
            <w:pPr>
              <w:tabs>
                <w:tab w:val="left" w:pos="284"/>
              </w:tabs>
              <w:spacing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Грамоты, благодарственные письма </w:t>
            </w:r>
          </w:p>
        </w:tc>
        <w:tc>
          <w:tcPr>
            <w:tcW w:w="221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CDDDAC"/>
            <w:vAlign w:val="center"/>
          </w:tcPr>
          <w:p w:rsidR="00D1440C" w:rsidRPr="009B0FE4" w:rsidRDefault="00D1440C" w:rsidP="00540AC2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540AC2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  <w:p w:rsidR="00D1440C" w:rsidRPr="009B0FE4" w:rsidRDefault="00D1440C" w:rsidP="00620E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CDDDAC"/>
            <w:vAlign w:val="center"/>
          </w:tcPr>
          <w:p w:rsidR="00D1440C" w:rsidRPr="009B0FE4" w:rsidRDefault="00D1440C" w:rsidP="00620ED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620ED8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  <w:p w:rsidR="00D1440C" w:rsidRPr="009B0FE4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2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DDDAC"/>
          </w:tcPr>
          <w:p w:rsidR="00D1440C" w:rsidRPr="009B0FE4" w:rsidRDefault="00D1440C" w:rsidP="00540AC2">
            <w:pPr>
              <w:tabs>
                <w:tab w:val="left" w:pos="487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2276FB">
            <w:pPr>
              <w:tabs>
                <w:tab w:val="left" w:pos="487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</w:tr>
      <w:tr w:rsidR="00D1440C" w:rsidRPr="009B0FE4">
        <w:trPr>
          <w:trHeight w:val="454"/>
        </w:trPr>
        <w:tc>
          <w:tcPr>
            <w:tcW w:w="469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E6EED5"/>
          </w:tcPr>
          <w:p w:rsidR="00D1440C" w:rsidRDefault="00D1440C" w:rsidP="00540AC2">
            <w:pPr>
              <w:tabs>
                <w:tab w:val="left" w:pos="284"/>
              </w:tabs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 по призовому фонду:</w:t>
            </w:r>
          </w:p>
        </w:tc>
        <w:tc>
          <w:tcPr>
            <w:tcW w:w="221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E6EED5"/>
          </w:tcPr>
          <w:p w:rsidR="00D1440C" w:rsidRPr="009B0FE4" w:rsidRDefault="00D1440C" w:rsidP="00540AC2">
            <w:pPr>
              <w:tabs>
                <w:tab w:val="left" w:pos="487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2000</w:t>
            </w:r>
          </w:p>
        </w:tc>
        <w:tc>
          <w:tcPr>
            <w:tcW w:w="164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E6EED5"/>
          </w:tcPr>
          <w:p w:rsidR="00D1440C" w:rsidRPr="009B0FE4" w:rsidRDefault="00D1440C" w:rsidP="00540AC2">
            <w:pPr>
              <w:tabs>
                <w:tab w:val="left" w:pos="487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1000</w:t>
            </w:r>
          </w:p>
        </w:tc>
        <w:tc>
          <w:tcPr>
            <w:tcW w:w="1082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E6EED5"/>
          </w:tcPr>
          <w:p w:rsidR="00D1440C" w:rsidRPr="009B0FE4" w:rsidRDefault="00D1440C" w:rsidP="00540AC2">
            <w:pPr>
              <w:tabs>
                <w:tab w:val="left" w:pos="487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1000</w:t>
            </w:r>
          </w:p>
        </w:tc>
      </w:tr>
      <w:tr w:rsidR="00D1440C" w:rsidRPr="009B0FE4">
        <w:trPr>
          <w:trHeight w:val="454"/>
        </w:trPr>
        <w:tc>
          <w:tcPr>
            <w:tcW w:w="469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E6EED5"/>
          </w:tcPr>
          <w:p w:rsidR="00D1440C" w:rsidRPr="009B0FE4" w:rsidRDefault="00D1440C" w:rsidP="00540AC2">
            <w:pPr>
              <w:tabs>
                <w:tab w:val="left" w:pos="284"/>
              </w:tabs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Пополнение и обновление материально-технической базы:</w:t>
            </w:r>
          </w:p>
          <w:p w:rsidR="00D1440C" w:rsidRPr="009B0FE4" w:rsidRDefault="00D1440C" w:rsidP="00540AC2">
            <w:pPr>
              <w:tabs>
                <w:tab w:val="left" w:pos="284"/>
              </w:tabs>
              <w:spacing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Наборы открыток с видами города</w:t>
            </w:r>
          </w:p>
          <w:p w:rsidR="00D1440C" w:rsidRPr="009B0FE4" w:rsidRDefault="00D1440C" w:rsidP="00540AC2">
            <w:pPr>
              <w:tabs>
                <w:tab w:val="left" w:pos="284"/>
              </w:tabs>
              <w:spacing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Методическая литература</w:t>
            </w:r>
          </w:p>
          <w:p w:rsidR="00D1440C" w:rsidRPr="009B0FE4" w:rsidRDefault="00D1440C" w:rsidP="00540AC2">
            <w:pPr>
              <w:tabs>
                <w:tab w:val="left" w:pos="284"/>
              </w:tabs>
              <w:spacing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540AC2">
            <w:pPr>
              <w:tabs>
                <w:tab w:val="left" w:pos="28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Настольно-печатные игры</w:t>
            </w:r>
          </w:p>
          <w:p w:rsidR="00D1440C" w:rsidRPr="009B0FE4" w:rsidRDefault="00D1440C" w:rsidP="00F51405">
            <w:pPr>
              <w:tabs>
                <w:tab w:val="left" w:pos="28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        Ткань </w:t>
            </w:r>
          </w:p>
        </w:tc>
        <w:tc>
          <w:tcPr>
            <w:tcW w:w="221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E6EED5"/>
          </w:tcPr>
          <w:p w:rsidR="00D1440C" w:rsidRPr="009B0FE4" w:rsidRDefault="00D1440C" w:rsidP="00540AC2">
            <w:pPr>
              <w:tabs>
                <w:tab w:val="left" w:pos="487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  <w:p w:rsidR="00D1440C" w:rsidRPr="009B0FE4" w:rsidRDefault="00D1440C" w:rsidP="002276F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3500</w:t>
            </w:r>
          </w:p>
          <w:p w:rsidR="00D1440C" w:rsidRPr="009B0FE4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147F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  <w:p w:rsidR="00D1440C" w:rsidRPr="009B0FE4" w:rsidRDefault="00D1440C" w:rsidP="00540A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  <w:p w:rsidR="00D1440C" w:rsidRPr="009B0FE4" w:rsidRDefault="00D1440C" w:rsidP="00F514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E6EED5"/>
          </w:tcPr>
          <w:p w:rsidR="00D1440C" w:rsidRPr="009B0FE4" w:rsidRDefault="00D1440C" w:rsidP="00540AC2">
            <w:pPr>
              <w:tabs>
                <w:tab w:val="left" w:pos="487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540AC2">
            <w:pPr>
              <w:tabs>
                <w:tab w:val="left" w:pos="487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540AC2">
            <w:pPr>
              <w:tabs>
                <w:tab w:val="left" w:pos="487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D1440C" w:rsidRPr="009B0FE4" w:rsidRDefault="00D1440C" w:rsidP="002276F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  <w:p w:rsidR="00D1440C" w:rsidRPr="009B0FE4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  <w:p w:rsidR="00D1440C" w:rsidRPr="009B0FE4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  <w:p w:rsidR="00D1440C" w:rsidRPr="009B0FE4" w:rsidRDefault="00D1440C" w:rsidP="00F514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2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E6EED5"/>
          </w:tcPr>
          <w:p w:rsidR="00D1440C" w:rsidRPr="009B0FE4" w:rsidRDefault="00D1440C" w:rsidP="00540AC2">
            <w:pPr>
              <w:tabs>
                <w:tab w:val="left" w:pos="487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540AC2">
            <w:pPr>
              <w:tabs>
                <w:tab w:val="left" w:pos="487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540AC2">
            <w:pPr>
              <w:tabs>
                <w:tab w:val="left" w:pos="487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  <w:p w:rsidR="00D1440C" w:rsidRPr="009B0FE4" w:rsidRDefault="00D1440C" w:rsidP="002276FB">
            <w:pPr>
              <w:tabs>
                <w:tab w:val="left" w:pos="487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2500</w:t>
            </w:r>
          </w:p>
          <w:p w:rsidR="00D1440C" w:rsidRPr="009B0FE4" w:rsidRDefault="00D1440C" w:rsidP="00540AC2">
            <w:pPr>
              <w:tabs>
                <w:tab w:val="left" w:pos="487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540AC2">
            <w:pPr>
              <w:tabs>
                <w:tab w:val="left" w:pos="487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  <w:p w:rsidR="00D1440C" w:rsidRPr="009B0FE4" w:rsidRDefault="00D1440C" w:rsidP="00540AC2">
            <w:pPr>
              <w:tabs>
                <w:tab w:val="left" w:pos="487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F51405">
            <w:pPr>
              <w:tabs>
                <w:tab w:val="left" w:pos="487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D1440C" w:rsidRPr="009B0FE4">
        <w:trPr>
          <w:trHeight w:val="454"/>
        </w:trPr>
        <w:tc>
          <w:tcPr>
            <w:tcW w:w="469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E6EED5"/>
          </w:tcPr>
          <w:p w:rsidR="00D1440C" w:rsidRPr="009B0FE4" w:rsidRDefault="00D1440C" w:rsidP="00540AC2">
            <w:pPr>
              <w:tabs>
                <w:tab w:val="left" w:pos="284"/>
              </w:tabs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 по материально-технической базе</w:t>
            </w:r>
          </w:p>
        </w:tc>
        <w:tc>
          <w:tcPr>
            <w:tcW w:w="221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E6EED5"/>
          </w:tcPr>
          <w:p w:rsidR="00D1440C" w:rsidRPr="009B0FE4" w:rsidRDefault="00D1440C" w:rsidP="00540AC2">
            <w:pPr>
              <w:tabs>
                <w:tab w:val="left" w:pos="487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6000</w:t>
            </w:r>
          </w:p>
        </w:tc>
        <w:tc>
          <w:tcPr>
            <w:tcW w:w="164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E6EED5"/>
          </w:tcPr>
          <w:p w:rsidR="00D1440C" w:rsidRPr="009B0FE4" w:rsidRDefault="00D1440C" w:rsidP="00540AC2">
            <w:pPr>
              <w:tabs>
                <w:tab w:val="left" w:pos="487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6000</w:t>
            </w:r>
          </w:p>
        </w:tc>
        <w:tc>
          <w:tcPr>
            <w:tcW w:w="1082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E6EED5"/>
          </w:tcPr>
          <w:p w:rsidR="00D1440C" w:rsidRPr="009B0FE4" w:rsidRDefault="00D1440C" w:rsidP="00540AC2">
            <w:pPr>
              <w:tabs>
                <w:tab w:val="left" w:pos="487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3850</w:t>
            </w:r>
          </w:p>
        </w:tc>
      </w:tr>
      <w:tr w:rsidR="00D1440C" w:rsidRPr="009B0FE4">
        <w:trPr>
          <w:trHeight w:val="454"/>
        </w:trPr>
        <w:tc>
          <w:tcPr>
            <w:tcW w:w="469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CDDDAC"/>
          </w:tcPr>
          <w:p w:rsidR="00D1440C" w:rsidRDefault="00D1440C" w:rsidP="00540AC2">
            <w:pPr>
              <w:tabs>
                <w:tab w:val="left" w:pos="284"/>
              </w:tabs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Транспортные расходы:</w:t>
            </w:r>
          </w:p>
          <w:p w:rsidR="00D1440C" w:rsidRDefault="00D1440C" w:rsidP="00540AC2">
            <w:pPr>
              <w:tabs>
                <w:tab w:val="left" w:pos="284"/>
              </w:tabs>
              <w:spacing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Закупка и доставка расходных материалов</w:t>
            </w: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грамот </w:t>
            </w:r>
          </w:p>
          <w:p w:rsidR="00D1440C" w:rsidRDefault="00D1440C" w:rsidP="00540AC2">
            <w:pPr>
              <w:tabs>
                <w:tab w:val="left" w:pos="284"/>
              </w:tabs>
              <w:spacing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Default="00D1440C" w:rsidP="00A9484C">
            <w:pPr>
              <w:tabs>
                <w:tab w:val="left" w:pos="284"/>
              </w:tabs>
              <w:spacing w:line="360" w:lineRule="auto"/>
              <w:ind w:left="17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Аренда автобуса для экскурсии</w:t>
            </w:r>
          </w:p>
          <w:p w:rsidR="00D1440C" w:rsidRDefault="00D1440C" w:rsidP="00540AC2">
            <w:pPr>
              <w:tabs>
                <w:tab w:val="left" w:pos="284"/>
              </w:tabs>
              <w:spacing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Default="00D1440C" w:rsidP="00540AC2">
            <w:pPr>
              <w:tabs>
                <w:tab w:val="left" w:pos="284"/>
              </w:tabs>
              <w:spacing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</w:t>
            </w:r>
          </w:p>
          <w:p w:rsidR="00D1440C" w:rsidRPr="009B0FE4" w:rsidRDefault="00D1440C" w:rsidP="00540AC2">
            <w:pPr>
              <w:tabs>
                <w:tab w:val="left" w:pos="284"/>
              </w:tabs>
              <w:spacing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CDDDAC"/>
          </w:tcPr>
          <w:p w:rsidR="00D1440C" w:rsidRDefault="00D1440C" w:rsidP="00540AC2">
            <w:pPr>
              <w:tabs>
                <w:tab w:val="left" w:pos="487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6D55B7">
            <w:pPr>
              <w:tabs>
                <w:tab w:val="left" w:pos="487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  <w:p w:rsidR="00D1440C" w:rsidRPr="009B0FE4" w:rsidRDefault="00D1440C" w:rsidP="00A9484C">
            <w:pPr>
              <w:tabs>
                <w:tab w:val="left" w:pos="487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A9484C">
            <w:pPr>
              <w:tabs>
                <w:tab w:val="left" w:pos="487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6D55B7">
            <w:pPr>
              <w:tabs>
                <w:tab w:val="left" w:pos="487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1350</w:t>
            </w:r>
          </w:p>
          <w:p w:rsidR="00D1440C" w:rsidRPr="009B0FE4" w:rsidRDefault="00D1440C" w:rsidP="00540AC2">
            <w:pPr>
              <w:tabs>
                <w:tab w:val="left" w:pos="487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540AC2">
            <w:pPr>
              <w:tabs>
                <w:tab w:val="left" w:pos="487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7730</w:t>
            </w:r>
          </w:p>
          <w:p w:rsidR="00D1440C" w:rsidRPr="009B0FE4" w:rsidRDefault="00D1440C" w:rsidP="00540AC2">
            <w:pPr>
              <w:tabs>
                <w:tab w:val="left" w:pos="487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CDDDAC"/>
          </w:tcPr>
          <w:p w:rsidR="00D1440C" w:rsidRDefault="00D1440C" w:rsidP="00540AC2">
            <w:pPr>
              <w:tabs>
                <w:tab w:val="left" w:pos="487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F51405">
            <w:pPr>
              <w:tabs>
                <w:tab w:val="left" w:pos="487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D1440C" w:rsidRPr="009B0FE4" w:rsidRDefault="00D1440C" w:rsidP="00540AC2">
            <w:pPr>
              <w:tabs>
                <w:tab w:val="left" w:pos="487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6D55B7">
            <w:pPr>
              <w:tabs>
                <w:tab w:val="left" w:pos="487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6D55B7">
            <w:pPr>
              <w:tabs>
                <w:tab w:val="left" w:pos="487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D1440C" w:rsidRPr="009B0FE4" w:rsidRDefault="00D1440C" w:rsidP="00540AC2">
            <w:pPr>
              <w:tabs>
                <w:tab w:val="left" w:pos="487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540AC2">
            <w:pPr>
              <w:tabs>
                <w:tab w:val="left" w:pos="487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D1440C" w:rsidRPr="009B0FE4" w:rsidRDefault="00D1440C" w:rsidP="00540AC2">
            <w:pPr>
              <w:tabs>
                <w:tab w:val="left" w:pos="487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2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DDDAC"/>
          </w:tcPr>
          <w:p w:rsidR="00D1440C" w:rsidRDefault="00D1440C" w:rsidP="00540AC2">
            <w:pPr>
              <w:tabs>
                <w:tab w:val="left" w:pos="487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F51405">
            <w:pPr>
              <w:tabs>
                <w:tab w:val="left" w:pos="487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  <w:p w:rsidR="00D1440C" w:rsidRPr="009B0FE4" w:rsidRDefault="00D1440C" w:rsidP="00540AC2">
            <w:pPr>
              <w:tabs>
                <w:tab w:val="left" w:pos="487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6D55B7">
            <w:pPr>
              <w:tabs>
                <w:tab w:val="left" w:pos="487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6D55B7">
            <w:pPr>
              <w:tabs>
                <w:tab w:val="left" w:pos="487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1350</w:t>
            </w:r>
          </w:p>
          <w:p w:rsidR="00D1440C" w:rsidRPr="009B0FE4" w:rsidRDefault="00D1440C" w:rsidP="00540AC2">
            <w:pPr>
              <w:tabs>
                <w:tab w:val="left" w:pos="487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540AC2">
            <w:pPr>
              <w:tabs>
                <w:tab w:val="left" w:pos="487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7730</w:t>
            </w:r>
          </w:p>
          <w:p w:rsidR="00D1440C" w:rsidRPr="009B0FE4" w:rsidRDefault="00D1440C" w:rsidP="00540AC2">
            <w:pPr>
              <w:tabs>
                <w:tab w:val="left" w:pos="487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440C" w:rsidRPr="009B0FE4">
        <w:trPr>
          <w:trHeight w:val="454"/>
        </w:trPr>
        <w:tc>
          <w:tcPr>
            <w:tcW w:w="469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E6EED5"/>
          </w:tcPr>
          <w:p w:rsidR="00D1440C" w:rsidRDefault="00D1440C" w:rsidP="00540AC2">
            <w:pPr>
              <w:tabs>
                <w:tab w:val="left" w:pos="284"/>
              </w:tabs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 по транспортным расходам:</w:t>
            </w:r>
          </w:p>
        </w:tc>
        <w:tc>
          <w:tcPr>
            <w:tcW w:w="221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E6EED5"/>
          </w:tcPr>
          <w:p w:rsidR="00D1440C" w:rsidRPr="009B0FE4" w:rsidRDefault="00D1440C" w:rsidP="00540AC2">
            <w:pPr>
              <w:tabs>
                <w:tab w:val="left" w:pos="487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10080</w:t>
            </w:r>
          </w:p>
        </w:tc>
        <w:tc>
          <w:tcPr>
            <w:tcW w:w="164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E6EED5"/>
          </w:tcPr>
          <w:p w:rsidR="00D1440C" w:rsidRPr="009B0FE4" w:rsidRDefault="00D1440C" w:rsidP="00540AC2">
            <w:pPr>
              <w:tabs>
                <w:tab w:val="left" w:pos="487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082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E6EED5"/>
          </w:tcPr>
          <w:p w:rsidR="00D1440C" w:rsidRPr="009B0FE4" w:rsidRDefault="00D1440C" w:rsidP="00540AC2">
            <w:pPr>
              <w:tabs>
                <w:tab w:val="left" w:pos="487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10080</w:t>
            </w:r>
          </w:p>
        </w:tc>
      </w:tr>
      <w:tr w:rsidR="00D1440C" w:rsidRPr="009B0FE4">
        <w:trPr>
          <w:trHeight w:val="454"/>
        </w:trPr>
        <w:tc>
          <w:tcPr>
            <w:tcW w:w="469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CDDDAC"/>
          </w:tcPr>
          <w:p w:rsidR="00D1440C" w:rsidRDefault="00D1440C" w:rsidP="00540AC2">
            <w:pPr>
              <w:tabs>
                <w:tab w:val="left" w:pos="284"/>
              </w:tabs>
              <w:snapToGri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Оснащение методического кабинета:</w:t>
            </w:r>
          </w:p>
          <w:p w:rsidR="00D1440C" w:rsidRDefault="00D1440C" w:rsidP="00540AC2">
            <w:pPr>
              <w:tabs>
                <w:tab w:val="left" w:pos="284"/>
              </w:tabs>
              <w:spacing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Ксерокопирование материалов из книг фонда ГПНТБ, распечатка материалов из ресурсов ИНТЕРНЕТ</w:t>
            </w:r>
          </w:p>
        </w:tc>
        <w:tc>
          <w:tcPr>
            <w:tcW w:w="221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CDDDAC"/>
          </w:tcPr>
          <w:p w:rsidR="00D1440C" w:rsidRDefault="00D1440C" w:rsidP="00540AC2">
            <w:pPr>
              <w:tabs>
                <w:tab w:val="left" w:pos="487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Default="00D1440C" w:rsidP="00540AC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A9484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5000</w:t>
            </w:r>
          </w:p>
        </w:tc>
        <w:tc>
          <w:tcPr>
            <w:tcW w:w="164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CDDDAC"/>
          </w:tcPr>
          <w:p w:rsidR="00D1440C" w:rsidRDefault="00D1440C" w:rsidP="00540AC2">
            <w:pPr>
              <w:tabs>
                <w:tab w:val="left" w:pos="487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Default="00D1440C" w:rsidP="00540AC2">
            <w:pPr>
              <w:tabs>
                <w:tab w:val="left" w:pos="487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Default="00D1440C" w:rsidP="00540AC2">
            <w:pPr>
              <w:tabs>
                <w:tab w:val="left" w:pos="487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Default="00D1440C" w:rsidP="00A9484C">
            <w:pPr>
              <w:tabs>
                <w:tab w:val="left" w:pos="487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082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DDDAC"/>
          </w:tcPr>
          <w:p w:rsidR="00D1440C" w:rsidRDefault="00D1440C" w:rsidP="00540AC2">
            <w:pPr>
              <w:tabs>
                <w:tab w:val="left" w:pos="487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Default="00D1440C" w:rsidP="00540AC2">
            <w:pPr>
              <w:tabs>
                <w:tab w:val="left" w:pos="487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Default="00D1440C" w:rsidP="00540AC2">
            <w:pPr>
              <w:tabs>
                <w:tab w:val="left" w:pos="487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440C" w:rsidRPr="009B0FE4" w:rsidRDefault="00D1440C" w:rsidP="00A9484C">
            <w:pPr>
              <w:tabs>
                <w:tab w:val="left" w:pos="487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sz w:val="28"/>
                <w:szCs w:val="28"/>
              </w:rPr>
              <w:t>5000</w:t>
            </w:r>
          </w:p>
        </w:tc>
      </w:tr>
      <w:tr w:rsidR="00D1440C" w:rsidRPr="009B0FE4">
        <w:trPr>
          <w:trHeight w:val="454"/>
        </w:trPr>
        <w:tc>
          <w:tcPr>
            <w:tcW w:w="469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E6EED5"/>
          </w:tcPr>
          <w:p w:rsidR="00D1440C" w:rsidRDefault="00D1440C" w:rsidP="00540AC2">
            <w:pPr>
              <w:tabs>
                <w:tab w:val="left" w:pos="284"/>
              </w:tabs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 по оснащению методического кабинета:</w:t>
            </w:r>
          </w:p>
        </w:tc>
        <w:tc>
          <w:tcPr>
            <w:tcW w:w="221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E6EED5"/>
          </w:tcPr>
          <w:p w:rsidR="00D1440C" w:rsidRPr="009B0FE4" w:rsidRDefault="00D1440C" w:rsidP="00540AC2">
            <w:pPr>
              <w:tabs>
                <w:tab w:val="left" w:pos="487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5000</w:t>
            </w:r>
          </w:p>
        </w:tc>
        <w:tc>
          <w:tcPr>
            <w:tcW w:w="164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E6EED5"/>
          </w:tcPr>
          <w:p w:rsidR="00D1440C" w:rsidRDefault="00D1440C" w:rsidP="00540AC2">
            <w:pPr>
              <w:tabs>
                <w:tab w:val="left" w:pos="487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1082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E6EED5"/>
          </w:tcPr>
          <w:p w:rsidR="00D1440C" w:rsidRPr="009B0FE4" w:rsidRDefault="00D1440C" w:rsidP="00540AC2">
            <w:pPr>
              <w:tabs>
                <w:tab w:val="left" w:pos="487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5000</w:t>
            </w:r>
          </w:p>
        </w:tc>
      </w:tr>
      <w:tr w:rsidR="00D1440C" w:rsidRPr="009B0FE4">
        <w:trPr>
          <w:trHeight w:val="454"/>
        </w:trPr>
        <w:tc>
          <w:tcPr>
            <w:tcW w:w="469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CDDDAC"/>
          </w:tcPr>
          <w:p w:rsidR="00D1440C" w:rsidRDefault="00D1440C" w:rsidP="00540AC2">
            <w:pPr>
              <w:tabs>
                <w:tab w:val="left" w:pos="4875"/>
              </w:tabs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1440C" w:rsidRDefault="00D1440C" w:rsidP="00540AC2">
            <w:pPr>
              <w:tabs>
                <w:tab w:val="left" w:pos="4875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 по основным расходам:</w:t>
            </w:r>
          </w:p>
        </w:tc>
        <w:tc>
          <w:tcPr>
            <w:tcW w:w="221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CDDDAC"/>
          </w:tcPr>
          <w:p w:rsidR="00D1440C" w:rsidRDefault="00D1440C" w:rsidP="00540AC2">
            <w:pPr>
              <w:tabs>
                <w:tab w:val="left" w:pos="487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1440C" w:rsidRPr="009B0FE4" w:rsidRDefault="00D1440C" w:rsidP="00540AC2">
            <w:pPr>
              <w:tabs>
                <w:tab w:val="left" w:pos="487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103.950.23</w:t>
            </w:r>
          </w:p>
        </w:tc>
        <w:tc>
          <w:tcPr>
            <w:tcW w:w="164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CDDDAC"/>
          </w:tcPr>
          <w:p w:rsidR="00D1440C" w:rsidRDefault="00D1440C" w:rsidP="00540AC2">
            <w:pPr>
              <w:tabs>
                <w:tab w:val="left" w:pos="487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1440C" w:rsidRPr="009B0FE4" w:rsidRDefault="00D1440C" w:rsidP="00540AC2">
            <w:pPr>
              <w:tabs>
                <w:tab w:val="left" w:pos="487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79.970.23</w:t>
            </w:r>
          </w:p>
        </w:tc>
        <w:tc>
          <w:tcPr>
            <w:tcW w:w="1082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CDDDAC"/>
          </w:tcPr>
          <w:p w:rsidR="00D1440C" w:rsidRPr="009B0FE4" w:rsidRDefault="00D1440C" w:rsidP="00540AC2">
            <w:pPr>
              <w:tabs>
                <w:tab w:val="left" w:pos="4875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1440C" w:rsidRPr="009B0FE4" w:rsidRDefault="00D1440C" w:rsidP="00540AC2">
            <w:pPr>
              <w:tabs>
                <w:tab w:val="left" w:pos="487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B0F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27.830</w:t>
            </w:r>
          </w:p>
        </w:tc>
      </w:tr>
    </w:tbl>
    <w:p w:rsidR="00D1440C" w:rsidRDefault="00D1440C" w:rsidP="00540AC2">
      <w:pPr>
        <w:tabs>
          <w:tab w:val="left" w:pos="2865"/>
        </w:tabs>
        <w:spacing w:line="360" w:lineRule="auto"/>
        <w:jc w:val="center"/>
      </w:pPr>
    </w:p>
    <w:p w:rsidR="00D1440C" w:rsidRPr="00F66BF5" w:rsidRDefault="00D1440C" w:rsidP="00F66BF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66BF5">
        <w:rPr>
          <w:rFonts w:ascii="Times New Roman" w:hAnsi="Times New Roman" w:cs="Times New Roman"/>
          <w:b/>
          <w:bCs/>
          <w:sz w:val="28"/>
          <w:szCs w:val="28"/>
        </w:rPr>
        <w:t>Список литературы</w:t>
      </w:r>
    </w:p>
    <w:p w:rsidR="00D1440C" w:rsidRPr="001B6437" w:rsidRDefault="00D1440C" w:rsidP="00AD2238">
      <w:pPr>
        <w:rPr>
          <w:rFonts w:ascii="Times New Roman" w:hAnsi="Times New Roman" w:cs="Times New Roman"/>
          <w:sz w:val="28"/>
          <w:szCs w:val="28"/>
        </w:rPr>
      </w:pPr>
      <w:r w:rsidRPr="001B6437">
        <w:rPr>
          <w:rFonts w:ascii="Times New Roman" w:hAnsi="Times New Roman" w:cs="Times New Roman"/>
          <w:sz w:val="28"/>
          <w:szCs w:val="28"/>
        </w:rPr>
        <w:t xml:space="preserve">    1. Алешина  Н.В.  Патриотическое  воспитание  дошкольников.  - М.:  ЦГЛ,  2005. – 247с. </w:t>
      </w:r>
    </w:p>
    <w:p w:rsidR="00D1440C" w:rsidRPr="001B6437" w:rsidRDefault="00D1440C" w:rsidP="00AD2238">
      <w:pPr>
        <w:rPr>
          <w:rFonts w:ascii="Times New Roman" w:hAnsi="Times New Roman" w:cs="Times New Roman"/>
          <w:sz w:val="28"/>
          <w:szCs w:val="28"/>
        </w:rPr>
      </w:pPr>
      <w:r w:rsidRPr="001B6437">
        <w:rPr>
          <w:rFonts w:ascii="Times New Roman" w:hAnsi="Times New Roman" w:cs="Times New Roman"/>
          <w:sz w:val="28"/>
          <w:szCs w:val="28"/>
        </w:rPr>
        <w:t xml:space="preserve">    2.  Буре Р.С., Родина Г.Н. Шатова А.Д. Воспитание нравственных чувств у  старших дошкольников. 2-е изд. Под ред. Виноградовой А.М. </w:t>
      </w:r>
    </w:p>
    <w:p w:rsidR="00D1440C" w:rsidRPr="001B6437" w:rsidRDefault="00D1440C" w:rsidP="00AD2238">
      <w:pPr>
        <w:rPr>
          <w:rFonts w:ascii="Times New Roman" w:hAnsi="Times New Roman" w:cs="Times New Roman"/>
          <w:sz w:val="28"/>
          <w:szCs w:val="28"/>
        </w:rPr>
      </w:pPr>
      <w:r w:rsidRPr="001B6437">
        <w:rPr>
          <w:rFonts w:ascii="Times New Roman" w:hAnsi="Times New Roman" w:cs="Times New Roman"/>
          <w:sz w:val="28"/>
          <w:szCs w:val="28"/>
        </w:rPr>
        <w:t xml:space="preserve">    3..  Ветохина     А.Я.,    Дмитренко      З.С.    –   Нравственно-патриотическое  воспитание детей дошкольного возраста. – Санкт-Петербург, детство – пресс,  2011. –  190с. </w:t>
      </w:r>
    </w:p>
    <w:p w:rsidR="00D1440C" w:rsidRPr="001B6437" w:rsidRDefault="00D1440C" w:rsidP="00AD2238">
      <w:pPr>
        <w:rPr>
          <w:rFonts w:ascii="Times New Roman" w:hAnsi="Times New Roman" w:cs="Times New Roman"/>
          <w:sz w:val="28"/>
          <w:szCs w:val="28"/>
        </w:rPr>
      </w:pPr>
      <w:r w:rsidRPr="001B6437">
        <w:rPr>
          <w:rFonts w:ascii="Times New Roman" w:hAnsi="Times New Roman" w:cs="Times New Roman"/>
          <w:sz w:val="28"/>
          <w:szCs w:val="28"/>
        </w:rPr>
        <w:t xml:space="preserve">    4..  Водзинский Д.И. Нравственное и эстетическое воспитание. – Мн: Нар.  Асвета, 1982 . –  151 с. </w:t>
      </w:r>
    </w:p>
    <w:p w:rsidR="00D1440C" w:rsidRPr="001B6437" w:rsidRDefault="00D1440C" w:rsidP="00AD2238">
      <w:pPr>
        <w:rPr>
          <w:rFonts w:ascii="Times New Roman" w:hAnsi="Times New Roman" w:cs="Times New Roman"/>
          <w:sz w:val="28"/>
          <w:szCs w:val="28"/>
        </w:rPr>
      </w:pPr>
      <w:r w:rsidRPr="001B6437">
        <w:rPr>
          <w:rFonts w:ascii="Times New Roman" w:hAnsi="Times New Roman" w:cs="Times New Roman"/>
          <w:sz w:val="28"/>
          <w:szCs w:val="28"/>
        </w:rPr>
        <w:t xml:space="preserve">    5..  Воспитание  нравственных  чувств  у  старших  дошкольников/ Под  ред.  А.М. Виноградовой, - М., 1991 </w:t>
      </w:r>
    </w:p>
    <w:p w:rsidR="00D1440C" w:rsidRPr="001B6437" w:rsidRDefault="00D1440C" w:rsidP="00AD2238">
      <w:pPr>
        <w:rPr>
          <w:rFonts w:ascii="Times New Roman" w:hAnsi="Times New Roman" w:cs="Times New Roman"/>
          <w:sz w:val="28"/>
          <w:szCs w:val="28"/>
        </w:rPr>
      </w:pPr>
      <w:r w:rsidRPr="001B6437">
        <w:rPr>
          <w:rFonts w:ascii="Times New Roman" w:hAnsi="Times New Roman" w:cs="Times New Roman"/>
          <w:sz w:val="28"/>
          <w:szCs w:val="28"/>
        </w:rPr>
        <w:t xml:space="preserve">    6.  Зеленова  Н.Г.,  Осипова  Л.Е.   -     Мы  живем  в  России.  Гражданско- патриотическое воспитание дошкольников (старшая группа). – М.: 2010, 109 с. </w:t>
      </w:r>
    </w:p>
    <w:p w:rsidR="00D1440C" w:rsidRPr="001B6437" w:rsidRDefault="00D1440C" w:rsidP="00AD2238">
      <w:pPr>
        <w:rPr>
          <w:rFonts w:ascii="Times New Roman" w:hAnsi="Times New Roman" w:cs="Times New Roman"/>
          <w:sz w:val="28"/>
          <w:szCs w:val="28"/>
        </w:rPr>
      </w:pPr>
      <w:r w:rsidRPr="001B6437">
        <w:rPr>
          <w:rFonts w:ascii="Times New Roman" w:hAnsi="Times New Roman" w:cs="Times New Roman"/>
          <w:sz w:val="28"/>
          <w:szCs w:val="28"/>
        </w:rPr>
        <w:t xml:space="preserve">    7. Зеленова  Н.Г.,  Осипова  Л.Е.   -      Мы  живем  в  России.  Гражданско - патриотическое воспитание дошкольников (подготовительная группа). –  М.:  2010, 93с. </w:t>
      </w:r>
    </w:p>
    <w:p w:rsidR="00D1440C" w:rsidRPr="001B6437" w:rsidRDefault="00D1440C" w:rsidP="00AD2238">
      <w:pPr>
        <w:rPr>
          <w:rFonts w:ascii="Times New Roman" w:hAnsi="Times New Roman" w:cs="Times New Roman"/>
          <w:sz w:val="28"/>
          <w:szCs w:val="28"/>
        </w:rPr>
      </w:pPr>
      <w:r w:rsidRPr="001B6437">
        <w:rPr>
          <w:rFonts w:ascii="Times New Roman" w:hAnsi="Times New Roman" w:cs="Times New Roman"/>
          <w:sz w:val="28"/>
          <w:szCs w:val="28"/>
        </w:rPr>
        <w:t xml:space="preserve">    8. Козлова  С.А.  Нравственное  воспитание  детей  в  современном  мире  //  Д/в № 9 – 2001. </w:t>
      </w:r>
    </w:p>
    <w:p w:rsidR="00D1440C" w:rsidRPr="001B6437" w:rsidRDefault="00D1440C" w:rsidP="00AD2238">
      <w:pPr>
        <w:rPr>
          <w:rFonts w:ascii="Times New Roman" w:hAnsi="Times New Roman" w:cs="Times New Roman"/>
          <w:sz w:val="28"/>
          <w:szCs w:val="28"/>
        </w:rPr>
      </w:pPr>
      <w:r w:rsidRPr="001B6437">
        <w:rPr>
          <w:rFonts w:ascii="Times New Roman" w:hAnsi="Times New Roman" w:cs="Times New Roman"/>
          <w:sz w:val="28"/>
          <w:szCs w:val="28"/>
        </w:rPr>
        <w:t xml:space="preserve">    9. Комратова  Н.Г., Грибова  Л.Ф.,  Патриотическое  воспитание  детей  4-6 лет: Методическое пособие, М., 2007 </w:t>
      </w:r>
    </w:p>
    <w:p w:rsidR="00D1440C" w:rsidRPr="001B6437" w:rsidRDefault="00D1440C" w:rsidP="00AD2238">
      <w:pPr>
        <w:rPr>
          <w:rFonts w:ascii="Times New Roman" w:hAnsi="Times New Roman" w:cs="Times New Roman"/>
          <w:sz w:val="28"/>
          <w:szCs w:val="28"/>
        </w:rPr>
      </w:pPr>
      <w:r w:rsidRPr="001B6437">
        <w:rPr>
          <w:rFonts w:ascii="Times New Roman" w:hAnsi="Times New Roman" w:cs="Times New Roman"/>
          <w:sz w:val="28"/>
          <w:szCs w:val="28"/>
        </w:rPr>
        <w:t xml:space="preserve">    10. Курочкина  И.Н.  Как  научить  ребенка  поступать  нравственно.  –              М., 2003 </w:t>
      </w:r>
    </w:p>
    <w:p w:rsidR="00D1440C" w:rsidRPr="001B6437" w:rsidRDefault="00D1440C" w:rsidP="00AD2238">
      <w:pPr>
        <w:rPr>
          <w:rFonts w:ascii="Times New Roman" w:hAnsi="Times New Roman" w:cs="Times New Roman"/>
          <w:sz w:val="28"/>
          <w:szCs w:val="28"/>
        </w:rPr>
      </w:pPr>
      <w:r w:rsidRPr="001B6437">
        <w:rPr>
          <w:rFonts w:ascii="Times New Roman" w:hAnsi="Times New Roman" w:cs="Times New Roman"/>
          <w:sz w:val="28"/>
          <w:szCs w:val="28"/>
        </w:rPr>
        <w:t xml:space="preserve">    11.Купина  Н.А.,  Богуславская  Н.Е.  Нравственное  воспитание,  развитие  коммуникативных способностей ребенка, сюжетно-ролевые игры. – М., 1992  . –  176с. </w:t>
      </w:r>
    </w:p>
    <w:p w:rsidR="00D1440C" w:rsidRPr="001B6437" w:rsidRDefault="00D1440C" w:rsidP="00AD2238">
      <w:pPr>
        <w:rPr>
          <w:rFonts w:ascii="Times New Roman" w:hAnsi="Times New Roman" w:cs="Times New Roman"/>
          <w:sz w:val="28"/>
          <w:szCs w:val="28"/>
        </w:rPr>
      </w:pPr>
      <w:r w:rsidRPr="001B6437">
        <w:rPr>
          <w:rFonts w:ascii="Times New Roman" w:hAnsi="Times New Roman" w:cs="Times New Roman"/>
          <w:sz w:val="28"/>
          <w:szCs w:val="28"/>
        </w:rPr>
        <w:t xml:space="preserve">    12.Мулько  И.Ф.  Социально-нравственное  воспитание  дошкольников  5-7 лет. – М.: 2004 – 96 с. </w:t>
      </w:r>
    </w:p>
    <w:p w:rsidR="00D1440C" w:rsidRPr="001B6437" w:rsidRDefault="00D1440C" w:rsidP="00AD2238">
      <w:pPr>
        <w:rPr>
          <w:rFonts w:ascii="Times New Roman" w:hAnsi="Times New Roman" w:cs="Times New Roman"/>
          <w:sz w:val="28"/>
          <w:szCs w:val="28"/>
        </w:rPr>
      </w:pPr>
      <w:r w:rsidRPr="001B6437">
        <w:rPr>
          <w:rFonts w:ascii="Times New Roman" w:hAnsi="Times New Roman" w:cs="Times New Roman"/>
          <w:sz w:val="28"/>
          <w:szCs w:val="28"/>
        </w:rPr>
        <w:t xml:space="preserve">    13.Нечаева В.Г., Маркова Т.А. Нравственное воспитание в детском саду:  Пособие для воспитателя. – М.: Просвещение , 1984 . – 272 с. </w:t>
      </w:r>
    </w:p>
    <w:p w:rsidR="00D1440C" w:rsidRPr="001B6437" w:rsidRDefault="00D1440C" w:rsidP="00AD2238">
      <w:pPr>
        <w:rPr>
          <w:rFonts w:ascii="Times New Roman" w:hAnsi="Times New Roman" w:cs="Times New Roman"/>
          <w:sz w:val="28"/>
          <w:szCs w:val="28"/>
        </w:rPr>
      </w:pPr>
      <w:r w:rsidRPr="001B6437">
        <w:rPr>
          <w:rFonts w:ascii="Times New Roman" w:hAnsi="Times New Roman" w:cs="Times New Roman"/>
          <w:sz w:val="28"/>
          <w:szCs w:val="28"/>
        </w:rPr>
        <w:t xml:space="preserve">    14.Островская  Л.Ф.  Беседы  с  родителями  о  нравственном  воспитании  дошкольника. – М.: Просвещение, 1987 . –  144 с. </w:t>
      </w:r>
    </w:p>
    <w:p w:rsidR="00D1440C" w:rsidRPr="001B6437" w:rsidRDefault="00D1440C" w:rsidP="00AD2238">
      <w:pPr>
        <w:rPr>
          <w:rFonts w:ascii="Times New Roman" w:hAnsi="Times New Roman" w:cs="Times New Roman"/>
          <w:sz w:val="28"/>
          <w:szCs w:val="28"/>
        </w:rPr>
      </w:pPr>
      <w:r w:rsidRPr="001B6437">
        <w:rPr>
          <w:rFonts w:ascii="Times New Roman" w:hAnsi="Times New Roman" w:cs="Times New Roman"/>
          <w:sz w:val="28"/>
          <w:szCs w:val="28"/>
        </w:rPr>
        <w:t xml:space="preserve">    15. Петрова В.И., Стульник Т.Д. Нравственное воспитание в детском саду.  – М.: Мозаика-Синтез , 2006 – 72с. </w:t>
      </w:r>
    </w:p>
    <w:p w:rsidR="00D1440C" w:rsidRPr="001B6437" w:rsidRDefault="00D1440C" w:rsidP="00AD2238">
      <w:pPr>
        <w:rPr>
          <w:rFonts w:ascii="Times New Roman" w:hAnsi="Times New Roman" w:cs="Times New Roman"/>
          <w:sz w:val="28"/>
          <w:szCs w:val="28"/>
        </w:rPr>
      </w:pPr>
      <w:r w:rsidRPr="001B6437">
        <w:rPr>
          <w:rFonts w:ascii="Times New Roman" w:hAnsi="Times New Roman" w:cs="Times New Roman"/>
          <w:sz w:val="28"/>
          <w:szCs w:val="28"/>
        </w:rPr>
        <w:t xml:space="preserve">    16.Свадковский И.Ф. Нравственное воспитание. – М.: Просвещение, 1972  . – 96с. </w:t>
      </w:r>
    </w:p>
    <w:p w:rsidR="00D1440C" w:rsidRPr="001B6437" w:rsidRDefault="00D1440C" w:rsidP="00AD2238">
      <w:pPr>
        <w:rPr>
          <w:rFonts w:ascii="Times New Roman" w:hAnsi="Times New Roman" w:cs="Times New Roman"/>
          <w:sz w:val="28"/>
          <w:szCs w:val="28"/>
        </w:rPr>
      </w:pPr>
      <w:r w:rsidRPr="001B6437">
        <w:rPr>
          <w:rFonts w:ascii="Times New Roman" w:hAnsi="Times New Roman" w:cs="Times New Roman"/>
          <w:sz w:val="28"/>
          <w:szCs w:val="28"/>
        </w:rPr>
        <w:t xml:space="preserve">    17.Харламов И.Ф. Педагогика. – М.: Гардарики , 2002 . – 519 с. </w:t>
      </w:r>
    </w:p>
    <w:p w:rsidR="00D1440C" w:rsidRPr="001B6437" w:rsidRDefault="00D1440C" w:rsidP="00AD2238">
      <w:pPr>
        <w:rPr>
          <w:rFonts w:ascii="Times New Roman" w:hAnsi="Times New Roman" w:cs="Times New Roman"/>
          <w:sz w:val="28"/>
          <w:szCs w:val="28"/>
        </w:rPr>
      </w:pPr>
      <w:r w:rsidRPr="001B6437">
        <w:rPr>
          <w:rFonts w:ascii="Times New Roman" w:hAnsi="Times New Roman" w:cs="Times New Roman"/>
          <w:sz w:val="28"/>
          <w:szCs w:val="28"/>
        </w:rPr>
        <w:t xml:space="preserve">    18.Ядэшко      В.И.,    Сохина      Ф.А.     Дошкольная       педагогика.      –   М.:  Просвещение, 1978 . – 416с  </w:t>
      </w:r>
    </w:p>
    <w:p w:rsidR="00D1440C" w:rsidRPr="001B6437" w:rsidRDefault="00D1440C" w:rsidP="004E4D65">
      <w:pPr>
        <w:rPr>
          <w:rFonts w:ascii="Times New Roman" w:hAnsi="Times New Roman" w:cs="Times New Roman"/>
          <w:sz w:val="28"/>
          <w:szCs w:val="28"/>
        </w:rPr>
      </w:pPr>
    </w:p>
    <w:p w:rsidR="00D1440C" w:rsidRPr="001B6437" w:rsidRDefault="00D1440C" w:rsidP="004E4D65">
      <w:pPr>
        <w:rPr>
          <w:rFonts w:ascii="Times New Roman" w:hAnsi="Times New Roman" w:cs="Times New Roman"/>
          <w:sz w:val="28"/>
          <w:szCs w:val="28"/>
        </w:rPr>
      </w:pPr>
    </w:p>
    <w:p w:rsidR="00D1440C" w:rsidRPr="00D07022" w:rsidRDefault="00D1440C" w:rsidP="004E4D65">
      <w:pPr>
        <w:rPr>
          <w:rFonts w:ascii="Times New Roman" w:hAnsi="Times New Roman" w:cs="Times New Roman"/>
        </w:rPr>
      </w:pPr>
    </w:p>
    <w:p w:rsidR="00D1440C" w:rsidRPr="00D07022" w:rsidRDefault="00D1440C" w:rsidP="004E4D65">
      <w:pPr>
        <w:rPr>
          <w:rFonts w:ascii="Times New Roman" w:hAnsi="Times New Roman" w:cs="Times New Roman"/>
        </w:rPr>
      </w:pPr>
    </w:p>
    <w:p w:rsidR="00D1440C" w:rsidRPr="00D07022" w:rsidRDefault="00D1440C" w:rsidP="004E4D65">
      <w:pPr>
        <w:rPr>
          <w:rFonts w:ascii="Times New Roman" w:hAnsi="Times New Roman" w:cs="Times New Roman"/>
        </w:rPr>
      </w:pPr>
    </w:p>
    <w:p w:rsidR="00D1440C" w:rsidRPr="00D07022" w:rsidRDefault="00D1440C" w:rsidP="004E4D65">
      <w:pPr>
        <w:rPr>
          <w:rFonts w:ascii="Times New Roman" w:hAnsi="Times New Roman" w:cs="Times New Roman"/>
        </w:rPr>
      </w:pPr>
    </w:p>
    <w:p w:rsidR="00D1440C" w:rsidRPr="00D07022" w:rsidRDefault="00D1440C" w:rsidP="004E4D65">
      <w:pPr>
        <w:rPr>
          <w:rFonts w:ascii="Times New Roman" w:hAnsi="Times New Roman" w:cs="Times New Roman"/>
        </w:rPr>
      </w:pPr>
    </w:p>
    <w:p w:rsidR="00D1440C" w:rsidRPr="00D07022" w:rsidRDefault="00D1440C" w:rsidP="004E4D65">
      <w:pPr>
        <w:rPr>
          <w:rFonts w:ascii="Times New Roman" w:hAnsi="Times New Roman" w:cs="Times New Roman"/>
        </w:rPr>
      </w:pPr>
    </w:p>
    <w:p w:rsidR="00D1440C" w:rsidRPr="00D07022" w:rsidRDefault="00D1440C" w:rsidP="004E4D65">
      <w:pPr>
        <w:rPr>
          <w:rFonts w:ascii="Times New Roman" w:hAnsi="Times New Roman" w:cs="Times New Roman"/>
        </w:rPr>
      </w:pPr>
    </w:p>
    <w:p w:rsidR="00D1440C" w:rsidRPr="00D07022" w:rsidRDefault="00D1440C" w:rsidP="004E4D65">
      <w:pPr>
        <w:rPr>
          <w:rFonts w:ascii="Times New Roman" w:hAnsi="Times New Roman" w:cs="Times New Roman"/>
        </w:rPr>
      </w:pPr>
    </w:p>
    <w:p w:rsidR="00D1440C" w:rsidRPr="00D07022" w:rsidRDefault="00D1440C" w:rsidP="004E4D65">
      <w:pPr>
        <w:rPr>
          <w:rFonts w:ascii="Times New Roman" w:hAnsi="Times New Roman" w:cs="Times New Roman"/>
        </w:rPr>
      </w:pPr>
    </w:p>
    <w:p w:rsidR="00D1440C" w:rsidRPr="00D07022" w:rsidRDefault="00D1440C" w:rsidP="004E4D65">
      <w:pPr>
        <w:rPr>
          <w:rFonts w:ascii="Times New Roman" w:hAnsi="Times New Roman" w:cs="Times New Roman"/>
        </w:rPr>
      </w:pPr>
    </w:p>
    <w:p w:rsidR="00D1440C" w:rsidRPr="00D07022" w:rsidRDefault="00D1440C" w:rsidP="004E4D65">
      <w:pPr>
        <w:rPr>
          <w:rFonts w:ascii="Times New Roman" w:hAnsi="Times New Roman" w:cs="Times New Roman"/>
        </w:rPr>
      </w:pPr>
    </w:p>
    <w:p w:rsidR="00D1440C" w:rsidRPr="00D07022" w:rsidRDefault="00D1440C" w:rsidP="004E4D65">
      <w:pPr>
        <w:rPr>
          <w:rFonts w:ascii="Times New Roman" w:hAnsi="Times New Roman" w:cs="Times New Roman"/>
        </w:rPr>
      </w:pPr>
    </w:p>
    <w:p w:rsidR="00D1440C" w:rsidRPr="00D07022" w:rsidRDefault="00D1440C" w:rsidP="004E4D65">
      <w:pPr>
        <w:rPr>
          <w:rFonts w:ascii="Times New Roman" w:hAnsi="Times New Roman" w:cs="Times New Roman"/>
        </w:rPr>
      </w:pPr>
    </w:p>
    <w:p w:rsidR="00D1440C" w:rsidRDefault="00D1440C" w:rsidP="004E4D65"/>
    <w:p w:rsidR="00D1440C" w:rsidRDefault="00D1440C" w:rsidP="004E4D65"/>
    <w:p w:rsidR="00D1440C" w:rsidRDefault="00D1440C" w:rsidP="004E4D65"/>
    <w:p w:rsidR="00D1440C" w:rsidRDefault="00D1440C" w:rsidP="004E4D65"/>
    <w:p w:rsidR="00D1440C" w:rsidRDefault="00D1440C" w:rsidP="004E4D65"/>
    <w:p w:rsidR="00D1440C" w:rsidRDefault="00D1440C" w:rsidP="004E4D65"/>
    <w:p w:rsidR="00D1440C" w:rsidRDefault="00D1440C" w:rsidP="004E4D65"/>
    <w:p w:rsidR="00D1440C" w:rsidRDefault="00D1440C" w:rsidP="004E4D65"/>
    <w:p w:rsidR="00D1440C" w:rsidRDefault="00D1440C" w:rsidP="004E4D65"/>
    <w:p w:rsidR="00D1440C" w:rsidRDefault="00D1440C" w:rsidP="004E4D65"/>
    <w:p w:rsidR="00D1440C" w:rsidRDefault="00D1440C" w:rsidP="00BC237C"/>
    <w:p w:rsidR="00D1440C" w:rsidRDefault="00D1440C" w:rsidP="00BC237C"/>
    <w:p w:rsidR="00D1440C" w:rsidRDefault="00D1440C" w:rsidP="00BC237C"/>
    <w:p w:rsidR="00D1440C" w:rsidRDefault="00D1440C" w:rsidP="00BC237C"/>
    <w:p w:rsidR="00D1440C" w:rsidRDefault="00D1440C" w:rsidP="00BC237C"/>
    <w:p w:rsidR="00D1440C" w:rsidRDefault="00D1440C" w:rsidP="00BC237C"/>
    <w:p w:rsidR="00D1440C" w:rsidRDefault="00D1440C" w:rsidP="00BC237C"/>
    <w:p w:rsidR="00D1440C" w:rsidRDefault="00D1440C" w:rsidP="00BC237C"/>
    <w:p w:rsidR="00D1440C" w:rsidRDefault="00D1440C" w:rsidP="00BC237C"/>
    <w:p w:rsidR="00D1440C" w:rsidRDefault="00D1440C" w:rsidP="00BC237C"/>
    <w:p w:rsidR="00D1440C" w:rsidRDefault="00D1440C" w:rsidP="00BC237C"/>
    <w:p w:rsidR="00D1440C" w:rsidRDefault="00D1440C" w:rsidP="00BC237C"/>
    <w:p w:rsidR="00D1440C" w:rsidRDefault="00D1440C" w:rsidP="00BC237C"/>
    <w:p w:rsidR="00D1440C" w:rsidRDefault="00D1440C" w:rsidP="00BC237C"/>
    <w:p w:rsidR="00D1440C" w:rsidRDefault="00D1440C" w:rsidP="00BC237C"/>
    <w:p w:rsidR="00D1440C" w:rsidRDefault="00D1440C" w:rsidP="00BC237C"/>
    <w:p w:rsidR="00D1440C" w:rsidRDefault="00D1440C" w:rsidP="00BC237C"/>
    <w:p w:rsidR="00D1440C" w:rsidRDefault="00D1440C" w:rsidP="00BC237C"/>
    <w:p w:rsidR="00D1440C" w:rsidRDefault="00D1440C" w:rsidP="00BC237C"/>
    <w:p w:rsidR="00D1440C" w:rsidRDefault="00D1440C" w:rsidP="00BC237C"/>
    <w:p w:rsidR="00D1440C" w:rsidRDefault="00D1440C" w:rsidP="00BC237C"/>
    <w:p w:rsidR="00D1440C" w:rsidRDefault="00D1440C" w:rsidP="00BC237C"/>
    <w:p w:rsidR="00D1440C" w:rsidRDefault="00D1440C" w:rsidP="00BC237C"/>
    <w:p w:rsidR="00D1440C" w:rsidRDefault="00D1440C" w:rsidP="00BC237C"/>
    <w:p w:rsidR="00D1440C" w:rsidRDefault="00D1440C" w:rsidP="00BC237C"/>
    <w:p w:rsidR="00D1440C" w:rsidRDefault="00D1440C" w:rsidP="00BC237C"/>
    <w:p w:rsidR="00D1440C" w:rsidRDefault="00D1440C" w:rsidP="00BC237C"/>
    <w:p w:rsidR="00D1440C" w:rsidRDefault="00D1440C" w:rsidP="00BC237C"/>
    <w:p w:rsidR="00D1440C" w:rsidRDefault="00D1440C" w:rsidP="00BC237C"/>
    <w:p w:rsidR="00D1440C" w:rsidRDefault="00D1440C" w:rsidP="00BC237C"/>
    <w:p w:rsidR="00D1440C" w:rsidRDefault="00D1440C" w:rsidP="00BC237C"/>
    <w:p w:rsidR="00D1440C" w:rsidRDefault="00D1440C" w:rsidP="00BC237C"/>
    <w:p w:rsidR="00D1440C" w:rsidRDefault="00D1440C" w:rsidP="00BC237C"/>
    <w:p w:rsidR="00D1440C" w:rsidRDefault="00D1440C" w:rsidP="00BC237C"/>
    <w:p w:rsidR="00D1440C" w:rsidRDefault="00D1440C" w:rsidP="00BC237C"/>
    <w:p w:rsidR="00D1440C" w:rsidRDefault="00D1440C" w:rsidP="00BC237C"/>
    <w:p w:rsidR="00D1440C" w:rsidRPr="00BC237C" w:rsidRDefault="00D1440C" w:rsidP="00BC237C"/>
    <w:sectPr w:rsidR="00D1440C" w:rsidRPr="00BC237C" w:rsidSect="00F804FF">
      <w:pgSz w:w="11906" w:h="16838" w:code="9"/>
      <w:pgMar w:top="1134" w:right="567" w:bottom="851" w:left="1418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06333"/>
    <w:multiLevelType w:val="hybridMultilevel"/>
    <w:tmpl w:val="C1881CB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E933F00"/>
    <w:multiLevelType w:val="hybridMultilevel"/>
    <w:tmpl w:val="4D16B6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2F92256D"/>
    <w:multiLevelType w:val="hybridMultilevel"/>
    <w:tmpl w:val="6B12EF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1DB4E27"/>
    <w:multiLevelType w:val="hybridMultilevel"/>
    <w:tmpl w:val="EB9C8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3236746B"/>
    <w:multiLevelType w:val="hybridMultilevel"/>
    <w:tmpl w:val="0E2C11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4502283E"/>
    <w:multiLevelType w:val="hybridMultilevel"/>
    <w:tmpl w:val="21CAA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autoHyphenation/>
  <w:hyphenationZone w:val="357"/>
  <w:doNotHyphenateCaps/>
  <w:drawingGridHorizontalSpacing w:val="110"/>
  <w:displayHorizontalDrawingGridEvery w:val="2"/>
  <w:displayVertic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51AA"/>
    <w:rsid w:val="0000021B"/>
    <w:rsid w:val="00000C53"/>
    <w:rsid w:val="00005680"/>
    <w:rsid w:val="00006DA6"/>
    <w:rsid w:val="00007258"/>
    <w:rsid w:val="0001227A"/>
    <w:rsid w:val="000127AE"/>
    <w:rsid w:val="000141A7"/>
    <w:rsid w:val="0001457E"/>
    <w:rsid w:val="000152A7"/>
    <w:rsid w:val="0001744F"/>
    <w:rsid w:val="00020C53"/>
    <w:rsid w:val="00022B63"/>
    <w:rsid w:val="00026646"/>
    <w:rsid w:val="00027EE3"/>
    <w:rsid w:val="00030A2D"/>
    <w:rsid w:val="00032569"/>
    <w:rsid w:val="00040560"/>
    <w:rsid w:val="0004064B"/>
    <w:rsid w:val="000406B0"/>
    <w:rsid w:val="000411EC"/>
    <w:rsid w:val="00042193"/>
    <w:rsid w:val="00044F56"/>
    <w:rsid w:val="0004601A"/>
    <w:rsid w:val="00050144"/>
    <w:rsid w:val="00050CE6"/>
    <w:rsid w:val="00050DBF"/>
    <w:rsid w:val="00051BDC"/>
    <w:rsid w:val="00051D3E"/>
    <w:rsid w:val="00057A2F"/>
    <w:rsid w:val="00072595"/>
    <w:rsid w:val="00075644"/>
    <w:rsid w:val="00075FDE"/>
    <w:rsid w:val="000761B0"/>
    <w:rsid w:val="00084C41"/>
    <w:rsid w:val="00087FC5"/>
    <w:rsid w:val="00090B7D"/>
    <w:rsid w:val="000948C2"/>
    <w:rsid w:val="00094AC0"/>
    <w:rsid w:val="0009779A"/>
    <w:rsid w:val="000A69D4"/>
    <w:rsid w:val="000B05D1"/>
    <w:rsid w:val="000B1AFA"/>
    <w:rsid w:val="000B1BC4"/>
    <w:rsid w:val="000B6587"/>
    <w:rsid w:val="000C09CC"/>
    <w:rsid w:val="000C1CE9"/>
    <w:rsid w:val="000C31C4"/>
    <w:rsid w:val="000C3A75"/>
    <w:rsid w:val="000C5033"/>
    <w:rsid w:val="000D10B0"/>
    <w:rsid w:val="000D1363"/>
    <w:rsid w:val="000D23F3"/>
    <w:rsid w:val="000D47CF"/>
    <w:rsid w:val="000D6B26"/>
    <w:rsid w:val="000E0B40"/>
    <w:rsid w:val="000E15B6"/>
    <w:rsid w:val="000E265B"/>
    <w:rsid w:val="000E46C7"/>
    <w:rsid w:val="000E5254"/>
    <w:rsid w:val="000E74E1"/>
    <w:rsid w:val="000F118D"/>
    <w:rsid w:val="000F2030"/>
    <w:rsid w:val="000F2ACE"/>
    <w:rsid w:val="000F5A4B"/>
    <w:rsid w:val="00105497"/>
    <w:rsid w:val="00105B17"/>
    <w:rsid w:val="00106E81"/>
    <w:rsid w:val="00107A58"/>
    <w:rsid w:val="00107CD5"/>
    <w:rsid w:val="00114702"/>
    <w:rsid w:val="00115608"/>
    <w:rsid w:val="0011602C"/>
    <w:rsid w:val="00117A58"/>
    <w:rsid w:val="001222C2"/>
    <w:rsid w:val="001222C8"/>
    <w:rsid w:val="001233EB"/>
    <w:rsid w:val="00124C94"/>
    <w:rsid w:val="001264F2"/>
    <w:rsid w:val="00127A67"/>
    <w:rsid w:val="0013123B"/>
    <w:rsid w:val="001352A9"/>
    <w:rsid w:val="00135D44"/>
    <w:rsid w:val="00136C2E"/>
    <w:rsid w:val="001444CC"/>
    <w:rsid w:val="00147FAA"/>
    <w:rsid w:val="00151A41"/>
    <w:rsid w:val="00151CF2"/>
    <w:rsid w:val="00153757"/>
    <w:rsid w:val="00154AB8"/>
    <w:rsid w:val="001630E8"/>
    <w:rsid w:val="00165640"/>
    <w:rsid w:val="0016719B"/>
    <w:rsid w:val="001710B5"/>
    <w:rsid w:val="00173E8F"/>
    <w:rsid w:val="001743A1"/>
    <w:rsid w:val="0017474A"/>
    <w:rsid w:val="00177DA4"/>
    <w:rsid w:val="00177F28"/>
    <w:rsid w:val="001813CE"/>
    <w:rsid w:val="00181AAA"/>
    <w:rsid w:val="001867F1"/>
    <w:rsid w:val="0018691F"/>
    <w:rsid w:val="001879E8"/>
    <w:rsid w:val="00194DC6"/>
    <w:rsid w:val="001A0323"/>
    <w:rsid w:val="001A56F9"/>
    <w:rsid w:val="001B211B"/>
    <w:rsid w:val="001B6437"/>
    <w:rsid w:val="001C49D4"/>
    <w:rsid w:val="001C5331"/>
    <w:rsid w:val="001C5D9A"/>
    <w:rsid w:val="001C6942"/>
    <w:rsid w:val="001D30FE"/>
    <w:rsid w:val="001D7405"/>
    <w:rsid w:val="001E6826"/>
    <w:rsid w:val="001F281D"/>
    <w:rsid w:val="001F5647"/>
    <w:rsid w:val="001F7764"/>
    <w:rsid w:val="0020080C"/>
    <w:rsid w:val="00201768"/>
    <w:rsid w:val="00204BC5"/>
    <w:rsid w:val="002061F8"/>
    <w:rsid w:val="00207756"/>
    <w:rsid w:val="00210077"/>
    <w:rsid w:val="00213F93"/>
    <w:rsid w:val="0021492B"/>
    <w:rsid w:val="00216CBB"/>
    <w:rsid w:val="00217C58"/>
    <w:rsid w:val="0022225D"/>
    <w:rsid w:val="00224D17"/>
    <w:rsid w:val="00224D65"/>
    <w:rsid w:val="002276FB"/>
    <w:rsid w:val="00230932"/>
    <w:rsid w:val="0023289C"/>
    <w:rsid w:val="00232EF1"/>
    <w:rsid w:val="002376FF"/>
    <w:rsid w:val="00237E99"/>
    <w:rsid w:val="00240EDC"/>
    <w:rsid w:val="00241B9A"/>
    <w:rsid w:val="002423DF"/>
    <w:rsid w:val="0024412C"/>
    <w:rsid w:val="002509AB"/>
    <w:rsid w:val="00253986"/>
    <w:rsid w:val="0025539B"/>
    <w:rsid w:val="00263455"/>
    <w:rsid w:val="00265011"/>
    <w:rsid w:val="002653F0"/>
    <w:rsid w:val="00267486"/>
    <w:rsid w:val="0027072B"/>
    <w:rsid w:val="00275642"/>
    <w:rsid w:val="0027581B"/>
    <w:rsid w:val="0027636B"/>
    <w:rsid w:val="00281404"/>
    <w:rsid w:val="0028359D"/>
    <w:rsid w:val="002840DB"/>
    <w:rsid w:val="00284215"/>
    <w:rsid w:val="0028461F"/>
    <w:rsid w:val="00284C26"/>
    <w:rsid w:val="00290896"/>
    <w:rsid w:val="0029135A"/>
    <w:rsid w:val="00293BE6"/>
    <w:rsid w:val="00294C8B"/>
    <w:rsid w:val="0029524E"/>
    <w:rsid w:val="002A00F7"/>
    <w:rsid w:val="002A0EF0"/>
    <w:rsid w:val="002A1833"/>
    <w:rsid w:val="002A1F53"/>
    <w:rsid w:val="002A35E6"/>
    <w:rsid w:val="002A66C3"/>
    <w:rsid w:val="002A6883"/>
    <w:rsid w:val="002A696F"/>
    <w:rsid w:val="002A7522"/>
    <w:rsid w:val="002B3C5F"/>
    <w:rsid w:val="002B614E"/>
    <w:rsid w:val="002C045F"/>
    <w:rsid w:val="002C0D61"/>
    <w:rsid w:val="002C4CB3"/>
    <w:rsid w:val="002C55AD"/>
    <w:rsid w:val="002C7F0A"/>
    <w:rsid w:val="002D105B"/>
    <w:rsid w:val="002D2BE7"/>
    <w:rsid w:val="002D3786"/>
    <w:rsid w:val="002E0587"/>
    <w:rsid w:val="002E4099"/>
    <w:rsid w:val="002E6B5A"/>
    <w:rsid w:val="002E7890"/>
    <w:rsid w:val="002F1685"/>
    <w:rsid w:val="002F429B"/>
    <w:rsid w:val="002F567E"/>
    <w:rsid w:val="003012E9"/>
    <w:rsid w:val="00304045"/>
    <w:rsid w:val="00304A13"/>
    <w:rsid w:val="00313F25"/>
    <w:rsid w:val="00314044"/>
    <w:rsid w:val="003156FB"/>
    <w:rsid w:val="00315B30"/>
    <w:rsid w:val="003164EA"/>
    <w:rsid w:val="00316ADB"/>
    <w:rsid w:val="00324CFC"/>
    <w:rsid w:val="0032568A"/>
    <w:rsid w:val="0032677F"/>
    <w:rsid w:val="00327A7A"/>
    <w:rsid w:val="00333F7D"/>
    <w:rsid w:val="0034034F"/>
    <w:rsid w:val="0034041A"/>
    <w:rsid w:val="00342A4D"/>
    <w:rsid w:val="0034309E"/>
    <w:rsid w:val="00343104"/>
    <w:rsid w:val="00343A60"/>
    <w:rsid w:val="003440CE"/>
    <w:rsid w:val="00353DF7"/>
    <w:rsid w:val="00354689"/>
    <w:rsid w:val="00355710"/>
    <w:rsid w:val="00357141"/>
    <w:rsid w:val="003572EE"/>
    <w:rsid w:val="003574CB"/>
    <w:rsid w:val="00357C0C"/>
    <w:rsid w:val="00360D37"/>
    <w:rsid w:val="003624C3"/>
    <w:rsid w:val="0036335F"/>
    <w:rsid w:val="0036670B"/>
    <w:rsid w:val="00366F53"/>
    <w:rsid w:val="00372E10"/>
    <w:rsid w:val="0037475F"/>
    <w:rsid w:val="00376A82"/>
    <w:rsid w:val="003777E7"/>
    <w:rsid w:val="00377D3B"/>
    <w:rsid w:val="00397FC5"/>
    <w:rsid w:val="003A4796"/>
    <w:rsid w:val="003A668E"/>
    <w:rsid w:val="003B17A6"/>
    <w:rsid w:val="003B272C"/>
    <w:rsid w:val="003B4DB7"/>
    <w:rsid w:val="003B5416"/>
    <w:rsid w:val="003B5877"/>
    <w:rsid w:val="003B647A"/>
    <w:rsid w:val="003C1EFC"/>
    <w:rsid w:val="003C3507"/>
    <w:rsid w:val="003D18B8"/>
    <w:rsid w:val="003D333C"/>
    <w:rsid w:val="003D473C"/>
    <w:rsid w:val="003D7996"/>
    <w:rsid w:val="003E44FC"/>
    <w:rsid w:val="003E4669"/>
    <w:rsid w:val="003E58D7"/>
    <w:rsid w:val="003E6D2A"/>
    <w:rsid w:val="003F38E1"/>
    <w:rsid w:val="0041073C"/>
    <w:rsid w:val="0041367E"/>
    <w:rsid w:val="00414E6A"/>
    <w:rsid w:val="004155FA"/>
    <w:rsid w:val="0041653B"/>
    <w:rsid w:val="00416E41"/>
    <w:rsid w:val="004170F8"/>
    <w:rsid w:val="00421BB0"/>
    <w:rsid w:val="0042331F"/>
    <w:rsid w:val="00424F1F"/>
    <w:rsid w:val="0042543E"/>
    <w:rsid w:val="00425A4B"/>
    <w:rsid w:val="00427439"/>
    <w:rsid w:val="00427FBA"/>
    <w:rsid w:val="0043777F"/>
    <w:rsid w:val="004418E7"/>
    <w:rsid w:val="00445F63"/>
    <w:rsid w:val="00447074"/>
    <w:rsid w:val="00450935"/>
    <w:rsid w:val="00452466"/>
    <w:rsid w:val="00454E23"/>
    <w:rsid w:val="004563C4"/>
    <w:rsid w:val="0046015E"/>
    <w:rsid w:val="00463A7E"/>
    <w:rsid w:val="00474B2E"/>
    <w:rsid w:val="004754A0"/>
    <w:rsid w:val="00477594"/>
    <w:rsid w:val="00483FD3"/>
    <w:rsid w:val="00486758"/>
    <w:rsid w:val="00487B1A"/>
    <w:rsid w:val="00491AF0"/>
    <w:rsid w:val="00493454"/>
    <w:rsid w:val="0049456F"/>
    <w:rsid w:val="00494839"/>
    <w:rsid w:val="004A0F86"/>
    <w:rsid w:val="004A5654"/>
    <w:rsid w:val="004B0EAA"/>
    <w:rsid w:val="004B6A57"/>
    <w:rsid w:val="004B763B"/>
    <w:rsid w:val="004B7F90"/>
    <w:rsid w:val="004C24D8"/>
    <w:rsid w:val="004C2D94"/>
    <w:rsid w:val="004C54BC"/>
    <w:rsid w:val="004C6ECE"/>
    <w:rsid w:val="004D06EA"/>
    <w:rsid w:val="004D1DC1"/>
    <w:rsid w:val="004D253E"/>
    <w:rsid w:val="004D61B6"/>
    <w:rsid w:val="004E0D47"/>
    <w:rsid w:val="004E1071"/>
    <w:rsid w:val="004E494D"/>
    <w:rsid w:val="004E4D65"/>
    <w:rsid w:val="004E5422"/>
    <w:rsid w:val="004F01C2"/>
    <w:rsid w:val="004F10E6"/>
    <w:rsid w:val="004F2AA2"/>
    <w:rsid w:val="004F3F9E"/>
    <w:rsid w:val="00500861"/>
    <w:rsid w:val="00503229"/>
    <w:rsid w:val="00505DF8"/>
    <w:rsid w:val="005113B7"/>
    <w:rsid w:val="00514E29"/>
    <w:rsid w:val="00520275"/>
    <w:rsid w:val="005203A1"/>
    <w:rsid w:val="00521EFA"/>
    <w:rsid w:val="00527FD9"/>
    <w:rsid w:val="0053009E"/>
    <w:rsid w:val="005311ED"/>
    <w:rsid w:val="0053203B"/>
    <w:rsid w:val="00534C2E"/>
    <w:rsid w:val="0053717F"/>
    <w:rsid w:val="00537DE5"/>
    <w:rsid w:val="00540AC2"/>
    <w:rsid w:val="00545347"/>
    <w:rsid w:val="00560F9C"/>
    <w:rsid w:val="00561A22"/>
    <w:rsid w:val="0056673C"/>
    <w:rsid w:val="005671FB"/>
    <w:rsid w:val="005679A0"/>
    <w:rsid w:val="00576B5E"/>
    <w:rsid w:val="00587298"/>
    <w:rsid w:val="005935A5"/>
    <w:rsid w:val="00593B6A"/>
    <w:rsid w:val="00593DD8"/>
    <w:rsid w:val="00595215"/>
    <w:rsid w:val="005955A4"/>
    <w:rsid w:val="005A2A9B"/>
    <w:rsid w:val="005A338B"/>
    <w:rsid w:val="005A3982"/>
    <w:rsid w:val="005A4938"/>
    <w:rsid w:val="005A516D"/>
    <w:rsid w:val="005A600E"/>
    <w:rsid w:val="005A7AB9"/>
    <w:rsid w:val="005B0988"/>
    <w:rsid w:val="005B1BC7"/>
    <w:rsid w:val="005B44FB"/>
    <w:rsid w:val="005B5974"/>
    <w:rsid w:val="005C0BCB"/>
    <w:rsid w:val="005C1699"/>
    <w:rsid w:val="005D1828"/>
    <w:rsid w:val="005D48FA"/>
    <w:rsid w:val="005D4966"/>
    <w:rsid w:val="005D4DF5"/>
    <w:rsid w:val="005E1A58"/>
    <w:rsid w:val="005E1D26"/>
    <w:rsid w:val="005E2FC2"/>
    <w:rsid w:val="005E609F"/>
    <w:rsid w:val="005E7E77"/>
    <w:rsid w:val="005F1745"/>
    <w:rsid w:val="00604A8B"/>
    <w:rsid w:val="00612BC8"/>
    <w:rsid w:val="00613DBC"/>
    <w:rsid w:val="00614D3A"/>
    <w:rsid w:val="00620ED8"/>
    <w:rsid w:val="00621A90"/>
    <w:rsid w:val="00621FD9"/>
    <w:rsid w:val="00623FF1"/>
    <w:rsid w:val="00625191"/>
    <w:rsid w:val="0062564A"/>
    <w:rsid w:val="00636F62"/>
    <w:rsid w:val="00637B2D"/>
    <w:rsid w:val="00645D46"/>
    <w:rsid w:val="00646B6B"/>
    <w:rsid w:val="00652925"/>
    <w:rsid w:val="00656213"/>
    <w:rsid w:val="006568FA"/>
    <w:rsid w:val="00663849"/>
    <w:rsid w:val="00664A01"/>
    <w:rsid w:val="00665F8E"/>
    <w:rsid w:val="00666003"/>
    <w:rsid w:val="00671E88"/>
    <w:rsid w:val="00671FDE"/>
    <w:rsid w:val="00672368"/>
    <w:rsid w:val="00681248"/>
    <w:rsid w:val="006845EC"/>
    <w:rsid w:val="006909CB"/>
    <w:rsid w:val="006919C7"/>
    <w:rsid w:val="00693E7C"/>
    <w:rsid w:val="00696906"/>
    <w:rsid w:val="006976CE"/>
    <w:rsid w:val="006A12DD"/>
    <w:rsid w:val="006A1F43"/>
    <w:rsid w:val="006A313E"/>
    <w:rsid w:val="006A50EE"/>
    <w:rsid w:val="006A56AC"/>
    <w:rsid w:val="006A6130"/>
    <w:rsid w:val="006A6836"/>
    <w:rsid w:val="006B4986"/>
    <w:rsid w:val="006B5D42"/>
    <w:rsid w:val="006B69A3"/>
    <w:rsid w:val="006C4152"/>
    <w:rsid w:val="006C53DB"/>
    <w:rsid w:val="006D04C9"/>
    <w:rsid w:val="006D0979"/>
    <w:rsid w:val="006D1012"/>
    <w:rsid w:val="006D24CD"/>
    <w:rsid w:val="006D33F2"/>
    <w:rsid w:val="006D55B7"/>
    <w:rsid w:val="006D6623"/>
    <w:rsid w:val="006D7710"/>
    <w:rsid w:val="006E0D15"/>
    <w:rsid w:val="006E383C"/>
    <w:rsid w:val="006E4881"/>
    <w:rsid w:val="006E7E53"/>
    <w:rsid w:val="006F29ED"/>
    <w:rsid w:val="006F4B15"/>
    <w:rsid w:val="006F6DDD"/>
    <w:rsid w:val="007010D3"/>
    <w:rsid w:val="007019EA"/>
    <w:rsid w:val="00703436"/>
    <w:rsid w:val="00710629"/>
    <w:rsid w:val="00710A26"/>
    <w:rsid w:val="00710DDA"/>
    <w:rsid w:val="00711D01"/>
    <w:rsid w:val="00716457"/>
    <w:rsid w:val="007179C4"/>
    <w:rsid w:val="00717D1E"/>
    <w:rsid w:val="007220C2"/>
    <w:rsid w:val="00722C6A"/>
    <w:rsid w:val="007232F2"/>
    <w:rsid w:val="00724F6D"/>
    <w:rsid w:val="007260EF"/>
    <w:rsid w:val="00727141"/>
    <w:rsid w:val="007271C8"/>
    <w:rsid w:val="00732B9B"/>
    <w:rsid w:val="0073737F"/>
    <w:rsid w:val="00740AE6"/>
    <w:rsid w:val="007410BC"/>
    <w:rsid w:val="00741F46"/>
    <w:rsid w:val="0074230B"/>
    <w:rsid w:val="00744ABD"/>
    <w:rsid w:val="007474BB"/>
    <w:rsid w:val="00751660"/>
    <w:rsid w:val="00757487"/>
    <w:rsid w:val="007649B7"/>
    <w:rsid w:val="00764BFF"/>
    <w:rsid w:val="00766C92"/>
    <w:rsid w:val="00770382"/>
    <w:rsid w:val="007715C1"/>
    <w:rsid w:val="00774050"/>
    <w:rsid w:val="00775F65"/>
    <w:rsid w:val="00777E63"/>
    <w:rsid w:val="00780899"/>
    <w:rsid w:val="007813EB"/>
    <w:rsid w:val="00781DC4"/>
    <w:rsid w:val="00784DD9"/>
    <w:rsid w:val="007853ED"/>
    <w:rsid w:val="00792604"/>
    <w:rsid w:val="0079391F"/>
    <w:rsid w:val="007956B5"/>
    <w:rsid w:val="007A0ED6"/>
    <w:rsid w:val="007A203A"/>
    <w:rsid w:val="007C1D91"/>
    <w:rsid w:val="007C2119"/>
    <w:rsid w:val="007C4D02"/>
    <w:rsid w:val="007C6AB8"/>
    <w:rsid w:val="007C7D15"/>
    <w:rsid w:val="007D0E1E"/>
    <w:rsid w:val="007D1C3D"/>
    <w:rsid w:val="007D3DE9"/>
    <w:rsid w:val="007D5A74"/>
    <w:rsid w:val="007D7144"/>
    <w:rsid w:val="007D75C7"/>
    <w:rsid w:val="007D7BF4"/>
    <w:rsid w:val="007E1FB1"/>
    <w:rsid w:val="007E4694"/>
    <w:rsid w:val="007E5F59"/>
    <w:rsid w:val="007E6E7D"/>
    <w:rsid w:val="007E6E90"/>
    <w:rsid w:val="007F02F7"/>
    <w:rsid w:val="007F03F9"/>
    <w:rsid w:val="007F1581"/>
    <w:rsid w:val="007F1F96"/>
    <w:rsid w:val="007F32EB"/>
    <w:rsid w:val="007F46D5"/>
    <w:rsid w:val="007F4F03"/>
    <w:rsid w:val="008007D6"/>
    <w:rsid w:val="00803504"/>
    <w:rsid w:val="00803DC8"/>
    <w:rsid w:val="00805E48"/>
    <w:rsid w:val="008122C5"/>
    <w:rsid w:val="00812507"/>
    <w:rsid w:val="0081345F"/>
    <w:rsid w:val="008147A2"/>
    <w:rsid w:val="00815134"/>
    <w:rsid w:val="008176E2"/>
    <w:rsid w:val="00824765"/>
    <w:rsid w:val="0083107A"/>
    <w:rsid w:val="0083214F"/>
    <w:rsid w:val="00832190"/>
    <w:rsid w:val="00832388"/>
    <w:rsid w:val="00840142"/>
    <w:rsid w:val="0084618B"/>
    <w:rsid w:val="0085035F"/>
    <w:rsid w:val="00853E2C"/>
    <w:rsid w:val="00855025"/>
    <w:rsid w:val="00855225"/>
    <w:rsid w:val="0085627D"/>
    <w:rsid w:val="008562C4"/>
    <w:rsid w:val="00857866"/>
    <w:rsid w:val="00860E0E"/>
    <w:rsid w:val="008633D7"/>
    <w:rsid w:val="00864886"/>
    <w:rsid w:val="00865217"/>
    <w:rsid w:val="00866292"/>
    <w:rsid w:val="00867A7C"/>
    <w:rsid w:val="00873271"/>
    <w:rsid w:val="00877CFC"/>
    <w:rsid w:val="0088078F"/>
    <w:rsid w:val="00880E27"/>
    <w:rsid w:val="00884905"/>
    <w:rsid w:val="00885B69"/>
    <w:rsid w:val="00886CB2"/>
    <w:rsid w:val="00890180"/>
    <w:rsid w:val="008914E7"/>
    <w:rsid w:val="00892B04"/>
    <w:rsid w:val="008969ED"/>
    <w:rsid w:val="00897825"/>
    <w:rsid w:val="008A161E"/>
    <w:rsid w:val="008A315D"/>
    <w:rsid w:val="008A39A2"/>
    <w:rsid w:val="008A7108"/>
    <w:rsid w:val="008B0866"/>
    <w:rsid w:val="008B0FB8"/>
    <w:rsid w:val="008B1CD9"/>
    <w:rsid w:val="008B312A"/>
    <w:rsid w:val="008B39A6"/>
    <w:rsid w:val="008B554E"/>
    <w:rsid w:val="008B6AD8"/>
    <w:rsid w:val="008C13DB"/>
    <w:rsid w:val="008D0345"/>
    <w:rsid w:val="008D1AB3"/>
    <w:rsid w:val="008D26C7"/>
    <w:rsid w:val="008D5FAA"/>
    <w:rsid w:val="008D7182"/>
    <w:rsid w:val="008D725F"/>
    <w:rsid w:val="008E2F78"/>
    <w:rsid w:val="008E3F90"/>
    <w:rsid w:val="008E4301"/>
    <w:rsid w:val="008E775D"/>
    <w:rsid w:val="008E7A91"/>
    <w:rsid w:val="008F1718"/>
    <w:rsid w:val="008F5D87"/>
    <w:rsid w:val="008F63F1"/>
    <w:rsid w:val="00900F8E"/>
    <w:rsid w:val="00901EFE"/>
    <w:rsid w:val="009072E2"/>
    <w:rsid w:val="00912067"/>
    <w:rsid w:val="00912C32"/>
    <w:rsid w:val="009134B7"/>
    <w:rsid w:val="00913717"/>
    <w:rsid w:val="00916646"/>
    <w:rsid w:val="00916F8B"/>
    <w:rsid w:val="0092151B"/>
    <w:rsid w:val="009251AE"/>
    <w:rsid w:val="009317D9"/>
    <w:rsid w:val="009322B0"/>
    <w:rsid w:val="00933F38"/>
    <w:rsid w:val="009350C9"/>
    <w:rsid w:val="00936AD8"/>
    <w:rsid w:val="00937791"/>
    <w:rsid w:val="00942D38"/>
    <w:rsid w:val="0094435F"/>
    <w:rsid w:val="00944CDC"/>
    <w:rsid w:val="00946707"/>
    <w:rsid w:val="00951F08"/>
    <w:rsid w:val="009520C7"/>
    <w:rsid w:val="00952223"/>
    <w:rsid w:val="00953FC8"/>
    <w:rsid w:val="00954991"/>
    <w:rsid w:val="00955ED5"/>
    <w:rsid w:val="00962A85"/>
    <w:rsid w:val="00965A22"/>
    <w:rsid w:val="00965FA4"/>
    <w:rsid w:val="00970A80"/>
    <w:rsid w:val="0097217C"/>
    <w:rsid w:val="009745C9"/>
    <w:rsid w:val="00976034"/>
    <w:rsid w:val="00980669"/>
    <w:rsid w:val="009812E2"/>
    <w:rsid w:val="009820B1"/>
    <w:rsid w:val="00982AF5"/>
    <w:rsid w:val="009922DD"/>
    <w:rsid w:val="00996FEA"/>
    <w:rsid w:val="00997EF3"/>
    <w:rsid w:val="009A2633"/>
    <w:rsid w:val="009A2835"/>
    <w:rsid w:val="009B0FE4"/>
    <w:rsid w:val="009B10F7"/>
    <w:rsid w:val="009B2E31"/>
    <w:rsid w:val="009B3B9C"/>
    <w:rsid w:val="009B539D"/>
    <w:rsid w:val="009B5980"/>
    <w:rsid w:val="009B5E22"/>
    <w:rsid w:val="009B6390"/>
    <w:rsid w:val="009B6402"/>
    <w:rsid w:val="009C01CD"/>
    <w:rsid w:val="009C46A1"/>
    <w:rsid w:val="009C4BAC"/>
    <w:rsid w:val="009C4FE2"/>
    <w:rsid w:val="009C53D4"/>
    <w:rsid w:val="009C5C9A"/>
    <w:rsid w:val="009D08D1"/>
    <w:rsid w:val="009D0DC1"/>
    <w:rsid w:val="009D1270"/>
    <w:rsid w:val="009D398D"/>
    <w:rsid w:val="009E0DAC"/>
    <w:rsid w:val="009E1DEA"/>
    <w:rsid w:val="009E3D26"/>
    <w:rsid w:val="009E419A"/>
    <w:rsid w:val="009E5A7C"/>
    <w:rsid w:val="009F34C7"/>
    <w:rsid w:val="009F4902"/>
    <w:rsid w:val="009F50A7"/>
    <w:rsid w:val="009F59B3"/>
    <w:rsid w:val="009F77D2"/>
    <w:rsid w:val="00A0219B"/>
    <w:rsid w:val="00A026FB"/>
    <w:rsid w:val="00A0399C"/>
    <w:rsid w:val="00A04DC5"/>
    <w:rsid w:val="00A072FA"/>
    <w:rsid w:val="00A10112"/>
    <w:rsid w:val="00A10914"/>
    <w:rsid w:val="00A11C50"/>
    <w:rsid w:val="00A12040"/>
    <w:rsid w:val="00A14794"/>
    <w:rsid w:val="00A20B2A"/>
    <w:rsid w:val="00A2306D"/>
    <w:rsid w:val="00A24D86"/>
    <w:rsid w:val="00A259B2"/>
    <w:rsid w:val="00A26658"/>
    <w:rsid w:val="00A27AB1"/>
    <w:rsid w:val="00A36EAD"/>
    <w:rsid w:val="00A36EE5"/>
    <w:rsid w:val="00A37C98"/>
    <w:rsid w:val="00A37EDA"/>
    <w:rsid w:val="00A42AB9"/>
    <w:rsid w:val="00A42ACC"/>
    <w:rsid w:val="00A4617E"/>
    <w:rsid w:val="00A4658A"/>
    <w:rsid w:val="00A50353"/>
    <w:rsid w:val="00A532D1"/>
    <w:rsid w:val="00A62E82"/>
    <w:rsid w:val="00A643CB"/>
    <w:rsid w:val="00A65062"/>
    <w:rsid w:val="00A66C45"/>
    <w:rsid w:val="00A70F8E"/>
    <w:rsid w:val="00A72B20"/>
    <w:rsid w:val="00A77103"/>
    <w:rsid w:val="00A85A39"/>
    <w:rsid w:val="00A87548"/>
    <w:rsid w:val="00A87DEE"/>
    <w:rsid w:val="00A92A2E"/>
    <w:rsid w:val="00A9484C"/>
    <w:rsid w:val="00A96654"/>
    <w:rsid w:val="00AA0673"/>
    <w:rsid w:val="00AA0795"/>
    <w:rsid w:val="00AA0B70"/>
    <w:rsid w:val="00AA23B7"/>
    <w:rsid w:val="00AA4397"/>
    <w:rsid w:val="00AA453D"/>
    <w:rsid w:val="00AA79D8"/>
    <w:rsid w:val="00AB50A3"/>
    <w:rsid w:val="00AB59B3"/>
    <w:rsid w:val="00AB6097"/>
    <w:rsid w:val="00AC07EA"/>
    <w:rsid w:val="00AC0B25"/>
    <w:rsid w:val="00AC12B2"/>
    <w:rsid w:val="00AC3934"/>
    <w:rsid w:val="00AC5E7C"/>
    <w:rsid w:val="00AD0A11"/>
    <w:rsid w:val="00AD1310"/>
    <w:rsid w:val="00AD2238"/>
    <w:rsid w:val="00AD232C"/>
    <w:rsid w:val="00AD4D74"/>
    <w:rsid w:val="00AE0921"/>
    <w:rsid w:val="00AE511B"/>
    <w:rsid w:val="00AE74FA"/>
    <w:rsid w:val="00AF058E"/>
    <w:rsid w:val="00AF1A5F"/>
    <w:rsid w:val="00AF4676"/>
    <w:rsid w:val="00AF4FBB"/>
    <w:rsid w:val="00AF6355"/>
    <w:rsid w:val="00AF6358"/>
    <w:rsid w:val="00AF70E1"/>
    <w:rsid w:val="00B01EE7"/>
    <w:rsid w:val="00B03F6F"/>
    <w:rsid w:val="00B05E0A"/>
    <w:rsid w:val="00B05ED3"/>
    <w:rsid w:val="00B07723"/>
    <w:rsid w:val="00B10020"/>
    <w:rsid w:val="00B143D7"/>
    <w:rsid w:val="00B20692"/>
    <w:rsid w:val="00B206FC"/>
    <w:rsid w:val="00B223CD"/>
    <w:rsid w:val="00B2318F"/>
    <w:rsid w:val="00B231CD"/>
    <w:rsid w:val="00B23DFE"/>
    <w:rsid w:val="00B247D9"/>
    <w:rsid w:val="00B2683B"/>
    <w:rsid w:val="00B3054F"/>
    <w:rsid w:val="00B31887"/>
    <w:rsid w:val="00B3283E"/>
    <w:rsid w:val="00B3789C"/>
    <w:rsid w:val="00B400C7"/>
    <w:rsid w:val="00B4189D"/>
    <w:rsid w:val="00B4443F"/>
    <w:rsid w:val="00B472B0"/>
    <w:rsid w:val="00B47766"/>
    <w:rsid w:val="00B47834"/>
    <w:rsid w:val="00B52D0F"/>
    <w:rsid w:val="00B55E83"/>
    <w:rsid w:val="00B64FD8"/>
    <w:rsid w:val="00B66555"/>
    <w:rsid w:val="00B77308"/>
    <w:rsid w:val="00B80B3B"/>
    <w:rsid w:val="00B83E77"/>
    <w:rsid w:val="00B87429"/>
    <w:rsid w:val="00B87832"/>
    <w:rsid w:val="00B91859"/>
    <w:rsid w:val="00B92DE6"/>
    <w:rsid w:val="00B930A5"/>
    <w:rsid w:val="00B949D5"/>
    <w:rsid w:val="00BA0216"/>
    <w:rsid w:val="00BA1629"/>
    <w:rsid w:val="00BA5489"/>
    <w:rsid w:val="00BB3F11"/>
    <w:rsid w:val="00BB779D"/>
    <w:rsid w:val="00BB783B"/>
    <w:rsid w:val="00BB78C1"/>
    <w:rsid w:val="00BC0116"/>
    <w:rsid w:val="00BC0BEA"/>
    <w:rsid w:val="00BC1DE9"/>
    <w:rsid w:val="00BC2246"/>
    <w:rsid w:val="00BC237C"/>
    <w:rsid w:val="00BC267A"/>
    <w:rsid w:val="00BD2B36"/>
    <w:rsid w:val="00BD2C55"/>
    <w:rsid w:val="00BD2FE5"/>
    <w:rsid w:val="00BD501C"/>
    <w:rsid w:val="00BD5332"/>
    <w:rsid w:val="00BD662C"/>
    <w:rsid w:val="00BD715A"/>
    <w:rsid w:val="00BD7418"/>
    <w:rsid w:val="00BE3D99"/>
    <w:rsid w:val="00BE4371"/>
    <w:rsid w:val="00BE6078"/>
    <w:rsid w:val="00BE6B80"/>
    <w:rsid w:val="00BF09F6"/>
    <w:rsid w:val="00C100D8"/>
    <w:rsid w:val="00C1172F"/>
    <w:rsid w:val="00C12C50"/>
    <w:rsid w:val="00C131A9"/>
    <w:rsid w:val="00C16669"/>
    <w:rsid w:val="00C17B9F"/>
    <w:rsid w:val="00C22E7E"/>
    <w:rsid w:val="00C254DE"/>
    <w:rsid w:val="00C261DF"/>
    <w:rsid w:val="00C27303"/>
    <w:rsid w:val="00C27B20"/>
    <w:rsid w:val="00C301EC"/>
    <w:rsid w:val="00C36C5D"/>
    <w:rsid w:val="00C44E52"/>
    <w:rsid w:val="00C46EDC"/>
    <w:rsid w:val="00C5036E"/>
    <w:rsid w:val="00C50F72"/>
    <w:rsid w:val="00C55D5A"/>
    <w:rsid w:val="00C65FBB"/>
    <w:rsid w:val="00C7009E"/>
    <w:rsid w:val="00C712DD"/>
    <w:rsid w:val="00C722F4"/>
    <w:rsid w:val="00C7395E"/>
    <w:rsid w:val="00C73FAC"/>
    <w:rsid w:val="00C75A33"/>
    <w:rsid w:val="00C76072"/>
    <w:rsid w:val="00C761BD"/>
    <w:rsid w:val="00C92E27"/>
    <w:rsid w:val="00C9373C"/>
    <w:rsid w:val="00C9673C"/>
    <w:rsid w:val="00CA5214"/>
    <w:rsid w:val="00CA7600"/>
    <w:rsid w:val="00CB0B6E"/>
    <w:rsid w:val="00CB2632"/>
    <w:rsid w:val="00CB61B0"/>
    <w:rsid w:val="00CB7387"/>
    <w:rsid w:val="00CC056E"/>
    <w:rsid w:val="00CC1C6B"/>
    <w:rsid w:val="00CC37C1"/>
    <w:rsid w:val="00CC506F"/>
    <w:rsid w:val="00CC6A6F"/>
    <w:rsid w:val="00CC732D"/>
    <w:rsid w:val="00CD4868"/>
    <w:rsid w:val="00CD5C89"/>
    <w:rsid w:val="00CD6AAD"/>
    <w:rsid w:val="00CD6C12"/>
    <w:rsid w:val="00CD6EE9"/>
    <w:rsid w:val="00CE5781"/>
    <w:rsid w:val="00CE6FF2"/>
    <w:rsid w:val="00CF14AA"/>
    <w:rsid w:val="00CF15AF"/>
    <w:rsid w:val="00CF4985"/>
    <w:rsid w:val="00CF5AFE"/>
    <w:rsid w:val="00CF5EB1"/>
    <w:rsid w:val="00D00215"/>
    <w:rsid w:val="00D00406"/>
    <w:rsid w:val="00D00F63"/>
    <w:rsid w:val="00D047BD"/>
    <w:rsid w:val="00D04B2D"/>
    <w:rsid w:val="00D06156"/>
    <w:rsid w:val="00D07022"/>
    <w:rsid w:val="00D071DB"/>
    <w:rsid w:val="00D100B6"/>
    <w:rsid w:val="00D11A1D"/>
    <w:rsid w:val="00D1440C"/>
    <w:rsid w:val="00D14587"/>
    <w:rsid w:val="00D1570D"/>
    <w:rsid w:val="00D16800"/>
    <w:rsid w:val="00D172F3"/>
    <w:rsid w:val="00D20F6E"/>
    <w:rsid w:val="00D21591"/>
    <w:rsid w:val="00D271B3"/>
    <w:rsid w:val="00D27E73"/>
    <w:rsid w:val="00D34E84"/>
    <w:rsid w:val="00D35468"/>
    <w:rsid w:val="00D41905"/>
    <w:rsid w:val="00D43184"/>
    <w:rsid w:val="00D45F0E"/>
    <w:rsid w:val="00D51ED7"/>
    <w:rsid w:val="00D53AD2"/>
    <w:rsid w:val="00D54ABC"/>
    <w:rsid w:val="00D553A8"/>
    <w:rsid w:val="00D57679"/>
    <w:rsid w:val="00D60DD4"/>
    <w:rsid w:val="00D614D4"/>
    <w:rsid w:val="00D64C65"/>
    <w:rsid w:val="00D70092"/>
    <w:rsid w:val="00D70244"/>
    <w:rsid w:val="00D750BD"/>
    <w:rsid w:val="00D77A2B"/>
    <w:rsid w:val="00D8337B"/>
    <w:rsid w:val="00D834EA"/>
    <w:rsid w:val="00D839E8"/>
    <w:rsid w:val="00D909D6"/>
    <w:rsid w:val="00D92BFA"/>
    <w:rsid w:val="00D93D2A"/>
    <w:rsid w:val="00DA4E61"/>
    <w:rsid w:val="00DA58CE"/>
    <w:rsid w:val="00DB27F4"/>
    <w:rsid w:val="00DB50D5"/>
    <w:rsid w:val="00DB5A31"/>
    <w:rsid w:val="00DB6B2D"/>
    <w:rsid w:val="00DC01D2"/>
    <w:rsid w:val="00DC5990"/>
    <w:rsid w:val="00DD1B55"/>
    <w:rsid w:val="00DD24A7"/>
    <w:rsid w:val="00DD3FBF"/>
    <w:rsid w:val="00DD5057"/>
    <w:rsid w:val="00DD57D0"/>
    <w:rsid w:val="00DD7E25"/>
    <w:rsid w:val="00DE0C97"/>
    <w:rsid w:val="00DE26C3"/>
    <w:rsid w:val="00DE3300"/>
    <w:rsid w:val="00DE67CA"/>
    <w:rsid w:val="00DF0DD0"/>
    <w:rsid w:val="00DF422D"/>
    <w:rsid w:val="00DF43B6"/>
    <w:rsid w:val="00E02C69"/>
    <w:rsid w:val="00E032BD"/>
    <w:rsid w:val="00E03858"/>
    <w:rsid w:val="00E04255"/>
    <w:rsid w:val="00E049C4"/>
    <w:rsid w:val="00E05C90"/>
    <w:rsid w:val="00E142A3"/>
    <w:rsid w:val="00E1538D"/>
    <w:rsid w:val="00E2045B"/>
    <w:rsid w:val="00E204B2"/>
    <w:rsid w:val="00E22618"/>
    <w:rsid w:val="00E22A64"/>
    <w:rsid w:val="00E241AE"/>
    <w:rsid w:val="00E24EC1"/>
    <w:rsid w:val="00E251E1"/>
    <w:rsid w:val="00E267A5"/>
    <w:rsid w:val="00E2706A"/>
    <w:rsid w:val="00E27715"/>
    <w:rsid w:val="00E30404"/>
    <w:rsid w:val="00E349F1"/>
    <w:rsid w:val="00E371C1"/>
    <w:rsid w:val="00E41A9A"/>
    <w:rsid w:val="00E41D84"/>
    <w:rsid w:val="00E41F82"/>
    <w:rsid w:val="00E424F2"/>
    <w:rsid w:val="00E4560F"/>
    <w:rsid w:val="00E4601A"/>
    <w:rsid w:val="00E46088"/>
    <w:rsid w:val="00E533B8"/>
    <w:rsid w:val="00E559D9"/>
    <w:rsid w:val="00E60218"/>
    <w:rsid w:val="00E61D68"/>
    <w:rsid w:val="00E62FAF"/>
    <w:rsid w:val="00E679AF"/>
    <w:rsid w:val="00E7074A"/>
    <w:rsid w:val="00E70A4F"/>
    <w:rsid w:val="00E7187E"/>
    <w:rsid w:val="00E71DA1"/>
    <w:rsid w:val="00E71F3B"/>
    <w:rsid w:val="00E73476"/>
    <w:rsid w:val="00E75626"/>
    <w:rsid w:val="00E7752B"/>
    <w:rsid w:val="00E809D1"/>
    <w:rsid w:val="00E818CF"/>
    <w:rsid w:val="00E82DE0"/>
    <w:rsid w:val="00E8657C"/>
    <w:rsid w:val="00E924EC"/>
    <w:rsid w:val="00E93111"/>
    <w:rsid w:val="00E956C5"/>
    <w:rsid w:val="00E97108"/>
    <w:rsid w:val="00EA09BE"/>
    <w:rsid w:val="00EA216D"/>
    <w:rsid w:val="00EB1CA7"/>
    <w:rsid w:val="00EB453D"/>
    <w:rsid w:val="00EB4967"/>
    <w:rsid w:val="00EB4CEF"/>
    <w:rsid w:val="00EB7CA0"/>
    <w:rsid w:val="00EC0351"/>
    <w:rsid w:val="00EC242F"/>
    <w:rsid w:val="00EC40CC"/>
    <w:rsid w:val="00EC4FAF"/>
    <w:rsid w:val="00EC516C"/>
    <w:rsid w:val="00ED39AD"/>
    <w:rsid w:val="00ED4EEE"/>
    <w:rsid w:val="00EE0029"/>
    <w:rsid w:val="00EE166A"/>
    <w:rsid w:val="00EE51AA"/>
    <w:rsid w:val="00EF4B67"/>
    <w:rsid w:val="00EF510E"/>
    <w:rsid w:val="00EF5B4B"/>
    <w:rsid w:val="00EF692B"/>
    <w:rsid w:val="00EF6B83"/>
    <w:rsid w:val="00F0259B"/>
    <w:rsid w:val="00F05DA5"/>
    <w:rsid w:val="00F05F01"/>
    <w:rsid w:val="00F12FA6"/>
    <w:rsid w:val="00F172BA"/>
    <w:rsid w:val="00F210FD"/>
    <w:rsid w:val="00F22DCB"/>
    <w:rsid w:val="00F24896"/>
    <w:rsid w:val="00F257DE"/>
    <w:rsid w:val="00F315CC"/>
    <w:rsid w:val="00F346BF"/>
    <w:rsid w:val="00F35D40"/>
    <w:rsid w:val="00F43A20"/>
    <w:rsid w:val="00F44903"/>
    <w:rsid w:val="00F51405"/>
    <w:rsid w:val="00F54FA3"/>
    <w:rsid w:val="00F560F5"/>
    <w:rsid w:val="00F61512"/>
    <w:rsid w:val="00F6585C"/>
    <w:rsid w:val="00F66BF5"/>
    <w:rsid w:val="00F70B10"/>
    <w:rsid w:val="00F70E27"/>
    <w:rsid w:val="00F76B98"/>
    <w:rsid w:val="00F804FF"/>
    <w:rsid w:val="00F819C0"/>
    <w:rsid w:val="00F81A3E"/>
    <w:rsid w:val="00F827CA"/>
    <w:rsid w:val="00F837C2"/>
    <w:rsid w:val="00F84AEE"/>
    <w:rsid w:val="00F91C5A"/>
    <w:rsid w:val="00F92CD2"/>
    <w:rsid w:val="00F931B5"/>
    <w:rsid w:val="00F95843"/>
    <w:rsid w:val="00F9613C"/>
    <w:rsid w:val="00FA0F60"/>
    <w:rsid w:val="00FA5352"/>
    <w:rsid w:val="00FA6357"/>
    <w:rsid w:val="00FA64F4"/>
    <w:rsid w:val="00FB05A2"/>
    <w:rsid w:val="00FB4B58"/>
    <w:rsid w:val="00FB4F77"/>
    <w:rsid w:val="00FB7F55"/>
    <w:rsid w:val="00FC06BE"/>
    <w:rsid w:val="00FC1CF1"/>
    <w:rsid w:val="00FC2A6E"/>
    <w:rsid w:val="00FC7A51"/>
    <w:rsid w:val="00FC7FA2"/>
    <w:rsid w:val="00FD1081"/>
    <w:rsid w:val="00FE5C7B"/>
    <w:rsid w:val="00FF03FE"/>
    <w:rsid w:val="00FF093B"/>
    <w:rsid w:val="00FF1E62"/>
    <w:rsid w:val="00FF4928"/>
    <w:rsid w:val="00FF4D40"/>
    <w:rsid w:val="00FF67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7F1"/>
    <w:pPr>
      <w:spacing w:after="200" w:line="276" w:lineRule="auto"/>
    </w:pPr>
    <w:rPr>
      <w:rFonts w:cs="Calibri"/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C2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237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33F7D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C261DF"/>
    <w:pPr>
      <w:ind w:left="720"/>
    </w:pPr>
  </w:style>
  <w:style w:type="table" w:styleId="TableGrid">
    <w:name w:val="Table Grid"/>
    <w:basedOn w:val="TableNormal"/>
    <w:uiPriority w:val="99"/>
    <w:rsid w:val="0029524E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1-Accent4">
    <w:name w:val="Medium Grid 1 Accent 4"/>
    <w:basedOn w:val="TableNormal"/>
    <w:uiPriority w:val="99"/>
    <w:rsid w:val="00E4560F"/>
    <w:rPr>
      <w:rFonts w:cs="Calibri"/>
      <w:sz w:val="20"/>
      <w:szCs w:val="20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LightGrid-Accent2">
    <w:name w:val="Light Grid Accent 2"/>
    <w:basedOn w:val="TableNormal"/>
    <w:uiPriority w:val="99"/>
    <w:rsid w:val="00007258"/>
    <w:rPr>
      <w:rFonts w:cs="Calibri"/>
      <w:sz w:val="20"/>
      <w:szCs w:val="2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libri" w:eastAsia="Times New Roman" w:hAnsi="Calibri" w:cs="Calibri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/>
      </w:pPr>
      <w:rPr>
        <w:rFonts w:ascii="Calibri" w:eastAsia="Times New Roman" w:hAnsi="Calibri" w:cs="Calibri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libri" w:eastAsia="Times New Roman" w:hAnsi="Calibri" w:cs="Calibri"/>
        <w:b/>
        <w:bCs/>
      </w:rPr>
    </w:tblStylePr>
    <w:tblStylePr w:type="lastCol">
      <w:rPr>
        <w:rFonts w:ascii="Calibri" w:eastAsia="Times New Roman" w:hAnsi="Calibri" w:cs="Calibri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MediumGrid1-Accent2">
    <w:name w:val="Medium Grid 1 Accent 2"/>
    <w:basedOn w:val="TableNormal"/>
    <w:uiPriority w:val="99"/>
    <w:rsid w:val="00A12040"/>
    <w:rPr>
      <w:rFonts w:cs="Calibri"/>
      <w:sz w:val="20"/>
      <w:szCs w:val="20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346</TotalTime>
  <Pages>20</Pages>
  <Words>3225</Words>
  <Characters>18388</Characters>
  <Application>Microsoft Office Outlook</Application>
  <DocSecurity>0</DocSecurity>
  <Lines>0</Lines>
  <Paragraphs>0</Paragraphs>
  <ScaleCrop>false</ScaleCrop>
  <Company>Inc.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Margo</cp:lastModifiedBy>
  <cp:revision>16</cp:revision>
  <dcterms:created xsi:type="dcterms:W3CDTF">2013-01-20T10:00:00Z</dcterms:created>
  <dcterms:modified xsi:type="dcterms:W3CDTF">2014-12-09T13:45:00Z</dcterms:modified>
</cp:coreProperties>
</file>