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0C7" w:rsidRDefault="005360C7" w:rsidP="00616ED9">
      <w:pPr>
        <w:rPr>
          <w:rFonts w:ascii="Times New Roman" w:hAnsi="Times New Roman" w:cs="Times New Roman"/>
          <w:sz w:val="52"/>
          <w:szCs w:val="52"/>
        </w:rPr>
      </w:pPr>
    </w:p>
    <w:p w:rsidR="005360C7" w:rsidRPr="00616ED9" w:rsidRDefault="005360C7" w:rsidP="00616ED9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616ED9">
        <w:rPr>
          <w:rFonts w:ascii="Times New Roman" w:hAnsi="Times New Roman" w:cs="Times New Roman"/>
          <w:b/>
          <w:bCs/>
          <w:sz w:val="52"/>
          <w:szCs w:val="52"/>
        </w:rPr>
        <w:t>Сценарий</w:t>
      </w:r>
    </w:p>
    <w:p w:rsidR="005360C7" w:rsidRPr="00616ED9" w:rsidRDefault="005360C7" w:rsidP="00616ED9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616ED9">
        <w:rPr>
          <w:rFonts w:ascii="Times New Roman" w:hAnsi="Times New Roman" w:cs="Times New Roman"/>
          <w:b/>
          <w:bCs/>
          <w:sz w:val="52"/>
          <w:szCs w:val="52"/>
        </w:rPr>
        <w:t>торжественной линейки,</w:t>
      </w:r>
    </w:p>
    <w:p w:rsidR="005360C7" w:rsidRPr="00616ED9" w:rsidRDefault="005360C7" w:rsidP="00616ED9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616ED9">
        <w:rPr>
          <w:rFonts w:ascii="Times New Roman" w:hAnsi="Times New Roman" w:cs="Times New Roman"/>
          <w:b/>
          <w:bCs/>
          <w:sz w:val="52"/>
          <w:szCs w:val="52"/>
        </w:rPr>
        <w:t>посвящённой празднику</w:t>
      </w:r>
    </w:p>
    <w:p w:rsidR="005360C7" w:rsidRPr="00342FD0" w:rsidRDefault="005360C7" w:rsidP="00616ED9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616ED9">
        <w:rPr>
          <w:rFonts w:ascii="Times New Roman" w:hAnsi="Times New Roman" w:cs="Times New Roman"/>
          <w:b/>
          <w:bCs/>
          <w:sz w:val="52"/>
          <w:szCs w:val="52"/>
        </w:rPr>
        <w:t>«Последнего звонка»</w:t>
      </w:r>
    </w:p>
    <w:p w:rsidR="005360C7" w:rsidRPr="00342FD0" w:rsidRDefault="005360C7" w:rsidP="00B96928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i1025" type="#_x0000_t75" alt="ученики" style="width:171pt;height:183.75pt;visibility:visible">
            <v:imagedata r:id="rId4" o:title="" gain="1.25"/>
          </v:shape>
        </w:pict>
      </w:r>
    </w:p>
    <w:p w:rsidR="005360C7" w:rsidRPr="00342FD0" w:rsidRDefault="005360C7" w:rsidP="00616ED9">
      <w:pPr>
        <w:rPr>
          <w:rFonts w:ascii="Times New Roman" w:hAnsi="Times New Roman" w:cs="Times New Roman"/>
          <w:sz w:val="36"/>
          <w:szCs w:val="36"/>
        </w:rPr>
      </w:pPr>
      <w:r w:rsidRPr="00342FD0">
        <w:rPr>
          <w:rFonts w:ascii="Times New Roman" w:hAnsi="Times New Roman" w:cs="Times New Roman"/>
          <w:sz w:val="36"/>
          <w:szCs w:val="36"/>
        </w:rPr>
        <w:t>Автор:</w:t>
      </w:r>
    </w:p>
    <w:p w:rsidR="005360C7" w:rsidRPr="00342FD0" w:rsidRDefault="005360C7" w:rsidP="00616ED9">
      <w:pPr>
        <w:rPr>
          <w:rFonts w:ascii="Times New Roman" w:hAnsi="Times New Roman" w:cs="Times New Roman"/>
          <w:sz w:val="36"/>
          <w:szCs w:val="36"/>
        </w:rPr>
      </w:pPr>
      <w:r w:rsidRPr="00342FD0">
        <w:rPr>
          <w:rFonts w:ascii="Times New Roman" w:hAnsi="Times New Roman" w:cs="Times New Roman"/>
          <w:sz w:val="36"/>
          <w:szCs w:val="36"/>
        </w:rPr>
        <w:t>Шевченко Ирина Борисовна;</w:t>
      </w:r>
    </w:p>
    <w:p w:rsidR="005360C7" w:rsidRPr="00342FD0" w:rsidRDefault="005360C7" w:rsidP="00616ED9">
      <w:pPr>
        <w:rPr>
          <w:rFonts w:ascii="Times New Roman" w:hAnsi="Times New Roman" w:cs="Times New Roman"/>
          <w:sz w:val="36"/>
          <w:szCs w:val="36"/>
        </w:rPr>
      </w:pPr>
      <w:r w:rsidRPr="00342FD0">
        <w:rPr>
          <w:rFonts w:ascii="Times New Roman" w:hAnsi="Times New Roman" w:cs="Times New Roman"/>
          <w:sz w:val="36"/>
          <w:szCs w:val="36"/>
        </w:rPr>
        <w:t>возраст 43 года;</w:t>
      </w:r>
    </w:p>
    <w:p w:rsidR="005360C7" w:rsidRPr="00342FD0" w:rsidRDefault="005360C7" w:rsidP="00616ED9">
      <w:pPr>
        <w:rPr>
          <w:rFonts w:ascii="Times New Roman" w:hAnsi="Times New Roman" w:cs="Times New Roman"/>
          <w:sz w:val="36"/>
          <w:szCs w:val="36"/>
        </w:rPr>
      </w:pPr>
      <w:r w:rsidRPr="00342FD0">
        <w:rPr>
          <w:rFonts w:ascii="Times New Roman" w:hAnsi="Times New Roman" w:cs="Times New Roman"/>
          <w:sz w:val="36"/>
          <w:szCs w:val="36"/>
        </w:rPr>
        <w:t>педагогический стаж 12 лет;</w:t>
      </w:r>
    </w:p>
    <w:p w:rsidR="005360C7" w:rsidRDefault="005360C7" w:rsidP="00616ED9">
      <w:pPr>
        <w:rPr>
          <w:rFonts w:ascii="Times New Roman" w:hAnsi="Times New Roman" w:cs="Times New Roman"/>
          <w:sz w:val="36"/>
          <w:szCs w:val="36"/>
        </w:rPr>
      </w:pPr>
      <w:r w:rsidRPr="00342FD0">
        <w:rPr>
          <w:rFonts w:ascii="Times New Roman" w:hAnsi="Times New Roman" w:cs="Times New Roman"/>
          <w:sz w:val="36"/>
          <w:szCs w:val="36"/>
        </w:rPr>
        <w:t>МБОУ ООШ № 38</w:t>
      </w:r>
      <w:r>
        <w:rPr>
          <w:rFonts w:ascii="Times New Roman" w:hAnsi="Times New Roman" w:cs="Times New Roman"/>
          <w:sz w:val="36"/>
          <w:szCs w:val="36"/>
        </w:rPr>
        <w:t>;</w:t>
      </w:r>
    </w:p>
    <w:p w:rsidR="005360C7" w:rsidRDefault="005360C7" w:rsidP="00616ED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Муниципальное образование</w:t>
      </w:r>
    </w:p>
    <w:p w:rsidR="005360C7" w:rsidRPr="00342FD0" w:rsidRDefault="005360C7" w:rsidP="00616ED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Славянский район.</w:t>
      </w:r>
    </w:p>
    <w:p w:rsidR="005360C7" w:rsidRDefault="005360C7">
      <w:pPr>
        <w:rPr>
          <w:sz w:val="36"/>
          <w:szCs w:val="36"/>
        </w:rPr>
      </w:pPr>
    </w:p>
    <w:p w:rsidR="005360C7" w:rsidRDefault="005360C7">
      <w:pPr>
        <w:rPr>
          <w:sz w:val="36"/>
          <w:szCs w:val="36"/>
        </w:rPr>
      </w:pPr>
    </w:p>
    <w:p w:rsidR="005360C7" w:rsidRDefault="005360C7" w:rsidP="00FB040F">
      <w:pPr>
        <w:spacing w:before="100" w:beforeAutospacing="1" w:after="100" w:afterAutospacing="1" w:line="240" w:lineRule="auto"/>
        <w:ind w:firstLine="30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AFAFA"/>
          <w:lang w:eastAsia="ru-RU"/>
        </w:rPr>
      </w:pPr>
    </w:p>
    <w:p w:rsidR="005360C7" w:rsidRPr="009E42BA" w:rsidRDefault="005360C7" w:rsidP="00FB040F">
      <w:pPr>
        <w:spacing w:before="100" w:beforeAutospacing="1" w:after="100" w:afterAutospacing="1" w:line="240" w:lineRule="auto"/>
        <w:ind w:firstLine="30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AFAFA"/>
          <w:lang w:eastAsia="ru-RU"/>
        </w:rPr>
      </w:pPr>
      <w:r w:rsidRPr="009E42B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AFAFA"/>
          <w:lang w:eastAsia="ru-RU"/>
        </w:rPr>
        <w:t>Сценарий</w:t>
      </w:r>
    </w:p>
    <w:p w:rsidR="005360C7" w:rsidRPr="009E42BA" w:rsidRDefault="005360C7" w:rsidP="00FB040F">
      <w:pPr>
        <w:spacing w:before="100" w:beforeAutospacing="1" w:after="100" w:afterAutospacing="1" w:line="240" w:lineRule="auto"/>
        <w:ind w:firstLine="30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AFAFA"/>
          <w:lang w:eastAsia="ru-RU"/>
        </w:rPr>
      </w:pPr>
      <w:r w:rsidRPr="009E42B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AFAFA"/>
          <w:lang w:eastAsia="ru-RU"/>
        </w:rPr>
        <w:t>торжественной линейки, посвящённой окончанию учебного года.</w:t>
      </w:r>
    </w:p>
    <w:p w:rsidR="005360C7" w:rsidRPr="009E42BA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9E42BA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Незабываемый, волнующий момент в жизни каждого человека - окончание школы. Завершилось милое, беззаботное детство, впереди - взрослая, самостоятельная жизнь с ее волнениями, тревогами, радостями.</w:t>
      </w:r>
    </w:p>
    <w:p w:rsidR="005360C7" w:rsidRPr="009E42BA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9E42BA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Выпускники приглашают на праздник учителей, родителей, школьников, представителей органов управления образования. Во дворе школы проходит торжественная линейка учеников 1-9 классов.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 xml:space="preserve"> Крыльцо школы празднично украшено. </w:t>
      </w:r>
      <w:r w:rsidRPr="009E42BA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 xml:space="preserve"> К выпускникам с напутственным словом обращается директор школы, учителя, первоклассники, родители.</w:t>
      </w:r>
    </w:p>
    <w:p w:rsidR="005360C7" w:rsidRPr="00670303" w:rsidRDefault="005360C7" w:rsidP="00FB040F">
      <w:pPr>
        <w:pStyle w:val="NormalWeb"/>
        <w:jc w:val="center"/>
        <w:rPr>
          <w:rStyle w:val="Strong"/>
          <w:sz w:val="28"/>
          <w:szCs w:val="28"/>
        </w:rPr>
      </w:pPr>
    </w:p>
    <w:p w:rsidR="005360C7" w:rsidRDefault="005360C7" w:rsidP="00FB040F">
      <w:pPr>
        <w:pStyle w:val="NormalWeb"/>
        <w:rPr>
          <w:rStyle w:val="Strong"/>
          <w:i/>
          <w:iCs/>
          <w:sz w:val="28"/>
          <w:szCs w:val="28"/>
        </w:rPr>
      </w:pPr>
      <w:r w:rsidRPr="00DD0A8F">
        <w:rPr>
          <w:rStyle w:val="Strong"/>
          <w:i/>
          <w:iCs/>
          <w:sz w:val="28"/>
          <w:szCs w:val="28"/>
        </w:rPr>
        <w:t>Звучат фанфары.</w:t>
      </w:r>
    </w:p>
    <w:p w:rsidR="005360C7" w:rsidRDefault="005360C7" w:rsidP="00FB040F">
      <w:pPr>
        <w:pStyle w:val="NormalWeb"/>
        <w:rPr>
          <w:rStyle w:val="Strong"/>
          <w:i/>
          <w:iCs/>
          <w:sz w:val="28"/>
          <w:szCs w:val="28"/>
        </w:rPr>
      </w:pPr>
      <w:r w:rsidRPr="00DD0A8F">
        <w:rPr>
          <w:rStyle w:val="Strong"/>
          <w:i/>
          <w:iCs/>
          <w:sz w:val="28"/>
          <w:szCs w:val="28"/>
        </w:rPr>
        <w:t xml:space="preserve"> Исполняется танцевальная композиция  «Большой хоровод»</w:t>
      </w:r>
    </w:p>
    <w:p w:rsidR="005360C7" w:rsidRPr="00DD0A8F" w:rsidRDefault="005360C7" w:rsidP="00FB040F">
      <w:pPr>
        <w:pStyle w:val="NormalWeb"/>
        <w:jc w:val="center"/>
        <w:rPr>
          <w:rStyle w:val="Strong"/>
          <w:i/>
          <w:iCs/>
          <w:sz w:val="28"/>
          <w:szCs w:val="28"/>
        </w:rPr>
      </w:pPr>
      <w:r w:rsidRPr="00C74D52">
        <w:rPr>
          <w:rStyle w:val="Strong"/>
          <w:i/>
          <w:iCs/>
          <w:sz w:val="28"/>
          <w:szCs w:val="28"/>
        </w:rPr>
        <w:pict>
          <v:shape id="_x0000_i1026" type="#_x0000_t75" style="width:168.75pt;height:2in">
            <v:imagedata r:id="rId5" o:title=""/>
          </v:shape>
        </w:pict>
      </w:r>
    </w:p>
    <w:p w:rsidR="005360C7" w:rsidRPr="00DD0A8F" w:rsidRDefault="005360C7" w:rsidP="00FB040F">
      <w:pPr>
        <w:pStyle w:val="NormalWeb"/>
        <w:rPr>
          <w:rStyle w:val="Strong"/>
          <w:sz w:val="28"/>
          <w:szCs w:val="28"/>
        </w:rPr>
      </w:pPr>
      <w:r w:rsidRPr="00DD0A8F">
        <w:rPr>
          <w:rStyle w:val="Strong"/>
          <w:sz w:val="28"/>
          <w:szCs w:val="28"/>
        </w:rPr>
        <w:t>Ученик 3 класса:</w:t>
      </w:r>
    </w:p>
    <w:p w:rsidR="005360C7" w:rsidRPr="00670303" w:rsidRDefault="005360C7" w:rsidP="00FB040F">
      <w:pPr>
        <w:pStyle w:val="NormalWeb"/>
        <w:rPr>
          <w:rStyle w:val="Strong"/>
          <w:b w:val="0"/>
          <w:bCs w:val="0"/>
          <w:sz w:val="28"/>
          <w:szCs w:val="28"/>
        </w:rPr>
      </w:pPr>
      <w:r w:rsidRPr="00670303">
        <w:rPr>
          <w:rStyle w:val="Strong"/>
          <w:b w:val="0"/>
          <w:bCs w:val="0"/>
          <w:sz w:val="28"/>
          <w:szCs w:val="28"/>
        </w:rPr>
        <w:t>Доброе утро, весеннее утро</w:t>
      </w:r>
    </w:p>
    <w:p w:rsidR="005360C7" w:rsidRPr="00670303" w:rsidRDefault="005360C7" w:rsidP="00FB040F">
      <w:pPr>
        <w:pStyle w:val="NormalWeb"/>
        <w:rPr>
          <w:rStyle w:val="Strong"/>
          <w:b w:val="0"/>
          <w:bCs w:val="0"/>
          <w:sz w:val="28"/>
          <w:szCs w:val="28"/>
        </w:rPr>
      </w:pPr>
      <w:r w:rsidRPr="00670303">
        <w:rPr>
          <w:rStyle w:val="Strong"/>
          <w:b w:val="0"/>
          <w:bCs w:val="0"/>
          <w:sz w:val="28"/>
          <w:szCs w:val="28"/>
        </w:rPr>
        <w:t>Встретило нас у знакомых ворот.</w:t>
      </w:r>
    </w:p>
    <w:p w:rsidR="005360C7" w:rsidRPr="00670303" w:rsidRDefault="005360C7" w:rsidP="00FB040F">
      <w:pPr>
        <w:pStyle w:val="NormalWeb"/>
        <w:rPr>
          <w:rStyle w:val="Strong"/>
          <w:b w:val="0"/>
          <w:bCs w:val="0"/>
          <w:sz w:val="28"/>
          <w:szCs w:val="28"/>
        </w:rPr>
      </w:pPr>
      <w:r w:rsidRPr="00670303">
        <w:rPr>
          <w:rStyle w:val="Strong"/>
          <w:b w:val="0"/>
          <w:bCs w:val="0"/>
          <w:sz w:val="28"/>
          <w:szCs w:val="28"/>
        </w:rPr>
        <w:t>Нарядный, с цветами, весёлый, довольный</w:t>
      </w:r>
    </w:p>
    <w:p w:rsidR="005360C7" w:rsidRDefault="005360C7" w:rsidP="00FB040F">
      <w:pPr>
        <w:pStyle w:val="NormalWeb"/>
        <w:rPr>
          <w:rStyle w:val="Strong"/>
          <w:b w:val="0"/>
          <w:bCs w:val="0"/>
          <w:sz w:val="28"/>
          <w:szCs w:val="28"/>
        </w:rPr>
      </w:pPr>
      <w:r w:rsidRPr="00670303">
        <w:rPr>
          <w:rStyle w:val="Strong"/>
          <w:b w:val="0"/>
          <w:bCs w:val="0"/>
          <w:sz w:val="28"/>
          <w:szCs w:val="28"/>
        </w:rPr>
        <w:t>Собрался на праздник весь школьный народ!</w:t>
      </w:r>
    </w:p>
    <w:p w:rsidR="005360C7" w:rsidRPr="00DD0A8F" w:rsidRDefault="005360C7" w:rsidP="00FB040F">
      <w:pPr>
        <w:pStyle w:val="NormalWeb"/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</w:rPr>
        <w:t>Ученица</w:t>
      </w:r>
      <w:r w:rsidRPr="00DD0A8F">
        <w:rPr>
          <w:rStyle w:val="Strong"/>
          <w:sz w:val="28"/>
          <w:szCs w:val="28"/>
        </w:rPr>
        <w:t xml:space="preserve"> 3 класса:</w:t>
      </w:r>
    </w:p>
    <w:p w:rsidR="005360C7" w:rsidRPr="00670303" w:rsidRDefault="005360C7" w:rsidP="00FB040F">
      <w:pPr>
        <w:pStyle w:val="NormalWeb"/>
        <w:rPr>
          <w:rStyle w:val="Strong"/>
          <w:b w:val="0"/>
          <w:bCs w:val="0"/>
          <w:sz w:val="28"/>
          <w:szCs w:val="28"/>
        </w:rPr>
      </w:pPr>
      <w:r w:rsidRPr="00670303">
        <w:rPr>
          <w:rStyle w:val="Strong"/>
          <w:b w:val="0"/>
          <w:bCs w:val="0"/>
          <w:sz w:val="28"/>
          <w:szCs w:val="28"/>
        </w:rPr>
        <w:t xml:space="preserve">К концу подходит год учебный </w:t>
      </w:r>
    </w:p>
    <w:p w:rsidR="005360C7" w:rsidRPr="00670303" w:rsidRDefault="005360C7" w:rsidP="00FB040F">
      <w:pPr>
        <w:pStyle w:val="NormalWeb"/>
        <w:rPr>
          <w:rStyle w:val="Strong"/>
          <w:b w:val="0"/>
          <w:bCs w:val="0"/>
          <w:sz w:val="28"/>
          <w:szCs w:val="28"/>
        </w:rPr>
      </w:pPr>
      <w:r w:rsidRPr="00670303">
        <w:rPr>
          <w:rStyle w:val="Strong"/>
          <w:b w:val="0"/>
          <w:bCs w:val="0"/>
          <w:sz w:val="28"/>
          <w:szCs w:val="28"/>
        </w:rPr>
        <w:t>Уже не за горами лето.</w:t>
      </w:r>
    </w:p>
    <w:p w:rsidR="005360C7" w:rsidRPr="00670303" w:rsidRDefault="005360C7" w:rsidP="00FB040F">
      <w:pPr>
        <w:pStyle w:val="NormalWeb"/>
        <w:rPr>
          <w:rStyle w:val="Strong"/>
          <w:b w:val="0"/>
          <w:bCs w:val="0"/>
          <w:sz w:val="28"/>
          <w:szCs w:val="28"/>
        </w:rPr>
      </w:pPr>
      <w:r w:rsidRPr="00670303">
        <w:rPr>
          <w:rStyle w:val="Strong"/>
          <w:b w:val="0"/>
          <w:bCs w:val="0"/>
          <w:sz w:val="28"/>
          <w:szCs w:val="28"/>
        </w:rPr>
        <w:t>Но впереди одно мгновенье:</w:t>
      </w:r>
    </w:p>
    <w:p w:rsidR="005360C7" w:rsidRDefault="005360C7" w:rsidP="00FB040F">
      <w:pPr>
        <w:pStyle w:val="NormalWeb"/>
        <w:rPr>
          <w:rStyle w:val="Strong"/>
          <w:b w:val="0"/>
          <w:bCs w:val="0"/>
          <w:sz w:val="28"/>
          <w:szCs w:val="28"/>
        </w:rPr>
      </w:pPr>
      <w:r w:rsidRPr="00670303">
        <w:rPr>
          <w:rStyle w:val="Strong"/>
          <w:b w:val="0"/>
          <w:bCs w:val="0"/>
          <w:sz w:val="28"/>
          <w:szCs w:val="28"/>
        </w:rPr>
        <w:t>Итог учёбы многолетней.</w:t>
      </w:r>
    </w:p>
    <w:p w:rsidR="005360C7" w:rsidRPr="00DD0A8F" w:rsidRDefault="005360C7" w:rsidP="00FB040F">
      <w:pPr>
        <w:pStyle w:val="NormalWeb"/>
        <w:rPr>
          <w:rStyle w:val="Strong"/>
          <w:sz w:val="28"/>
          <w:szCs w:val="28"/>
        </w:rPr>
      </w:pPr>
      <w:r w:rsidRPr="00DD0A8F">
        <w:rPr>
          <w:rStyle w:val="Strong"/>
          <w:sz w:val="28"/>
          <w:szCs w:val="28"/>
        </w:rPr>
        <w:t>Ученик 3 класса:</w:t>
      </w:r>
    </w:p>
    <w:p w:rsidR="005360C7" w:rsidRPr="00670303" w:rsidRDefault="005360C7" w:rsidP="00FB040F">
      <w:pPr>
        <w:pStyle w:val="NormalWeb"/>
        <w:rPr>
          <w:rStyle w:val="Strong"/>
          <w:b w:val="0"/>
          <w:bCs w:val="0"/>
          <w:sz w:val="28"/>
          <w:szCs w:val="28"/>
        </w:rPr>
      </w:pPr>
      <w:r w:rsidRPr="00670303">
        <w:rPr>
          <w:rStyle w:val="Strong"/>
          <w:b w:val="0"/>
          <w:bCs w:val="0"/>
          <w:sz w:val="28"/>
          <w:szCs w:val="28"/>
        </w:rPr>
        <w:t>Итог прекрасен без сомненья;</w:t>
      </w:r>
    </w:p>
    <w:p w:rsidR="005360C7" w:rsidRPr="00670303" w:rsidRDefault="005360C7" w:rsidP="00FB040F">
      <w:pPr>
        <w:pStyle w:val="NormalWeb"/>
        <w:rPr>
          <w:rStyle w:val="Strong"/>
          <w:b w:val="0"/>
          <w:bCs w:val="0"/>
          <w:sz w:val="28"/>
          <w:szCs w:val="28"/>
        </w:rPr>
      </w:pPr>
      <w:r w:rsidRPr="00670303">
        <w:rPr>
          <w:rStyle w:val="Strong"/>
          <w:b w:val="0"/>
          <w:bCs w:val="0"/>
          <w:sz w:val="28"/>
          <w:szCs w:val="28"/>
        </w:rPr>
        <w:t>Наш выпускник, кто 9 лет</w:t>
      </w:r>
    </w:p>
    <w:p w:rsidR="005360C7" w:rsidRPr="00670303" w:rsidRDefault="005360C7" w:rsidP="00FB040F">
      <w:pPr>
        <w:pStyle w:val="NormalWeb"/>
        <w:rPr>
          <w:rStyle w:val="Strong"/>
          <w:b w:val="0"/>
          <w:bCs w:val="0"/>
          <w:sz w:val="28"/>
          <w:szCs w:val="28"/>
        </w:rPr>
      </w:pPr>
      <w:r w:rsidRPr="00670303">
        <w:rPr>
          <w:rStyle w:val="Strong"/>
          <w:b w:val="0"/>
          <w:bCs w:val="0"/>
          <w:sz w:val="28"/>
          <w:szCs w:val="28"/>
        </w:rPr>
        <w:t>Взрослел, умнел, рос в этих стенах,</w:t>
      </w:r>
    </w:p>
    <w:p w:rsidR="005360C7" w:rsidRDefault="005360C7" w:rsidP="00FB040F">
      <w:pPr>
        <w:pStyle w:val="NormalWeb"/>
        <w:rPr>
          <w:rStyle w:val="Strong"/>
          <w:b w:val="0"/>
          <w:bCs w:val="0"/>
          <w:sz w:val="28"/>
          <w:szCs w:val="28"/>
        </w:rPr>
      </w:pPr>
      <w:r w:rsidRPr="00670303">
        <w:rPr>
          <w:rStyle w:val="Strong"/>
          <w:b w:val="0"/>
          <w:bCs w:val="0"/>
          <w:sz w:val="28"/>
          <w:szCs w:val="28"/>
        </w:rPr>
        <w:t>Оставил в школе яркий след!</w:t>
      </w:r>
    </w:p>
    <w:p w:rsidR="005360C7" w:rsidRPr="00DD0A8F" w:rsidRDefault="005360C7" w:rsidP="00FB040F">
      <w:pPr>
        <w:pStyle w:val="NormalWeb"/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</w:rPr>
        <w:t>Ученица</w:t>
      </w:r>
      <w:r w:rsidRPr="00DD0A8F">
        <w:rPr>
          <w:rStyle w:val="Strong"/>
          <w:sz w:val="28"/>
          <w:szCs w:val="28"/>
        </w:rPr>
        <w:t xml:space="preserve"> 3 класса:</w:t>
      </w:r>
    </w:p>
    <w:p w:rsidR="005360C7" w:rsidRPr="00670303" w:rsidRDefault="005360C7" w:rsidP="00FB040F">
      <w:pPr>
        <w:pStyle w:val="NormalWeb"/>
        <w:rPr>
          <w:rStyle w:val="Strong"/>
          <w:b w:val="0"/>
          <w:bCs w:val="0"/>
          <w:sz w:val="28"/>
          <w:szCs w:val="28"/>
        </w:rPr>
      </w:pPr>
      <w:r w:rsidRPr="00670303">
        <w:rPr>
          <w:rStyle w:val="Strong"/>
          <w:b w:val="0"/>
          <w:bCs w:val="0"/>
          <w:sz w:val="28"/>
          <w:szCs w:val="28"/>
        </w:rPr>
        <w:t xml:space="preserve"> Вся школа к старшим с уваженьем,</w:t>
      </w:r>
    </w:p>
    <w:p w:rsidR="005360C7" w:rsidRPr="00670303" w:rsidRDefault="005360C7" w:rsidP="00FB040F">
      <w:pPr>
        <w:pStyle w:val="NormalWeb"/>
        <w:rPr>
          <w:rStyle w:val="Strong"/>
          <w:b w:val="0"/>
          <w:bCs w:val="0"/>
          <w:sz w:val="28"/>
          <w:szCs w:val="28"/>
        </w:rPr>
      </w:pPr>
      <w:r w:rsidRPr="00670303">
        <w:rPr>
          <w:rStyle w:val="Strong"/>
          <w:b w:val="0"/>
          <w:bCs w:val="0"/>
          <w:sz w:val="28"/>
          <w:szCs w:val="28"/>
        </w:rPr>
        <w:t>Завидуя в душе без слов,</w:t>
      </w:r>
    </w:p>
    <w:p w:rsidR="005360C7" w:rsidRPr="00670303" w:rsidRDefault="005360C7" w:rsidP="00FB040F">
      <w:pPr>
        <w:pStyle w:val="NormalWeb"/>
        <w:rPr>
          <w:rStyle w:val="Strong"/>
          <w:b w:val="0"/>
          <w:bCs w:val="0"/>
          <w:sz w:val="28"/>
          <w:szCs w:val="28"/>
        </w:rPr>
      </w:pPr>
      <w:r w:rsidRPr="00670303">
        <w:rPr>
          <w:rStyle w:val="Strong"/>
          <w:b w:val="0"/>
          <w:bCs w:val="0"/>
          <w:sz w:val="28"/>
          <w:szCs w:val="28"/>
        </w:rPr>
        <w:t>С восторгом, трепетом, волненьем</w:t>
      </w:r>
    </w:p>
    <w:p w:rsidR="005360C7" w:rsidRPr="00670303" w:rsidRDefault="005360C7" w:rsidP="00FB040F">
      <w:pPr>
        <w:pStyle w:val="NormalWeb"/>
        <w:rPr>
          <w:rStyle w:val="Strong"/>
          <w:b w:val="0"/>
          <w:bCs w:val="0"/>
          <w:sz w:val="28"/>
          <w:szCs w:val="28"/>
        </w:rPr>
      </w:pPr>
      <w:r w:rsidRPr="00670303">
        <w:rPr>
          <w:rStyle w:val="Strong"/>
          <w:b w:val="0"/>
          <w:bCs w:val="0"/>
          <w:sz w:val="28"/>
          <w:szCs w:val="28"/>
        </w:rPr>
        <w:t>Встречает всех выпускников!</w:t>
      </w:r>
    </w:p>
    <w:p w:rsidR="005360C7" w:rsidRDefault="005360C7" w:rsidP="00FB040F">
      <w:pPr>
        <w:pStyle w:val="NormalWeb"/>
        <w:rPr>
          <w:rStyle w:val="Strong"/>
          <w:sz w:val="28"/>
          <w:szCs w:val="28"/>
        </w:rPr>
      </w:pPr>
    </w:p>
    <w:p w:rsidR="005360C7" w:rsidRPr="00DD0A8F" w:rsidRDefault="005360C7" w:rsidP="00FB040F">
      <w:pPr>
        <w:pStyle w:val="NormalWeb"/>
        <w:rPr>
          <w:rStyle w:val="Strong"/>
          <w:sz w:val="28"/>
          <w:szCs w:val="28"/>
        </w:rPr>
      </w:pPr>
      <w:r w:rsidRPr="00DD0A8F">
        <w:rPr>
          <w:rStyle w:val="Strong"/>
          <w:sz w:val="28"/>
          <w:szCs w:val="28"/>
        </w:rPr>
        <w:t xml:space="preserve">Ведущая: </w:t>
      </w:r>
    </w:p>
    <w:p w:rsidR="005360C7" w:rsidRPr="009E42BA" w:rsidRDefault="005360C7" w:rsidP="00FB040F">
      <w:pPr>
        <w:pStyle w:val="NormalWeb"/>
        <w:rPr>
          <w:rStyle w:val="Strong"/>
          <w:b w:val="0"/>
          <w:bCs w:val="0"/>
          <w:sz w:val="28"/>
          <w:szCs w:val="28"/>
        </w:rPr>
      </w:pPr>
      <w:r w:rsidRPr="00670303">
        <w:rPr>
          <w:rStyle w:val="Strong"/>
          <w:b w:val="0"/>
          <w:bCs w:val="0"/>
          <w:sz w:val="28"/>
          <w:szCs w:val="28"/>
        </w:rPr>
        <w:t xml:space="preserve">Настало долгожданное время пригласить девятиклассников на последнюю школьную, торжественную линейку. Школа! К встрече выпускников 2012 года приготовиться! Равнение на выпускников школы! </w:t>
      </w:r>
      <w:r>
        <w:rPr>
          <w:rStyle w:val="Strong"/>
          <w:b w:val="0"/>
          <w:bCs w:val="0"/>
          <w:sz w:val="28"/>
          <w:szCs w:val="28"/>
        </w:rPr>
        <w:t>Классный руководитель Камший Наталья Юрьевна.</w:t>
      </w:r>
    </w:p>
    <w:p w:rsidR="005360C7" w:rsidRPr="00DD0A8F" w:rsidRDefault="005360C7" w:rsidP="00FB040F">
      <w:pPr>
        <w:pStyle w:val="NormalWeb"/>
        <w:rPr>
          <w:rStyle w:val="Strong"/>
          <w:i/>
          <w:iCs/>
          <w:sz w:val="28"/>
          <w:szCs w:val="28"/>
        </w:rPr>
      </w:pPr>
      <w:r w:rsidRPr="00DD0A8F">
        <w:rPr>
          <w:rStyle w:val="Strong"/>
          <w:i/>
          <w:iCs/>
          <w:sz w:val="28"/>
          <w:szCs w:val="28"/>
        </w:rPr>
        <w:t>(Под музыку «Школьные годы» и аплодисменты выходят выпускники)</w:t>
      </w:r>
    </w:p>
    <w:p w:rsidR="005360C7" w:rsidRPr="00670303" w:rsidRDefault="005360C7" w:rsidP="00FB040F">
      <w:pPr>
        <w:pStyle w:val="NormalWeb"/>
        <w:rPr>
          <w:sz w:val="28"/>
          <w:szCs w:val="28"/>
        </w:rPr>
      </w:pPr>
      <w:r w:rsidRPr="00670303">
        <w:rPr>
          <w:rStyle w:val="Strong"/>
          <w:sz w:val="28"/>
          <w:szCs w:val="28"/>
        </w:rPr>
        <w:t>Ведущий</w:t>
      </w:r>
      <w:r w:rsidRPr="00670303">
        <w:rPr>
          <w:sz w:val="28"/>
          <w:szCs w:val="28"/>
        </w:rPr>
        <w:t>: Торжественная линейка, посвящённая празднику «Последнего звонка» – объявляется открытой.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b/>
          <w:bCs/>
          <w:sz w:val="28"/>
          <w:szCs w:val="28"/>
        </w:rPr>
        <w:t>(Звучит Гимн России, гимн Кубани)</w:t>
      </w:r>
      <w:r w:rsidRPr="006703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60C7" w:rsidRPr="00DD0A8F" w:rsidRDefault="005360C7" w:rsidP="00FB04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D0A8F">
        <w:rPr>
          <w:rFonts w:ascii="Times New Roman" w:hAnsi="Times New Roman" w:cs="Times New Roman"/>
          <w:b/>
          <w:bCs/>
          <w:sz w:val="28"/>
          <w:szCs w:val="28"/>
        </w:rPr>
        <w:t>Ученик 2 класса: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70303">
        <w:rPr>
          <w:rFonts w:ascii="Times New Roman" w:hAnsi="Times New Roman" w:cs="Times New Roman"/>
          <w:sz w:val="28"/>
          <w:szCs w:val="28"/>
        </w:rPr>
        <w:t>Кто приказы издает?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 xml:space="preserve">          Знает вас наперечет?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 xml:space="preserve">          Раньше в школу всех приходит?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 xml:space="preserve">          И последним он уходит?</w:t>
      </w:r>
    </w:p>
    <w:p w:rsidR="005360C7" w:rsidRPr="00DD0A8F" w:rsidRDefault="005360C7" w:rsidP="00FB040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Ученица 2 </w:t>
      </w:r>
      <w:r w:rsidRPr="00DD0A8F">
        <w:rPr>
          <w:rFonts w:ascii="Times New Roman" w:hAnsi="Times New Roman" w:cs="Times New Roman"/>
          <w:b/>
          <w:bCs/>
          <w:sz w:val="28"/>
          <w:szCs w:val="28"/>
        </w:rPr>
        <w:t>класса: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70303">
        <w:rPr>
          <w:rFonts w:ascii="Times New Roman" w:hAnsi="Times New Roman" w:cs="Times New Roman"/>
          <w:sz w:val="28"/>
          <w:szCs w:val="28"/>
        </w:rPr>
        <w:t>Кто похвалит, поругает?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 xml:space="preserve">          Школьные проблемы знает?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 xml:space="preserve">          Знают взрослые и дети: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 xml:space="preserve">          Это – наш родной директор.</w:t>
      </w:r>
    </w:p>
    <w:p w:rsidR="005360C7" w:rsidRPr="00DD0A8F" w:rsidRDefault="005360C7" w:rsidP="00FB04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D0A8F">
        <w:rPr>
          <w:rFonts w:ascii="Times New Roman" w:hAnsi="Times New Roman" w:cs="Times New Roman"/>
          <w:b/>
          <w:bCs/>
          <w:sz w:val="28"/>
          <w:szCs w:val="28"/>
        </w:rPr>
        <w:t>Ученик 2 класса: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70303">
        <w:rPr>
          <w:rFonts w:ascii="Times New Roman" w:hAnsi="Times New Roman" w:cs="Times New Roman"/>
          <w:sz w:val="28"/>
          <w:szCs w:val="28"/>
        </w:rPr>
        <w:t xml:space="preserve"> Не нарушая чтоб каноны,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 xml:space="preserve">          Директору вначале слово!</w:t>
      </w:r>
    </w:p>
    <w:p w:rsidR="005360C7" w:rsidRPr="00670303" w:rsidRDefault="005360C7" w:rsidP="00FB040F">
      <w:pPr>
        <w:pStyle w:val="NormalWeb"/>
        <w:rPr>
          <w:sz w:val="28"/>
          <w:szCs w:val="28"/>
        </w:rPr>
      </w:pPr>
      <w:r w:rsidRPr="00670303">
        <w:rPr>
          <w:rStyle w:val="Strong"/>
          <w:sz w:val="28"/>
          <w:szCs w:val="28"/>
        </w:rPr>
        <w:t xml:space="preserve">Ведущий: </w:t>
      </w:r>
      <w:r w:rsidRPr="00670303">
        <w:rPr>
          <w:sz w:val="28"/>
          <w:szCs w:val="28"/>
        </w:rPr>
        <w:t>Слово для зачтения приказа по школе и открытие праздника предоставляется  директору школы Немиря Виктору Николаевичу.</w:t>
      </w:r>
    </w:p>
    <w:p w:rsidR="005360C7" w:rsidRDefault="005360C7" w:rsidP="00FB040F">
      <w:pPr>
        <w:pStyle w:val="NormalWeb"/>
        <w:rPr>
          <w:sz w:val="28"/>
          <w:szCs w:val="28"/>
        </w:rPr>
      </w:pPr>
      <w:r w:rsidRPr="00670303">
        <w:rPr>
          <w:rStyle w:val="Strong"/>
          <w:sz w:val="28"/>
          <w:szCs w:val="28"/>
        </w:rPr>
        <w:t>Ведущий:</w:t>
      </w:r>
      <w:r w:rsidRPr="00670303">
        <w:rPr>
          <w:sz w:val="28"/>
          <w:szCs w:val="28"/>
        </w:rPr>
        <w:t>  В школе сегодня торжественный, незабываемый, волнующий день. Волнуются все: родители, учителя, но больше всех, конечно, волнуются виновники торжества – выпускники школы. Вот и закончилось милое беззаботное детство – впереди взрослая самостоятельная жизнь. Сегодня в ваш адрес, уважаемые выпускники, звучат поздравления, напутствия, пожелания.</w:t>
      </w:r>
      <w:r>
        <w:rPr>
          <w:sz w:val="28"/>
          <w:szCs w:val="28"/>
        </w:rPr>
        <w:t xml:space="preserve"> Слово предоставляется гостям нашего праздника</w:t>
      </w:r>
    </w:p>
    <w:p w:rsidR="005360C7" w:rsidRPr="00B244FD" w:rsidRDefault="005360C7" w:rsidP="00FB040F">
      <w:pPr>
        <w:pStyle w:val="NormalWeb"/>
        <w:rPr>
          <w:sz w:val="28"/>
          <w:szCs w:val="28"/>
        </w:rPr>
      </w:pPr>
      <w:r>
        <w:t>____________________________________________________________________________________________________________________________________</w:t>
      </w:r>
    </w:p>
    <w:p w:rsidR="005360C7" w:rsidRPr="00024695" w:rsidRDefault="005360C7" w:rsidP="00FB04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24695">
        <w:rPr>
          <w:rFonts w:ascii="Times New Roman" w:hAnsi="Times New Roman" w:cs="Times New Roman"/>
          <w:b/>
          <w:bCs/>
          <w:sz w:val="28"/>
          <w:szCs w:val="28"/>
        </w:rPr>
        <w:t xml:space="preserve">Ведущий : </w:t>
      </w:r>
    </w:p>
    <w:p w:rsidR="005360C7" w:rsidRPr="00670303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>Вот он пришел, последний школьный день,</w:t>
      </w:r>
      <w:r w:rsidRPr="00670303">
        <w:rPr>
          <w:rFonts w:ascii="Times New Roman" w:hAnsi="Times New Roman" w:cs="Times New Roman"/>
          <w:sz w:val="28"/>
          <w:szCs w:val="28"/>
        </w:rPr>
        <w:br/>
        <w:t>И май-волшебник, полюбуйтесь сами,</w:t>
      </w:r>
      <w:r w:rsidRPr="00670303">
        <w:rPr>
          <w:rFonts w:ascii="Times New Roman" w:hAnsi="Times New Roman" w:cs="Times New Roman"/>
          <w:sz w:val="28"/>
          <w:szCs w:val="28"/>
        </w:rPr>
        <w:br/>
        <w:t>Осыпал щедро нежную сирень</w:t>
      </w:r>
      <w:r w:rsidRPr="00670303">
        <w:rPr>
          <w:rFonts w:ascii="Times New Roman" w:hAnsi="Times New Roman" w:cs="Times New Roman"/>
          <w:sz w:val="28"/>
          <w:szCs w:val="28"/>
        </w:rPr>
        <w:br/>
        <w:t>Лиловыми душистыми цветами.</w:t>
      </w:r>
      <w:r w:rsidRPr="0067030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5360C7" w:rsidRPr="00024695" w:rsidRDefault="005360C7" w:rsidP="00FB04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br/>
      </w:r>
      <w:r w:rsidRPr="00024695">
        <w:rPr>
          <w:rFonts w:ascii="Times New Roman" w:hAnsi="Times New Roman" w:cs="Times New Roman"/>
          <w:b/>
          <w:bCs/>
          <w:sz w:val="28"/>
          <w:szCs w:val="28"/>
        </w:rPr>
        <w:t>Ведущая :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 xml:space="preserve"> И не сдержать с утра волненья,</w:t>
      </w:r>
      <w:r w:rsidRPr="00670303">
        <w:rPr>
          <w:rFonts w:ascii="Times New Roman" w:hAnsi="Times New Roman" w:cs="Times New Roman"/>
          <w:sz w:val="28"/>
          <w:szCs w:val="28"/>
        </w:rPr>
        <w:br/>
        <w:t>Как будто в этот праздник мы</w:t>
      </w:r>
      <w:r w:rsidRPr="00670303">
        <w:rPr>
          <w:rFonts w:ascii="Times New Roman" w:hAnsi="Times New Roman" w:cs="Times New Roman"/>
          <w:sz w:val="28"/>
          <w:szCs w:val="28"/>
        </w:rPr>
        <w:br/>
        <w:t>Открытий ждем и вдохновенья</w:t>
      </w:r>
      <w:r w:rsidRPr="00670303">
        <w:rPr>
          <w:rFonts w:ascii="Times New Roman" w:hAnsi="Times New Roman" w:cs="Times New Roman"/>
          <w:sz w:val="28"/>
          <w:szCs w:val="28"/>
        </w:rPr>
        <w:br/>
        <w:t>И исполнения мечты.</w:t>
      </w:r>
      <w:r w:rsidRPr="0067030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70303">
        <w:rPr>
          <w:rFonts w:ascii="Times New Roman" w:hAnsi="Times New Roman" w:cs="Times New Roman"/>
          <w:sz w:val="28"/>
          <w:szCs w:val="28"/>
        </w:rPr>
        <w:br/>
      </w:r>
    </w:p>
    <w:p w:rsidR="005360C7" w:rsidRPr="00024695" w:rsidRDefault="005360C7" w:rsidP="00FB040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Ведущая </w:t>
      </w:r>
      <w:r w:rsidRPr="00024695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>Выпускники, у вас сегодня день такой:</w:t>
      </w:r>
      <w:r w:rsidRPr="00670303">
        <w:rPr>
          <w:rFonts w:ascii="Times New Roman" w:hAnsi="Times New Roman" w:cs="Times New Roman"/>
          <w:sz w:val="28"/>
          <w:szCs w:val="28"/>
        </w:rPr>
        <w:br/>
        <w:t xml:space="preserve">И </w:t>
      </w:r>
      <w:r>
        <w:rPr>
          <w:rFonts w:ascii="Times New Roman" w:hAnsi="Times New Roman" w:cs="Times New Roman"/>
          <w:sz w:val="28"/>
          <w:szCs w:val="28"/>
        </w:rPr>
        <w:t>грустный он немного, и веселый:</w:t>
      </w:r>
    </w:p>
    <w:p w:rsidR="005360C7" w:rsidRPr="00670303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>Вы отучились  9 лет!</w:t>
      </w:r>
      <w:r w:rsidRPr="00670303">
        <w:rPr>
          <w:rFonts w:ascii="Times New Roman" w:hAnsi="Times New Roman" w:cs="Times New Roman"/>
          <w:sz w:val="28"/>
          <w:szCs w:val="28"/>
        </w:rPr>
        <w:br/>
        <w:t>Сегодня вы прощаетесь со школой.</w:t>
      </w:r>
      <w:r w:rsidRPr="0067030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5360C7" w:rsidRPr="00024695" w:rsidRDefault="005360C7" w:rsidP="00FB040F">
      <w:pPr>
        <w:rPr>
          <w:rStyle w:val="apple-converted-space"/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24695">
        <w:rPr>
          <w:rStyle w:val="apple-converted-space"/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(Слово предоставляется выпускникам.</w:t>
      </w:r>
    </w:p>
    <w:p w:rsidR="005360C7" w:rsidRPr="00024695" w:rsidRDefault="005360C7" w:rsidP="00FB040F">
      <w:pPr>
        <w:rPr>
          <w:rStyle w:val="apple-converted-space"/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24695">
        <w:rPr>
          <w:rStyle w:val="apple-converted-space"/>
          <w:rFonts w:ascii="Times New Roman" w:hAnsi="Times New Roman" w:cs="Times New Roman"/>
          <w:b/>
          <w:bCs/>
          <w:i/>
          <w:iCs/>
          <w:sz w:val="28"/>
          <w:szCs w:val="28"/>
        </w:rPr>
        <w:t>Выпускники поют песню на мотив песни «Давным-давно…»)</w:t>
      </w:r>
    </w:p>
    <w:p w:rsidR="005360C7" w:rsidRDefault="005360C7" w:rsidP="00FB040F">
      <w:pPr>
        <w:jc w:val="center"/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</w:pPr>
      <w:r w:rsidRPr="00C74D52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pict>
          <v:shape id="_x0000_i1027" type="#_x0000_t75" style="width:225pt;height:168.75pt">
            <v:imagedata r:id="rId6" o:title=""/>
          </v:shape>
        </w:pict>
      </w:r>
    </w:p>
    <w:p w:rsidR="005360C7" w:rsidRPr="00024695" w:rsidRDefault="005360C7" w:rsidP="00FB040F">
      <w:pPr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Выпускник 1:</w:t>
      </w:r>
    </w:p>
    <w:p w:rsidR="005360C7" w:rsidRPr="00670303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670303">
        <w:rPr>
          <w:rStyle w:val="apple-converted-space"/>
          <w:rFonts w:ascii="Times New Roman" w:hAnsi="Times New Roman" w:cs="Times New Roman"/>
          <w:sz w:val="28"/>
          <w:szCs w:val="28"/>
        </w:rPr>
        <w:t>Зовут нас все выпускниками,</w:t>
      </w:r>
    </w:p>
    <w:p w:rsidR="005360C7" w:rsidRPr="00670303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670303">
        <w:rPr>
          <w:rStyle w:val="apple-converted-space"/>
          <w:rFonts w:ascii="Times New Roman" w:hAnsi="Times New Roman" w:cs="Times New Roman"/>
          <w:sz w:val="28"/>
          <w:szCs w:val="28"/>
        </w:rPr>
        <w:t>Но помним мы, воды хоть много утекло,</w:t>
      </w:r>
    </w:p>
    <w:p w:rsidR="005360C7" w:rsidRPr="00670303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670303">
        <w:rPr>
          <w:rStyle w:val="apple-converted-space"/>
          <w:rFonts w:ascii="Times New Roman" w:hAnsi="Times New Roman" w:cs="Times New Roman"/>
          <w:sz w:val="28"/>
          <w:szCs w:val="28"/>
        </w:rPr>
        <w:t>Как шли сюда мы первачками,</w:t>
      </w:r>
    </w:p>
    <w:p w:rsidR="005360C7" w:rsidRPr="00670303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670303">
        <w:rPr>
          <w:rStyle w:val="apple-converted-space"/>
          <w:rFonts w:ascii="Times New Roman" w:hAnsi="Times New Roman" w:cs="Times New Roman"/>
          <w:sz w:val="28"/>
          <w:szCs w:val="28"/>
        </w:rPr>
        <w:t>Давным-давно, давным-давно, давным-давно.</w:t>
      </w:r>
    </w:p>
    <w:p w:rsidR="005360C7" w:rsidRPr="00024695" w:rsidRDefault="005360C7" w:rsidP="00FB040F">
      <w:pPr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</w:pPr>
      <w:r w:rsidRPr="00024695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Выпускник 2:</w:t>
      </w:r>
    </w:p>
    <w:p w:rsidR="005360C7" w:rsidRPr="00670303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670303">
        <w:rPr>
          <w:rStyle w:val="apple-converted-space"/>
          <w:rFonts w:ascii="Times New Roman" w:hAnsi="Times New Roman" w:cs="Times New Roman"/>
          <w:sz w:val="28"/>
          <w:szCs w:val="28"/>
        </w:rPr>
        <w:t>Нас школа радостно встречала,</w:t>
      </w:r>
    </w:p>
    <w:p w:rsidR="005360C7" w:rsidRPr="00670303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670303">
        <w:rPr>
          <w:rStyle w:val="apple-converted-space"/>
          <w:rFonts w:ascii="Times New Roman" w:hAnsi="Times New Roman" w:cs="Times New Roman"/>
          <w:sz w:val="28"/>
          <w:szCs w:val="28"/>
        </w:rPr>
        <w:t>И улыбалось солнцем каждое окно.</w:t>
      </w:r>
    </w:p>
    <w:p w:rsidR="005360C7" w:rsidRPr="00670303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670303">
        <w:rPr>
          <w:rStyle w:val="apple-converted-space"/>
          <w:rFonts w:ascii="Times New Roman" w:hAnsi="Times New Roman" w:cs="Times New Roman"/>
          <w:sz w:val="28"/>
          <w:szCs w:val="28"/>
        </w:rPr>
        <w:t>Узнать про всё все мы мечтали</w:t>
      </w:r>
    </w:p>
    <w:p w:rsidR="005360C7" w:rsidRPr="00670303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670303">
        <w:rPr>
          <w:rStyle w:val="apple-converted-space"/>
          <w:rFonts w:ascii="Times New Roman" w:hAnsi="Times New Roman" w:cs="Times New Roman"/>
          <w:sz w:val="28"/>
          <w:szCs w:val="28"/>
        </w:rPr>
        <w:t>Давным-давно, давным-давно, давным-давно.</w:t>
      </w:r>
    </w:p>
    <w:p w:rsidR="005360C7" w:rsidRPr="00024695" w:rsidRDefault="005360C7" w:rsidP="00FB040F">
      <w:pPr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</w:pPr>
      <w:r w:rsidRPr="00024695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Выпускник 3:</w:t>
      </w:r>
    </w:p>
    <w:p w:rsidR="005360C7" w:rsidRPr="00670303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670303">
        <w:rPr>
          <w:rStyle w:val="apple-converted-space"/>
          <w:rFonts w:ascii="Times New Roman" w:hAnsi="Times New Roman" w:cs="Times New Roman"/>
          <w:sz w:val="28"/>
          <w:szCs w:val="28"/>
        </w:rPr>
        <w:t>Пусть впереди ГИА – экзамен,</w:t>
      </w:r>
    </w:p>
    <w:p w:rsidR="005360C7" w:rsidRPr="00670303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670303">
        <w:rPr>
          <w:rStyle w:val="apple-converted-space"/>
          <w:rFonts w:ascii="Times New Roman" w:hAnsi="Times New Roman" w:cs="Times New Roman"/>
          <w:sz w:val="28"/>
          <w:szCs w:val="28"/>
        </w:rPr>
        <w:t>Но это значит, это значит лишь одно:</w:t>
      </w:r>
    </w:p>
    <w:p w:rsidR="005360C7" w:rsidRPr="00670303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670303">
        <w:rPr>
          <w:rStyle w:val="apple-converted-space"/>
          <w:rFonts w:ascii="Times New Roman" w:hAnsi="Times New Roman" w:cs="Times New Roman"/>
          <w:sz w:val="28"/>
          <w:szCs w:val="28"/>
        </w:rPr>
        <w:t>Что к испытанию все готовы</w:t>
      </w:r>
    </w:p>
    <w:p w:rsidR="005360C7" w:rsidRPr="00670303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670303">
        <w:rPr>
          <w:rStyle w:val="apple-converted-space"/>
          <w:rFonts w:ascii="Times New Roman" w:hAnsi="Times New Roman" w:cs="Times New Roman"/>
          <w:sz w:val="28"/>
          <w:szCs w:val="28"/>
        </w:rPr>
        <w:t>Давным-давно, давным-давно, давным-давно</w:t>
      </w:r>
    </w:p>
    <w:p w:rsidR="005360C7" w:rsidRPr="00024695" w:rsidRDefault="005360C7" w:rsidP="00FB040F">
      <w:pPr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</w:pPr>
      <w:r w:rsidRPr="00024695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Выпускник 4:</w:t>
      </w:r>
    </w:p>
    <w:p w:rsidR="005360C7" w:rsidRPr="00670303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670303">
        <w:rPr>
          <w:rStyle w:val="apple-converted-space"/>
          <w:rFonts w:ascii="Times New Roman" w:hAnsi="Times New Roman" w:cs="Times New Roman"/>
          <w:sz w:val="28"/>
          <w:szCs w:val="28"/>
        </w:rPr>
        <w:t>И  девять лет уж за плечами,</w:t>
      </w:r>
    </w:p>
    <w:p w:rsidR="005360C7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670303">
        <w:rPr>
          <w:rStyle w:val="apple-converted-space"/>
          <w:rFonts w:ascii="Times New Roman" w:hAnsi="Times New Roman" w:cs="Times New Roman"/>
          <w:sz w:val="28"/>
          <w:szCs w:val="28"/>
        </w:rPr>
        <w:t xml:space="preserve">Хоть это, братцы, уж поверьте 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>не смешно,</w:t>
      </w:r>
    </w:p>
    <w:p w:rsidR="005360C7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</w:rPr>
        <w:t>Глядим вперёд мы без печали</w:t>
      </w:r>
    </w:p>
    <w:p w:rsidR="005360C7" w:rsidRPr="00C97B0F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670303">
        <w:rPr>
          <w:rStyle w:val="apple-converted-space"/>
          <w:rFonts w:ascii="Times New Roman" w:hAnsi="Times New Roman" w:cs="Times New Roman"/>
          <w:sz w:val="28"/>
          <w:szCs w:val="28"/>
        </w:rPr>
        <w:t>Давным-давно, давным-давно, давным-давно</w:t>
      </w:r>
    </w:p>
    <w:p w:rsidR="005360C7" w:rsidRPr="00D1665D" w:rsidRDefault="005360C7" w:rsidP="00FB040F">
      <w:pPr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</w:pPr>
      <w:r w:rsidRPr="00D1665D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Выпускница:</w:t>
      </w:r>
    </w:p>
    <w:p w:rsidR="005360C7" w:rsidRPr="00D24FCD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D24FCD">
        <w:rPr>
          <w:rStyle w:val="apple-converted-space"/>
          <w:rFonts w:ascii="Times New Roman" w:hAnsi="Times New Roman" w:cs="Times New Roman"/>
          <w:sz w:val="28"/>
          <w:szCs w:val="28"/>
        </w:rPr>
        <w:t>Дорогая наша Елена Ивановна. Эти слова мы посвящаем Вам.</w:t>
      </w:r>
    </w:p>
    <w:p w:rsidR="005360C7" w:rsidRPr="00D24FCD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D24FCD">
        <w:rPr>
          <w:rFonts w:ascii="Times New Roman" w:hAnsi="Times New Roman" w:cs="Times New Roman"/>
          <w:b/>
          <w:bCs/>
          <w:sz w:val="28"/>
          <w:szCs w:val="28"/>
        </w:rPr>
        <w:t>Выпускник:</w:t>
      </w:r>
      <w:r w:rsidRPr="00D24FCD">
        <w:rPr>
          <w:rFonts w:ascii="Times New Roman" w:hAnsi="Times New Roman" w:cs="Times New Roman"/>
          <w:sz w:val="28"/>
          <w:szCs w:val="28"/>
        </w:rPr>
        <w:t xml:space="preserve">  Вы нас узнали? Посмотрите…</w:t>
      </w:r>
    </w:p>
    <w:p w:rsidR="005360C7" w:rsidRPr="00D24FCD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D24FCD">
        <w:rPr>
          <w:rFonts w:ascii="Times New Roman" w:hAnsi="Times New Roman" w:cs="Times New Roman"/>
          <w:sz w:val="28"/>
          <w:szCs w:val="28"/>
        </w:rPr>
        <w:t xml:space="preserve">                      Стоят здесь ваши первоклашки.</w:t>
      </w:r>
    </w:p>
    <w:p w:rsidR="005360C7" w:rsidRPr="00D24FCD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D24FCD">
        <w:rPr>
          <w:rFonts w:ascii="Times New Roman" w:hAnsi="Times New Roman" w:cs="Times New Roman"/>
          <w:sz w:val="28"/>
          <w:szCs w:val="28"/>
        </w:rPr>
        <w:t xml:space="preserve">                      Носили ранцы мы большие,</w:t>
      </w:r>
    </w:p>
    <w:p w:rsidR="005360C7" w:rsidRPr="00D24FCD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D24FCD">
        <w:rPr>
          <w:rFonts w:ascii="Times New Roman" w:hAnsi="Times New Roman" w:cs="Times New Roman"/>
          <w:sz w:val="28"/>
          <w:szCs w:val="28"/>
        </w:rPr>
        <w:t xml:space="preserve">                      Линейки, ручки, промокашки.</w:t>
      </w:r>
    </w:p>
    <w:p w:rsidR="005360C7" w:rsidRPr="00D24FCD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D24FCD">
        <w:rPr>
          <w:rFonts w:ascii="Times New Roman" w:hAnsi="Times New Roman" w:cs="Times New Roman"/>
          <w:sz w:val="28"/>
          <w:szCs w:val="28"/>
        </w:rPr>
        <w:t xml:space="preserve">                      Мы вас с любовью вспоминаем</w:t>
      </w:r>
    </w:p>
    <w:p w:rsidR="005360C7" w:rsidRPr="00D24FCD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D24FCD">
        <w:rPr>
          <w:rFonts w:ascii="Times New Roman" w:hAnsi="Times New Roman" w:cs="Times New Roman"/>
          <w:sz w:val="28"/>
          <w:szCs w:val="28"/>
        </w:rPr>
        <w:t xml:space="preserve">                      Такой родной. Такой знакомой,</w:t>
      </w:r>
    </w:p>
    <w:p w:rsidR="005360C7" w:rsidRPr="00D24FCD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D24FCD">
        <w:rPr>
          <w:rFonts w:ascii="Times New Roman" w:hAnsi="Times New Roman" w:cs="Times New Roman"/>
          <w:sz w:val="28"/>
          <w:szCs w:val="28"/>
        </w:rPr>
        <w:t xml:space="preserve">                      Как мама вы к нам относились,</w:t>
      </w:r>
    </w:p>
    <w:p w:rsidR="005360C7" w:rsidRPr="00D24FCD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D24FCD">
        <w:rPr>
          <w:rFonts w:ascii="Times New Roman" w:hAnsi="Times New Roman" w:cs="Times New Roman"/>
          <w:sz w:val="28"/>
          <w:szCs w:val="28"/>
        </w:rPr>
        <w:t xml:space="preserve">                      И с вами были мы, как дома.</w:t>
      </w:r>
    </w:p>
    <w:p w:rsidR="005360C7" w:rsidRPr="00D24FCD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D24FCD">
        <w:rPr>
          <w:rFonts w:ascii="Times New Roman" w:hAnsi="Times New Roman" w:cs="Times New Roman"/>
          <w:sz w:val="28"/>
          <w:szCs w:val="28"/>
        </w:rPr>
        <w:t xml:space="preserve">                      Мы будем помнить вас такой,</w:t>
      </w:r>
    </w:p>
    <w:p w:rsidR="005360C7" w:rsidRPr="00D24FCD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D24FCD">
        <w:rPr>
          <w:rFonts w:ascii="Times New Roman" w:hAnsi="Times New Roman" w:cs="Times New Roman"/>
          <w:sz w:val="28"/>
          <w:szCs w:val="28"/>
        </w:rPr>
        <w:t xml:space="preserve">                      И память нам не изменить,</w:t>
      </w:r>
    </w:p>
    <w:p w:rsidR="005360C7" w:rsidRPr="00D24FCD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D24FCD">
        <w:rPr>
          <w:rFonts w:ascii="Times New Roman" w:hAnsi="Times New Roman" w:cs="Times New Roman"/>
          <w:sz w:val="28"/>
          <w:szCs w:val="28"/>
        </w:rPr>
        <w:t xml:space="preserve">                      Выпускники сейчас пред вами</w:t>
      </w:r>
    </w:p>
    <w:p w:rsidR="005360C7" w:rsidRPr="00D24FCD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D24FCD">
        <w:rPr>
          <w:rFonts w:ascii="Times New Roman" w:hAnsi="Times New Roman" w:cs="Times New Roman"/>
          <w:sz w:val="28"/>
          <w:szCs w:val="28"/>
        </w:rPr>
        <w:t xml:space="preserve">                      Хотят колени преклонить.</w:t>
      </w:r>
    </w:p>
    <w:p w:rsidR="005360C7" w:rsidRDefault="005360C7" w:rsidP="00FB040F">
      <w:pPr>
        <w:rPr>
          <w:rStyle w:val="apple-converted-space"/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60C7" w:rsidRDefault="005360C7" w:rsidP="00FB040F">
      <w:pPr>
        <w:rPr>
          <w:rStyle w:val="apple-converted-space"/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24FCD">
        <w:rPr>
          <w:rStyle w:val="apple-converted-space"/>
          <w:rFonts w:ascii="Times New Roman" w:hAnsi="Times New Roman" w:cs="Times New Roman"/>
          <w:b/>
          <w:bCs/>
          <w:i/>
          <w:iCs/>
          <w:sz w:val="28"/>
          <w:szCs w:val="28"/>
        </w:rPr>
        <w:t>(Вручение цветов первой учительнице)</w:t>
      </w:r>
    </w:p>
    <w:p w:rsidR="005360C7" w:rsidRDefault="005360C7" w:rsidP="00FB040F">
      <w:pPr>
        <w:rPr>
          <w:rStyle w:val="apple-converted-space"/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60C7" w:rsidRDefault="005360C7" w:rsidP="00FB040F">
      <w:pPr>
        <w:rPr>
          <w:rStyle w:val="apple-converted-space"/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60C7" w:rsidRDefault="005360C7" w:rsidP="00FB040F">
      <w:pPr>
        <w:rPr>
          <w:rStyle w:val="apple-converted-space"/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60C7" w:rsidRPr="00D24FCD" w:rsidRDefault="005360C7" w:rsidP="00FB040F">
      <w:pPr>
        <w:rPr>
          <w:rStyle w:val="apple-converted-space"/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60C7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FB040F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 w:rsidRPr="00D24FCD">
        <w:rPr>
          <w:rFonts w:ascii="Times New Roman" w:hAnsi="Times New Roman" w:cs="Times New Roman"/>
          <w:sz w:val="28"/>
          <w:szCs w:val="28"/>
        </w:rPr>
        <w:t xml:space="preserve"> Слово предоставляется самой дорогой, самой мудрой, самой доброй и любимой первой учительнице Вакуленко Елене Ивановне.</w:t>
      </w:r>
      <w:r w:rsidRPr="00D24FC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D24FCD">
        <w:rPr>
          <w:rFonts w:ascii="Times New Roman" w:hAnsi="Times New Roman" w:cs="Times New Roman"/>
          <w:sz w:val="28"/>
          <w:szCs w:val="28"/>
        </w:rPr>
        <w:t>Ведущая: Подумай, школьные дни пронеслись,</w:t>
      </w:r>
      <w:r w:rsidRPr="00D24FC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24FCD">
        <w:rPr>
          <w:rFonts w:ascii="Times New Roman" w:hAnsi="Times New Roman" w:cs="Times New Roman"/>
          <w:sz w:val="28"/>
          <w:szCs w:val="28"/>
        </w:rPr>
        <w:br/>
        <w:t>Детство теперь лишь приснится,</w:t>
      </w:r>
      <w:r w:rsidRPr="00D24FC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24FCD">
        <w:rPr>
          <w:rFonts w:ascii="Times New Roman" w:hAnsi="Times New Roman" w:cs="Times New Roman"/>
          <w:sz w:val="28"/>
          <w:szCs w:val="28"/>
        </w:rPr>
        <w:br/>
        <w:t>Ты хочешь сказать ему: «Детство, вернись</w:t>
      </w:r>
      <w:r w:rsidRPr="00D24FC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24FCD">
        <w:rPr>
          <w:rFonts w:ascii="Times New Roman" w:hAnsi="Times New Roman" w:cs="Times New Roman"/>
          <w:sz w:val="28"/>
          <w:szCs w:val="28"/>
        </w:rPr>
        <w:br/>
        <w:t>На эту линейку проститься».</w:t>
      </w:r>
      <w:r w:rsidRPr="00D24FCD">
        <w:rPr>
          <w:rFonts w:ascii="Times New Roman" w:hAnsi="Times New Roman" w:cs="Times New Roman"/>
          <w:sz w:val="28"/>
          <w:szCs w:val="28"/>
        </w:rPr>
        <w:br/>
        <w:t>За мамину руку надежно держась,</w:t>
      </w:r>
      <w:r w:rsidRPr="00D24FCD">
        <w:rPr>
          <w:rFonts w:ascii="Times New Roman" w:hAnsi="Times New Roman" w:cs="Times New Roman"/>
          <w:sz w:val="28"/>
          <w:szCs w:val="28"/>
        </w:rPr>
        <w:br/>
        <w:t>Тогда вы впервые отправились в класс</w:t>
      </w:r>
      <w:r w:rsidRPr="00D24FC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24FCD">
        <w:rPr>
          <w:rFonts w:ascii="Times New Roman" w:hAnsi="Times New Roman" w:cs="Times New Roman"/>
          <w:sz w:val="28"/>
          <w:szCs w:val="28"/>
        </w:rPr>
        <w:br/>
        <w:t>На самый свой первый в жизни урок,</w:t>
      </w:r>
      <w:r w:rsidRPr="00D24FC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24FCD">
        <w:rPr>
          <w:rFonts w:ascii="Times New Roman" w:hAnsi="Times New Roman" w:cs="Times New Roman"/>
          <w:sz w:val="28"/>
          <w:szCs w:val="28"/>
        </w:rPr>
        <w:br/>
        <w:t>И вот он сегодня - Последний звонок.</w:t>
      </w:r>
      <w:r w:rsidRPr="00D24FCD">
        <w:rPr>
          <w:rFonts w:ascii="Times New Roman" w:hAnsi="Times New Roman" w:cs="Times New Roman"/>
          <w:sz w:val="28"/>
          <w:szCs w:val="28"/>
        </w:rPr>
        <w:br/>
      </w:r>
      <w:r w:rsidRPr="00D24FCD">
        <w:rPr>
          <w:rFonts w:ascii="Times New Roman" w:hAnsi="Times New Roman" w:cs="Times New Roman"/>
          <w:b/>
          <w:bCs/>
          <w:sz w:val="28"/>
          <w:szCs w:val="28"/>
        </w:rPr>
        <w:t>Выпускник:</w:t>
      </w:r>
      <w:r w:rsidRPr="00D24FCD">
        <w:rPr>
          <w:rFonts w:ascii="Times New Roman" w:hAnsi="Times New Roman" w:cs="Times New Roman"/>
          <w:sz w:val="28"/>
          <w:szCs w:val="28"/>
        </w:rPr>
        <w:t xml:space="preserve"> Дорогие наши папы и мамы! Самые близкие, родные, любимые люди! Спасибо, что помогли нам пройти первый отрезок нашего жизненного пути - учебу в школе. Обещаем радовать вас или, по крайней мере, ка</w:t>
      </w:r>
      <w:r>
        <w:rPr>
          <w:rFonts w:ascii="Times New Roman" w:hAnsi="Times New Roman" w:cs="Times New Roman"/>
          <w:sz w:val="28"/>
          <w:szCs w:val="28"/>
        </w:rPr>
        <w:t>к можно реже огорчать.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D24FCD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 w:rsidRPr="00D24FCD">
        <w:rPr>
          <w:rFonts w:ascii="Times New Roman" w:hAnsi="Times New Roman" w:cs="Times New Roman"/>
          <w:sz w:val="28"/>
          <w:szCs w:val="28"/>
        </w:rPr>
        <w:t xml:space="preserve"> Слово предоставляется (Ф.И.О.)</w:t>
      </w:r>
    </w:p>
    <w:p w:rsidR="005360C7" w:rsidRPr="00D24FCD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D24FCD">
        <w:rPr>
          <w:rFonts w:ascii="Times New Roman" w:hAnsi="Times New Roman" w:cs="Times New Roman"/>
          <w:sz w:val="28"/>
          <w:szCs w:val="28"/>
        </w:rPr>
        <w:br/>
      </w:r>
      <w:r w:rsidRPr="00D24FCD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(Выступление родителя.)</w:t>
      </w:r>
    </w:p>
    <w:p w:rsidR="005360C7" w:rsidRPr="000D6546" w:rsidRDefault="005360C7" w:rsidP="00FB040F">
      <w:pPr>
        <w:pStyle w:val="NormalWeb"/>
        <w:rPr>
          <w:sz w:val="32"/>
          <w:szCs w:val="32"/>
        </w:rPr>
      </w:pPr>
      <w:r w:rsidRPr="000D6546">
        <w:rPr>
          <w:rStyle w:val="Strong"/>
          <w:sz w:val="32"/>
          <w:szCs w:val="32"/>
        </w:rPr>
        <w:t>Ведущий:</w:t>
      </w:r>
      <w:r w:rsidRPr="000D6546">
        <w:rPr>
          <w:sz w:val="32"/>
          <w:szCs w:val="32"/>
        </w:rPr>
        <w:t xml:space="preserve">        </w:t>
      </w:r>
    </w:p>
    <w:p w:rsidR="005360C7" w:rsidRPr="00CA7284" w:rsidRDefault="005360C7" w:rsidP="00FB040F">
      <w:pPr>
        <w:pStyle w:val="NormalWeb"/>
        <w:rPr>
          <w:sz w:val="28"/>
          <w:szCs w:val="28"/>
        </w:rPr>
      </w:pPr>
      <w:r w:rsidRPr="00CA7284">
        <w:rPr>
          <w:sz w:val="28"/>
          <w:szCs w:val="28"/>
        </w:rPr>
        <w:t>9 лет пролетели, как птица</w:t>
      </w:r>
      <w:r w:rsidRPr="00CA7284">
        <w:rPr>
          <w:sz w:val="28"/>
          <w:szCs w:val="28"/>
        </w:rPr>
        <w:br/>
        <w:t xml:space="preserve">Вы стали, конечно, умней и взрослей. </w:t>
      </w:r>
      <w:r w:rsidRPr="00CA7284">
        <w:rPr>
          <w:sz w:val="28"/>
          <w:szCs w:val="28"/>
        </w:rPr>
        <w:br/>
        <w:t xml:space="preserve">Но запомнятся нам ваши лица. </w:t>
      </w:r>
      <w:r w:rsidRPr="00CA7284">
        <w:rPr>
          <w:sz w:val="28"/>
          <w:szCs w:val="28"/>
        </w:rPr>
        <w:br/>
        <w:t>С вами жизнь всегда веселей.</w:t>
      </w:r>
      <w:r w:rsidRPr="00CA7284">
        <w:rPr>
          <w:sz w:val="28"/>
          <w:szCs w:val="28"/>
        </w:rPr>
        <w:br/>
        <w:t xml:space="preserve">Помогали вам мы учиться, </w:t>
      </w:r>
      <w:r w:rsidRPr="00CA7284">
        <w:rPr>
          <w:sz w:val="28"/>
          <w:szCs w:val="28"/>
        </w:rPr>
        <w:br/>
        <w:t>Быть смелее и любить всех людей.</w:t>
      </w:r>
      <w:r w:rsidRPr="00CA7284">
        <w:rPr>
          <w:sz w:val="28"/>
          <w:szCs w:val="28"/>
        </w:rPr>
        <w:br/>
        <w:t xml:space="preserve">Доброту в Ваше сердце вселяли. </w:t>
      </w:r>
      <w:r w:rsidRPr="00CA7284">
        <w:rPr>
          <w:sz w:val="28"/>
          <w:szCs w:val="28"/>
        </w:rPr>
        <w:br/>
        <w:t>Но пришел расставания день.</w:t>
      </w:r>
    </w:p>
    <w:p w:rsidR="005360C7" w:rsidRPr="00CA7284" w:rsidRDefault="005360C7" w:rsidP="00FB040F">
      <w:pPr>
        <w:pStyle w:val="NormalWeb"/>
        <w:rPr>
          <w:sz w:val="28"/>
          <w:szCs w:val="28"/>
        </w:rPr>
      </w:pPr>
      <w:r w:rsidRPr="00CA7284">
        <w:rPr>
          <w:sz w:val="28"/>
          <w:szCs w:val="28"/>
        </w:rPr>
        <w:t xml:space="preserve">Вот так тепло может говорить только классный руководитель, самый близкий друг наших выпускников. С ней  вы делились своими радостями, только  ей вы могли сказать о своих разочарованиях. Классный руководитель всегда поддерживала вас своим пониманием. </w:t>
      </w:r>
      <w:r>
        <w:rPr>
          <w:b/>
          <w:bCs/>
          <w:sz w:val="28"/>
          <w:szCs w:val="28"/>
        </w:rPr>
        <w:t>Камший Наталья Юрьевна</w:t>
      </w:r>
      <w:r w:rsidRPr="00CA7284">
        <w:rPr>
          <w:sz w:val="28"/>
          <w:szCs w:val="28"/>
        </w:rPr>
        <w:t xml:space="preserve"> – ваш классный руководитель. Ей мы передаём слово:</w:t>
      </w:r>
    </w:p>
    <w:p w:rsidR="005360C7" w:rsidRDefault="005360C7" w:rsidP="00FB040F">
      <w:pPr>
        <w:pStyle w:val="NormalWeb"/>
        <w:jc w:val="center"/>
        <w:rPr>
          <w:b/>
          <w:bCs/>
          <w:sz w:val="28"/>
          <w:szCs w:val="28"/>
        </w:rPr>
      </w:pPr>
    </w:p>
    <w:p w:rsidR="005360C7" w:rsidRDefault="005360C7" w:rsidP="00FB040F">
      <w:pPr>
        <w:pStyle w:val="NormalWeb"/>
        <w:jc w:val="center"/>
        <w:rPr>
          <w:b/>
          <w:bCs/>
          <w:sz w:val="28"/>
          <w:szCs w:val="28"/>
        </w:rPr>
      </w:pPr>
    </w:p>
    <w:p w:rsidR="005360C7" w:rsidRPr="00D24FCD" w:rsidRDefault="005360C7" w:rsidP="00FB040F">
      <w:pPr>
        <w:pStyle w:val="NormalWeb"/>
        <w:jc w:val="center"/>
        <w:rPr>
          <w:rStyle w:val="apple-converted-space"/>
          <w:b/>
          <w:bCs/>
          <w:sz w:val="28"/>
          <w:szCs w:val="28"/>
        </w:rPr>
      </w:pPr>
      <w:r w:rsidRPr="009F587F">
        <w:rPr>
          <w:b/>
          <w:bCs/>
          <w:sz w:val="28"/>
          <w:szCs w:val="28"/>
        </w:rPr>
        <w:t>(Выступление классного руководителя)</w:t>
      </w:r>
    </w:p>
    <w:p w:rsidR="005360C7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024695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Выпускник:</w:t>
      </w:r>
    </w:p>
    <w:p w:rsidR="005360C7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</w:rPr>
        <w:t xml:space="preserve"> От звонка на сердце веселей</w:t>
      </w:r>
    </w:p>
    <w:p w:rsidR="005360C7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</w:rPr>
        <w:t>Он сегодня в юность дверь нам открывает</w:t>
      </w:r>
    </w:p>
    <w:p w:rsidR="005360C7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</w:rPr>
        <w:t>Для ребят и для учителей</w:t>
      </w:r>
    </w:p>
    <w:p w:rsidR="005360C7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</w:rPr>
        <w:t>Девять лет перед глазами проплывает</w:t>
      </w:r>
    </w:p>
    <w:p w:rsidR="005360C7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</w:rPr>
        <w:t>И хотя наверняка</w:t>
      </w:r>
    </w:p>
    <w:p w:rsidR="005360C7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</w:rPr>
        <w:t>Все учиться  дальше,  отправимся мы дружно</w:t>
      </w:r>
    </w:p>
    <w:p w:rsidR="005360C7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</w:rPr>
        <w:t>Подвести пора нам всем черту</w:t>
      </w:r>
    </w:p>
    <w:p w:rsidR="005360C7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</w:rPr>
        <w:t>И за знанья и за доброту</w:t>
      </w:r>
    </w:p>
    <w:p w:rsidR="005360C7" w:rsidRPr="00D1665D" w:rsidRDefault="005360C7" w:rsidP="00FB040F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</w:rPr>
        <w:t>Всем кто нас учил сказать спасибо нужно!</w:t>
      </w:r>
    </w:p>
    <w:p w:rsidR="005360C7" w:rsidRDefault="005360C7" w:rsidP="00FB040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24695">
        <w:rPr>
          <w:rStyle w:val="apple-converted-space"/>
          <w:rFonts w:ascii="Times New Roman" w:hAnsi="Times New Roman" w:cs="Times New Roman"/>
          <w:b/>
          <w:bCs/>
          <w:i/>
          <w:iCs/>
          <w:sz w:val="28"/>
          <w:szCs w:val="28"/>
        </w:rPr>
        <w:t>(Девятиклассники вручают учителям цветы</w:t>
      </w:r>
      <w:r>
        <w:rPr>
          <w:rStyle w:val="apple-converted-space"/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</w:t>
      </w:r>
      <w:r w:rsidRPr="00CE1470">
        <w:rPr>
          <w:rFonts w:ascii="Times New Roman" w:hAnsi="Times New Roman" w:cs="Times New Roman"/>
          <w:sz w:val="28"/>
          <w:szCs w:val="28"/>
        </w:rPr>
        <w:t xml:space="preserve"> </w:t>
      </w:r>
      <w:r w:rsidRPr="000246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исполняют песню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 школе </w:t>
      </w:r>
      <w:r w:rsidRPr="000246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 мелодию песни «Александра»).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Сюда пришли мы с мамами,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букетами нарядными.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Боялись мы, конечно же,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Переступить порог;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вот промчались годы те,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стройные, красивые-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 здесь и печалимся,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выросли уже.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свиданья, до свиданья!-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Говорим тебе мы, школа,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мы твоей судьбою.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взгляни в наше лицо.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 там ни было в начале, 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Улетели все печали.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стало дорогим нам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 школьное крыльцо.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здесь учили физику,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Историю, и химию,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Зубрили геометрию,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Пушкина прочли.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здесь встречала ласково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Учительница классная,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Её мы уважаем все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любим от души.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свиданья, до свиданья!-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Говорим учителям мы,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простите нас за то, что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шалили иногда,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вас очень – очень любим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всегда вас помнить будем,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если расстаёмся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со школой навсегда.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 с другом подружились здесь.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друзей у нас не счесть.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здесь мы также первую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Любовь свою нашли.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Любовь была не быстрая,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верная и чистая,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 этим чувством радостно </w:t>
      </w:r>
    </w:p>
    <w:p w:rsidR="005360C7" w:rsidRPr="00DD0A8F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жизни мы пошли.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свиданья, до свиданья!-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Говорим тебе мы, школа,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мы твоей судьбою.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взгляни в наше лицо.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 там ни было в начале, 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Улетели все печали.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стало дорогим нам</w:t>
      </w:r>
    </w:p>
    <w:p w:rsidR="005360C7" w:rsidRPr="008E6AA0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 школьное крыльцо.</w:t>
      </w:r>
    </w:p>
    <w:p w:rsidR="005360C7" w:rsidRPr="00024695" w:rsidRDefault="005360C7" w:rsidP="00FB040F">
      <w:pPr>
        <w:pStyle w:val="NormalWeb"/>
        <w:shd w:val="clear" w:color="auto" w:fill="FAFAFA"/>
        <w:ind w:firstLine="300"/>
        <w:rPr>
          <w:b/>
          <w:bCs/>
          <w:color w:val="000000"/>
          <w:sz w:val="28"/>
          <w:szCs w:val="28"/>
        </w:rPr>
      </w:pPr>
      <w:r w:rsidRPr="00024695">
        <w:rPr>
          <w:b/>
          <w:bCs/>
          <w:color w:val="000000"/>
          <w:sz w:val="28"/>
          <w:szCs w:val="28"/>
        </w:rPr>
        <w:t>Ведущая:</w:t>
      </w:r>
    </w:p>
    <w:p w:rsidR="005360C7" w:rsidRPr="00EB6B0E" w:rsidRDefault="005360C7" w:rsidP="00FB040F">
      <w:pPr>
        <w:pStyle w:val="NormalWeb"/>
        <w:shd w:val="clear" w:color="auto" w:fill="FAFAFA"/>
        <w:rPr>
          <w:color w:val="000000"/>
          <w:sz w:val="28"/>
          <w:szCs w:val="28"/>
        </w:rPr>
      </w:pPr>
      <w:r w:rsidRPr="00EB6B0E">
        <w:rPr>
          <w:color w:val="000000"/>
          <w:sz w:val="28"/>
          <w:szCs w:val="28"/>
        </w:rPr>
        <w:t>Дорогие ребята! Мы рады, что вы выросли такими умными и добрыми! Надеемся, что вы будете и дальше продолжать учебу, потому что знание - сила!</w:t>
      </w:r>
    </w:p>
    <w:p w:rsidR="005360C7" w:rsidRDefault="005360C7" w:rsidP="00FB040F">
      <w:pPr>
        <w:pStyle w:val="NormalWeb"/>
        <w:shd w:val="clear" w:color="auto" w:fill="FAFAFA"/>
        <w:ind w:firstLine="300"/>
        <w:rPr>
          <w:b/>
          <w:bCs/>
          <w:i/>
          <w:iCs/>
          <w:color w:val="000000"/>
          <w:sz w:val="28"/>
          <w:szCs w:val="28"/>
        </w:rPr>
      </w:pPr>
    </w:p>
    <w:p w:rsidR="005360C7" w:rsidRDefault="005360C7" w:rsidP="00FB040F">
      <w:pPr>
        <w:pStyle w:val="NormalWeb"/>
        <w:shd w:val="clear" w:color="auto" w:fill="FAFAFA"/>
        <w:ind w:firstLine="300"/>
        <w:rPr>
          <w:b/>
          <w:bCs/>
          <w:i/>
          <w:iCs/>
          <w:color w:val="000000"/>
          <w:sz w:val="28"/>
          <w:szCs w:val="28"/>
        </w:rPr>
      </w:pPr>
    </w:p>
    <w:p w:rsidR="005360C7" w:rsidRDefault="005360C7" w:rsidP="00FB040F">
      <w:pPr>
        <w:pStyle w:val="NormalWeb"/>
        <w:shd w:val="clear" w:color="auto" w:fill="FAFAFA"/>
        <w:ind w:firstLine="300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(</w:t>
      </w:r>
      <w:r w:rsidRPr="00024695">
        <w:rPr>
          <w:b/>
          <w:bCs/>
          <w:i/>
          <w:iCs/>
          <w:color w:val="000000"/>
          <w:sz w:val="28"/>
          <w:szCs w:val="28"/>
        </w:rPr>
        <w:t>Выбегает Баба Яга</w:t>
      </w:r>
      <w:r>
        <w:rPr>
          <w:b/>
          <w:bCs/>
          <w:i/>
          <w:iCs/>
          <w:color w:val="000000"/>
          <w:sz w:val="28"/>
          <w:szCs w:val="28"/>
        </w:rPr>
        <w:t>)</w:t>
      </w:r>
      <w:r w:rsidRPr="00024695">
        <w:rPr>
          <w:b/>
          <w:bCs/>
          <w:i/>
          <w:iCs/>
          <w:color w:val="000000"/>
          <w:sz w:val="28"/>
          <w:szCs w:val="28"/>
        </w:rPr>
        <w:t>.</w:t>
      </w:r>
    </w:p>
    <w:p w:rsidR="005360C7" w:rsidRPr="00024695" w:rsidRDefault="005360C7" w:rsidP="00FB040F">
      <w:pPr>
        <w:pStyle w:val="NormalWeb"/>
        <w:shd w:val="clear" w:color="auto" w:fill="FAFAFA"/>
        <w:ind w:firstLine="300"/>
        <w:jc w:val="center"/>
        <w:rPr>
          <w:b/>
          <w:bCs/>
          <w:i/>
          <w:iCs/>
          <w:color w:val="000000"/>
          <w:sz w:val="28"/>
          <w:szCs w:val="28"/>
        </w:rPr>
      </w:pPr>
      <w:r w:rsidRPr="00C74D52">
        <w:rPr>
          <w:b/>
          <w:bCs/>
          <w:i/>
          <w:iCs/>
          <w:color w:val="000000"/>
          <w:sz w:val="28"/>
          <w:szCs w:val="28"/>
        </w:rPr>
        <w:pict>
          <v:shape id="_x0000_i1028" type="#_x0000_t75" style="width:174.75pt;height:209.25pt">
            <v:imagedata r:id="rId7" o:title=""/>
          </v:shape>
        </w:pict>
      </w:r>
    </w:p>
    <w:p w:rsidR="005360C7" w:rsidRDefault="005360C7" w:rsidP="00FB040F">
      <w:pPr>
        <w:pStyle w:val="NormalWeb"/>
        <w:shd w:val="clear" w:color="auto" w:fill="FAFAFA"/>
        <w:ind w:firstLine="300"/>
        <w:rPr>
          <w:color w:val="000000"/>
          <w:sz w:val="28"/>
          <w:szCs w:val="28"/>
        </w:rPr>
      </w:pPr>
      <w:r w:rsidRPr="00EB6B0E">
        <w:rPr>
          <w:color w:val="000000"/>
          <w:sz w:val="28"/>
          <w:szCs w:val="28"/>
        </w:rPr>
        <w:t xml:space="preserve">- Ишь чего захотели! А Баба Яга против! </w:t>
      </w:r>
    </w:p>
    <w:p w:rsidR="005360C7" w:rsidRPr="00DD0A8F" w:rsidRDefault="005360C7" w:rsidP="00FB040F">
      <w:pPr>
        <w:pStyle w:val="NormalWeb"/>
        <w:shd w:val="clear" w:color="auto" w:fill="FAFAFA"/>
        <w:ind w:firstLine="300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(</w:t>
      </w:r>
      <w:r w:rsidRPr="00DD0A8F">
        <w:rPr>
          <w:b/>
          <w:bCs/>
          <w:i/>
          <w:iCs/>
          <w:color w:val="000000"/>
          <w:sz w:val="28"/>
          <w:szCs w:val="28"/>
        </w:rPr>
        <w:t>Поет на мотив песни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DD0A8F">
        <w:rPr>
          <w:b/>
          <w:bCs/>
          <w:i/>
          <w:iCs/>
          <w:color w:val="000000"/>
          <w:sz w:val="28"/>
          <w:szCs w:val="28"/>
        </w:rPr>
        <w:t>"Голубой вагон"</w:t>
      </w:r>
      <w:r>
        <w:rPr>
          <w:b/>
          <w:bCs/>
          <w:i/>
          <w:iCs/>
          <w:color w:val="000000"/>
          <w:sz w:val="28"/>
          <w:szCs w:val="28"/>
        </w:rPr>
        <w:t>)</w:t>
      </w:r>
    </w:p>
    <w:p w:rsidR="005360C7" w:rsidRPr="00EB6B0E" w:rsidRDefault="005360C7" w:rsidP="00FB040F">
      <w:pPr>
        <w:pStyle w:val="NormalWeb"/>
        <w:shd w:val="clear" w:color="auto" w:fill="FAFAFA"/>
        <w:ind w:firstLine="300"/>
        <w:rPr>
          <w:color w:val="000000"/>
          <w:sz w:val="28"/>
          <w:szCs w:val="28"/>
        </w:rPr>
      </w:pPr>
      <w:r w:rsidRPr="00EB6B0E">
        <w:rPr>
          <w:color w:val="000000"/>
          <w:sz w:val="28"/>
          <w:szCs w:val="28"/>
        </w:rPr>
        <w:t>Вот уже 9-ый класс кончается,</w:t>
      </w:r>
    </w:p>
    <w:p w:rsidR="005360C7" w:rsidRPr="00EB6B0E" w:rsidRDefault="005360C7" w:rsidP="00FB040F">
      <w:pPr>
        <w:pStyle w:val="NormalWeb"/>
        <w:shd w:val="clear" w:color="auto" w:fill="FAFAFA"/>
        <w:ind w:firstLine="300"/>
        <w:rPr>
          <w:color w:val="000000"/>
          <w:sz w:val="28"/>
          <w:szCs w:val="28"/>
        </w:rPr>
      </w:pPr>
      <w:r w:rsidRPr="00EB6B0E">
        <w:rPr>
          <w:color w:val="000000"/>
          <w:sz w:val="28"/>
          <w:szCs w:val="28"/>
        </w:rPr>
        <w:t>И последний прозвучал звонок,</w:t>
      </w:r>
    </w:p>
    <w:p w:rsidR="005360C7" w:rsidRPr="00EB6B0E" w:rsidRDefault="005360C7" w:rsidP="00FB040F">
      <w:pPr>
        <w:pStyle w:val="NormalWeb"/>
        <w:shd w:val="clear" w:color="auto" w:fill="FAFAFA"/>
        <w:ind w:firstLine="300"/>
        <w:rPr>
          <w:color w:val="000000"/>
          <w:sz w:val="28"/>
          <w:szCs w:val="28"/>
        </w:rPr>
      </w:pPr>
      <w:r w:rsidRPr="00EB6B0E">
        <w:rPr>
          <w:color w:val="000000"/>
          <w:sz w:val="28"/>
          <w:szCs w:val="28"/>
        </w:rPr>
        <w:t>А у нас никак не получается</w:t>
      </w:r>
    </w:p>
    <w:p w:rsidR="005360C7" w:rsidRPr="00EB6B0E" w:rsidRDefault="005360C7" w:rsidP="00FB040F">
      <w:pPr>
        <w:pStyle w:val="NormalWeb"/>
        <w:shd w:val="clear" w:color="auto" w:fill="FAFAFA"/>
        <w:ind w:firstLine="300"/>
        <w:rPr>
          <w:color w:val="000000"/>
          <w:sz w:val="28"/>
          <w:szCs w:val="28"/>
        </w:rPr>
      </w:pPr>
      <w:r w:rsidRPr="00EB6B0E">
        <w:rPr>
          <w:color w:val="000000"/>
          <w:sz w:val="28"/>
          <w:szCs w:val="28"/>
        </w:rPr>
        <w:t>Вам хороший преподать урок!</w:t>
      </w:r>
    </w:p>
    <w:p w:rsidR="005360C7" w:rsidRPr="00EB6B0E" w:rsidRDefault="005360C7" w:rsidP="00FB040F">
      <w:pPr>
        <w:pStyle w:val="NormalWeb"/>
        <w:shd w:val="clear" w:color="auto" w:fill="FAFAFA"/>
        <w:ind w:firstLine="300"/>
        <w:rPr>
          <w:color w:val="000000"/>
          <w:sz w:val="28"/>
          <w:szCs w:val="28"/>
        </w:rPr>
      </w:pPr>
      <w:r w:rsidRPr="00EB6B0E">
        <w:rPr>
          <w:color w:val="000000"/>
          <w:sz w:val="28"/>
          <w:szCs w:val="28"/>
        </w:rPr>
        <w:t>Скатертью, скатертью дальний путь стелется</w:t>
      </w:r>
    </w:p>
    <w:p w:rsidR="005360C7" w:rsidRPr="00EB6B0E" w:rsidRDefault="005360C7" w:rsidP="00FB040F">
      <w:pPr>
        <w:pStyle w:val="NormalWeb"/>
        <w:shd w:val="clear" w:color="auto" w:fill="FAFAFA"/>
        <w:ind w:firstLine="300"/>
        <w:rPr>
          <w:color w:val="000000"/>
          <w:sz w:val="28"/>
          <w:szCs w:val="28"/>
        </w:rPr>
      </w:pPr>
      <w:r w:rsidRPr="00EB6B0E">
        <w:rPr>
          <w:color w:val="000000"/>
          <w:sz w:val="28"/>
          <w:szCs w:val="28"/>
        </w:rPr>
        <w:t>И упирается в техникум и ВУЗ!</w:t>
      </w:r>
    </w:p>
    <w:p w:rsidR="005360C7" w:rsidRPr="00EB6B0E" w:rsidRDefault="005360C7" w:rsidP="00FB040F">
      <w:pPr>
        <w:pStyle w:val="NormalWeb"/>
        <w:shd w:val="clear" w:color="auto" w:fill="FAFAFA"/>
        <w:ind w:firstLine="300"/>
        <w:rPr>
          <w:color w:val="000000"/>
          <w:sz w:val="28"/>
          <w:szCs w:val="28"/>
        </w:rPr>
      </w:pPr>
      <w:r w:rsidRPr="00EB6B0E">
        <w:rPr>
          <w:color w:val="000000"/>
          <w:sz w:val="28"/>
          <w:szCs w:val="28"/>
        </w:rPr>
        <w:t>Только мне все-таки в лучшее верится!</w:t>
      </w:r>
    </w:p>
    <w:p w:rsidR="005360C7" w:rsidRPr="00EB6B0E" w:rsidRDefault="005360C7" w:rsidP="00FB040F">
      <w:pPr>
        <w:pStyle w:val="NormalWeb"/>
        <w:shd w:val="clear" w:color="auto" w:fill="FAFAFA"/>
        <w:ind w:firstLine="300"/>
        <w:rPr>
          <w:color w:val="000000"/>
          <w:sz w:val="28"/>
          <w:szCs w:val="28"/>
        </w:rPr>
      </w:pPr>
      <w:r w:rsidRPr="00EB6B0E">
        <w:rPr>
          <w:color w:val="000000"/>
          <w:sz w:val="28"/>
          <w:szCs w:val="28"/>
        </w:rPr>
        <w:t>Верится в то, что я с вами разберусь!</w:t>
      </w:r>
    </w:p>
    <w:p w:rsidR="005360C7" w:rsidRDefault="005360C7" w:rsidP="00FB040F">
      <w:pPr>
        <w:pStyle w:val="NormalWeb"/>
        <w:shd w:val="clear" w:color="auto" w:fill="FAFAFA"/>
        <w:ind w:firstLine="300"/>
        <w:rPr>
          <w:color w:val="000000"/>
          <w:sz w:val="28"/>
          <w:szCs w:val="28"/>
        </w:rPr>
      </w:pPr>
    </w:p>
    <w:p w:rsidR="005360C7" w:rsidRPr="00EB6B0E" w:rsidRDefault="005360C7" w:rsidP="00FB040F">
      <w:pPr>
        <w:pStyle w:val="NormalWeb"/>
        <w:shd w:val="clear" w:color="auto" w:fill="FAFAFA"/>
        <w:ind w:firstLine="300"/>
        <w:rPr>
          <w:color w:val="000000"/>
          <w:sz w:val="28"/>
          <w:szCs w:val="28"/>
        </w:rPr>
      </w:pPr>
      <w:r w:rsidRPr="00EB6B0E">
        <w:rPr>
          <w:color w:val="000000"/>
          <w:sz w:val="28"/>
          <w:szCs w:val="28"/>
        </w:rPr>
        <w:t>Есть у меня для вас один сюрприз! Сейчас посмотрим, кто из нас круче! Ну, что, испугались?</w:t>
      </w:r>
    </w:p>
    <w:p w:rsidR="005360C7" w:rsidRPr="00024695" w:rsidRDefault="005360C7" w:rsidP="00FB040F">
      <w:pPr>
        <w:pStyle w:val="NormalWeb"/>
        <w:shd w:val="clear" w:color="auto" w:fill="FAFAFA"/>
        <w:ind w:firstLine="300"/>
        <w:rPr>
          <w:b/>
          <w:bCs/>
          <w:i/>
          <w:iCs/>
          <w:color w:val="000000"/>
          <w:sz w:val="28"/>
          <w:szCs w:val="28"/>
        </w:rPr>
      </w:pPr>
      <w:r w:rsidRPr="00024695">
        <w:rPr>
          <w:b/>
          <w:bCs/>
          <w:i/>
          <w:iCs/>
          <w:color w:val="000000"/>
          <w:sz w:val="28"/>
          <w:szCs w:val="28"/>
        </w:rPr>
        <w:t>(Поет на мотив частушек "А паровоз бежал, колеса терлися...")</w:t>
      </w:r>
    </w:p>
    <w:p w:rsidR="005360C7" w:rsidRPr="00EB6B0E" w:rsidRDefault="005360C7" w:rsidP="00FB040F">
      <w:pPr>
        <w:pStyle w:val="NormalWeb"/>
        <w:shd w:val="clear" w:color="auto" w:fill="FAFAFA"/>
        <w:ind w:firstLine="300"/>
        <w:rPr>
          <w:color w:val="000000"/>
          <w:sz w:val="28"/>
          <w:szCs w:val="28"/>
        </w:rPr>
      </w:pPr>
      <w:r w:rsidRPr="00EB6B0E">
        <w:rPr>
          <w:color w:val="000000"/>
          <w:sz w:val="28"/>
          <w:szCs w:val="28"/>
        </w:rPr>
        <w:t>Моя метелочка вся запылилася!</w:t>
      </w:r>
    </w:p>
    <w:p w:rsidR="005360C7" w:rsidRPr="00EB6B0E" w:rsidRDefault="005360C7" w:rsidP="00FB040F">
      <w:pPr>
        <w:pStyle w:val="NormalWeb"/>
        <w:shd w:val="clear" w:color="auto" w:fill="FAFAFA"/>
        <w:ind w:firstLine="300"/>
        <w:rPr>
          <w:color w:val="000000"/>
          <w:sz w:val="28"/>
          <w:szCs w:val="28"/>
        </w:rPr>
      </w:pPr>
      <w:r w:rsidRPr="00EB6B0E">
        <w:rPr>
          <w:color w:val="000000"/>
          <w:sz w:val="28"/>
          <w:szCs w:val="28"/>
        </w:rPr>
        <w:t>Меня не ждали вы, а я явилася!</w:t>
      </w:r>
    </w:p>
    <w:p w:rsidR="005360C7" w:rsidRPr="00EB6B0E" w:rsidRDefault="005360C7" w:rsidP="00FB040F">
      <w:pPr>
        <w:pStyle w:val="NormalWeb"/>
        <w:shd w:val="clear" w:color="auto" w:fill="FAFAFA"/>
        <w:ind w:firstLine="300"/>
        <w:rPr>
          <w:color w:val="000000"/>
          <w:sz w:val="28"/>
          <w:szCs w:val="28"/>
        </w:rPr>
      </w:pPr>
      <w:r w:rsidRPr="00EB6B0E">
        <w:rPr>
          <w:color w:val="000000"/>
          <w:sz w:val="28"/>
          <w:szCs w:val="28"/>
        </w:rPr>
        <w:t>Вы все отличники, у вас пятерочки,</w:t>
      </w:r>
    </w:p>
    <w:p w:rsidR="005360C7" w:rsidRPr="00EB6B0E" w:rsidRDefault="005360C7" w:rsidP="00FB040F">
      <w:pPr>
        <w:pStyle w:val="NormalWeb"/>
        <w:shd w:val="clear" w:color="auto" w:fill="FAFAFA"/>
        <w:ind w:firstLine="300"/>
        <w:rPr>
          <w:color w:val="000000"/>
          <w:sz w:val="28"/>
          <w:szCs w:val="28"/>
        </w:rPr>
      </w:pPr>
      <w:r w:rsidRPr="00EB6B0E">
        <w:rPr>
          <w:color w:val="000000"/>
          <w:sz w:val="28"/>
          <w:szCs w:val="28"/>
        </w:rPr>
        <w:t>А я примчалася к вам для разборочки!</w:t>
      </w:r>
    </w:p>
    <w:p w:rsidR="005360C7" w:rsidRPr="00EB6B0E" w:rsidRDefault="005360C7" w:rsidP="00FB040F">
      <w:pPr>
        <w:pStyle w:val="NormalWeb"/>
        <w:shd w:val="clear" w:color="auto" w:fill="FAFAFA"/>
        <w:ind w:firstLine="300"/>
        <w:rPr>
          <w:color w:val="000000"/>
          <w:sz w:val="28"/>
          <w:szCs w:val="28"/>
        </w:rPr>
      </w:pPr>
      <w:r w:rsidRPr="00EB6B0E">
        <w:rPr>
          <w:color w:val="000000"/>
          <w:sz w:val="28"/>
          <w:szCs w:val="28"/>
        </w:rPr>
        <w:t>Напрасно к знаниям вы так стремитеся!</w:t>
      </w:r>
    </w:p>
    <w:p w:rsidR="005360C7" w:rsidRPr="00EB6B0E" w:rsidRDefault="005360C7" w:rsidP="00FB040F">
      <w:pPr>
        <w:pStyle w:val="NormalWeb"/>
        <w:shd w:val="clear" w:color="auto" w:fill="FAFAFA"/>
        <w:ind w:firstLine="300"/>
        <w:rPr>
          <w:color w:val="000000"/>
          <w:sz w:val="28"/>
          <w:szCs w:val="28"/>
        </w:rPr>
      </w:pPr>
      <w:r w:rsidRPr="00EB6B0E">
        <w:rPr>
          <w:color w:val="000000"/>
          <w:sz w:val="28"/>
          <w:szCs w:val="28"/>
        </w:rPr>
        <w:t>Забудьте формулы, угомонитеся!</w:t>
      </w:r>
    </w:p>
    <w:p w:rsidR="005360C7" w:rsidRPr="00EB6B0E" w:rsidRDefault="005360C7" w:rsidP="00FB040F">
      <w:pPr>
        <w:pStyle w:val="NormalWeb"/>
        <w:shd w:val="clear" w:color="auto" w:fill="FAFAFA"/>
        <w:ind w:firstLine="300"/>
        <w:rPr>
          <w:color w:val="000000"/>
          <w:sz w:val="28"/>
          <w:szCs w:val="28"/>
        </w:rPr>
      </w:pPr>
      <w:r w:rsidRPr="00EB6B0E">
        <w:rPr>
          <w:color w:val="000000"/>
          <w:sz w:val="28"/>
          <w:szCs w:val="28"/>
        </w:rPr>
        <w:t>Звонок последним был у вас действительно!</w:t>
      </w:r>
    </w:p>
    <w:p w:rsidR="005360C7" w:rsidRPr="00EB6B0E" w:rsidRDefault="005360C7" w:rsidP="00FB040F">
      <w:pPr>
        <w:pStyle w:val="NormalWeb"/>
        <w:shd w:val="clear" w:color="auto" w:fill="FAFAFA"/>
        <w:ind w:firstLine="300"/>
        <w:rPr>
          <w:color w:val="000000"/>
          <w:sz w:val="28"/>
          <w:szCs w:val="28"/>
        </w:rPr>
      </w:pPr>
      <w:r w:rsidRPr="00EB6B0E">
        <w:rPr>
          <w:color w:val="000000"/>
          <w:sz w:val="28"/>
          <w:szCs w:val="28"/>
        </w:rPr>
        <w:t>Его украла я предусмотрительно!</w:t>
      </w:r>
    </w:p>
    <w:p w:rsidR="005360C7" w:rsidRPr="00EB6B0E" w:rsidRDefault="005360C7" w:rsidP="00FB040F">
      <w:pPr>
        <w:pStyle w:val="NormalWeb"/>
        <w:shd w:val="clear" w:color="auto" w:fill="FAFAFA"/>
        <w:ind w:firstLine="300"/>
        <w:rPr>
          <w:color w:val="000000"/>
          <w:sz w:val="28"/>
          <w:szCs w:val="28"/>
        </w:rPr>
      </w:pPr>
      <w:r w:rsidRPr="00EB6B0E">
        <w:rPr>
          <w:color w:val="000000"/>
          <w:sz w:val="28"/>
          <w:szCs w:val="28"/>
        </w:rPr>
        <w:t>Пускай послужит мне звонок ворованный!</w:t>
      </w:r>
    </w:p>
    <w:p w:rsidR="005360C7" w:rsidRPr="00EB6B0E" w:rsidRDefault="005360C7" w:rsidP="00FB040F">
      <w:pPr>
        <w:pStyle w:val="NormalWeb"/>
        <w:shd w:val="clear" w:color="auto" w:fill="FAFAFA"/>
        <w:ind w:firstLine="300"/>
        <w:rPr>
          <w:color w:val="000000"/>
          <w:sz w:val="28"/>
          <w:szCs w:val="28"/>
        </w:rPr>
      </w:pPr>
      <w:r w:rsidRPr="00EB6B0E">
        <w:rPr>
          <w:color w:val="000000"/>
          <w:sz w:val="28"/>
          <w:szCs w:val="28"/>
        </w:rPr>
        <w:t>Он не простой теперь, а заколдованный!</w:t>
      </w:r>
    </w:p>
    <w:p w:rsidR="005360C7" w:rsidRPr="00EB6B0E" w:rsidRDefault="005360C7" w:rsidP="00FB040F">
      <w:pPr>
        <w:pStyle w:val="NormalWeb"/>
        <w:shd w:val="clear" w:color="auto" w:fill="FAFAFA"/>
        <w:ind w:firstLine="300"/>
        <w:rPr>
          <w:color w:val="000000"/>
          <w:sz w:val="28"/>
          <w:szCs w:val="28"/>
        </w:rPr>
      </w:pPr>
      <w:r w:rsidRPr="00EB6B0E">
        <w:rPr>
          <w:color w:val="000000"/>
          <w:sz w:val="28"/>
          <w:szCs w:val="28"/>
        </w:rPr>
        <w:t>С ним двери школьные не открываются,</w:t>
      </w:r>
    </w:p>
    <w:p w:rsidR="005360C7" w:rsidRPr="00EB6B0E" w:rsidRDefault="005360C7" w:rsidP="00FB040F">
      <w:pPr>
        <w:pStyle w:val="NormalWeb"/>
        <w:shd w:val="clear" w:color="auto" w:fill="FAFAFA"/>
        <w:ind w:firstLine="300"/>
        <w:rPr>
          <w:color w:val="000000"/>
          <w:sz w:val="28"/>
          <w:szCs w:val="28"/>
        </w:rPr>
      </w:pPr>
      <w:r w:rsidRPr="00EB6B0E">
        <w:rPr>
          <w:color w:val="000000"/>
          <w:sz w:val="28"/>
          <w:szCs w:val="28"/>
        </w:rPr>
        <w:t>Уроки новые не начинаются!</w:t>
      </w:r>
    </w:p>
    <w:p w:rsidR="005360C7" w:rsidRPr="00EB6B0E" w:rsidRDefault="005360C7" w:rsidP="00FB040F">
      <w:pPr>
        <w:pStyle w:val="NormalWeb"/>
        <w:shd w:val="clear" w:color="auto" w:fill="FAFAFA"/>
        <w:ind w:firstLine="300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(</w:t>
      </w:r>
      <w:r w:rsidRPr="00024695">
        <w:rPr>
          <w:b/>
          <w:bCs/>
          <w:i/>
          <w:iCs/>
          <w:color w:val="000000"/>
          <w:sz w:val="28"/>
          <w:szCs w:val="28"/>
        </w:rPr>
        <w:t>Звонит</w:t>
      </w:r>
      <w:r>
        <w:rPr>
          <w:b/>
          <w:bCs/>
          <w:i/>
          <w:iCs/>
          <w:color w:val="000000"/>
          <w:sz w:val="28"/>
          <w:szCs w:val="28"/>
        </w:rPr>
        <w:t>)</w:t>
      </w:r>
      <w:r w:rsidRPr="00EB6B0E">
        <w:rPr>
          <w:color w:val="000000"/>
          <w:sz w:val="28"/>
          <w:szCs w:val="28"/>
        </w:rPr>
        <w:t xml:space="preserve"> Хи-хи-хи! Вот и прозвучал для школы последний звонок! Теперь для вас начинается вечная перемена! И она так все переменит, что мало не покажется!</w:t>
      </w:r>
    </w:p>
    <w:p w:rsidR="005360C7" w:rsidRPr="00024695" w:rsidRDefault="005360C7" w:rsidP="00FB040F">
      <w:pPr>
        <w:pStyle w:val="NormalWeb"/>
        <w:shd w:val="clear" w:color="auto" w:fill="FAFAFA"/>
        <w:ind w:firstLine="300"/>
        <w:rPr>
          <w:b/>
          <w:bCs/>
          <w:color w:val="000000"/>
          <w:sz w:val="28"/>
          <w:szCs w:val="28"/>
        </w:rPr>
      </w:pPr>
      <w:r w:rsidRPr="00024695">
        <w:rPr>
          <w:b/>
          <w:bCs/>
          <w:color w:val="000000"/>
          <w:sz w:val="28"/>
          <w:szCs w:val="28"/>
        </w:rPr>
        <w:t>Ведущая:</w:t>
      </w:r>
    </w:p>
    <w:p w:rsidR="005360C7" w:rsidRPr="00EB6B0E" w:rsidRDefault="005360C7" w:rsidP="00FB040F">
      <w:pPr>
        <w:pStyle w:val="NormalWeb"/>
        <w:shd w:val="clear" w:color="auto" w:fill="FAFAFA"/>
        <w:ind w:firstLine="300"/>
        <w:rPr>
          <w:color w:val="000000"/>
          <w:sz w:val="28"/>
          <w:szCs w:val="28"/>
        </w:rPr>
      </w:pPr>
      <w:r w:rsidRPr="00EB6B0E">
        <w:rPr>
          <w:color w:val="000000"/>
          <w:sz w:val="28"/>
          <w:szCs w:val="28"/>
        </w:rPr>
        <w:t xml:space="preserve"> Неужели Бабе Яге и вправду удалось заколдовать наш звонок?</w:t>
      </w:r>
    </w:p>
    <w:p w:rsidR="005360C7" w:rsidRPr="00EB6B0E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 я знаю, что Баба Яга не такая уж и злая, давайте её сделаем добренькой, пригласим для выступленья 1 класс. Она увидит маленьких, красивых деток и пожалеет их, станет добрее и отдаст колокольчик, расколдует звонок.</w:t>
      </w:r>
    </w:p>
    <w:p w:rsidR="005360C7" w:rsidRPr="00024695" w:rsidRDefault="005360C7" w:rsidP="00FB040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246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(Звучит музыка «Учат в школе» выходят ученики 1 класса)</w:t>
      </w:r>
    </w:p>
    <w:p w:rsidR="005360C7" w:rsidRPr="00181DE5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AFAFA"/>
          <w:lang w:eastAsia="ru-RU"/>
        </w:rPr>
      </w:pPr>
      <w:r w:rsidRPr="00181DE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AFAFA"/>
          <w:lang w:eastAsia="ru-RU"/>
        </w:rPr>
        <w:t>1 первоклассник:</w:t>
      </w:r>
    </w:p>
    <w:p w:rsidR="005360C7" w:rsidRPr="00184E9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Друзья дорогие! В торжественный час</w:t>
      </w:r>
    </w:p>
    <w:p w:rsidR="005360C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Мы в школе родной приветствуем вас.</w:t>
      </w:r>
    </w:p>
    <w:p w:rsidR="005360C7" w:rsidRPr="00181DE5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AFAFA"/>
          <w:lang w:eastAsia="ru-RU"/>
        </w:rPr>
      </w:pPr>
      <w:r w:rsidRPr="00181DE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AFAFA"/>
          <w:lang w:eastAsia="ru-RU"/>
        </w:rPr>
        <w:t>2 первоклассник:</w:t>
      </w:r>
    </w:p>
    <w:p w:rsidR="005360C7" w:rsidRPr="00184E9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Мы - особые мальчишки:</w:t>
      </w:r>
    </w:p>
    <w:p w:rsidR="005360C7" w:rsidRPr="00184E9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ваши младшие братишки!</w:t>
      </w:r>
    </w:p>
    <w:p w:rsidR="005360C7" w:rsidRPr="00184E9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Мы - особые девчонки:</w:t>
      </w:r>
    </w:p>
    <w:p w:rsidR="005360C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ваши младшие сестренки!</w:t>
      </w:r>
    </w:p>
    <w:p w:rsidR="005360C7" w:rsidRPr="00181DE5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AFAFA"/>
          <w:lang w:eastAsia="ru-RU"/>
        </w:rPr>
      </w:pPr>
      <w:r w:rsidRPr="00181DE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AFAFA"/>
          <w:lang w:eastAsia="ru-RU"/>
        </w:rPr>
        <w:t>3 первоклассник:</w:t>
      </w:r>
    </w:p>
    <w:p w:rsidR="005360C7" w:rsidRPr="00184E9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Мы лишь недавно пришли в нашу школу,</w:t>
      </w:r>
    </w:p>
    <w:p w:rsidR="005360C7" w:rsidRPr="00184E9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Где вы учились 9</w:t>
      </w: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 xml:space="preserve"> лет.</w:t>
      </w:r>
    </w:p>
    <w:p w:rsidR="005360C7" w:rsidRPr="00184E9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Примите от нас, дорогие ребята,</w:t>
      </w:r>
    </w:p>
    <w:p w:rsidR="005360C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От нас, первоклашек, привет.</w:t>
      </w:r>
    </w:p>
    <w:p w:rsidR="005360C7" w:rsidRPr="00181DE5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AFAFA"/>
          <w:lang w:eastAsia="ru-RU"/>
        </w:rPr>
      </w:pPr>
      <w:r w:rsidRPr="00181DE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AFAFA"/>
          <w:lang w:eastAsia="ru-RU"/>
        </w:rPr>
        <w:t>4 первоклассник:</w:t>
      </w:r>
    </w:p>
    <w:p w:rsidR="005360C7" w:rsidRPr="00184E9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Сегодня ваш праздник - "Последний звонок",</w:t>
      </w:r>
    </w:p>
    <w:p w:rsidR="005360C7" w:rsidRPr="00184E9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Последний звонок на последний урок!</w:t>
      </w:r>
    </w:p>
    <w:p w:rsidR="005360C7" w:rsidRPr="00184E9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Как быстро настала прощальная дата,</w:t>
      </w:r>
    </w:p>
    <w:p w:rsidR="005360C7" w:rsidRPr="00184E9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Как быстро пришел расставания час...</w:t>
      </w:r>
    </w:p>
    <w:p w:rsidR="005360C7" w:rsidRPr="00184E9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Вы ранцы носили тоже когда-то,</w:t>
      </w:r>
    </w:p>
    <w:p w:rsidR="005360C7" w:rsidRPr="00184E9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Теперь навсегда вы уйдете от нас.</w:t>
      </w:r>
    </w:p>
    <w:p w:rsidR="005360C7" w:rsidRPr="00181DE5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AFAFA"/>
          <w:lang w:eastAsia="ru-RU"/>
        </w:rPr>
      </w:pPr>
      <w:r w:rsidRPr="00181DE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AFAFA"/>
          <w:lang w:eastAsia="ru-RU"/>
        </w:rPr>
        <w:t>5 первоклассник:</w:t>
      </w:r>
    </w:p>
    <w:p w:rsidR="005360C7" w:rsidRPr="00184E9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Сколько в школе вы узнали,</w:t>
      </w:r>
    </w:p>
    <w:p w:rsidR="005360C7" w:rsidRPr="00184E9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Сколько книжек прочитали!</w:t>
      </w:r>
    </w:p>
    <w:p w:rsidR="005360C7" w:rsidRPr="00184E9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Нам по вашему пути</w:t>
      </w:r>
    </w:p>
    <w:p w:rsidR="005360C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Много лет еще идти!</w:t>
      </w:r>
    </w:p>
    <w:p w:rsidR="005360C7" w:rsidRPr="00181DE5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AFAFA"/>
          <w:lang w:eastAsia="ru-RU"/>
        </w:rPr>
      </w:pPr>
      <w:r w:rsidRPr="00181DE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AFAFA"/>
          <w:lang w:eastAsia="ru-RU"/>
        </w:rPr>
        <w:t>6 первоклассник:</w:t>
      </w:r>
    </w:p>
    <w:p w:rsidR="005360C7" w:rsidRPr="00184E9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Вы немало разных знаний получили,</w:t>
      </w:r>
    </w:p>
    <w:p w:rsidR="005360C7" w:rsidRPr="00184E9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Только кажется порой учителям:</w:t>
      </w:r>
    </w:p>
    <w:p w:rsidR="005360C7" w:rsidRPr="00184E9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Вы нарочно кое-что недоучили,</w:t>
      </w:r>
    </w:p>
    <w:p w:rsidR="005360C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Чтоб оставить кое-что учить и нам...</w:t>
      </w:r>
    </w:p>
    <w:p w:rsidR="005360C7" w:rsidRPr="00181DE5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AFAFA"/>
          <w:lang w:eastAsia="ru-RU"/>
        </w:rPr>
      </w:pPr>
      <w:r w:rsidRPr="00181DE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AFAFA"/>
          <w:lang w:eastAsia="ru-RU"/>
        </w:rPr>
        <w:t>7 первоклассник:</w:t>
      </w:r>
    </w:p>
    <w:p w:rsidR="005360C7" w:rsidRPr="00184E9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А вам мы пожелаем,</w:t>
      </w:r>
    </w:p>
    <w:p w:rsidR="005360C7" w:rsidRPr="00184E9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Чтоб ни в каком краю</w:t>
      </w:r>
    </w:p>
    <w:p w:rsidR="005360C7" w:rsidRPr="00184E9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Никогда не забывали</w:t>
      </w:r>
    </w:p>
    <w:p w:rsidR="005360C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Юность школьную свою.</w:t>
      </w:r>
    </w:p>
    <w:p w:rsidR="005360C7" w:rsidRPr="00181DE5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AFAFA"/>
          <w:lang w:eastAsia="ru-RU"/>
        </w:rPr>
      </w:pPr>
      <w:r w:rsidRPr="00181DE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AFAFA"/>
          <w:lang w:eastAsia="ru-RU"/>
        </w:rPr>
        <w:t>8 первоклассник:</w:t>
      </w:r>
    </w:p>
    <w:p w:rsidR="005360C7" w:rsidRPr="00184E9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Мы и вы уже закончили ученье,</w:t>
      </w:r>
    </w:p>
    <w:p w:rsidR="005360C7" w:rsidRPr="00184E9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Нам гулять - у вас экзаменов пора.</w:t>
      </w:r>
    </w:p>
    <w:p w:rsidR="005360C7" w:rsidRPr="00184E9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Пожелайте нам хороших развлечений,</w:t>
      </w:r>
    </w:p>
    <w:p w:rsidR="005360C7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 w:rsidRPr="00184E9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Мы желаем вам: "Ни пуха, ни пера!"</w:t>
      </w:r>
    </w:p>
    <w:p w:rsidR="005360C7" w:rsidRPr="00024695" w:rsidRDefault="005360C7" w:rsidP="00FB040F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AFAFA"/>
          <w:lang w:eastAsia="ru-RU"/>
        </w:rPr>
      </w:pPr>
      <w:r w:rsidRPr="000246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AFAFA"/>
          <w:lang w:eastAsia="ru-RU"/>
        </w:rPr>
        <w:t>(Под музыку «Учат в школе » первоклассники дарят выпускникам колокольчики)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024695">
        <w:rPr>
          <w:rFonts w:ascii="Times New Roman" w:hAnsi="Times New Roman" w:cs="Times New Roman"/>
          <w:b/>
          <w:bCs/>
          <w:sz w:val="28"/>
          <w:szCs w:val="28"/>
        </w:rPr>
        <w:t>Баба Яга (вытирая слёзы):</w:t>
      </w:r>
      <w:r>
        <w:rPr>
          <w:rFonts w:ascii="Times New Roman" w:hAnsi="Times New Roman" w:cs="Times New Roman"/>
          <w:sz w:val="28"/>
          <w:szCs w:val="28"/>
        </w:rPr>
        <w:t xml:space="preserve"> Ой, какие хорошенькие, миленькие детки… 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отдам я вам ваш последний звонок, учитесь, если вам этого очень хочется…</w:t>
      </w:r>
    </w:p>
    <w:p w:rsidR="005360C7" w:rsidRPr="00024695" w:rsidRDefault="005360C7" w:rsidP="00FB040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246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(Хлоп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ает в ладоши, появляется мальчик</w:t>
      </w:r>
      <w:r w:rsidRPr="000246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 костюме колокольчика)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5360C7" w:rsidRPr="00024695" w:rsidRDefault="005360C7" w:rsidP="00FB040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246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Звонок: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звонком зовусь последним,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Мать моя – Весна – красна,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Звон цветов, ручьёв последних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Подарила мне она.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колокольчики звоню,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экзамены зову.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выпускники я принёс вам подарки - это голуби, пускай вместе с ними взметнуться в голубое небо ваши самые заветные желания.</w:t>
      </w:r>
    </w:p>
    <w:p w:rsidR="005360C7" w:rsidRPr="00EF4596" w:rsidRDefault="005360C7" w:rsidP="00FB04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F4596">
        <w:rPr>
          <w:rFonts w:ascii="Times New Roman" w:hAnsi="Times New Roman" w:cs="Times New Roman"/>
          <w:b/>
          <w:bCs/>
          <w:sz w:val="28"/>
          <w:szCs w:val="28"/>
        </w:rPr>
        <w:t>Выпускник: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стали мы на год взрослее,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пора настаёт.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сегодня своих голубей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Провожаем в прощальный полёт.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летят они, летят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нигде не встречают преград.</w:t>
      </w:r>
    </w:p>
    <w:p w:rsidR="005360C7" w:rsidRDefault="005360C7" w:rsidP="00FB04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60C7" w:rsidRPr="00BA74F4" w:rsidRDefault="005360C7" w:rsidP="00FB040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246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(Звучит музыка «Прекрасное  далёко».  Ученики 9 класса отпускают голубей в небо. Под музыку выносят гирлянду шаров , на каждом имя выпускника и лента «Выпуск 2012 года» Под музыку и аплодисменты гирлянду выпускники отпускают в небо).</w:t>
      </w:r>
    </w:p>
    <w:p w:rsidR="005360C7" w:rsidRPr="00024695" w:rsidRDefault="005360C7" w:rsidP="00FB04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24695">
        <w:rPr>
          <w:rFonts w:ascii="Times New Roman" w:hAnsi="Times New Roman" w:cs="Times New Roman"/>
          <w:b/>
          <w:bCs/>
          <w:sz w:val="28"/>
          <w:szCs w:val="28"/>
        </w:rPr>
        <w:t>1 ученик: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70303">
        <w:rPr>
          <w:rFonts w:ascii="Times New Roman" w:hAnsi="Times New Roman" w:cs="Times New Roman"/>
          <w:sz w:val="28"/>
          <w:szCs w:val="28"/>
        </w:rPr>
        <w:t xml:space="preserve"> Под дождем или в зное,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 xml:space="preserve">          Но в положенный срок,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 xml:space="preserve">          Каждой новой весною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 xml:space="preserve">          Есть последний звонок.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 xml:space="preserve">          Он экзамена вроде,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 xml:space="preserve">          Он как новый рассвет,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 xml:space="preserve">          Он итоги подводит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 xml:space="preserve">          Школьных прожитых лет.</w:t>
      </w:r>
    </w:p>
    <w:p w:rsidR="005360C7" w:rsidRPr="00024695" w:rsidRDefault="005360C7" w:rsidP="00FB04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24695">
        <w:rPr>
          <w:rFonts w:ascii="Times New Roman" w:hAnsi="Times New Roman" w:cs="Times New Roman"/>
          <w:b/>
          <w:bCs/>
          <w:sz w:val="28"/>
          <w:szCs w:val="28"/>
        </w:rPr>
        <w:t>2 ученик: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70303">
        <w:rPr>
          <w:rFonts w:ascii="Times New Roman" w:hAnsi="Times New Roman" w:cs="Times New Roman"/>
          <w:sz w:val="28"/>
          <w:szCs w:val="28"/>
        </w:rPr>
        <w:t>Он проводит у входа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 xml:space="preserve">          В беспредельность дорог,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 xml:space="preserve">          Он в любую погоду позовет за порог.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 xml:space="preserve">          Он прекрасен, отчаян,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 xml:space="preserve">          Стать трамплином готов,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 xml:space="preserve">          Он сигналит к началу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 xml:space="preserve">          Главных в жизни шагов.</w:t>
      </w:r>
    </w:p>
    <w:p w:rsidR="005360C7" w:rsidRPr="00D1665D" w:rsidRDefault="005360C7" w:rsidP="00FB040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360C7" w:rsidRPr="00EF4596" w:rsidRDefault="005360C7" w:rsidP="00FB04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F4596">
        <w:rPr>
          <w:rFonts w:ascii="Times New Roman" w:hAnsi="Times New Roman" w:cs="Times New Roman"/>
          <w:b/>
          <w:bCs/>
          <w:sz w:val="28"/>
          <w:szCs w:val="28"/>
        </w:rPr>
        <w:t>3 ученик: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70303">
        <w:rPr>
          <w:rFonts w:ascii="Times New Roman" w:hAnsi="Times New Roman" w:cs="Times New Roman"/>
          <w:sz w:val="28"/>
          <w:szCs w:val="28"/>
        </w:rPr>
        <w:t xml:space="preserve"> Сколько в нем обещаний!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26" type="#_x0000_t75" style="position:absolute;margin-left:538.75pt;margin-top:17.35pt;width:162.75pt;height:191.25pt;z-index:251658240;mso-position-horizontal:right">
            <v:imagedata r:id="rId8" o:title=""/>
          </v:shape>
        </w:pict>
      </w:r>
      <w:r w:rsidRPr="00670303">
        <w:rPr>
          <w:rFonts w:ascii="Times New Roman" w:hAnsi="Times New Roman" w:cs="Times New Roman"/>
          <w:sz w:val="28"/>
          <w:szCs w:val="28"/>
        </w:rPr>
        <w:t xml:space="preserve">          Вдаль зовет этот звон.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 xml:space="preserve">          В нем и горечь прощаний,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 xml:space="preserve">          И надежд миллион.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 xml:space="preserve">          Под дождем или в зное,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 xml:space="preserve">          Но в положенный срок.</w:t>
      </w:r>
    </w:p>
    <w:p w:rsidR="005360C7" w:rsidRPr="00670303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 xml:space="preserve">          Каждой новой весною</w:t>
      </w:r>
    </w:p>
    <w:p w:rsidR="005360C7" w:rsidRPr="00D1665D" w:rsidRDefault="005360C7" w:rsidP="00FB040F">
      <w:pPr>
        <w:rPr>
          <w:rFonts w:ascii="Times New Roman" w:hAnsi="Times New Roman" w:cs="Times New Roman"/>
          <w:sz w:val="28"/>
          <w:szCs w:val="28"/>
        </w:rPr>
      </w:pPr>
      <w:r w:rsidRPr="00670303">
        <w:rPr>
          <w:rFonts w:ascii="Times New Roman" w:hAnsi="Times New Roman" w:cs="Times New Roman"/>
          <w:sz w:val="28"/>
          <w:szCs w:val="28"/>
        </w:rPr>
        <w:t xml:space="preserve">          Есть последний звонок.</w:t>
      </w:r>
    </w:p>
    <w:p w:rsidR="005360C7" w:rsidRDefault="005360C7" w:rsidP="00FB040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360C7" w:rsidRDefault="005360C7" w:rsidP="00FB040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360C7" w:rsidRPr="00EF4596" w:rsidRDefault="005360C7" w:rsidP="00FB04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F4596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</w:p>
    <w:p w:rsidR="005360C7" w:rsidRPr="00D1665D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Торжественное право дать последний звонок предоставляется ученику 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класса___________________________ 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ученице 1 класса__________________</w:t>
      </w:r>
    </w:p>
    <w:p w:rsidR="005360C7" w:rsidRPr="00024695" w:rsidRDefault="005360C7" w:rsidP="00FB04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24695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</w:p>
    <w:p w:rsidR="005360C7" w:rsidRPr="00670303" w:rsidRDefault="005360C7" w:rsidP="00FB040F">
      <w:pPr>
        <w:pStyle w:val="NormalWeb"/>
        <w:rPr>
          <w:sz w:val="28"/>
          <w:szCs w:val="28"/>
        </w:rPr>
      </w:pPr>
      <w:r>
        <w:rPr>
          <w:sz w:val="28"/>
          <w:szCs w:val="28"/>
        </w:rPr>
        <w:t xml:space="preserve">Торжественная линейка, посвящённая </w:t>
      </w:r>
      <w:r w:rsidRPr="00670303">
        <w:rPr>
          <w:sz w:val="28"/>
          <w:szCs w:val="28"/>
        </w:rPr>
        <w:t>празднику «Пос</w:t>
      </w:r>
      <w:r>
        <w:rPr>
          <w:sz w:val="28"/>
          <w:szCs w:val="28"/>
        </w:rPr>
        <w:t>леднего звонка» – объявляется за</w:t>
      </w:r>
      <w:r w:rsidRPr="00670303">
        <w:rPr>
          <w:sz w:val="28"/>
          <w:szCs w:val="28"/>
        </w:rPr>
        <w:t>крытой.</w:t>
      </w:r>
    </w:p>
    <w:p w:rsidR="005360C7" w:rsidRPr="00024695" w:rsidRDefault="005360C7" w:rsidP="00FB040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246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(Звучит Гимн России, гимн Кубани)</w:t>
      </w:r>
      <w:r w:rsidRPr="0002469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5360C7" w:rsidRDefault="005360C7" w:rsidP="00F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наши выпускники приглашаем вас на самый последний ваш урок.</w:t>
      </w:r>
    </w:p>
    <w:p w:rsidR="005360C7" w:rsidRPr="00024695" w:rsidRDefault="005360C7" w:rsidP="00FB040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246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(Звучит музыка «Школьный вальс». Ученики 9 класса под музыку и аплодисменты уходят в класс,  на последний урок)</w:t>
      </w:r>
    </w:p>
    <w:p w:rsidR="005360C7" w:rsidRPr="00024695" w:rsidRDefault="005360C7" w:rsidP="00FB040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60C7" w:rsidRPr="00342FD0" w:rsidRDefault="005360C7">
      <w:pPr>
        <w:rPr>
          <w:sz w:val="36"/>
          <w:szCs w:val="36"/>
        </w:rPr>
      </w:pPr>
    </w:p>
    <w:sectPr w:rsidR="005360C7" w:rsidRPr="00342FD0" w:rsidSect="00616ED9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6ED9"/>
    <w:rsid w:val="00024695"/>
    <w:rsid w:val="000443C1"/>
    <w:rsid w:val="000A56A7"/>
    <w:rsid w:val="000D6546"/>
    <w:rsid w:val="00181DE5"/>
    <w:rsid w:val="00184E97"/>
    <w:rsid w:val="00342FD0"/>
    <w:rsid w:val="0043218F"/>
    <w:rsid w:val="004F5E7D"/>
    <w:rsid w:val="005360C7"/>
    <w:rsid w:val="00616ED9"/>
    <w:rsid w:val="00670303"/>
    <w:rsid w:val="00686359"/>
    <w:rsid w:val="006A39D6"/>
    <w:rsid w:val="00754F5E"/>
    <w:rsid w:val="00851CFC"/>
    <w:rsid w:val="008E6AA0"/>
    <w:rsid w:val="0090392B"/>
    <w:rsid w:val="009E42BA"/>
    <w:rsid w:val="009F587F"/>
    <w:rsid w:val="00B244FD"/>
    <w:rsid w:val="00B96928"/>
    <w:rsid w:val="00BA74F4"/>
    <w:rsid w:val="00C74D52"/>
    <w:rsid w:val="00C97B0F"/>
    <w:rsid w:val="00CA7284"/>
    <w:rsid w:val="00CE1470"/>
    <w:rsid w:val="00D1665D"/>
    <w:rsid w:val="00D24FCD"/>
    <w:rsid w:val="00DB1429"/>
    <w:rsid w:val="00DD0A8F"/>
    <w:rsid w:val="00EB6B0E"/>
    <w:rsid w:val="00EF4596"/>
    <w:rsid w:val="00FB0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ED9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FB0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locked/>
    <w:rsid w:val="00FB040F"/>
    <w:rPr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FB04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02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16</Pages>
  <Words>1860</Words>
  <Characters>10604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5</cp:revision>
  <dcterms:created xsi:type="dcterms:W3CDTF">2012-04-01T12:45:00Z</dcterms:created>
  <dcterms:modified xsi:type="dcterms:W3CDTF">2012-04-04T05:30:00Z</dcterms:modified>
</cp:coreProperties>
</file>