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4D5" w:rsidRPr="009F4BE1" w:rsidRDefault="00EF44D5" w:rsidP="00EE1101">
      <w:pPr>
        <w:pStyle w:val="NoSpacing"/>
        <w:ind w:left="-567"/>
        <w:jc w:val="center"/>
        <w:rPr>
          <w:rFonts w:ascii="Times New Roman" w:hAnsi="Times New Roman"/>
          <w:sz w:val="28"/>
          <w:szCs w:val="28"/>
        </w:rPr>
      </w:pPr>
      <w:r w:rsidRPr="00614878">
        <w:rPr>
          <w:rFonts w:ascii="Times New Roman" w:hAnsi="Times New Roman"/>
          <w:sz w:val="24"/>
          <w:szCs w:val="24"/>
        </w:rPr>
        <w:t xml:space="preserve"> </w:t>
      </w:r>
      <w:r w:rsidRPr="009F4BE1">
        <w:rPr>
          <w:rFonts w:ascii="Times New Roman" w:hAnsi="Times New Roman"/>
          <w:sz w:val="28"/>
          <w:szCs w:val="28"/>
        </w:rPr>
        <w:t>Департамент образования города Москвы</w:t>
      </w:r>
    </w:p>
    <w:p w:rsidR="00EF44D5" w:rsidRPr="009F4BE1" w:rsidRDefault="00EF44D5" w:rsidP="00EE1101">
      <w:pPr>
        <w:pStyle w:val="NoSpacing"/>
        <w:ind w:left="-567"/>
        <w:jc w:val="center"/>
        <w:rPr>
          <w:rFonts w:ascii="Times New Roman" w:hAnsi="Times New Roman"/>
          <w:sz w:val="28"/>
          <w:szCs w:val="28"/>
        </w:rPr>
      </w:pPr>
      <w:r w:rsidRPr="009F4BE1">
        <w:rPr>
          <w:rFonts w:ascii="Times New Roman" w:hAnsi="Times New Roman"/>
          <w:sz w:val="28"/>
          <w:szCs w:val="28"/>
        </w:rPr>
        <w:t>Северо-Восточное  управление образования</w:t>
      </w:r>
    </w:p>
    <w:p w:rsidR="00EF44D5" w:rsidRPr="009F4BE1" w:rsidRDefault="00EF44D5" w:rsidP="00EE1101">
      <w:pPr>
        <w:pStyle w:val="NoSpacing"/>
        <w:ind w:left="-567"/>
        <w:jc w:val="center"/>
        <w:rPr>
          <w:rFonts w:ascii="Times New Roman" w:hAnsi="Times New Roman"/>
          <w:sz w:val="28"/>
          <w:szCs w:val="28"/>
        </w:rPr>
      </w:pPr>
    </w:p>
    <w:p w:rsidR="00EF44D5" w:rsidRPr="009F4BE1" w:rsidRDefault="00EF44D5" w:rsidP="00EE1101">
      <w:pPr>
        <w:pStyle w:val="NoSpacing"/>
        <w:ind w:left="-567"/>
        <w:jc w:val="center"/>
        <w:rPr>
          <w:rFonts w:ascii="Times New Roman" w:hAnsi="Times New Roman"/>
          <w:sz w:val="28"/>
          <w:szCs w:val="28"/>
        </w:rPr>
      </w:pPr>
      <w:r w:rsidRPr="009F4BE1">
        <w:rPr>
          <w:rFonts w:ascii="Times New Roman" w:hAnsi="Times New Roman"/>
          <w:sz w:val="28"/>
          <w:szCs w:val="28"/>
        </w:rPr>
        <w:t xml:space="preserve">Государственное  бюджетное образовательное учреждение города Москвы </w:t>
      </w:r>
    </w:p>
    <w:p w:rsidR="00EF44D5" w:rsidRPr="009F4BE1" w:rsidRDefault="00EF44D5" w:rsidP="00EE1101">
      <w:pPr>
        <w:pStyle w:val="NoSpacing"/>
        <w:ind w:left="-567"/>
        <w:jc w:val="center"/>
        <w:rPr>
          <w:rFonts w:ascii="Times New Roman" w:hAnsi="Times New Roman"/>
          <w:sz w:val="28"/>
          <w:szCs w:val="28"/>
        </w:rPr>
      </w:pPr>
      <w:r w:rsidRPr="009F4BE1">
        <w:rPr>
          <w:rFonts w:ascii="Times New Roman" w:hAnsi="Times New Roman"/>
          <w:sz w:val="28"/>
          <w:szCs w:val="28"/>
        </w:rPr>
        <w:t xml:space="preserve">ЦЕНТР ДЕТСКОГО ТВОРЧЕСТВА «СВИБЛОВО» </w:t>
      </w:r>
    </w:p>
    <w:p w:rsidR="00EF44D5" w:rsidRPr="009F4BE1" w:rsidRDefault="00EF44D5" w:rsidP="00EE1101">
      <w:pPr>
        <w:pStyle w:val="NoSpacing"/>
        <w:ind w:left="-567"/>
        <w:jc w:val="center"/>
        <w:rPr>
          <w:rFonts w:ascii="Times New Roman" w:hAnsi="Times New Roman"/>
          <w:b/>
          <w:sz w:val="36"/>
          <w:szCs w:val="36"/>
        </w:rPr>
      </w:pPr>
    </w:p>
    <w:p w:rsidR="00EF44D5" w:rsidRPr="009F4BE1" w:rsidRDefault="00EF44D5" w:rsidP="00EE1101">
      <w:pPr>
        <w:pStyle w:val="NoSpacing"/>
        <w:ind w:left="-567"/>
        <w:jc w:val="center"/>
        <w:rPr>
          <w:rFonts w:ascii="Times New Roman" w:hAnsi="Times New Roman"/>
          <w:b/>
          <w:sz w:val="36"/>
          <w:szCs w:val="36"/>
        </w:rPr>
      </w:pPr>
    </w:p>
    <w:p w:rsidR="00EF44D5" w:rsidRPr="009F4BE1" w:rsidRDefault="00EF44D5" w:rsidP="00EE1101">
      <w:pPr>
        <w:pStyle w:val="NoSpacing"/>
        <w:ind w:left="-567"/>
        <w:jc w:val="center"/>
        <w:rPr>
          <w:rFonts w:ascii="Times New Roman" w:hAnsi="Times New Roman"/>
          <w:sz w:val="36"/>
          <w:szCs w:val="36"/>
        </w:rPr>
      </w:pPr>
    </w:p>
    <w:p w:rsidR="00EF44D5" w:rsidRPr="009F4BE1" w:rsidRDefault="00EF44D5" w:rsidP="00EE1101">
      <w:pPr>
        <w:pStyle w:val="NoSpacing"/>
        <w:ind w:left="-567"/>
        <w:jc w:val="center"/>
        <w:rPr>
          <w:rFonts w:ascii="Times New Roman" w:hAnsi="Times New Roman"/>
          <w:sz w:val="36"/>
          <w:szCs w:val="36"/>
        </w:rPr>
      </w:pPr>
    </w:p>
    <w:p w:rsidR="00EF44D5" w:rsidRPr="009F4BE1" w:rsidRDefault="00EF44D5" w:rsidP="00EE1101">
      <w:pPr>
        <w:pStyle w:val="NoSpacing"/>
        <w:rPr>
          <w:rFonts w:ascii="Times New Roman" w:hAnsi="Times New Roman"/>
          <w:sz w:val="28"/>
          <w:szCs w:val="28"/>
        </w:rPr>
      </w:pPr>
    </w:p>
    <w:p w:rsidR="00EF44D5" w:rsidRPr="009F4BE1" w:rsidRDefault="00EF44D5" w:rsidP="00EE1101">
      <w:pPr>
        <w:pStyle w:val="NoSpacing"/>
        <w:ind w:left="-567"/>
        <w:jc w:val="center"/>
        <w:rPr>
          <w:rFonts w:ascii="Times New Roman" w:hAnsi="Times New Roman"/>
          <w:sz w:val="36"/>
          <w:szCs w:val="36"/>
        </w:rPr>
      </w:pPr>
    </w:p>
    <w:p w:rsidR="00EF44D5" w:rsidRPr="009F4BE1" w:rsidRDefault="00EF44D5" w:rsidP="00EE1101">
      <w:pPr>
        <w:pStyle w:val="NoSpacing"/>
        <w:ind w:left="-567"/>
        <w:jc w:val="center"/>
        <w:rPr>
          <w:rFonts w:ascii="Times New Roman" w:hAnsi="Times New Roman"/>
          <w:sz w:val="36"/>
          <w:szCs w:val="36"/>
        </w:rPr>
      </w:pPr>
      <w:r w:rsidRPr="009F4BE1">
        <w:rPr>
          <w:rFonts w:ascii="Times New Roman" w:hAnsi="Times New Roman"/>
          <w:sz w:val="36"/>
          <w:szCs w:val="36"/>
        </w:rPr>
        <w:t xml:space="preserve">План – конспект занятия </w:t>
      </w:r>
    </w:p>
    <w:p w:rsidR="00EF44D5" w:rsidRPr="009F4BE1" w:rsidRDefault="00EF44D5" w:rsidP="00EE1101">
      <w:pPr>
        <w:pStyle w:val="NoSpacing"/>
        <w:ind w:left="-567"/>
        <w:jc w:val="center"/>
        <w:rPr>
          <w:rFonts w:ascii="Times New Roman" w:hAnsi="Times New Roman"/>
          <w:sz w:val="36"/>
          <w:szCs w:val="36"/>
        </w:rPr>
      </w:pPr>
      <w:r w:rsidRPr="009F4BE1">
        <w:rPr>
          <w:rFonts w:ascii="Times New Roman" w:hAnsi="Times New Roman"/>
          <w:sz w:val="36"/>
          <w:szCs w:val="36"/>
        </w:rPr>
        <w:t xml:space="preserve">на тему: </w:t>
      </w:r>
    </w:p>
    <w:p w:rsidR="00EF44D5" w:rsidRPr="009F4BE1" w:rsidRDefault="00EF44D5" w:rsidP="00EE1101">
      <w:pPr>
        <w:pStyle w:val="NoSpacing"/>
        <w:ind w:left="-567"/>
        <w:jc w:val="center"/>
        <w:rPr>
          <w:rFonts w:ascii="Times New Roman" w:hAnsi="Times New Roman"/>
          <w:sz w:val="36"/>
          <w:szCs w:val="36"/>
        </w:rPr>
      </w:pPr>
    </w:p>
    <w:p w:rsidR="00EF44D5" w:rsidRDefault="00EF44D5" w:rsidP="00EE1101">
      <w:pPr>
        <w:pStyle w:val="NoSpacing"/>
        <w:ind w:left="-567"/>
        <w:jc w:val="center"/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sz w:val="52"/>
          <w:szCs w:val="52"/>
        </w:rPr>
        <w:t>«Сказочная птица»</w:t>
      </w:r>
    </w:p>
    <w:p w:rsidR="00EF44D5" w:rsidRPr="003F2971" w:rsidRDefault="00EF44D5" w:rsidP="00EE1101">
      <w:pPr>
        <w:pStyle w:val="NoSpacing"/>
        <w:ind w:left="-567"/>
        <w:jc w:val="center"/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sz w:val="52"/>
          <w:szCs w:val="52"/>
        </w:rPr>
        <w:t>(граттаж)</w:t>
      </w:r>
    </w:p>
    <w:p w:rsidR="00EF44D5" w:rsidRPr="009F4BE1" w:rsidRDefault="00EF44D5" w:rsidP="00EE1101">
      <w:pPr>
        <w:pStyle w:val="NoSpacing"/>
        <w:ind w:left="-567"/>
        <w:jc w:val="center"/>
        <w:rPr>
          <w:rFonts w:ascii="Times New Roman" w:hAnsi="Times New Roman"/>
          <w:sz w:val="28"/>
          <w:szCs w:val="28"/>
        </w:rPr>
      </w:pPr>
    </w:p>
    <w:p w:rsidR="00EF44D5" w:rsidRPr="009F4BE1" w:rsidRDefault="00EF44D5" w:rsidP="00EE1101">
      <w:pPr>
        <w:pStyle w:val="NoSpacing"/>
        <w:ind w:left="-567"/>
        <w:jc w:val="center"/>
        <w:rPr>
          <w:rFonts w:ascii="Times New Roman" w:hAnsi="Times New Roman"/>
          <w:sz w:val="28"/>
          <w:szCs w:val="28"/>
        </w:rPr>
      </w:pPr>
    </w:p>
    <w:p w:rsidR="00EF44D5" w:rsidRPr="009F4BE1" w:rsidRDefault="00EF44D5" w:rsidP="00EE110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F4BE1">
        <w:rPr>
          <w:rFonts w:ascii="Times New Roman" w:hAnsi="Times New Roman"/>
          <w:sz w:val="28"/>
          <w:szCs w:val="28"/>
        </w:rPr>
        <w:t>Дополнительная образовательная программа</w:t>
      </w:r>
    </w:p>
    <w:p w:rsidR="00EF44D5" w:rsidRPr="009F4BE1" w:rsidRDefault="00EF44D5" w:rsidP="00EE110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F4BE1">
        <w:rPr>
          <w:rFonts w:ascii="Times New Roman" w:hAnsi="Times New Roman"/>
          <w:b/>
          <w:sz w:val="28"/>
          <w:szCs w:val="28"/>
        </w:rPr>
        <w:t>«Рисунок. Живопись. Композиция»</w:t>
      </w:r>
    </w:p>
    <w:p w:rsidR="00EF44D5" w:rsidRPr="009F4BE1" w:rsidRDefault="00EF44D5" w:rsidP="00EE1101">
      <w:pPr>
        <w:pStyle w:val="NoSpacing"/>
        <w:ind w:left="-567"/>
        <w:jc w:val="center"/>
        <w:rPr>
          <w:rFonts w:ascii="Times New Roman" w:hAnsi="Times New Roman"/>
          <w:i/>
          <w:sz w:val="28"/>
          <w:szCs w:val="28"/>
          <w:u w:val="single"/>
        </w:rPr>
      </w:pPr>
    </w:p>
    <w:p w:rsidR="00EF44D5" w:rsidRPr="009F4BE1" w:rsidRDefault="00EF44D5" w:rsidP="00EE1101">
      <w:pPr>
        <w:pStyle w:val="NoSpacing"/>
        <w:ind w:left="-567"/>
        <w:jc w:val="center"/>
        <w:rPr>
          <w:rFonts w:ascii="Times New Roman" w:hAnsi="Times New Roman"/>
          <w:b/>
          <w:sz w:val="36"/>
          <w:szCs w:val="36"/>
          <w:u w:val="single"/>
        </w:rPr>
      </w:pPr>
    </w:p>
    <w:p w:rsidR="00EF44D5" w:rsidRPr="009F4BE1" w:rsidRDefault="00EF44D5" w:rsidP="00EE1101">
      <w:pPr>
        <w:pStyle w:val="NoSpacing"/>
        <w:ind w:left="-567"/>
        <w:jc w:val="center"/>
        <w:rPr>
          <w:rFonts w:ascii="Times New Roman" w:hAnsi="Times New Roman"/>
          <w:sz w:val="36"/>
          <w:szCs w:val="36"/>
          <w:u w:val="single"/>
        </w:rPr>
      </w:pPr>
    </w:p>
    <w:p w:rsidR="00EF44D5" w:rsidRPr="009F4BE1" w:rsidRDefault="00EF44D5" w:rsidP="00EE1101">
      <w:pPr>
        <w:pStyle w:val="NoSpacing"/>
        <w:ind w:left="-567"/>
        <w:jc w:val="center"/>
        <w:rPr>
          <w:rFonts w:ascii="Times New Roman" w:hAnsi="Times New Roman"/>
          <w:sz w:val="36"/>
          <w:szCs w:val="36"/>
          <w:u w:val="single"/>
        </w:rPr>
      </w:pPr>
    </w:p>
    <w:p w:rsidR="00EF44D5" w:rsidRPr="009F4BE1" w:rsidRDefault="00EF44D5" w:rsidP="00EE1101">
      <w:pPr>
        <w:pStyle w:val="NoSpacing"/>
        <w:ind w:left="-567"/>
        <w:rPr>
          <w:rFonts w:ascii="Times New Roman" w:hAnsi="Times New Roman"/>
          <w:i/>
          <w:sz w:val="28"/>
          <w:szCs w:val="28"/>
        </w:rPr>
      </w:pPr>
      <w:r w:rsidRPr="009F4BE1">
        <w:rPr>
          <w:rFonts w:ascii="Times New Roman" w:hAnsi="Times New Roman"/>
          <w:sz w:val="28"/>
          <w:szCs w:val="28"/>
        </w:rPr>
        <w:t>Педагог  дополнительного образования: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9F4BE1">
        <w:rPr>
          <w:rFonts w:ascii="Times New Roman" w:hAnsi="Times New Roman"/>
          <w:sz w:val="28"/>
          <w:szCs w:val="28"/>
        </w:rPr>
        <w:t xml:space="preserve"> </w:t>
      </w:r>
      <w:r w:rsidRPr="00A74F49">
        <w:rPr>
          <w:rFonts w:ascii="Times New Roman" w:hAnsi="Times New Roman"/>
          <w:b/>
          <w:i/>
          <w:sz w:val="44"/>
          <w:szCs w:val="44"/>
          <w:u w:val="single"/>
        </w:rPr>
        <w:t>Волик</w:t>
      </w:r>
      <w:r>
        <w:rPr>
          <w:rFonts w:ascii="Times New Roman" w:hAnsi="Times New Roman"/>
          <w:b/>
          <w:i/>
          <w:sz w:val="44"/>
          <w:szCs w:val="44"/>
        </w:rPr>
        <w:t xml:space="preserve"> Елена Борисовна</w:t>
      </w:r>
      <w:r w:rsidRPr="009F4BE1">
        <w:rPr>
          <w:rFonts w:ascii="Times New Roman" w:hAnsi="Times New Roman"/>
          <w:i/>
          <w:sz w:val="28"/>
          <w:szCs w:val="28"/>
        </w:rPr>
        <w:t xml:space="preserve"> </w:t>
      </w:r>
    </w:p>
    <w:p w:rsidR="00EF44D5" w:rsidRPr="009F4BE1" w:rsidRDefault="00EF44D5" w:rsidP="00EE1101">
      <w:pPr>
        <w:pStyle w:val="NoSpacing"/>
        <w:ind w:left="-567"/>
        <w:rPr>
          <w:rFonts w:ascii="Times New Roman" w:hAnsi="Times New Roman"/>
          <w:sz w:val="16"/>
          <w:szCs w:val="16"/>
        </w:rPr>
      </w:pPr>
    </w:p>
    <w:p w:rsidR="00EF44D5" w:rsidRDefault="00EF44D5" w:rsidP="00EE1101">
      <w:pPr>
        <w:pStyle w:val="NoSpacing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Изостудия «Ирис»</w:t>
      </w:r>
    </w:p>
    <w:p w:rsidR="00EF44D5" w:rsidRDefault="00EF44D5" w:rsidP="00EE1101">
      <w:pPr>
        <w:pStyle w:val="NoSpacing"/>
        <w:ind w:left="-567"/>
        <w:rPr>
          <w:rFonts w:ascii="Times New Roman" w:hAnsi="Times New Roman"/>
          <w:sz w:val="28"/>
          <w:szCs w:val="28"/>
        </w:rPr>
      </w:pPr>
    </w:p>
    <w:p w:rsidR="00EF44D5" w:rsidRPr="009F4BE1" w:rsidRDefault="00EF44D5" w:rsidP="00EE1101">
      <w:pPr>
        <w:pStyle w:val="NoSpacing"/>
        <w:ind w:left="-567"/>
        <w:rPr>
          <w:rFonts w:ascii="Times New Roman" w:hAnsi="Times New Roman"/>
          <w:sz w:val="28"/>
          <w:szCs w:val="28"/>
        </w:rPr>
      </w:pPr>
    </w:p>
    <w:p w:rsidR="00EF44D5" w:rsidRPr="009F4BE1" w:rsidRDefault="00EF44D5" w:rsidP="00EE1101">
      <w:pPr>
        <w:pStyle w:val="NoSpacing"/>
        <w:ind w:left="-567"/>
        <w:rPr>
          <w:rFonts w:ascii="Times New Roman" w:hAnsi="Times New Roman"/>
          <w:sz w:val="28"/>
          <w:szCs w:val="28"/>
        </w:rPr>
      </w:pPr>
      <w:r w:rsidRPr="009F4BE1">
        <w:rPr>
          <w:rFonts w:ascii="Times New Roman" w:hAnsi="Times New Roman"/>
          <w:sz w:val="28"/>
          <w:szCs w:val="28"/>
        </w:rPr>
        <w:t xml:space="preserve">Возраст обучающихся: </w:t>
      </w:r>
      <w:r>
        <w:rPr>
          <w:rFonts w:ascii="Times New Roman" w:hAnsi="Times New Roman"/>
          <w:i/>
          <w:sz w:val="28"/>
          <w:szCs w:val="28"/>
        </w:rPr>
        <w:t>6-13</w:t>
      </w:r>
      <w:r w:rsidRPr="009F4BE1">
        <w:rPr>
          <w:rFonts w:ascii="Times New Roman" w:hAnsi="Times New Roman"/>
          <w:i/>
          <w:sz w:val="28"/>
          <w:szCs w:val="28"/>
        </w:rPr>
        <w:t xml:space="preserve"> лет</w:t>
      </w:r>
    </w:p>
    <w:p w:rsidR="00EF44D5" w:rsidRPr="009F4BE1" w:rsidRDefault="00EF44D5" w:rsidP="00EE1101">
      <w:pPr>
        <w:pStyle w:val="NoSpacing"/>
        <w:ind w:left="-567"/>
        <w:rPr>
          <w:rFonts w:ascii="Times New Roman" w:hAnsi="Times New Roman"/>
          <w:sz w:val="16"/>
          <w:szCs w:val="16"/>
        </w:rPr>
      </w:pPr>
    </w:p>
    <w:p w:rsidR="00EF44D5" w:rsidRPr="009F4BE1" w:rsidRDefault="00EF44D5" w:rsidP="00EE1101">
      <w:pPr>
        <w:pStyle w:val="NoSpacing"/>
        <w:ind w:left="-567"/>
        <w:rPr>
          <w:rFonts w:ascii="Times New Roman" w:hAnsi="Times New Roman"/>
          <w:sz w:val="28"/>
          <w:szCs w:val="28"/>
        </w:rPr>
      </w:pPr>
      <w:r w:rsidRPr="009F4BE1">
        <w:rPr>
          <w:rFonts w:ascii="Times New Roman" w:hAnsi="Times New Roman"/>
          <w:sz w:val="28"/>
          <w:szCs w:val="28"/>
        </w:rPr>
        <w:t>Срок реализации</w:t>
      </w:r>
      <w:r>
        <w:rPr>
          <w:rFonts w:ascii="Times New Roman" w:hAnsi="Times New Roman"/>
          <w:sz w:val="28"/>
          <w:szCs w:val="28"/>
        </w:rPr>
        <w:t xml:space="preserve"> программы</w:t>
      </w:r>
      <w:r w:rsidRPr="009F4BE1">
        <w:rPr>
          <w:rFonts w:ascii="Times New Roman" w:hAnsi="Times New Roman"/>
          <w:sz w:val="28"/>
          <w:szCs w:val="28"/>
        </w:rPr>
        <w:t>:</w:t>
      </w:r>
      <w:r w:rsidRPr="00EE1101">
        <w:rPr>
          <w:rFonts w:ascii="Times New Roman" w:hAnsi="Times New Roman"/>
          <w:i/>
          <w:sz w:val="28"/>
          <w:szCs w:val="28"/>
        </w:rPr>
        <w:t xml:space="preserve"> 4</w:t>
      </w:r>
      <w:r w:rsidRPr="009F4BE1">
        <w:rPr>
          <w:rFonts w:ascii="Times New Roman" w:hAnsi="Times New Roman"/>
          <w:i/>
          <w:sz w:val="28"/>
          <w:szCs w:val="28"/>
        </w:rPr>
        <w:t xml:space="preserve"> года</w:t>
      </w:r>
    </w:p>
    <w:p w:rsidR="00EF44D5" w:rsidRPr="009F4BE1" w:rsidRDefault="00EF44D5" w:rsidP="00EE1101">
      <w:pPr>
        <w:pStyle w:val="NoSpacing"/>
        <w:rPr>
          <w:rFonts w:ascii="Times New Roman" w:hAnsi="Times New Roman"/>
        </w:rPr>
      </w:pPr>
    </w:p>
    <w:p w:rsidR="00EF44D5" w:rsidRPr="009F4BE1" w:rsidRDefault="00EF44D5" w:rsidP="00EE1101">
      <w:pPr>
        <w:pStyle w:val="NoSpacing"/>
        <w:ind w:left="-567"/>
        <w:rPr>
          <w:rFonts w:ascii="Times New Roman" w:hAnsi="Times New Roman"/>
        </w:rPr>
      </w:pPr>
    </w:p>
    <w:p w:rsidR="00EF44D5" w:rsidRPr="009F4BE1" w:rsidRDefault="00EF44D5" w:rsidP="00EE1101">
      <w:pPr>
        <w:pStyle w:val="NoSpacing"/>
        <w:ind w:left="-567"/>
        <w:rPr>
          <w:rFonts w:ascii="Times New Roman" w:hAnsi="Times New Roman"/>
        </w:rPr>
      </w:pPr>
    </w:p>
    <w:p w:rsidR="00EF44D5" w:rsidRDefault="00EF44D5" w:rsidP="00EE1101">
      <w:pPr>
        <w:pStyle w:val="NoSpacing"/>
        <w:ind w:left="-567"/>
        <w:rPr>
          <w:rFonts w:ascii="Times New Roman" w:hAnsi="Times New Roman"/>
        </w:rPr>
      </w:pPr>
    </w:p>
    <w:p w:rsidR="00EF44D5" w:rsidRDefault="00EF44D5" w:rsidP="00EE1101">
      <w:pPr>
        <w:pStyle w:val="NoSpacing"/>
        <w:ind w:left="-567"/>
        <w:rPr>
          <w:rFonts w:ascii="Times New Roman" w:hAnsi="Times New Roman"/>
        </w:rPr>
      </w:pPr>
    </w:p>
    <w:p w:rsidR="00EF44D5" w:rsidRDefault="00EF44D5" w:rsidP="00EE1101">
      <w:pPr>
        <w:pStyle w:val="NoSpacing"/>
        <w:ind w:left="-567"/>
        <w:rPr>
          <w:rFonts w:ascii="Times New Roman" w:hAnsi="Times New Roman"/>
        </w:rPr>
      </w:pPr>
    </w:p>
    <w:p w:rsidR="00EF44D5" w:rsidRPr="009F4BE1" w:rsidRDefault="00EF44D5" w:rsidP="00EE1101">
      <w:pPr>
        <w:pStyle w:val="NoSpacing"/>
        <w:ind w:left="-567"/>
        <w:rPr>
          <w:rFonts w:ascii="Times New Roman" w:hAnsi="Times New Roman"/>
        </w:rPr>
      </w:pPr>
    </w:p>
    <w:p w:rsidR="00EF44D5" w:rsidRPr="009F4BE1" w:rsidRDefault="00EF44D5" w:rsidP="00EE1101">
      <w:pPr>
        <w:pStyle w:val="NoSpacing"/>
        <w:ind w:left="-567"/>
        <w:rPr>
          <w:rFonts w:ascii="Times New Roman" w:hAnsi="Times New Roman"/>
        </w:rPr>
      </w:pPr>
    </w:p>
    <w:p w:rsidR="00EF44D5" w:rsidRPr="009F4BE1" w:rsidRDefault="00EF44D5" w:rsidP="00EE1101">
      <w:pPr>
        <w:pStyle w:val="NoSpacing"/>
        <w:ind w:left="-567"/>
        <w:jc w:val="center"/>
        <w:rPr>
          <w:rFonts w:ascii="Times New Roman" w:hAnsi="Times New Roman"/>
        </w:rPr>
      </w:pPr>
      <w:r w:rsidRPr="009F4BE1">
        <w:rPr>
          <w:rFonts w:ascii="Times New Roman" w:hAnsi="Times New Roman"/>
        </w:rPr>
        <w:t>МОСКВА</w:t>
      </w:r>
    </w:p>
    <w:p w:rsidR="00EF44D5" w:rsidRPr="009F4BE1" w:rsidRDefault="00EF44D5" w:rsidP="00EE1101">
      <w:pPr>
        <w:pStyle w:val="NoSpacing"/>
        <w:ind w:left="-567"/>
        <w:jc w:val="center"/>
        <w:rPr>
          <w:rFonts w:ascii="Times New Roman" w:hAnsi="Times New Roman"/>
        </w:rPr>
      </w:pPr>
      <w:r w:rsidRPr="009F4BE1">
        <w:rPr>
          <w:rFonts w:ascii="Times New Roman" w:hAnsi="Times New Roman"/>
        </w:rPr>
        <w:t>2012</w:t>
      </w:r>
    </w:p>
    <w:p w:rsidR="00EF44D5" w:rsidRPr="001E6D95" w:rsidRDefault="00EF44D5" w:rsidP="00EE1101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1E6D95">
        <w:rPr>
          <w:rFonts w:ascii="Times New Roman" w:hAnsi="Times New Roman"/>
          <w:b/>
          <w:i/>
          <w:sz w:val="28"/>
          <w:szCs w:val="28"/>
        </w:rPr>
        <w:t>ТЕМА:</w:t>
      </w:r>
    </w:p>
    <w:p w:rsidR="00EF44D5" w:rsidRDefault="00EF44D5" w:rsidP="00EE110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043333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  <w:u w:val="single"/>
        </w:rPr>
        <w:t>«Сказочная птица» (граттаж)</w:t>
      </w:r>
    </w:p>
    <w:p w:rsidR="00EF44D5" w:rsidRDefault="00EF44D5" w:rsidP="00EE110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EF44D5" w:rsidRPr="00EE1101" w:rsidRDefault="00EF44D5" w:rsidP="00EE110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(Раздел программы  «Графика»)</w:t>
      </w:r>
    </w:p>
    <w:p w:rsidR="00EF44D5" w:rsidRPr="001E6D95" w:rsidRDefault="00EF44D5" w:rsidP="00EE110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EF44D5" w:rsidRPr="001E6D95" w:rsidRDefault="00EF44D5" w:rsidP="00EE110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r w:rsidRPr="001E6D95">
        <w:rPr>
          <w:rFonts w:ascii="Times New Roman" w:hAnsi="Times New Roman"/>
          <w:sz w:val="24"/>
          <w:szCs w:val="24"/>
        </w:rPr>
        <w:t xml:space="preserve">Дети </w:t>
      </w:r>
      <w:r>
        <w:rPr>
          <w:rFonts w:ascii="Times New Roman" w:hAnsi="Times New Roman"/>
          <w:sz w:val="24"/>
          <w:szCs w:val="24"/>
        </w:rPr>
        <w:t>7-9 лет,  2</w:t>
      </w:r>
      <w:r w:rsidRPr="001E6D95">
        <w:rPr>
          <w:rFonts w:ascii="Times New Roman" w:hAnsi="Times New Roman"/>
          <w:sz w:val="24"/>
          <w:szCs w:val="24"/>
        </w:rPr>
        <w:t xml:space="preserve">  год обучения</w:t>
      </w:r>
      <w:r>
        <w:rPr>
          <w:rFonts w:ascii="Times New Roman" w:hAnsi="Times New Roman"/>
          <w:sz w:val="24"/>
          <w:szCs w:val="24"/>
        </w:rPr>
        <w:t>)</w:t>
      </w:r>
    </w:p>
    <w:p w:rsidR="00EF44D5" w:rsidRDefault="00EF44D5" w:rsidP="00EE11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E23CB">
        <w:rPr>
          <w:rFonts w:ascii="Times New Roman" w:hAnsi="Times New Roman"/>
          <w:b/>
          <w:sz w:val="24"/>
          <w:szCs w:val="24"/>
        </w:rPr>
        <w:t xml:space="preserve"> </w:t>
      </w:r>
    </w:p>
    <w:p w:rsidR="00EF44D5" w:rsidRDefault="00EF44D5" w:rsidP="00EE1101">
      <w:pPr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Times New Roman" w:hAnsi="Times New Roman"/>
          <w:b/>
          <w:sz w:val="24"/>
          <w:szCs w:val="24"/>
        </w:rPr>
        <w:t xml:space="preserve">ЦЕЛЬ: </w:t>
      </w:r>
      <w:r>
        <w:rPr>
          <w:rFonts w:ascii="Verdana" w:hAnsi="Verdana"/>
          <w:sz w:val="20"/>
          <w:szCs w:val="20"/>
        </w:rPr>
        <w:t xml:space="preserve">развитие творческих способностей </w:t>
      </w:r>
    </w:p>
    <w:p w:rsidR="00EF44D5" w:rsidRDefault="00EF44D5" w:rsidP="00EE1101">
      <w:pPr>
        <w:spacing w:after="0" w:line="240" w:lineRule="auto"/>
        <w:rPr>
          <w:rFonts w:ascii="Verdana" w:hAnsi="Verdana"/>
          <w:sz w:val="20"/>
          <w:szCs w:val="20"/>
        </w:rPr>
      </w:pPr>
    </w:p>
    <w:p w:rsidR="00EF44D5" w:rsidRPr="004E23CB" w:rsidRDefault="00EF44D5" w:rsidP="00EE11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E23CB">
        <w:rPr>
          <w:rFonts w:ascii="Times New Roman" w:hAnsi="Times New Roman"/>
          <w:b/>
          <w:sz w:val="24"/>
          <w:szCs w:val="24"/>
        </w:rPr>
        <w:t>З</w:t>
      </w:r>
      <w:r>
        <w:rPr>
          <w:rFonts w:ascii="Times New Roman" w:hAnsi="Times New Roman"/>
          <w:b/>
          <w:sz w:val="24"/>
          <w:szCs w:val="24"/>
        </w:rPr>
        <w:t>АДАЧИ</w:t>
      </w:r>
      <w:r w:rsidRPr="004E23CB">
        <w:rPr>
          <w:rFonts w:ascii="Times New Roman" w:hAnsi="Times New Roman"/>
          <w:b/>
          <w:sz w:val="24"/>
          <w:szCs w:val="24"/>
        </w:rPr>
        <w:t>:</w:t>
      </w:r>
    </w:p>
    <w:p w:rsidR="00EF44D5" w:rsidRDefault="00EF44D5" w:rsidP="00EE1101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О</w:t>
      </w:r>
      <w:r w:rsidRPr="008555B8">
        <w:rPr>
          <w:rFonts w:ascii="Times New Roman" w:hAnsi="Times New Roman"/>
          <w:b/>
          <w:i/>
          <w:sz w:val="24"/>
          <w:szCs w:val="24"/>
        </w:rPr>
        <w:t>бучающие</w:t>
      </w:r>
      <w:r w:rsidRPr="008555B8">
        <w:rPr>
          <w:rFonts w:ascii="Times New Roman" w:hAnsi="Times New Roman"/>
          <w:i/>
          <w:sz w:val="24"/>
          <w:szCs w:val="24"/>
        </w:rPr>
        <w:t>:</w:t>
      </w:r>
    </w:p>
    <w:p w:rsidR="00EF44D5" w:rsidRPr="0035064B" w:rsidRDefault="00EF44D5" w:rsidP="00A2684F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</w:t>
      </w:r>
      <w:r w:rsidRPr="0035064B">
        <w:rPr>
          <w:rFonts w:ascii="Times New Roman" w:hAnsi="Times New Roman"/>
          <w:sz w:val="24"/>
          <w:szCs w:val="24"/>
        </w:rPr>
        <w:t xml:space="preserve">накомство учащихся с одним из видов графики - граттаж; </w:t>
      </w:r>
    </w:p>
    <w:p w:rsidR="00EF44D5" w:rsidRDefault="00EF44D5" w:rsidP="00A2684F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дать начальное представление о языке графики  (точка, линия, пятно) </w:t>
      </w:r>
    </w:p>
    <w:p w:rsidR="00EF44D5" w:rsidRPr="006626F0" w:rsidRDefault="00EF44D5" w:rsidP="00A2684F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F44D5" w:rsidRDefault="00EF44D5" w:rsidP="0035064B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F44D5" w:rsidRPr="006626F0" w:rsidRDefault="00EF44D5" w:rsidP="0035064B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F44D5" w:rsidRDefault="00EF44D5" w:rsidP="00EE1101">
      <w:pPr>
        <w:tabs>
          <w:tab w:val="left" w:pos="1350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6626F0">
        <w:rPr>
          <w:rFonts w:ascii="Times New Roman" w:hAnsi="Times New Roman"/>
          <w:b/>
          <w:i/>
          <w:sz w:val="24"/>
          <w:szCs w:val="24"/>
        </w:rPr>
        <w:t>Развивающие:</w:t>
      </w:r>
    </w:p>
    <w:p w:rsidR="00EF44D5" w:rsidRDefault="00EF44D5" w:rsidP="00E85115">
      <w:pPr>
        <w:pStyle w:val="ListParagraph"/>
        <w:numPr>
          <w:ilvl w:val="0"/>
          <w:numId w:val="2"/>
        </w:numPr>
        <w:tabs>
          <w:tab w:val="left" w:pos="135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064B">
        <w:rPr>
          <w:rFonts w:ascii="Times New Roman" w:hAnsi="Times New Roman"/>
          <w:sz w:val="24"/>
          <w:szCs w:val="24"/>
        </w:rPr>
        <w:t>развитие творческих способностей учащихся через нетрадиционные приемы</w:t>
      </w:r>
    </w:p>
    <w:p w:rsidR="00EF44D5" w:rsidRPr="0035064B" w:rsidRDefault="00EF44D5" w:rsidP="0035064B">
      <w:pPr>
        <w:pStyle w:val="ListParagraph"/>
        <w:tabs>
          <w:tab w:val="left" w:pos="1350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</w:t>
      </w:r>
      <w:r w:rsidRPr="0035064B">
        <w:rPr>
          <w:rFonts w:ascii="Times New Roman" w:hAnsi="Times New Roman"/>
          <w:sz w:val="24"/>
          <w:szCs w:val="24"/>
        </w:rPr>
        <w:t>рисования</w:t>
      </w:r>
    </w:p>
    <w:p w:rsidR="00EF44D5" w:rsidRPr="007E1306" w:rsidRDefault="00EF44D5" w:rsidP="00E85115">
      <w:pPr>
        <w:pStyle w:val="ListParagraph"/>
        <w:numPr>
          <w:ilvl w:val="0"/>
          <w:numId w:val="2"/>
        </w:numPr>
        <w:tabs>
          <w:tab w:val="left" w:pos="135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26F0">
        <w:rPr>
          <w:rFonts w:ascii="Times New Roman" w:hAnsi="Times New Roman"/>
          <w:sz w:val="24"/>
          <w:szCs w:val="24"/>
        </w:rPr>
        <w:t>развитие</w:t>
      </w:r>
      <w:r>
        <w:rPr>
          <w:rFonts w:ascii="Times New Roman" w:hAnsi="Times New Roman"/>
        </w:rPr>
        <w:t xml:space="preserve"> фантазии,</w:t>
      </w:r>
    </w:p>
    <w:p w:rsidR="00EF44D5" w:rsidRPr="006626F0" w:rsidRDefault="00EF44D5" w:rsidP="00E85115">
      <w:pPr>
        <w:pStyle w:val="ListParagraph"/>
        <w:numPr>
          <w:ilvl w:val="0"/>
          <w:numId w:val="2"/>
        </w:numPr>
        <w:tabs>
          <w:tab w:val="left" w:pos="135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F44D5" w:rsidRDefault="00EF44D5" w:rsidP="00E8511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В</w:t>
      </w:r>
      <w:r w:rsidRPr="008555B8">
        <w:rPr>
          <w:rFonts w:ascii="Times New Roman" w:hAnsi="Times New Roman"/>
          <w:b/>
          <w:i/>
          <w:sz w:val="24"/>
          <w:szCs w:val="24"/>
        </w:rPr>
        <w:t>оспитательные: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EF44D5" w:rsidRPr="00185A23" w:rsidRDefault="00EF44D5" w:rsidP="00E85115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5A23">
        <w:rPr>
          <w:rFonts w:ascii="Times New Roman" w:hAnsi="Times New Roman"/>
          <w:sz w:val="24"/>
          <w:szCs w:val="24"/>
        </w:rPr>
        <w:t>воспитание</w:t>
      </w:r>
      <w:r>
        <w:rPr>
          <w:rFonts w:ascii="Times New Roman" w:hAnsi="Times New Roman"/>
          <w:sz w:val="24"/>
          <w:szCs w:val="24"/>
        </w:rPr>
        <w:t xml:space="preserve"> и развитие личностных качеств ребенка: культуры общения и поведения, коммуникабельности, трудолюбия, умения </w:t>
      </w:r>
      <w:r>
        <w:t>планировать работу</w:t>
      </w:r>
      <w:r>
        <w:rPr>
          <w:rFonts w:ascii="Times New Roman" w:hAnsi="Times New Roman"/>
          <w:sz w:val="24"/>
          <w:szCs w:val="24"/>
        </w:rPr>
        <w:t xml:space="preserve"> и доводить начатое дело до конца;</w:t>
      </w:r>
    </w:p>
    <w:p w:rsidR="00EF44D5" w:rsidRDefault="00EF44D5" w:rsidP="00E85115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5A23">
        <w:rPr>
          <w:rFonts w:ascii="Times New Roman" w:hAnsi="Times New Roman"/>
          <w:sz w:val="24"/>
          <w:szCs w:val="24"/>
        </w:rPr>
        <w:t xml:space="preserve">воспитание аккуратности при работе с </w:t>
      </w:r>
      <w:r>
        <w:rPr>
          <w:rFonts w:ascii="Times New Roman" w:hAnsi="Times New Roman"/>
          <w:sz w:val="24"/>
          <w:szCs w:val="24"/>
        </w:rPr>
        <w:t xml:space="preserve">художественным </w:t>
      </w:r>
      <w:r w:rsidRPr="00185A23">
        <w:rPr>
          <w:rFonts w:ascii="Times New Roman" w:hAnsi="Times New Roman"/>
          <w:sz w:val="24"/>
          <w:szCs w:val="24"/>
        </w:rPr>
        <w:t xml:space="preserve">материалом и в </w:t>
      </w:r>
      <w:r>
        <w:rPr>
          <w:rFonts w:ascii="Times New Roman" w:hAnsi="Times New Roman"/>
          <w:sz w:val="24"/>
          <w:szCs w:val="24"/>
        </w:rPr>
        <w:t>организации</w:t>
      </w:r>
      <w:r w:rsidRPr="00185A23">
        <w:rPr>
          <w:rFonts w:ascii="Times New Roman" w:hAnsi="Times New Roman"/>
          <w:sz w:val="24"/>
          <w:szCs w:val="24"/>
        </w:rPr>
        <w:t xml:space="preserve"> рабочего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185A23">
        <w:rPr>
          <w:rFonts w:ascii="Times New Roman" w:hAnsi="Times New Roman"/>
          <w:sz w:val="24"/>
          <w:szCs w:val="24"/>
        </w:rPr>
        <w:t xml:space="preserve">места; </w:t>
      </w:r>
    </w:p>
    <w:p w:rsidR="00EF44D5" w:rsidRDefault="00EF44D5" w:rsidP="007042D7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5A23">
        <w:rPr>
          <w:rFonts w:ascii="Times New Roman" w:hAnsi="Times New Roman"/>
          <w:sz w:val="24"/>
          <w:szCs w:val="24"/>
        </w:rPr>
        <w:t>воспитание эстетического вкуса</w:t>
      </w:r>
      <w:r>
        <w:rPr>
          <w:rFonts w:ascii="Times New Roman" w:hAnsi="Times New Roman"/>
          <w:sz w:val="24"/>
          <w:szCs w:val="24"/>
        </w:rPr>
        <w:t>.</w:t>
      </w:r>
    </w:p>
    <w:p w:rsidR="00EF44D5" w:rsidRPr="00185A23" w:rsidRDefault="00EF44D5" w:rsidP="00BB1B12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F44D5" w:rsidRDefault="00EF44D5" w:rsidP="00E8511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F44D5" w:rsidRDefault="00EF44D5" w:rsidP="00EE110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555B8">
        <w:rPr>
          <w:rFonts w:ascii="Times New Roman" w:hAnsi="Times New Roman"/>
          <w:b/>
          <w:sz w:val="24"/>
          <w:szCs w:val="24"/>
        </w:rPr>
        <w:t>О</w:t>
      </w:r>
      <w:r>
        <w:rPr>
          <w:rFonts w:ascii="Times New Roman" w:hAnsi="Times New Roman"/>
          <w:b/>
          <w:sz w:val="24"/>
          <w:szCs w:val="24"/>
        </w:rPr>
        <w:t>БОРУДОВАНИЕ:</w:t>
      </w:r>
      <w:r w:rsidRPr="00043333">
        <w:rPr>
          <w:rFonts w:ascii="Times New Roman" w:hAnsi="Times New Roman"/>
          <w:sz w:val="24"/>
          <w:szCs w:val="24"/>
        </w:rPr>
        <w:t xml:space="preserve"> </w:t>
      </w:r>
    </w:p>
    <w:p w:rsidR="00EF44D5" w:rsidRDefault="00EF44D5" w:rsidP="00DC59F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обучающихся: лист плотной бумаги формата А3 (заранее подготовленный – раскрашенный акварельными красками), свечка, черная гуашь, мыло, кисть №7-9, не пишущие шариковые и гелевые ручки</w:t>
      </w:r>
      <w:r w:rsidRPr="00AB611A">
        <w:rPr>
          <w:rFonts w:ascii="Times New Roman" w:hAnsi="Times New Roman"/>
          <w:sz w:val="24"/>
          <w:szCs w:val="24"/>
        </w:rPr>
        <w:t>.</w:t>
      </w:r>
    </w:p>
    <w:p w:rsidR="00EF44D5" w:rsidRPr="00AB611A" w:rsidRDefault="00EF44D5" w:rsidP="00DC59F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педагога: </w:t>
      </w:r>
      <w:r>
        <w:rPr>
          <w:rFonts w:ascii="Times New Roman" w:hAnsi="Times New Roman"/>
        </w:rPr>
        <w:t>репродукции с изображениями сказочных птиц</w:t>
      </w:r>
      <w:r w:rsidRPr="00E9438E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работы учащихся из методического фонда.</w:t>
      </w:r>
    </w:p>
    <w:p w:rsidR="00EF44D5" w:rsidRPr="00AB611A" w:rsidRDefault="00EF44D5" w:rsidP="00EE110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F44D5" w:rsidRDefault="00EF44D5" w:rsidP="00EE11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11A">
        <w:rPr>
          <w:rFonts w:ascii="Times New Roman" w:hAnsi="Times New Roman"/>
          <w:b/>
          <w:sz w:val="24"/>
          <w:szCs w:val="24"/>
        </w:rPr>
        <w:t>Г</w:t>
      </w:r>
      <w:r>
        <w:rPr>
          <w:rFonts w:ascii="Times New Roman" w:hAnsi="Times New Roman"/>
          <w:b/>
          <w:sz w:val="24"/>
          <w:szCs w:val="24"/>
        </w:rPr>
        <w:t>ИГИЕНИЧЕСКИЕ ТРЕБОВАНИЯ:</w:t>
      </w:r>
    </w:p>
    <w:p w:rsidR="00EF44D5" w:rsidRPr="00AB611A" w:rsidRDefault="00EF44D5" w:rsidP="00DC59F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Светлое, хорошо проветриваемое помещение с большими окнами, оборудованное удобными эргономичными столами и стульями, а также школьной доской с дополнительным освещением</w:t>
      </w:r>
      <w:r w:rsidRPr="00AB611A">
        <w:rPr>
          <w:rFonts w:ascii="Times New Roman" w:hAnsi="Times New Roman"/>
          <w:sz w:val="24"/>
          <w:szCs w:val="24"/>
        </w:rPr>
        <w:t>.</w:t>
      </w:r>
    </w:p>
    <w:p w:rsidR="00EF44D5" w:rsidRDefault="00EF44D5" w:rsidP="00EE11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F44D5" w:rsidRPr="00AB611A" w:rsidRDefault="00EF44D5" w:rsidP="00EE11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F44D5" w:rsidRPr="00D44093" w:rsidRDefault="00EF44D5" w:rsidP="00EE1101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ХОД  ЗАНЯТИЯ:</w:t>
      </w:r>
    </w:p>
    <w:p w:rsidR="00EF44D5" w:rsidRDefault="00EF44D5" w:rsidP="00EE1101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6E57E4">
        <w:rPr>
          <w:rFonts w:ascii="Times New Roman" w:hAnsi="Times New Roman"/>
          <w:b/>
          <w:i/>
          <w:sz w:val="24"/>
          <w:szCs w:val="24"/>
        </w:rPr>
        <w:t xml:space="preserve">Организационный  этап. </w:t>
      </w:r>
    </w:p>
    <w:p w:rsidR="00EF44D5" w:rsidRPr="00DC59F7" w:rsidRDefault="00EF44D5" w:rsidP="00DC59F7">
      <w:pPr>
        <w:pStyle w:val="ListParagraph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Подготовка к занятию, организация рабочего места. </w:t>
      </w:r>
    </w:p>
    <w:p w:rsidR="00EF44D5" w:rsidRDefault="00EF44D5" w:rsidP="00EE1101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6E57E4">
        <w:rPr>
          <w:rFonts w:ascii="Times New Roman" w:hAnsi="Times New Roman"/>
          <w:b/>
          <w:i/>
          <w:sz w:val="24"/>
          <w:szCs w:val="24"/>
        </w:rPr>
        <w:t>Вводное  слово  педагога.</w:t>
      </w:r>
    </w:p>
    <w:p w:rsidR="00EF44D5" w:rsidRPr="009C082E" w:rsidRDefault="00EF44D5" w:rsidP="00DC59F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На этом занятии мы продолжим работу над темой «Сказочная птица»</w:t>
      </w:r>
    </w:p>
    <w:p w:rsidR="00EF44D5" w:rsidRDefault="00EF44D5" w:rsidP="00DC59F7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EF44D5" w:rsidRDefault="00EF44D5" w:rsidP="00DC59F7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EF44D5" w:rsidRPr="00D44093" w:rsidRDefault="00EF44D5" w:rsidP="00EE1101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D44093">
        <w:rPr>
          <w:rFonts w:ascii="Times New Roman" w:hAnsi="Times New Roman"/>
          <w:b/>
          <w:i/>
          <w:sz w:val="24"/>
          <w:szCs w:val="24"/>
        </w:rPr>
        <w:t>2.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D44093">
        <w:rPr>
          <w:rFonts w:ascii="Times New Roman" w:hAnsi="Times New Roman"/>
          <w:b/>
          <w:i/>
          <w:sz w:val="24"/>
          <w:szCs w:val="24"/>
        </w:rPr>
        <w:t>Этап  подготовки  детей  к  усвоению  знаний.</w:t>
      </w:r>
    </w:p>
    <w:p w:rsidR="00EF44D5" w:rsidRDefault="00EF44D5" w:rsidP="0040190E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B3232">
        <w:rPr>
          <w:rFonts w:ascii="Times New Roman" w:hAnsi="Times New Roman"/>
          <w:b/>
          <w:i/>
          <w:sz w:val="24"/>
          <w:szCs w:val="24"/>
        </w:rPr>
        <w:t>Ознакомление  детей  с  темой  и  ходом  занятия</w:t>
      </w:r>
      <w:r w:rsidRPr="008B3232">
        <w:rPr>
          <w:rFonts w:ascii="Times New Roman" w:hAnsi="Times New Roman"/>
          <w:sz w:val="24"/>
          <w:szCs w:val="24"/>
        </w:rPr>
        <w:t>.</w:t>
      </w:r>
    </w:p>
    <w:p w:rsidR="00EF44D5" w:rsidRPr="0040190E" w:rsidRDefault="00EF44D5" w:rsidP="0040190E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 xml:space="preserve">    М</w:t>
      </w:r>
      <w:r w:rsidRPr="0040190E">
        <w:rPr>
          <w:rFonts w:ascii="Times New Roman" w:hAnsi="Times New Roman"/>
          <w:sz w:val="24"/>
          <w:szCs w:val="24"/>
        </w:rPr>
        <w:t xml:space="preserve">ы </w:t>
      </w:r>
      <w:r>
        <w:rPr>
          <w:rFonts w:ascii="Times New Roman" w:hAnsi="Times New Roman"/>
          <w:sz w:val="24"/>
          <w:szCs w:val="24"/>
        </w:rPr>
        <w:t>по</w:t>
      </w:r>
      <w:r w:rsidRPr="0040190E">
        <w:rPr>
          <w:rFonts w:ascii="Times New Roman" w:hAnsi="Times New Roman"/>
          <w:sz w:val="24"/>
          <w:szCs w:val="24"/>
        </w:rPr>
        <w:t>знакомимся с новой для себя техникой, которая называется граттаж.</w:t>
      </w:r>
    </w:p>
    <w:p w:rsidR="00EF44D5" w:rsidRDefault="00EF44D5" w:rsidP="00EE1101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Постановка целей и задач</w:t>
      </w:r>
      <w:r w:rsidRPr="008B3232">
        <w:rPr>
          <w:rFonts w:ascii="Times New Roman" w:hAnsi="Times New Roman"/>
          <w:sz w:val="24"/>
          <w:szCs w:val="24"/>
        </w:rPr>
        <w:t>.</w:t>
      </w:r>
    </w:p>
    <w:p w:rsidR="00EF44D5" w:rsidRDefault="00EF44D5" w:rsidP="008A2FA5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Сегодня мы будем заниматься волшебством. В прошлый раз мы подготовили лист – раскрасили его акварельными красками в яркие, сочные цвета с красивыми переходами от цвета к цвету. А  сегодня из этого яркого листа мы сначала сделаем совсем-совсем черный, а потом мы увидим, как на этом черном фоне появится необыкновенное сказочное изображение. А поможет нам в этом новая техника – граттаж.</w:t>
      </w:r>
    </w:p>
    <w:p w:rsidR="00EF44D5" w:rsidRDefault="00EF44D5" w:rsidP="00EE1101">
      <w:pPr>
        <w:spacing w:after="0" w:line="240" w:lineRule="auto"/>
        <w:jc w:val="both"/>
        <w:rPr>
          <w:rFonts w:ascii="Times New Roman" w:hAnsi="Times New Roman"/>
        </w:rPr>
      </w:pPr>
      <w:r w:rsidRPr="006626F0">
        <w:rPr>
          <w:rFonts w:ascii="Times New Roman" w:hAnsi="Times New Roman"/>
          <w:b/>
          <w:i/>
        </w:rPr>
        <w:t xml:space="preserve">        Мотивация  на  успех. </w:t>
      </w:r>
      <w:r w:rsidRPr="006626F0">
        <w:rPr>
          <w:rFonts w:ascii="Times New Roman" w:hAnsi="Times New Roman"/>
        </w:rPr>
        <w:t xml:space="preserve">Педагог настраивает  детей  на  желание </w:t>
      </w:r>
      <w:r>
        <w:rPr>
          <w:rFonts w:ascii="Times New Roman" w:hAnsi="Times New Roman"/>
        </w:rPr>
        <w:t>стать волшебниками.</w:t>
      </w:r>
    </w:p>
    <w:p w:rsidR="00EF44D5" w:rsidRPr="00043333" w:rsidRDefault="00EF44D5" w:rsidP="00EE11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F44D5" w:rsidRPr="00DE084C" w:rsidRDefault="00EF44D5" w:rsidP="00EE1101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DE084C">
        <w:rPr>
          <w:rFonts w:ascii="Times New Roman" w:hAnsi="Times New Roman"/>
          <w:b/>
          <w:i/>
          <w:sz w:val="24"/>
          <w:szCs w:val="24"/>
        </w:rPr>
        <w:t>Этап  усвоения  новых  знаний.</w:t>
      </w:r>
    </w:p>
    <w:p w:rsidR="00EF44D5" w:rsidRDefault="00EF44D5" w:rsidP="008A2FA5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9B6D20">
        <w:rPr>
          <w:rFonts w:ascii="Times New Roman" w:hAnsi="Times New Roman"/>
          <w:b/>
          <w:i/>
          <w:sz w:val="24"/>
          <w:szCs w:val="24"/>
        </w:rPr>
        <w:t>Изучение  темы.</w:t>
      </w:r>
    </w:p>
    <w:p w:rsidR="00EF44D5" w:rsidRPr="008A2FA5" w:rsidRDefault="00EF44D5" w:rsidP="008A2FA5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i/>
          <w:sz w:val="24"/>
          <w:szCs w:val="24"/>
        </w:rPr>
      </w:pPr>
      <w:r w:rsidRPr="008A2FA5">
        <w:rPr>
          <w:rStyle w:val="Strong"/>
          <w:rFonts w:ascii="Times New Roman" w:hAnsi="Times New Roman"/>
          <w:sz w:val="24"/>
          <w:szCs w:val="24"/>
        </w:rPr>
        <w:t xml:space="preserve">Граттаж </w:t>
      </w:r>
      <w:r w:rsidRPr="008A2FA5">
        <w:rPr>
          <w:rFonts w:ascii="Times New Roman" w:hAnsi="Times New Roman"/>
          <w:sz w:val="24"/>
          <w:szCs w:val="24"/>
        </w:rPr>
        <w:t>– «царапанье» (от фр. gratter – царапать, скоблить), получение изображения процарапыванием красочного слоя, нанесенного специальным образом на плотную бумагу или картон. Граттаж причисляют к гравюре, т.к. изображение получается нанесением штрихов без помощи красок, хотя вернее будет назвать эту технику имитацией гравюры.</w:t>
      </w:r>
    </w:p>
    <w:p w:rsidR="00EF44D5" w:rsidRPr="008A2FA5" w:rsidRDefault="00EF44D5" w:rsidP="003C01AA">
      <w:pPr>
        <w:pStyle w:val="NormalWeb"/>
      </w:pPr>
      <w:r w:rsidRPr="008A2FA5">
        <w:t>В качестве основы для рисунка используется гладкая плотная бумага. Для граттажа на белом фоне очень хорошо использовать мелованную бумагу, но у нас птица сказочная, поэтому мы предварительно раскрасили свой лист</w:t>
      </w:r>
      <w:r>
        <w:t xml:space="preserve"> акварельными красками в яркие </w:t>
      </w:r>
      <w:r w:rsidRPr="008A2FA5">
        <w:t>цвета.</w:t>
      </w:r>
    </w:p>
    <w:p w:rsidR="00EF44D5" w:rsidRDefault="00EF44D5" w:rsidP="003C01AA">
      <w:pPr>
        <w:pStyle w:val="NormalWeb"/>
      </w:pPr>
      <w:r>
        <w:t>Теперь</w:t>
      </w:r>
      <w:r w:rsidRPr="008A2FA5">
        <w:t xml:space="preserve"> основу </w:t>
      </w:r>
      <w:r>
        <w:t>нужно загрунтовать — натере</w:t>
      </w:r>
      <w:r w:rsidRPr="008A2FA5">
        <w:t>т</w:t>
      </w:r>
      <w:r>
        <w:t>ь</w:t>
      </w:r>
      <w:r w:rsidRPr="008A2FA5">
        <w:t xml:space="preserve"> свечкой для того, чтобы нанесенный последующий красочный слой можно было «проца</w:t>
      </w:r>
      <w:r>
        <w:t xml:space="preserve">рапать» острым предметом, свечка не даст следующему слою краски впитаться в бумагу. </w:t>
      </w:r>
      <w:r w:rsidRPr="008A2FA5">
        <w:t xml:space="preserve"> Некоторые художники в качестве грунта используют белую глину, мел, яичный желток.</w:t>
      </w:r>
    </w:p>
    <w:p w:rsidR="00EF44D5" w:rsidRDefault="00EF44D5" w:rsidP="003C01AA">
      <w:pPr>
        <w:pStyle w:val="NormalWeb"/>
      </w:pPr>
      <w:r>
        <w:t>Столы застилаются листами газеты и учащиеся приступают к грунтовке.</w:t>
      </w:r>
    </w:p>
    <w:p w:rsidR="00EF44D5" w:rsidRPr="008A2FA5" w:rsidRDefault="00EF44D5" w:rsidP="003C01AA">
      <w:pPr>
        <w:pStyle w:val="NormalWeb"/>
      </w:pPr>
      <w:r>
        <w:t>Следующий этап – нанесение поверх грунтовки слоя краски.</w:t>
      </w:r>
    </w:p>
    <w:p w:rsidR="00EF44D5" w:rsidRDefault="00EF44D5" w:rsidP="003C01AA">
      <w:pPr>
        <w:pStyle w:val="NormalWeb"/>
      </w:pPr>
      <w:r w:rsidRPr="008A2FA5">
        <w:t xml:space="preserve">Для красочного слоя можно использовать тушь, акрил или гуашь с добавлением мыльного раствора. Мыло добавляют для того, чтобы краска не скатывалась, а </w:t>
      </w:r>
      <w:r>
        <w:t>ложилась на парафиновый слой равномерно</w:t>
      </w:r>
      <w:r w:rsidRPr="008A2FA5">
        <w:t xml:space="preserve">. </w:t>
      </w:r>
    </w:p>
    <w:p w:rsidR="00EF44D5" w:rsidRDefault="00EF44D5" w:rsidP="003C01AA">
      <w:pPr>
        <w:pStyle w:val="NormalWeb"/>
      </w:pPr>
      <w:r>
        <w:t xml:space="preserve">Учащиеся грунтуют свои работы в черный цвет – толстую кисть мочим в воде, макаем в жидкое мыло, а потом в гуашь. Слой гуаши должен быть равномерным, без полос и пятен, но при этом максимально тонким. </w:t>
      </w:r>
    </w:p>
    <w:p w:rsidR="00EF44D5" w:rsidRDefault="00EF44D5" w:rsidP="003C01AA">
      <w:pPr>
        <w:pStyle w:val="NormalWeb"/>
      </w:pPr>
      <w:r w:rsidRPr="008A2FA5">
        <w:t xml:space="preserve">Пока подготовленные листы сохнут, мы переносим подготовленный на прошлом занятии эскиз на лист тонкой бумаги (или кальки) формата А3. Граттаж – техника, где </w:t>
      </w:r>
      <w:r>
        <w:t xml:space="preserve">почти невозможно ничего </w:t>
      </w:r>
      <w:r w:rsidRPr="008A2FA5">
        <w:t>исправить, поэтому общий контур птицы мы наметим заранее.</w:t>
      </w:r>
    </w:p>
    <w:p w:rsidR="00EF44D5" w:rsidRPr="008A2FA5" w:rsidRDefault="00EF44D5" w:rsidP="003C01AA">
      <w:pPr>
        <w:pStyle w:val="NormalWeb"/>
      </w:pPr>
      <w:r w:rsidRPr="008A2FA5">
        <w:t>Инструментом для рисования может послужить спица, иголка, перо, деревянные палочк</w:t>
      </w:r>
      <w:r>
        <w:t>и-</w:t>
      </w:r>
      <w:r w:rsidRPr="008A2FA5">
        <w:t xml:space="preserve"> зубочистки, пластиковые вилки и любые другие предметы. Главное, чтобы они были достаточно острые, чтобы процарапать красочный слой</w:t>
      </w:r>
      <w:r>
        <w:t>. Мы будем использовать непишушие шариковые и гелевые ручки – ими удобно работать, можно делать линии разной толщины и кроме того – они совершенно безопасны.</w:t>
      </w:r>
    </w:p>
    <w:p w:rsidR="00EF44D5" w:rsidRPr="008A2FA5" w:rsidRDefault="00EF44D5" w:rsidP="003C01AA">
      <w:pPr>
        <w:pStyle w:val="NormalWeb"/>
      </w:pPr>
      <w:r w:rsidRPr="008A2FA5">
        <w:t xml:space="preserve">Когда загрунтованный лист высох, мы кладем сверху подготовленный эскиз  и с помощью шариковой ручки, стильно надавливая на рисунок, переносим общий контур нашей птицы. А дальше начинается творчество. Наши три главные инструмента – линия, штрих, пятно. Где-то мы снимаем верхний слой краски полностью, где-то прорисовываем свою птицу с помощью разных линий и узоров. </w:t>
      </w:r>
    </w:p>
    <w:p w:rsidR="00EF44D5" w:rsidRPr="008A2FA5" w:rsidRDefault="00EF44D5" w:rsidP="003C01AA">
      <w:pPr>
        <w:pStyle w:val="NormalWeb"/>
      </w:pPr>
      <w:r w:rsidRPr="008A2FA5">
        <w:t xml:space="preserve">Рисование в технике граттаж </w:t>
      </w:r>
      <w:r>
        <w:t xml:space="preserve">действительно </w:t>
      </w:r>
      <w:r w:rsidRPr="008A2FA5">
        <w:t xml:space="preserve">подобна волшебству: </w:t>
      </w:r>
      <w:r>
        <w:t xml:space="preserve"> дети </w:t>
      </w:r>
      <w:r w:rsidRPr="008A2FA5">
        <w:t xml:space="preserve">с удивлением </w:t>
      </w:r>
      <w:r>
        <w:t>и восторгом наблюдает</w:t>
      </w:r>
      <w:r w:rsidRPr="008A2FA5">
        <w:t>, как на черном фоне проступают яркие штрихи, контрастные линии, как оживает черный лист под их рукой.</w:t>
      </w:r>
    </w:p>
    <w:p w:rsidR="00EF44D5" w:rsidRPr="008A2FA5" w:rsidRDefault="00EF44D5" w:rsidP="007323C1">
      <w:pPr>
        <w:pStyle w:val="NormalWeb"/>
      </w:pPr>
      <w:r w:rsidRPr="008A2FA5">
        <w:t xml:space="preserve">Педагог побуждает детей к самостоятельному творчеству. По ходу занятия помогает детям советами, индивидуальным показом, наводящими вопросами. </w:t>
      </w:r>
    </w:p>
    <w:p w:rsidR="00EF44D5" w:rsidRDefault="00EF44D5" w:rsidP="00B01A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F44D5" w:rsidRDefault="00EF44D5" w:rsidP="00EE1101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5 </w:t>
      </w:r>
      <w:r w:rsidRPr="008C74E6">
        <w:rPr>
          <w:rFonts w:ascii="Times New Roman" w:hAnsi="Times New Roman"/>
          <w:b/>
          <w:i/>
          <w:sz w:val="24"/>
          <w:szCs w:val="24"/>
        </w:rPr>
        <w:t>.Этап</w:t>
      </w:r>
      <w:r>
        <w:rPr>
          <w:rFonts w:ascii="Times New Roman" w:hAnsi="Times New Roman"/>
          <w:b/>
          <w:i/>
          <w:sz w:val="24"/>
          <w:szCs w:val="24"/>
        </w:rPr>
        <w:t>. З</w:t>
      </w:r>
      <w:r w:rsidRPr="008C74E6">
        <w:rPr>
          <w:rFonts w:ascii="Times New Roman" w:hAnsi="Times New Roman"/>
          <w:b/>
          <w:i/>
          <w:sz w:val="24"/>
          <w:szCs w:val="24"/>
        </w:rPr>
        <w:t>акрепления  изученного.</w:t>
      </w:r>
    </w:p>
    <w:p w:rsidR="00EF44D5" w:rsidRDefault="00EF44D5" w:rsidP="00EE11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 </w:t>
      </w:r>
      <w:r>
        <w:rPr>
          <w:rFonts w:ascii="Times New Roman" w:hAnsi="Times New Roman"/>
          <w:sz w:val="24"/>
          <w:szCs w:val="24"/>
        </w:rPr>
        <w:t xml:space="preserve">-Как мы подготавливали лист?  </w:t>
      </w:r>
    </w:p>
    <w:p w:rsidR="00EF44D5" w:rsidRDefault="00EF44D5" w:rsidP="00EE11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-Для чего нам было нужно мыло?</w:t>
      </w:r>
    </w:p>
    <w:p w:rsidR="00EF44D5" w:rsidRDefault="00EF44D5" w:rsidP="00EE11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-Как называется эта техника?  </w:t>
      </w:r>
    </w:p>
    <w:p w:rsidR="00EF44D5" w:rsidRDefault="00EF44D5" w:rsidP="00EE11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EF44D5" w:rsidRPr="00B01A4E" w:rsidRDefault="00EF44D5" w:rsidP="00EE11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F44D5" w:rsidRDefault="00EF44D5" w:rsidP="001235CF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DE084C"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sz w:val="24"/>
          <w:szCs w:val="24"/>
        </w:rPr>
        <w:t xml:space="preserve">      </w:t>
      </w:r>
      <w:r w:rsidRPr="00DE084C">
        <w:rPr>
          <w:rFonts w:ascii="Times New Roman" w:hAnsi="Times New Roman"/>
          <w:b/>
          <w:i/>
          <w:sz w:val="24"/>
          <w:szCs w:val="24"/>
        </w:rPr>
        <w:t>6. Подведение  итогов  занятия. Рефлексия.</w:t>
      </w:r>
    </w:p>
    <w:p w:rsidR="00EF44D5" w:rsidRDefault="00EF44D5" w:rsidP="001235C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- </w:t>
      </w:r>
      <w:r w:rsidRPr="00771FEB">
        <w:rPr>
          <w:rFonts w:ascii="Times New Roman" w:hAnsi="Times New Roman"/>
          <w:sz w:val="24"/>
          <w:szCs w:val="24"/>
          <w:lang w:eastAsia="ru-RU"/>
        </w:rPr>
        <w:t>Понравил</w:t>
      </w:r>
      <w:r>
        <w:rPr>
          <w:rFonts w:ascii="Times New Roman" w:hAnsi="Times New Roman"/>
          <w:sz w:val="24"/>
          <w:szCs w:val="24"/>
          <w:lang w:eastAsia="ru-RU"/>
        </w:rPr>
        <w:t>ась</w:t>
      </w:r>
      <w:r w:rsidRPr="00771FEB">
        <w:rPr>
          <w:rFonts w:ascii="Times New Roman" w:hAnsi="Times New Roman"/>
          <w:sz w:val="24"/>
          <w:szCs w:val="24"/>
          <w:lang w:eastAsia="ru-RU"/>
        </w:rPr>
        <w:t xml:space="preserve"> ли вам</w:t>
      </w:r>
      <w:r>
        <w:rPr>
          <w:rFonts w:ascii="Times New Roman" w:hAnsi="Times New Roman"/>
          <w:sz w:val="24"/>
          <w:szCs w:val="24"/>
          <w:lang w:eastAsia="ru-RU"/>
        </w:rPr>
        <w:t xml:space="preserve"> эта техника</w:t>
      </w:r>
      <w:r w:rsidRPr="00771FEB">
        <w:rPr>
          <w:rFonts w:ascii="Times New Roman" w:hAnsi="Times New Roman"/>
          <w:sz w:val="24"/>
          <w:szCs w:val="24"/>
          <w:lang w:eastAsia="ru-RU"/>
        </w:rPr>
        <w:t>?</w:t>
      </w:r>
    </w:p>
    <w:p w:rsidR="00EF44D5" w:rsidRDefault="00EF44D5" w:rsidP="001235C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Насколько трудно или </w:t>
      </w:r>
      <w:r w:rsidRPr="00771FEB">
        <w:rPr>
          <w:rFonts w:ascii="Times New Roman" w:hAnsi="Times New Roman"/>
          <w:sz w:val="24"/>
          <w:szCs w:val="24"/>
          <w:lang w:eastAsia="ru-RU"/>
        </w:rPr>
        <w:t>легко было выполнять</w:t>
      </w:r>
      <w:r>
        <w:rPr>
          <w:rFonts w:ascii="Times New Roman" w:hAnsi="Times New Roman"/>
          <w:sz w:val="24"/>
          <w:szCs w:val="24"/>
          <w:lang w:eastAsia="ru-RU"/>
        </w:rPr>
        <w:t xml:space="preserve"> работу</w:t>
      </w:r>
      <w:r w:rsidRPr="00771FEB">
        <w:rPr>
          <w:rFonts w:ascii="Times New Roman" w:hAnsi="Times New Roman"/>
          <w:sz w:val="24"/>
          <w:szCs w:val="24"/>
          <w:lang w:eastAsia="ru-RU"/>
        </w:rPr>
        <w:t>?</w:t>
      </w:r>
    </w:p>
    <w:p w:rsidR="00EF44D5" w:rsidRDefault="00EF44D5" w:rsidP="001235C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771FEB">
        <w:rPr>
          <w:rFonts w:ascii="Times New Roman" w:hAnsi="Times New Roman"/>
          <w:sz w:val="24"/>
          <w:szCs w:val="24"/>
          <w:lang w:eastAsia="ru-RU"/>
        </w:rPr>
        <w:t>Какая работа вам больше всего понравилась? Почему?</w:t>
      </w:r>
    </w:p>
    <w:p w:rsidR="00EF44D5" w:rsidRPr="00771FEB" w:rsidRDefault="00EF44D5" w:rsidP="001235C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F44D5" w:rsidRDefault="00EF44D5" w:rsidP="00EE1101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FD6B09">
        <w:rPr>
          <w:rFonts w:ascii="Times New Roman" w:hAnsi="Times New Roman"/>
          <w:b/>
          <w:i/>
          <w:sz w:val="24"/>
          <w:szCs w:val="24"/>
        </w:rPr>
        <w:t xml:space="preserve">       7. </w:t>
      </w:r>
      <w:r>
        <w:rPr>
          <w:rFonts w:ascii="Times New Roman" w:hAnsi="Times New Roman"/>
          <w:b/>
          <w:i/>
          <w:sz w:val="24"/>
          <w:szCs w:val="24"/>
        </w:rPr>
        <w:t>Уборка рабочего места.</w:t>
      </w:r>
    </w:p>
    <w:p w:rsidR="00EF44D5" w:rsidRDefault="00EF44D5" w:rsidP="00EE1101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EF44D5" w:rsidRPr="00FD6B09" w:rsidRDefault="00EF44D5" w:rsidP="00EE1101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EF44D5" w:rsidRPr="00DE084C" w:rsidRDefault="00EF44D5" w:rsidP="00EE110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E084C">
        <w:rPr>
          <w:rFonts w:ascii="Times New Roman" w:hAnsi="Times New Roman"/>
          <w:b/>
          <w:sz w:val="24"/>
          <w:szCs w:val="24"/>
        </w:rPr>
        <w:t>Самоанализ</w:t>
      </w:r>
      <w:r>
        <w:rPr>
          <w:rFonts w:ascii="Times New Roman" w:hAnsi="Times New Roman"/>
          <w:b/>
          <w:sz w:val="24"/>
          <w:szCs w:val="24"/>
        </w:rPr>
        <w:t xml:space="preserve"> педагога</w:t>
      </w:r>
      <w:r w:rsidRPr="00DE084C">
        <w:rPr>
          <w:rFonts w:ascii="Times New Roman" w:hAnsi="Times New Roman"/>
          <w:b/>
          <w:sz w:val="24"/>
          <w:szCs w:val="24"/>
        </w:rPr>
        <w:t>:</w:t>
      </w:r>
    </w:p>
    <w:p w:rsidR="00EF44D5" w:rsidRPr="00043333" w:rsidRDefault="00EF44D5" w:rsidP="00EE11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Занятие прошло в творческой, увлеченной атмосфере. Все дети справились с заданием. </w:t>
      </w:r>
    </w:p>
    <w:p w:rsidR="00EF44D5" w:rsidRDefault="00EF44D5" w:rsidP="00EE11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3333">
        <w:rPr>
          <w:rFonts w:ascii="Times New Roman" w:hAnsi="Times New Roman"/>
          <w:sz w:val="24"/>
          <w:szCs w:val="24"/>
        </w:rPr>
        <w:t xml:space="preserve"> </w:t>
      </w:r>
    </w:p>
    <w:p w:rsidR="00EF44D5" w:rsidRDefault="00EF44D5" w:rsidP="00EE11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F44D5" w:rsidRDefault="00EF44D5" w:rsidP="00A74F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74F49">
        <w:rPr>
          <w:rFonts w:ascii="Times New Roman" w:hAnsi="Times New Roman"/>
          <w:b/>
          <w:sz w:val="24"/>
          <w:szCs w:val="24"/>
        </w:rPr>
        <w:t>Литература</w:t>
      </w:r>
    </w:p>
    <w:p w:rsidR="00EF44D5" w:rsidRPr="00961D91" w:rsidRDefault="00EF44D5" w:rsidP="006626F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t>Занятия и игровые упражнения по художественному творчеству с детьми 7-14 лет. Ячменева. В.В. Гуманитарный издательский центр «Владос»</w:t>
      </w:r>
    </w:p>
    <w:p w:rsidR="00EF44D5" w:rsidRDefault="00EF44D5" w:rsidP="00961D91">
      <w:pPr>
        <w:spacing w:before="100" w:beforeAutospacing="1" w:after="100" w:afterAutospacing="1" w:line="240" w:lineRule="auto"/>
        <w:ind w:left="360"/>
      </w:pPr>
    </w:p>
    <w:p w:rsidR="00EF44D5" w:rsidRDefault="00EF44D5" w:rsidP="00BC73F3">
      <w:pPr>
        <w:spacing w:before="100" w:beforeAutospacing="1" w:after="100" w:afterAutospacing="1" w:line="240" w:lineRule="auto"/>
        <w:ind w:left="360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3.5pt;height:196.5pt">
            <v:imagedata r:id="rId7" o:title=""/>
          </v:shape>
        </w:pict>
      </w:r>
    </w:p>
    <w:p w:rsidR="00EF44D5" w:rsidRDefault="00EF44D5" w:rsidP="00961D91">
      <w:pPr>
        <w:spacing w:before="100" w:beforeAutospacing="1" w:after="100" w:afterAutospacing="1" w:line="240" w:lineRule="auto"/>
        <w:ind w:left="360"/>
      </w:pPr>
      <w:r>
        <w:pict>
          <v:shape id="_x0000_i1026" type="#_x0000_t75" style="width:465pt;height:324.75pt">
            <v:imagedata r:id="rId8" o:title=""/>
          </v:shape>
        </w:pict>
      </w:r>
    </w:p>
    <w:p w:rsidR="00EF44D5" w:rsidRDefault="00EF44D5" w:rsidP="00961D91">
      <w:pPr>
        <w:spacing w:before="100" w:beforeAutospacing="1" w:after="100" w:afterAutospacing="1" w:line="240" w:lineRule="auto"/>
        <w:ind w:left="360"/>
      </w:pPr>
    </w:p>
    <w:p w:rsidR="00EF44D5" w:rsidRDefault="00EF44D5" w:rsidP="00BC73F3">
      <w:pPr>
        <w:spacing w:before="100" w:beforeAutospacing="1" w:after="100" w:afterAutospacing="1" w:line="240" w:lineRule="auto"/>
        <w:ind w:left="36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961D91">
        <w:rPr>
          <w:rFonts w:ascii="Times New Roman" w:hAnsi="Times New Roman"/>
          <w:sz w:val="24"/>
          <w:szCs w:val="24"/>
          <w:lang w:eastAsia="ru-RU"/>
        </w:rPr>
        <w:pict>
          <v:shape id="_x0000_i1027" type="#_x0000_t75" style="width:464.25pt;height:325.5pt">
            <v:imagedata r:id="rId9" o:title=""/>
          </v:shape>
        </w:pict>
      </w:r>
    </w:p>
    <w:p w:rsidR="00EF44D5" w:rsidRDefault="00EF44D5" w:rsidP="00961D91">
      <w:pPr>
        <w:spacing w:before="100" w:beforeAutospacing="1" w:after="100" w:afterAutospacing="1" w:line="240" w:lineRule="auto"/>
        <w:ind w:left="360"/>
        <w:rPr>
          <w:rFonts w:ascii="Times New Roman" w:hAnsi="Times New Roman"/>
          <w:sz w:val="24"/>
          <w:szCs w:val="24"/>
          <w:lang w:eastAsia="ru-RU"/>
        </w:rPr>
      </w:pPr>
      <w:r w:rsidRPr="00961D91">
        <w:rPr>
          <w:rFonts w:ascii="Times New Roman" w:hAnsi="Times New Roman"/>
          <w:sz w:val="24"/>
          <w:szCs w:val="24"/>
          <w:lang w:eastAsia="ru-RU"/>
        </w:rPr>
        <w:pict>
          <v:shape id="_x0000_i1028" type="#_x0000_t75" style="width:468pt;height:330.75pt">
            <v:imagedata r:id="rId10" o:title=""/>
          </v:shape>
        </w:pict>
      </w:r>
    </w:p>
    <w:p w:rsidR="00EF44D5" w:rsidRDefault="00EF44D5" w:rsidP="00961D91">
      <w:pPr>
        <w:spacing w:before="100" w:beforeAutospacing="1" w:after="100" w:afterAutospacing="1" w:line="240" w:lineRule="auto"/>
        <w:ind w:left="360"/>
        <w:rPr>
          <w:rFonts w:ascii="Times New Roman" w:hAnsi="Times New Roman"/>
          <w:sz w:val="24"/>
          <w:szCs w:val="24"/>
          <w:lang w:eastAsia="ru-RU"/>
        </w:rPr>
      </w:pPr>
    </w:p>
    <w:p w:rsidR="00EF44D5" w:rsidRDefault="00EF44D5" w:rsidP="00961D91">
      <w:pPr>
        <w:spacing w:before="100" w:beforeAutospacing="1" w:after="100" w:afterAutospacing="1" w:line="240" w:lineRule="auto"/>
        <w:ind w:left="360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</w:t>
      </w:r>
      <w:r w:rsidRPr="00961D91">
        <w:rPr>
          <w:rFonts w:ascii="Times New Roman" w:hAnsi="Times New Roman"/>
          <w:sz w:val="24"/>
          <w:szCs w:val="24"/>
          <w:lang w:eastAsia="ru-RU"/>
        </w:rPr>
        <w:pict>
          <v:shape id="_x0000_i1029" type="#_x0000_t75" style="width:435.75pt;height:308.25pt">
            <v:imagedata r:id="rId11" o:title=""/>
          </v:shape>
        </w:pict>
      </w:r>
    </w:p>
    <w:p w:rsidR="00EF44D5" w:rsidRDefault="00EF44D5" w:rsidP="00961D91">
      <w:pPr>
        <w:spacing w:before="100" w:beforeAutospacing="1" w:after="100" w:afterAutospacing="1" w:line="240" w:lineRule="auto"/>
        <w:ind w:left="360"/>
        <w:jc w:val="center"/>
        <w:rPr>
          <w:rFonts w:ascii="Times New Roman" w:hAnsi="Times New Roman"/>
          <w:sz w:val="24"/>
          <w:szCs w:val="24"/>
          <w:lang w:eastAsia="ru-RU"/>
        </w:rPr>
      </w:pPr>
    </w:p>
    <w:sectPr w:rsidR="00EF44D5" w:rsidSect="00BB1B12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44D5" w:rsidRDefault="00EF44D5" w:rsidP="008176DE">
      <w:pPr>
        <w:spacing w:after="0" w:line="240" w:lineRule="auto"/>
      </w:pPr>
      <w:r>
        <w:separator/>
      </w:r>
    </w:p>
  </w:endnote>
  <w:endnote w:type="continuationSeparator" w:id="0">
    <w:p w:rsidR="00EF44D5" w:rsidRDefault="00EF44D5" w:rsidP="008176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44D5" w:rsidRDefault="00EF44D5">
    <w:pPr>
      <w:pStyle w:val="Footer"/>
      <w:jc w:val="right"/>
    </w:pPr>
    <w:fldSimple w:instr=" PAGE   \* MERGEFORMAT ">
      <w:r>
        <w:rPr>
          <w:noProof/>
        </w:rPr>
        <w:t>2</w:t>
      </w:r>
    </w:fldSimple>
  </w:p>
  <w:p w:rsidR="00EF44D5" w:rsidRDefault="00EF44D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44D5" w:rsidRDefault="00EF44D5" w:rsidP="008176DE">
      <w:pPr>
        <w:spacing w:after="0" w:line="240" w:lineRule="auto"/>
      </w:pPr>
      <w:r>
        <w:separator/>
      </w:r>
    </w:p>
  </w:footnote>
  <w:footnote w:type="continuationSeparator" w:id="0">
    <w:p w:rsidR="00EF44D5" w:rsidRDefault="00EF44D5" w:rsidP="008176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60D9A"/>
    <w:multiLevelType w:val="hybridMultilevel"/>
    <w:tmpl w:val="16B6C8AE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034519BB"/>
    <w:multiLevelType w:val="hybridMultilevel"/>
    <w:tmpl w:val="C3482C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276A72"/>
    <w:multiLevelType w:val="hybridMultilevel"/>
    <w:tmpl w:val="16D8AB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8342EBF"/>
    <w:multiLevelType w:val="hybridMultilevel"/>
    <w:tmpl w:val="EA2AEE04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1F15F6B"/>
    <w:multiLevelType w:val="multilevel"/>
    <w:tmpl w:val="797851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27883D6A"/>
    <w:multiLevelType w:val="hybridMultilevel"/>
    <w:tmpl w:val="A4C8281A"/>
    <w:lvl w:ilvl="0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>
    <w:nsid w:val="2BA35654"/>
    <w:multiLevelType w:val="multilevel"/>
    <w:tmpl w:val="4EC689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342777D1"/>
    <w:multiLevelType w:val="hybridMultilevel"/>
    <w:tmpl w:val="6EC4DED6"/>
    <w:lvl w:ilvl="0" w:tplc="0419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42E62D34"/>
    <w:multiLevelType w:val="hybridMultilevel"/>
    <w:tmpl w:val="0E6A7966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>
    <w:nsid w:val="45633C22"/>
    <w:multiLevelType w:val="hybridMultilevel"/>
    <w:tmpl w:val="38B6F6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D4434A1"/>
    <w:multiLevelType w:val="hybridMultilevel"/>
    <w:tmpl w:val="7A94F9CA"/>
    <w:lvl w:ilvl="0" w:tplc="0419000F">
      <w:start w:val="1"/>
      <w:numFmt w:val="decimal"/>
      <w:lvlText w:val="%1."/>
      <w:lvlJc w:val="left"/>
      <w:pPr>
        <w:ind w:left="5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num w:numId="1">
    <w:abstractNumId w:val="8"/>
  </w:num>
  <w:num w:numId="2">
    <w:abstractNumId w:val="0"/>
  </w:num>
  <w:num w:numId="3">
    <w:abstractNumId w:val="1"/>
  </w:num>
  <w:num w:numId="4">
    <w:abstractNumId w:val="9"/>
  </w:num>
  <w:num w:numId="5">
    <w:abstractNumId w:val="2"/>
  </w:num>
  <w:num w:numId="6">
    <w:abstractNumId w:val="3"/>
  </w:num>
  <w:num w:numId="7">
    <w:abstractNumId w:val="5"/>
  </w:num>
  <w:num w:numId="8">
    <w:abstractNumId w:val="7"/>
  </w:num>
  <w:num w:numId="9">
    <w:abstractNumId w:val="10"/>
  </w:num>
  <w:num w:numId="10">
    <w:abstractNumId w:val="6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E1101"/>
    <w:rsid w:val="00043333"/>
    <w:rsid w:val="00045613"/>
    <w:rsid w:val="000643A2"/>
    <w:rsid w:val="000A42E2"/>
    <w:rsid w:val="000A4BB2"/>
    <w:rsid w:val="000D6D68"/>
    <w:rsid w:val="001235CF"/>
    <w:rsid w:val="0016350B"/>
    <w:rsid w:val="00185A23"/>
    <w:rsid w:val="001E6D95"/>
    <w:rsid w:val="00272E66"/>
    <w:rsid w:val="002E2626"/>
    <w:rsid w:val="002F3E2D"/>
    <w:rsid w:val="00311FFA"/>
    <w:rsid w:val="0035064B"/>
    <w:rsid w:val="0035158E"/>
    <w:rsid w:val="00354A2C"/>
    <w:rsid w:val="003A1233"/>
    <w:rsid w:val="003A1D18"/>
    <w:rsid w:val="003B4E97"/>
    <w:rsid w:val="003C01AA"/>
    <w:rsid w:val="003F2971"/>
    <w:rsid w:val="0040190E"/>
    <w:rsid w:val="00440216"/>
    <w:rsid w:val="004775C1"/>
    <w:rsid w:val="00493BF8"/>
    <w:rsid w:val="004A6EE3"/>
    <w:rsid w:val="004D3FEC"/>
    <w:rsid w:val="004D5E25"/>
    <w:rsid w:val="004E23CB"/>
    <w:rsid w:val="00536B80"/>
    <w:rsid w:val="005475F7"/>
    <w:rsid w:val="005833C8"/>
    <w:rsid w:val="005E502E"/>
    <w:rsid w:val="00614878"/>
    <w:rsid w:val="006174A0"/>
    <w:rsid w:val="0064761F"/>
    <w:rsid w:val="006626F0"/>
    <w:rsid w:val="0066782A"/>
    <w:rsid w:val="006C1AF3"/>
    <w:rsid w:val="006E357B"/>
    <w:rsid w:val="006E57E4"/>
    <w:rsid w:val="006F4137"/>
    <w:rsid w:val="0070327B"/>
    <w:rsid w:val="007042D7"/>
    <w:rsid w:val="007323C1"/>
    <w:rsid w:val="00741929"/>
    <w:rsid w:val="0074792C"/>
    <w:rsid w:val="00762698"/>
    <w:rsid w:val="0076573E"/>
    <w:rsid w:val="00771FEB"/>
    <w:rsid w:val="00793955"/>
    <w:rsid w:val="007C39D2"/>
    <w:rsid w:val="007E1306"/>
    <w:rsid w:val="007E380B"/>
    <w:rsid w:val="00814E08"/>
    <w:rsid w:val="008176DE"/>
    <w:rsid w:val="00851040"/>
    <w:rsid w:val="008555B8"/>
    <w:rsid w:val="008A045C"/>
    <w:rsid w:val="008A2FA5"/>
    <w:rsid w:val="008B3232"/>
    <w:rsid w:val="008C74E6"/>
    <w:rsid w:val="008D4B1F"/>
    <w:rsid w:val="008E7FBB"/>
    <w:rsid w:val="00937162"/>
    <w:rsid w:val="00961D91"/>
    <w:rsid w:val="009B6D20"/>
    <w:rsid w:val="009C082E"/>
    <w:rsid w:val="009E3574"/>
    <w:rsid w:val="009F4BE1"/>
    <w:rsid w:val="009F5454"/>
    <w:rsid w:val="009F6579"/>
    <w:rsid w:val="00A2684F"/>
    <w:rsid w:val="00A43C45"/>
    <w:rsid w:val="00A64EA0"/>
    <w:rsid w:val="00A65A79"/>
    <w:rsid w:val="00A74F49"/>
    <w:rsid w:val="00AB611A"/>
    <w:rsid w:val="00AF51F4"/>
    <w:rsid w:val="00AF52D9"/>
    <w:rsid w:val="00B01A4E"/>
    <w:rsid w:val="00B47221"/>
    <w:rsid w:val="00BB1B12"/>
    <w:rsid w:val="00BC5742"/>
    <w:rsid w:val="00BC73F3"/>
    <w:rsid w:val="00C840F0"/>
    <w:rsid w:val="00C84E7E"/>
    <w:rsid w:val="00C93B10"/>
    <w:rsid w:val="00D44093"/>
    <w:rsid w:val="00DC59F7"/>
    <w:rsid w:val="00DE084C"/>
    <w:rsid w:val="00DF314D"/>
    <w:rsid w:val="00E269DF"/>
    <w:rsid w:val="00E85115"/>
    <w:rsid w:val="00E9438E"/>
    <w:rsid w:val="00EB3750"/>
    <w:rsid w:val="00EE1101"/>
    <w:rsid w:val="00EF44D5"/>
    <w:rsid w:val="00FD6B09"/>
    <w:rsid w:val="00FD6D8D"/>
    <w:rsid w:val="00FE79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1101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EE1101"/>
    <w:rPr>
      <w:rFonts w:eastAsia="Times New Roman"/>
    </w:rPr>
  </w:style>
  <w:style w:type="paragraph" w:styleId="ListParagraph">
    <w:name w:val="List Paragraph"/>
    <w:basedOn w:val="Normal"/>
    <w:uiPriority w:val="99"/>
    <w:qFormat/>
    <w:rsid w:val="00EE1101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rsid w:val="00EE11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EE1101"/>
    <w:rPr>
      <w:rFonts w:cs="Times New Roman"/>
    </w:rPr>
  </w:style>
  <w:style w:type="paragraph" w:styleId="NormalWeb">
    <w:name w:val="Normal (Web)"/>
    <w:basedOn w:val="Normal"/>
    <w:uiPriority w:val="99"/>
    <w:rsid w:val="006E357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Subtitle">
    <w:name w:val="Subtitle"/>
    <w:basedOn w:val="Normal"/>
    <w:link w:val="SubtitleChar"/>
    <w:uiPriority w:val="99"/>
    <w:qFormat/>
    <w:locked/>
    <w:rsid w:val="000D6D68"/>
    <w:pPr>
      <w:spacing w:after="0" w:line="240" w:lineRule="auto"/>
      <w:jc w:val="center"/>
    </w:pPr>
    <w:rPr>
      <w:rFonts w:ascii="Times New Roman" w:hAnsi="Times New Roman"/>
      <w:sz w:val="110"/>
      <w:szCs w:val="20"/>
      <w:lang w:eastAsia="ru-RU"/>
    </w:rPr>
  </w:style>
  <w:style w:type="character" w:customStyle="1" w:styleId="SubtitleChar">
    <w:name w:val="Subtitle Char"/>
    <w:basedOn w:val="DefaultParagraphFont"/>
    <w:link w:val="Subtitle"/>
    <w:uiPriority w:val="99"/>
    <w:locked/>
    <w:rPr>
      <w:rFonts w:ascii="Cambria" w:hAnsi="Cambria" w:cs="Times New Roman"/>
      <w:sz w:val="24"/>
      <w:szCs w:val="24"/>
      <w:lang w:eastAsia="en-US"/>
    </w:rPr>
  </w:style>
  <w:style w:type="character" w:styleId="Strong">
    <w:name w:val="Strong"/>
    <w:basedOn w:val="DefaultParagraphFont"/>
    <w:uiPriority w:val="99"/>
    <w:qFormat/>
    <w:locked/>
    <w:rsid w:val="003C01AA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022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02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02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02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022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2022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02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02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02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022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02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022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02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022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022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2701</TotalTime>
  <Pages>6</Pages>
  <Words>901</Words>
  <Characters>5140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Департамент образования города Москвы</dc:title>
  <dc:subject/>
  <dc:creator>Людмила Владимировна</dc:creator>
  <cp:keywords/>
  <dc:description/>
  <cp:lastModifiedBy>asus</cp:lastModifiedBy>
  <cp:revision>8</cp:revision>
  <cp:lastPrinted>2012-10-18T07:35:00Z</cp:lastPrinted>
  <dcterms:created xsi:type="dcterms:W3CDTF">2012-12-07T15:52:00Z</dcterms:created>
  <dcterms:modified xsi:type="dcterms:W3CDTF">2012-12-09T14:39:00Z</dcterms:modified>
</cp:coreProperties>
</file>