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1C4B" w:rsidRPr="00152293" w:rsidRDefault="00B91C4B" w:rsidP="00444783">
      <w:pPr>
        <w:jc w:val="center"/>
        <w:rPr>
          <w:b/>
          <w:color w:val="333333"/>
        </w:rPr>
      </w:pPr>
      <w:r w:rsidRPr="00152293">
        <w:rPr>
          <w:b/>
          <w:color w:val="333333"/>
        </w:rPr>
        <w:t xml:space="preserve">Муниципальное </w:t>
      </w:r>
      <w:r>
        <w:rPr>
          <w:b/>
          <w:color w:val="333333"/>
        </w:rPr>
        <w:t xml:space="preserve">бюджетное </w:t>
      </w:r>
      <w:r w:rsidRPr="00152293">
        <w:rPr>
          <w:b/>
          <w:color w:val="333333"/>
        </w:rPr>
        <w:t xml:space="preserve">образовательное учреждение </w:t>
      </w:r>
    </w:p>
    <w:p w:rsidR="00B91C4B" w:rsidRPr="00152293" w:rsidRDefault="00B91C4B" w:rsidP="00444783">
      <w:pPr>
        <w:jc w:val="center"/>
        <w:rPr>
          <w:b/>
          <w:color w:val="333333"/>
        </w:rPr>
      </w:pPr>
      <w:r>
        <w:rPr>
          <w:b/>
          <w:color w:val="333333"/>
        </w:rPr>
        <w:t xml:space="preserve">Арсаковская </w:t>
      </w:r>
      <w:r w:rsidRPr="00152293">
        <w:rPr>
          <w:b/>
          <w:color w:val="333333"/>
        </w:rPr>
        <w:t>средняя общеобразовательная школа №</w:t>
      </w:r>
      <w:r>
        <w:rPr>
          <w:b/>
          <w:color w:val="333333"/>
        </w:rPr>
        <w:t>31</w:t>
      </w:r>
    </w:p>
    <w:p w:rsidR="00B91C4B" w:rsidRDefault="00B91C4B"/>
    <w:p w:rsidR="00B91C4B" w:rsidRDefault="00B91C4B"/>
    <w:p w:rsidR="00B91C4B" w:rsidRDefault="00B91C4B"/>
    <w:p w:rsidR="00B91C4B" w:rsidRDefault="00B91C4B"/>
    <w:p w:rsidR="00B91C4B" w:rsidRDefault="00B91C4B" w:rsidP="00444783">
      <w:pPr>
        <w:jc w:val="center"/>
        <w:rPr>
          <w:b/>
          <w:sz w:val="40"/>
          <w:szCs w:val="40"/>
        </w:rPr>
      </w:pPr>
    </w:p>
    <w:p w:rsidR="00B91C4B" w:rsidRDefault="00B91C4B" w:rsidP="00444783">
      <w:pPr>
        <w:jc w:val="center"/>
        <w:rPr>
          <w:b/>
          <w:sz w:val="40"/>
          <w:szCs w:val="40"/>
        </w:rPr>
      </w:pPr>
    </w:p>
    <w:p w:rsidR="00B91C4B" w:rsidRDefault="00B91C4B" w:rsidP="00444783">
      <w:pPr>
        <w:jc w:val="center"/>
        <w:rPr>
          <w:b/>
          <w:sz w:val="40"/>
          <w:szCs w:val="40"/>
        </w:rPr>
      </w:pPr>
    </w:p>
    <w:p w:rsidR="00B91C4B" w:rsidRDefault="00B91C4B" w:rsidP="00444783">
      <w:pPr>
        <w:jc w:val="center"/>
        <w:rPr>
          <w:b/>
          <w:sz w:val="40"/>
          <w:szCs w:val="40"/>
        </w:rPr>
      </w:pPr>
    </w:p>
    <w:p w:rsidR="00B91C4B" w:rsidRDefault="00B91C4B" w:rsidP="00444783">
      <w:pPr>
        <w:jc w:val="center"/>
        <w:rPr>
          <w:b/>
          <w:sz w:val="40"/>
          <w:szCs w:val="40"/>
        </w:rPr>
      </w:pPr>
    </w:p>
    <w:p w:rsidR="00B91C4B" w:rsidRPr="00444783" w:rsidRDefault="00B91C4B" w:rsidP="00444783">
      <w:pPr>
        <w:jc w:val="center"/>
        <w:rPr>
          <w:b/>
          <w:sz w:val="40"/>
          <w:szCs w:val="40"/>
        </w:rPr>
      </w:pPr>
      <w:r w:rsidRPr="00444783">
        <w:rPr>
          <w:b/>
          <w:sz w:val="40"/>
          <w:szCs w:val="40"/>
        </w:rPr>
        <w:t>СОЦИАЛЬНЫЙ ПРОЕКТ</w:t>
      </w:r>
    </w:p>
    <w:p w:rsidR="00B91C4B" w:rsidRDefault="00B91C4B" w:rsidP="00444783">
      <w:pPr>
        <w:jc w:val="center"/>
      </w:pPr>
    </w:p>
    <w:p w:rsidR="00B91C4B" w:rsidRDefault="00B91C4B" w:rsidP="00444783">
      <w:pPr>
        <w:jc w:val="center"/>
      </w:pPr>
    </w:p>
    <w:p w:rsidR="00B91C4B" w:rsidRDefault="00B91C4B" w:rsidP="00444783">
      <w:pPr>
        <w:jc w:val="center"/>
      </w:pPr>
    </w:p>
    <w:p w:rsidR="00B91C4B" w:rsidRDefault="00B91C4B" w:rsidP="00444783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ТЕМА</w:t>
      </w:r>
    </w:p>
    <w:p w:rsidR="00B91C4B" w:rsidRDefault="00B91C4B" w:rsidP="00444783">
      <w:pPr>
        <w:jc w:val="center"/>
        <w:rPr>
          <w:b/>
          <w:sz w:val="36"/>
          <w:szCs w:val="36"/>
        </w:rPr>
      </w:pPr>
      <w:r w:rsidRPr="000D6E25">
        <w:rPr>
          <w:b/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87.5pt;height:195.75pt" fillcolor="red" strokecolor="#9cf" strokeweight="1.5pt">
            <v:shadow on="t" color="#900"/>
            <v:textpath style="font-family:&quot;Impact&quot;;v-text-kern:t" trim="t" fitpath="t" string="« БЛАГОУСТРОЙСТВО &#10;ШКОЛЬНОЙ СПОРТИВНОЙ ПЛОЩАДКИ»&#10;&#10;&#10;"/>
          </v:shape>
        </w:pict>
      </w:r>
    </w:p>
    <w:p w:rsidR="00B91C4B" w:rsidRDefault="00B91C4B" w:rsidP="0044478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Руководитель проекта: Богоявленская Г.А.</w:t>
      </w:r>
    </w:p>
    <w:p w:rsidR="00B91C4B" w:rsidRDefault="00B91C4B" w:rsidP="0044478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Автор идеи проекта: Савинкина Т.А.</w:t>
      </w:r>
    </w:p>
    <w:p w:rsidR="00B91C4B" w:rsidRDefault="00B91C4B" w:rsidP="00444783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Консультанты: Туркин В.К., Прогоннов Н.С., </w:t>
      </w:r>
    </w:p>
    <w:p w:rsidR="00B91C4B" w:rsidRDefault="00B91C4B" w:rsidP="00444783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Буркина Н.Н.</w:t>
      </w:r>
    </w:p>
    <w:p w:rsidR="00B91C4B" w:rsidRDefault="00B91C4B" w:rsidP="00444783">
      <w:pPr>
        <w:jc w:val="right"/>
        <w:rPr>
          <w:b/>
          <w:sz w:val="28"/>
          <w:szCs w:val="28"/>
        </w:rPr>
      </w:pPr>
    </w:p>
    <w:p w:rsidR="00B91C4B" w:rsidRDefault="00B91C4B" w:rsidP="00444783">
      <w:pPr>
        <w:jc w:val="right"/>
        <w:rPr>
          <w:b/>
          <w:sz w:val="28"/>
          <w:szCs w:val="28"/>
        </w:rPr>
      </w:pPr>
    </w:p>
    <w:p w:rsidR="00B91C4B" w:rsidRDefault="00B91C4B" w:rsidP="00444783">
      <w:pPr>
        <w:jc w:val="right"/>
        <w:rPr>
          <w:b/>
          <w:sz w:val="28"/>
          <w:szCs w:val="28"/>
        </w:rPr>
      </w:pPr>
    </w:p>
    <w:p w:rsidR="00B91C4B" w:rsidRDefault="00B91C4B" w:rsidP="00444783">
      <w:pPr>
        <w:jc w:val="right"/>
        <w:rPr>
          <w:b/>
          <w:sz w:val="28"/>
          <w:szCs w:val="28"/>
        </w:rPr>
      </w:pPr>
    </w:p>
    <w:p w:rsidR="00B91C4B" w:rsidRDefault="00B91C4B" w:rsidP="00444783">
      <w:pPr>
        <w:jc w:val="right"/>
        <w:rPr>
          <w:b/>
          <w:sz w:val="28"/>
          <w:szCs w:val="28"/>
        </w:rPr>
      </w:pPr>
    </w:p>
    <w:p w:rsidR="00B91C4B" w:rsidRDefault="00B91C4B" w:rsidP="00444783">
      <w:pPr>
        <w:jc w:val="right"/>
        <w:rPr>
          <w:b/>
          <w:sz w:val="28"/>
          <w:szCs w:val="28"/>
        </w:rPr>
      </w:pPr>
    </w:p>
    <w:p w:rsidR="00B91C4B" w:rsidRDefault="00B91C4B" w:rsidP="00FF6405">
      <w:pPr>
        <w:jc w:val="center"/>
        <w:rPr>
          <w:sz w:val="28"/>
          <w:szCs w:val="28"/>
        </w:rPr>
      </w:pPr>
    </w:p>
    <w:p w:rsidR="00B91C4B" w:rsidRDefault="00B91C4B" w:rsidP="00FF6405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Пос.им.Ленина,</w:t>
      </w:r>
    </w:p>
    <w:p w:rsidR="00B91C4B" w:rsidRDefault="00B91C4B" w:rsidP="00FF6405">
      <w:pPr>
        <w:jc w:val="center"/>
        <w:rPr>
          <w:sz w:val="28"/>
          <w:szCs w:val="28"/>
        </w:rPr>
      </w:pPr>
      <w:r w:rsidRPr="00444783">
        <w:rPr>
          <w:sz w:val="28"/>
          <w:szCs w:val="28"/>
        </w:rPr>
        <w:t xml:space="preserve"> 2013</w:t>
      </w:r>
    </w:p>
    <w:p w:rsidR="00B91C4B" w:rsidRPr="00B71798" w:rsidRDefault="00B91C4B" w:rsidP="00B7179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  <w:r w:rsidRPr="00BF2725">
        <w:rPr>
          <w:b/>
          <w:iCs/>
        </w:rPr>
        <w:t xml:space="preserve">Актуальность проекта. </w:t>
      </w:r>
      <w:r w:rsidRPr="00BF2725">
        <w:rPr>
          <w:b/>
        </w:rPr>
        <w:t xml:space="preserve"> Описание проблемы.</w:t>
      </w:r>
    </w:p>
    <w:p w:rsidR="00B91C4B" w:rsidRDefault="00B91C4B" w:rsidP="00A902AD">
      <w:pPr>
        <w:jc w:val="center"/>
        <w:rPr>
          <w:b/>
        </w:rPr>
      </w:pPr>
    </w:p>
    <w:p w:rsidR="00B91C4B" w:rsidRDefault="00B91C4B" w:rsidP="00A902AD">
      <w:pPr>
        <w:jc w:val="center"/>
        <w:rPr>
          <w:b/>
        </w:rPr>
      </w:pPr>
    </w:p>
    <w:p w:rsidR="00B91C4B" w:rsidRPr="00BF2725" w:rsidRDefault="00B91C4B" w:rsidP="00A902AD">
      <w:pPr>
        <w:jc w:val="center"/>
        <w:rPr>
          <w:b/>
        </w:rPr>
      </w:pPr>
    </w:p>
    <w:p w:rsidR="00B91C4B" w:rsidRPr="00BF2725" w:rsidRDefault="00B91C4B" w:rsidP="00A902AD">
      <w:pPr>
        <w:jc w:val="both"/>
      </w:pPr>
      <w:r>
        <w:rPr>
          <w:sz w:val="28"/>
          <w:szCs w:val="28"/>
        </w:rPr>
        <w:t xml:space="preserve">    </w:t>
      </w:r>
      <w:r w:rsidRPr="00BF2725">
        <w:t>М</w:t>
      </w:r>
      <w:r>
        <w:t>униципальное бюджетное образовательное учреждение</w:t>
      </w:r>
      <w:r w:rsidRPr="00BF2725">
        <w:t xml:space="preserve"> </w:t>
      </w:r>
      <w:r>
        <w:t>средняя общеобразовательная школа</w:t>
      </w:r>
      <w:r w:rsidRPr="00BF2725">
        <w:t xml:space="preserve"> № 31 расположена на станции Арсаки Владимирской области Александровского района.  Проблема благоустройства территории стала актуальной с первых дней существования школы. Многое было сделано, но оставалось ещё много нерешённых проблем. Ребята и педагогический коллектив загорелись идеей облагородить школьную спортивную площадку. </w:t>
      </w:r>
    </w:p>
    <w:p w:rsidR="00B91C4B" w:rsidRDefault="00B91C4B" w:rsidP="00B71798">
      <w:r w:rsidRPr="00BF2725">
        <w:t xml:space="preserve">          </w:t>
      </w:r>
      <w:r>
        <w:rPr>
          <w:iCs/>
        </w:rPr>
        <w:t xml:space="preserve">«Школа – дом радости для ребенка». </w:t>
      </w:r>
      <w:r w:rsidRPr="00BF2725">
        <w:rPr>
          <w:iCs/>
        </w:rPr>
        <w:t>Спортивная площадка – часть школы</w:t>
      </w:r>
      <w:r w:rsidRPr="00BF2725">
        <w:rPr>
          <w:b/>
          <w:i/>
          <w:iCs/>
        </w:rPr>
        <w:t xml:space="preserve">. </w:t>
      </w:r>
      <w:r w:rsidRPr="00BF2725">
        <w:t xml:space="preserve">Это  часть образовательной среды, в которой протекает процесс социализации, воспитания и развития личности ребенка. Эта среда должна быть функциональна и комфортна для ребенка, так как является не только составляющей частью процесса обучения, но и местом проведения свободного времени.   Социологической службой школы был проведен опрос </w:t>
      </w:r>
      <w:r>
        <w:t>школьников</w:t>
      </w:r>
      <w:r w:rsidRPr="00BF2725">
        <w:t>, опрос родительской общественности  по  вопросу благоустройства школьно</w:t>
      </w:r>
      <w:r>
        <w:t>й спортивной площадки</w:t>
      </w:r>
      <w:r w:rsidRPr="00BF2725">
        <w:t>.</w:t>
      </w:r>
      <w:r>
        <w:t xml:space="preserve"> Сделаны следующие выводы, что все участники опроса (100%) поддерживают инициативу – благоустройства школьной спортивной площадки. </w:t>
      </w:r>
    </w:p>
    <w:p w:rsidR="00B91C4B" w:rsidRPr="00A902AD" w:rsidRDefault="00B91C4B" w:rsidP="00A902AD">
      <w:pPr>
        <w:jc w:val="both"/>
        <w:rPr>
          <w:b/>
          <w:sz w:val="28"/>
          <w:szCs w:val="28"/>
        </w:rPr>
      </w:pPr>
      <w:r w:rsidRPr="00A902AD">
        <w:rPr>
          <w:b/>
          <w:sz w:val="28"/>
          <w:szCs w:val="28"/>
        </w:rPr>
        <w:t>Цели проекта:</w:t>
      </w:r>
    </w:p>
    <w:p w:rsidR="00B91C4B" w:rsidRPr="00A902AD" w:rsidRDefault="00B91C4B" w:rsidP="00A902AD">
      <w:pPr>
        <w:rPr>
          <w:color w:val="000000"/>
          <w:sz w:val="28"/>
          <w:szCs w:val="28"/>
        </w:rPr>
      </w:pPr>
      <w:r w:rsidRPr="00A902AD">
        <w:rPr>
          <w:color w:val="000000"/>
          <w:sz w:val="28"/>
          <w:szCs w:val="28"/>
        </w:rPr>
        <w:t xml:space="preserve">     организация досуга детей, привлечение как можно большего числа детей к активному отдыху и занятию спортом. </w:t>
      </w:r>
    </w:p>
    <w:p w:rsidR="00B91C4B" w:rsidRDefault="00B91C4B" w:rsidP="00A902AD">
      <w:pPr>
        <w:rPr>
          <w:b/>
          <w:bCs/>
          <w:color w:val="000000"/>
          <w:sz w:val="28"/>
          <w:szCs w:val="28"/>
        </w:rPr>
      </w:pPr>
      <w:r w:rsidRPr="00A902AD">
        <w:rPr>
          <w:b/>
          <w:bCs/>
          <w:i/>
          <w:iCs/>
          <w:color w:val="000000"/>
          <w:sz w:val="28"/>
          <w:szCs w:val="28"/>
        </w:rPr>
        <w:t xml:space="preserve">   </w:t>
      </w:r>
    </w:p>
    <w:p w:rsidR="00B91C4B" w:rsidRDefault="00B91C4B" w:rsidP="00A902AD">
      <w:pPr>
        <w:rPr>
          <w:b/>
          <w:bCs/>
          <w:color w:val="000000"/>
          <w:sz w:val="28"/>
          <w:szCs w:val="28"/>
        </w:rPr>
      </w:pPr>
    </w:p>
    <w:p w:rsidR="00B91C4B" w:rsidRDefault="00B91C4B" w:rsidP="00A902AD">
      <w:pPr>
        <w:rPr>
          <w:b/>
          <w:bCs/>
          <w:color w:val="000000"/>
          <w:sz w:val="28"/>
          <w:szCs w:val="28"/>
        </w:rPr>
      </w:pPr>
    </w:p>
    <w:p w:rsidR="00B91C4B" w:rsidRPr="00A902AD" w:rsidRDefault="00B91C4B" w:rsidP="00A902AD">
      <w:pPr>
        <w:rPr>
          <w:b/>
          <w:color w:val="000000"/>
          <w:sz w:val="28"/>
          <w:szCs w:val="28"/>
        </w:rPr>
      </w:pPr>
      <w:r w:rsidRPr="00A902AD">
        <w:rPr>
          <w:b/>
          <w:bCs/>
          <w:color w:val="000000"/>
          <w:sz w:val="28"/>
          <w:szCs w:val="28"/>
        </w:rPr>
        <w:t>Задачи:</w:t>
      </w:r>
    </w:p>
    <w:p w:rsidR="00B91C4B" w:rsidRPr="00A902AD" w:rsidRDefault="00B91C4B" w:rsidP="00A902AD">
      <w:pPr>
        <w:numPr>
          <w:ilvl w:val="0"/>
          <w:numId w:val="1"/>
        </w:numPr>
        <w:rPr>
          <w:color w:val="000000"/>
          <w:sz w:val="28"/>
          <w:szCs w:val="28"/>
        </w:rPr>
      </w:pPr>
      <w:r w:rsidRPr="00A902AD">
        <w:rPr>
          <w:color w:val="000000"/>
          <w:sz w:val="28"/>
          <w:szCs w:val="28"/>
        </w:rPr>
        <w:t>Сохранить и укрепить здоровье учащихся, родителей, привить навыки здорового образа жизни.</w:t>
      </w:r>
    </w:p>
    <w:p w:rsidR="00B91C4B" w:rsidRPr="00A902AD" w:rsidRDefault="00B91C4B" w:rsidP="00A902AD">
      <w:pPr>
        <w:numPr>
          <w:ilvl w:val="0"/>
          <w:numId w:val="1"/>
        </w:numPr>
        <w:rPr>
          <w:color w:val="000000"/>
          <w:sz w:val="28"/>
          <w:szCs w:val="28"/>
        </w:rPr>
      </w:pPr>
      <w:r w:rsidRPr="00A902AD">
        <w:rPr>
          <w:color w:val="000000"/>
          <w:sz w:val="28"/>
          <w:szCs w:val="28"/>
        </w:rPr>
        <w:t xml:space="preserve"> Привлечь внимание общественности на участие в реализации проекта.</w:t>
      </w:r>
    </w:p>
    <w:p w:rsidR="00B91C4B" w:rsidRPr="00A902AD" w:rsidRDefault="00B91C4B" w:rsidP="00A902AD">
      <w:pPr>
        <w:numPr>
          <w:ilvl w:val="0"/>
          <w:numId w:val="1"/>
        </w:numPr>
        <w:rPr>
          <w:color w:val="000000"/>
          <w:sz w:val="28"/>
          <w:szCs w:val="28"/>
        </w:rPr>
      </w:pPr>
      <w:r w:rsidRPr="00A902AD">
        <w:rPr>
          <w:color w:val="000000"/>
          <w:sz w:val="28"/>
          <w:szCs w:val="28"/>
        </w:rPr>
        <w:t>Определить смету расходов</w:t>
      </w:r>
    </w:p>
    <w:p w:rsidR="00B91C4B" w:rsidRPr="00A902AD" w:rsidRDefault="00B91C4B" w:rsidP="00A902AD">
      <w:pPr>
        <w:numPr>
          <w:ilvl w:val="0"/>
          <w:numId w:val="1"/>
        </w:numPr>
        <w:rPr>
          <w:color w:val="000000"/>
          <w:sz w:val="28"/>
          <w:szCs w:val="28"/>
        </w:rPr>
      </w:pPr>
      <w:r w:rsidRPr="00A902AD">
        <w:rPr>
          <w:color w:val="000000"/>
          <w:sz w:val="28"/>
          <w:szCs w:val="28"/>
        </w:rPr>
        <w:t>Организовать поэтапную  работу над проектом</w:t>
      </w:r>
    </w:p>
    <w:p w:rsidR="00B91C4B" w:rsidRPr="00A902AD" w:rsidRDefault="00B91C4B" w:rsidP="00A902AD">
      <w:pPr>
        <w:numPr>
          <w:ilvl w:val="0"/>
          <w:numId w:val="1"/>
        </w:numPr>
        <w:rPr>
          <w:color w:val="000000"/>
          <w:sz w:val="28"/>
          <w:szCs w:val="28"/>
        </w:rPr>
      </w:pPr>
      <w:r w:rsidRPr="00A902AD">
        <w:rPr>
          <w:color w:val="000000"/>
          <w:sz w:val="28"/>
          <w:szCs w:val="28"/>
        </w:rPr>
        <w:t>Увеличить функциональные возможности спортивной площадки</w:t>
      </w:r>
    </w:p>
    <w:p w:rsidR="00B91C4B" w:rsidRPr="00A902AD" w:rsidRDefault="00B91C4B" w:rsidP="00A902AD">
      <w:pPr>
        <w:rPr>
          <w:color w:val="000000"/>
          <w:sz w:val="28"/>
          <w:szCs w:val="28"/>
        </w:rPr>
      </w:pPr>
      <w:r w:rsidRPr="00A902AD">
        <w:rPr>
          <w:color w:val="000000"/>
          <w:sz w:val="28"/>
          <w:szCs w:val="28"/>
        </w:rPr>
        <w:t>Время работы над проектом: 2013 учебный год</w:t>
      </w:r>
    </w:p>
    <w:p w:rsidR="00B91C4B" w:rsidRPr="00A902AD" w:rsidRDefault="00B91C4B" w:rsidP="00A902AD">
      <w:pPr>
        <w:rPr>
          <w:color w:val="000000"/>
          <w:sz w:val="28"/>
          <w:szCs w:val="28"/>
        </w:rPr>
      </w:pPr>
      <w:r w:rsidRPr="00A902AD">
        <w:rPr>
          <w:color w:val="000000"/>
          <w:sz w:val="28"/>
          <w:szCs w:val="28"/>
        </w:rPr>
        <w:t>Возраст учащихся: 5-11 классы</w:t>
      </w:r>
    </w:p>
    <w:p w:rsidR="00B91C4B" w:rsidRDefault="00B91C4B" w:rsidP="00444783">
      <w:pPr>
        <w:rPr>
          <w:color w:val="000000"/>
          <w:sz w:val="28"/>
          <w:szCs w:val="28"/>
        </w:rPr>
      </w:pPr>
    </w:p>
    <w:p w:rsidR="00B91C4B" w:rsidRDefault="00B91C4B" w:rsidP="00444783">
      <w:pPr>
        <w:rPr>
          <w:color w:val="000000"/>
          <w:sz w:val="28"/>
          <w:szCs w:val="28"/>
        </w:rPr>
      </w:pPr>
    </w:p>
    <w:p w:rsidR="00B91C4B" w:rsidRPr="00C00D76" w:rsidRDefault="00B91C4B" w:rsidP="000A5953">
      <w:pPr>
        <w:jc w:val="center"/>
        <w:rPr>
          <w:b/>
        </w:rPr>
      </w:pPr>
      <w:r w:rsidRPr="00C00D76">
        <w:rPr>
          <w:b/>
        </w:rPr>
        <w:t>Этапы  реализации  проекта</w:t>
      </w:r>
    </w:p>
    <w:p w:rsidR="00B91C4B" w:rsidRDefault="00B91C4B" w:rsidP="000A5953">
      <w:pPr>
        <w:pStyle w:val="Title"/>
        <w:ind w:firstLine="709"/>
        <w:jc w:val="both"/>
        <w:rPr>
          <w:b w:val="0"/>
          <w:bCs w:val="0"/>
          <w:sz w:val="24"/>
        </w:rPr>
      </w:pPr>
      <w:r w:rsidRPr="00C00D76">
        <w:rPr>
          <w:sz w:val="24"/>
        </w:rPr>
        <w:t xml:space="preserve"> </w:t>
      </w:r>
      <w:r>
        <w:rPr>
          <w:b w:val="0"/>
          <w:bCs w:val="0"/>
          <w:sz w:val="24"/>
        </w:rPr>
        <w:t>Федеральный Закон РФ  «О социально–эпидемиологическом  благосостоянии» от 17 марта 1999  гласит:  статья 28 ч.2.</w:t>
      </w:r>
    </w:p>
    <w:p w:rsidR="00B91C4B" w:rsidRDefault="00B91C4B" w:rsidP="000A5953">
      <w:pPr>
        <w:pStyle w:val="Title"/>
        <w:ind w:firstLine="709"/>
        <w:jc w:val="both"/>
        <w:rPr>
          <w:b w:val="0"/>
          <w:bCs w:val="0"/>
          <w:sz w:val="24"/>
        </w:rPr>
      </w:pPr>
      <w:r>
        <w:rPr>
          <w:b w:val="0"/>
          <w:bCs w:val="0"/>
          <w:sz w:val="24"/>
        </w:rPr>
        <w:t>Пункт 1 “…для общеобразовательных учреждений предусматривается самостоятельный участок с расстоянием  от  здания учреждения не менее 25м”</w:t>
      </w:r>
    </w:p>
    <w:p w:rsidR="00B91C4B" w:rsidRDefault="00B91C4B" w:rsidP="000A5953">
      <w:pPr>
        <w:pStyle w:val="Title"/>
        <w:ind w:firstLine="709"/>
        <w:jc w:val="both"/>
        <w:rPr>
          <w:b w:val="0"/>
          <w:bCs w:val="0"/>
          <w:sz w:val="24"/>
        </w:rPr>
      </w:pPr>
      <w:r>
        <w:rPr>
          <w:b w:val="0"/>
          <w:bCs w:val="0"/>
          <w:sz w:val="24"/>
        </w:rPr>
        <w:t>Пункт 2 “…территория участка ограждается забором высотой 1,5м, вдоль него зелеными насаждениями”.</w:t>
      </w:r>
    </w:p>
    <w:p w:rsidR="00B91C4B" w:rsidRDefault="00B91C4B" w:rsidP="000A5953">
      <w:pPr>
        <w:pStyle w:val="Title"/>
        <w:ind w:firstLine="709"/>
        <w:jc w:val="both"/>
        <w:rPr>
          <w:b w:val="0"/>
          <w:bCs w:val="0"/>
          <w:sz w:val="24"/>
        </w:rPr>
      </w:pPr>
      <w:r>
        <w:rPr>
          <w:b w:val="0"/>
          <w:bCs w:val="0"/>
          <w:sz w:val="24"/>
        </w:rPr>
        <w:t>Пункт 3 “…озеленение участка предусматривается из расчёта не менее 50% площади его территории”.</w:t>
      </w:r>
    </w:p>
    <w:p w:rsidR="00B91C4B" w:rsidRDefault="00B91C4B" w:rsidP="000A5953">
      <w:pPr>
        <w:pStyle w:val="Title"/>
        <w:ind w:firstLine="709"/>
        <w:jc w:val="both"/>
        <w:rPr>
          <w:b w:val="0"/>
          <w:bCs w:val="0"/>
          <w:sz w:val="24"/>
        </w:rPr>
      </w:pPr>
      <w:r>
        <w:rPr>
          <w:b w:val="0"/>
          <w:bCs w:val="0"/>
          <w:sz w:val="24"/>
        </w:rPr>
        <w:t>Пункт 4 «…на земельном участке выделяются следующие зоны: учебно-опытная, физкультурно-спортивная, зона отдыха».</w:t>
      </w:r>
    </w:p>
    <w:p w:rsidR="00B91C4B" w:rsidRDefault="00B91C4B" w:rsidP="000A5953">
      <w:pPr>
        <w:pStyle w:val="Title"/>
        <w:ind w:firstLine="709"/>
        <w:jc w:val="both"/>
        <w:rPr>
          <w:b w:val="0"/>
          <w:bCs w:val="0"/>
          <w:sz w:val="24"/>
        </w:rPr>
      </w:pPr>
      <w:r>
        <w:rPr>
          <w:b w:val="0"/>
          <w:bCs w:val="0"/>
          <w:sz w:val="24"/>
        </w:rPr>
        <w:t>На основании этих нормативных правил спроектирована реконструкция школьного двора, а именно: физкультурно-спортивная площадка, зоны отдыха, озеленение.</w:t>
      </w:r>
    </w:p>
    <w:p w:rsidR="00B91C4B" w:rsidRDefault="00B91C4B" w:rsidP="000A5953">
      <w:pPr>
        <w:jc w:val="both"/>
      </w:pPr>
    </w:p>
    <w:p w:rsidR="00B91C4B" w:rsidRPr="00C00D76" w:rsidRDefault="00B91C4B" w:rsidP="000A5953">
      <w:pPr>
        <w:jc w:val="both"/>
      </w:pPr>
      <w:r w:rsidRPr="00C00D76">
        <w:t>1.</w:t>
      </w:r>
      <w:r w:rsidRPr="00C00D76">
        <w:tab/>
        <w:t xml:space="preserve">Подготовительный </w:t>
      </w:r>
      <w:r w:rsidRPr="00C00D76">
        <w:tab/>
        <w:t>- Мотивация, целеполагание  проекта.</w:t>
      </w:r>
      <w:r w:rsidRPr="00C00D76">
        <w:tab/>
      </w:r>
    </w:p>
    <w:p w:rsidR="00B91C4B" w:rsidRPr="00C00D76" w:rsidRDefault="00B91C4B" w:rsidP="000A5953">
      <w:pPr>
        <w:jc w:val="both"/>
      </w:pPr>
      <w:r w:rsidRPr="00C00D76">
        <w:t>2.</w:t>
      </w:r>
      <w:r w:rsidRPr="00C00D76">
        <w:tab/>
        <w:t>Проектировочный  - Построение ориентировочной схемы деятельности</w:t>
      </w:r>
    </w:p>
    <w:p w:rsidR="00B91C4B" w:rsidRPr="00C00D76" w:rsidRDefault="00B91C4B" w:rsidP="000A5953">
      <w:pPr>
        <w:jc w:val="both"/>
      </w:pPr>
      <w:r w:rsidRPr="00C00D76">
        <w:t>3.</w:t>
      </w:r>
      <w:r w:rsidRPr="00C00D76">
        <w:tab/>
        <w:t>Практический  -</w:t>
      </w:r>
      <w:r w:rsidRPr="00C00D76">
        <w:tab/>
        <w:t xml:space="preserve">Реализация проекта </w:t>
      </w:r>
      <w:r w:rsidRPr="00C00D76">
        <w:tab/>
      </w:r>
    </w:p>
    <w:p w:rsidR="00B91C4B" w:rsidRPr="00C00D76" w:rsidRDefault="00B91C4B" w:rsidP="000A5953">
      <w:pPr>
        <w:jc w:val="both"/>
      </w:pPr>
      <w:r w:rsidRPr="00C00D76">
        <w:t>4.</w:t>
      </w:r>
      <w:r w:rsidRPr="00C00D76">
        <w:tab/>
        <w:t>Аналитико-коррекционный</w:t>
      </w:r>
      <w:r w:rsidRPr="00C00D76">
        <w:tab/>
        <w:t xml:space="preserve">- Анализ промежуточных результатов работы и внесение изменений </w:t>
      </w:r>
      <w:r w:rsidRPr="00C00D76">
        <w:tab/>
      </w:r>
    </w:p>
    <w:p w:rsidR="00B91C4B" w:rsidRPr="000A5953" w:rsidRDefault="00B91C4B" w:rsidP="000A5953">
      <w:pPr>
        <w:jc w:val="both"/>
      </w:pPr>
      <w:r w:rsidRPr="00C00D76">
        <w:t>5.</w:t>
      </w:r>
      <w:r w:rsidRPr="00C00D76">
        <w:tab/>
        <w:t>Заключительный</w:t>
      </w:r>
      <w:r w:rsidRPr="00C00D76">
        <w:tab/>
        <w:t xml:space="preserve">- Сопоставление действительных и желаемых результатов работы. Переход на следующий уровень развития. </w:t>
      </w:r>
    </w:p>
    <w:p w:rsidR="00B91C4B" w:rsidRDefault="00B91C4B" w:rsidP="000A5953">
      <w:pPr>
        <w:jc w:val="center"/>
        <w:rPr>
          <w:b/>
        </w:rPr>
      </w:pPr>
      <w:r>
        <w:rPr>
          <w:b/>
        </w:rPr>
        <w:t>План реализации проекта.</w:t>
      </w:r>
    </w:p>
    <w:p w:rsidR="00B91C4B" w:rsidRDefault="00B91C4B" w:rsidP="000A5953">
      <w:pPr>
        <w:jc w:val="center"/>
        <w:rPr>
          <w:b/>
        </w:rPr>
      </w:pPr>
    </w:p>
    <w:p w:rsidR="00B91C4B" w:rsidRPr="00C448AC" w:rsidRDefault="00B91C4B" w:rsidP="000A5953">
      <w:pPr>
        <w:jc w:val="center"/>
        <w:rPr>
          <w:b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4140"/>
        <w:gridCol w:w="4500"/>
      </w:tblGrid>
      <w:tr w:rsidR="00B91C4B" w:rsidRPr="0084326D" w:rsidTr="00C43534">
        <w:tc>
          <w:tcPr>
            <w:tcW w:w="648" w:type="dxa"/>
          </w:tcPr>
          <w:p w:rsidR="00B91C4B" w:rsidRPr="00124802" w:rsidRDefault="00B91C4B" w:rsidP="00C43534">
            <w:r w:rsidRPr="00124802">
              <w:t>№</w:t>
            </w:r>
          </w:p>
        </w:tc>
        <w:tc>
          <w:tcPr>
            <w:tcW w:w="4140" w:type="dxa"/>
          </w:tcPr>
          <w:p w:rsidR="00B91C4B" w:rsidRPr="00124802" w:rsidRDefault="00B91C4B" w:rsidP="00C43534">
            <w:r w:rsidRPr="00124802">
              <w:t>Наименование мероприятия</w:t>
            </w:r>
          </w:p>
        </w:tc>
        <w:tc>
          <w:tcPr>
            <w:tcW w:w="4500" w:type="dxa"/>
          </w:tcPr>
          <w:p w:rsidR="00B91C4B" w:rsidRDefault="00B91C4B" w:rsidP="00C43534">
            <w:r w:rsidRPr="00124802">
              <w:t>Содержание мероприятия</w:t>
            </w:r>
          </w:p>
          <w:p w:rsidR="00B91C4B" w:rsidRPr="00124802" w:rsidRDefault="00B91C4B" w:rsidP="00C43534"/>
        </w:tc>
      </w:tr>
      <w:tr w:rsidR="00B91C4B" w:rsidRPr="0084326D" w:rsidTr="00C43534">
        <w:tc>
          <w:tcPr>
            <w:tcW w:w="648" w:type="dxa"/>
          </w:tcPr>
          <w:p w:rsidR="00B91C4B" w:rsidRPr="00124802" w:rsidRDefault="00B91C4B" w:rsidP="00C43534">
            <w:r w:rsidRPr="00124802">
              <w:t>1.</w:t>
            </w:r>
          </w:p>
        </w:tc>
        <w:tc>
          <w:tcPr>
            <w:tcW w:w="4140" w:type="dxa"/>
          </w:tcPr>
          <w:p w:rsidR="00B91C4B" w:rsidRPr="00124802" w:rsidRDefault="00B91C4B" w:rsidP="00C43534">
            <w:r w:rsidRPr="00124802">
              <w:t>Формирование инициативной группы из числа обучающихся, родителей, педагогов</w:t>
            </w:r>
          </w:p>
        </w:tc>
        <w:tc>
          <w:tcPr>
            <w:tcW w:w="4500" w:type="dxa"/>
          </w:tcPr>
          <w:p w:rsidR="00B91C4B" w:rsidRPr="00124802" w:rsidRDefault="00B91C4B" w:rsidP="00C43534">
            <w:r w:rsidRPr="00124802">
              <w:t>Выявление актуальной проблемы</w:t>
            </w:r>
          </w:p>
        </w:tc>
      </w:tr>
      <w:tr w:rsidR="00B91C4B" w:rsidRPr="0084326D" w:rsidTr="00C43534">
        <w:tc>
          <w:tcPr>
            <w:tcW w:w="648" w:type="dxa"/>
          </w:tcPr>
          <w:p w:rsidR="00B91C4B" w:rsidRPr="00124802" w:rsidRDefault="00B91C4B" w:rsidP="00C43534">
            <w:r w:rsidRPr="00124802">
              <w:t>2.</w:t>
            </w:r>
          </w:p>
        </w:tc>
        <w:tc>
          <w:tcPr>
            <w:tcW w:w="4140" w:type="dxa"/>
          </w:tcPr>
          <w:p w:rsidR="00B91C4B" w:rsidRPr="00124802" w:rsidRDefault="00B91C4B" w:rsidP="00C43534">
            <w:r w:rsidRPr="0084326D">
              <w:rPr>
                <w:bCs/>
              </w:rPr>
              <w:t>Проведение социологических исследований</w:t>
            </w:r>
          </w:p>
        </w:tc>
        <w:tc>
          <w:tcPr>
            <w:tcW w:w="4500" w:type="dxa"/>
          </w:tcPr>
          <w:p w:rsidR="00B91C4B" w:rsidRPr="00124802" w:rsidRDefault="00B91C4B" w:rsidP="00C43534">
            <w:r w:rsidRPr="0084326D">
              <w:rPr>
                <w:bCs/>
              </w:rPr>
              <w:t>Анкетирование, конкурс рисунков, сочинения.</w:t>
            </w:r>
          </w:p>
        </w:tc>
      </w:tr>
      <w:tr w:rsidR="00B91C4B" w:rsidRPr="0084326D" w:rsidTr="00C43534">
        <w:tc>
          <w:tcPr>
            <w:tcW w:w="648" w:type="dxa"/>
          </w:tcPr>
          <w:p w:rsidR="00B91C4B" w:rsidRPr="00124802" w:rsidRDefault="00B91C4B" w:rsidP="00C43534">
            <w:r w:rsidRPr="00124802">
              <w:t>3.</w:t>
            </w:r>
          </w:p>
        </w:tc>
        <w:tc>
          <w:tcPr>
            <w:tcW w:w="4140" w:type="dxa"/>
          </w:tcPr>
          <w:p w:rsidR="00B91C4B" w:rsidRPr="00124802" w:rsidRDefault="00B91C4B" w:rsidP="00C43534">
            <w:r w:rsidRPr="00124802">
              <w:t>Собрание актива обучающихся и родителей из числа добровольцев</w:t>
            </w:r>
          </w:p>
        </w:tc>
        <w:tc>
          <w:tcPr>
            <w:tcW w:w="4500" w:type="dxa"/>
          </w:tcPr>
          <w:p w:rsidR="00B91C4B" w:rsidRPr="00124802" w:rsidRDefault="00B91C4B" w:rsidP="00C43534">
            <w:r w:rsidRPr="00124802">
              <w:t>Информирование о начале работы над проектом, создание рабочих групп</w:t>
            </w:r>
          </w:p>
        </w:tc>
      </w:tr>
      <w:tr w:rsidR="00B91C4B" w:rsidRPr="0084326D" w:rsidTr="00C43534">
        <w:tc>
          <w:tcPr>
            <w:tcW w:w="648" w:type="dxa"/>
          </w:tcPr>
          <w:p w:rsidR="00B91C4B" w:rsidRPr="00124802" w:rsidRDefault="00B91C4B" w:rsidP="00C43534">
            <w:r w:rsidRPr="00124802">
              <w:t>4</w:t>
            </w:r>
          </w:p>
        </w:tc>
        <w:tc>
          <w:tcPr>
            <w:tcW w:w="4140" w:type="dxa"/>
          </w:tcPr>
          <w:p w:rsidR="00B91C4B" w:rsidRDefault="00B91C4B" w:rsidP="00C43534">
            <w:r>
              <w:t>Разработка коллективного проекта школьного двора</w:t>
            </w:r>
          </w:p>
          <w:p w:rsidR="00B91C4B" w:rsidRPr="00124802" w:rsidRDefault="00B91C4B" w:rsidP="00C43534"/>
        </w:tc>
        <w:tc>
          <w:tcPr>
            <w:tcW w:w="4500" w:type="dxa"/>
          </w:tcPr>
          <w:p w:rsidR="00B91C4B" w:rsidRPr="00124802" w:rsidRDefault="00B91C4B" w:rsidP="00C43534">
            <w:r w:rsidRPr="00124802">
              <w:t>Разработка плана зон</w:t>
            </w:r>
            <w:r>
              <w:t xml:space="preserve"> </w:t>
            </w:r>
            <w:r w:rsidRPr="00124802">
              <w:t xml:space="preserve"> отдыха и эскизов </w:t>
            </w:r>
            <w:r>
              <w:t xml:space="preserve">игровых и спортивных </w:t>
            </w:r>
            <w:r w:rsidRPr="00124802">
              <w:t xml:space="preserve">сооружений. Выбор лучшего </w:t>
            </w:r>
          </w:p>
        </w:tc>
      </w:tr>
      <w:tr w:rsidR="00B91C4B" w:rsidRPr="0084326D" w:rsidTr="00C43534">
        <w:tc>
          <w:tcPr>
            <w:tcW w:w="648" w:type="dxa"/>
          </w:tcPr>
          <w:p w:rsidR="00B91C4B" w:rsidRPr="00124802" w:rsidRDefault="00B91C4B" w:rsidP="00C43534">
            <w:r w:rsidRPr="00124802">
              <w:t>5</w:t>
            </w:r>
          </w:p>
        </w:tc>
        <w:tc>
          <w:tcPr>
            <w:tcW w:w="4140" w:type="dxa"/>
          </w:tcPr>
          <w:p w:rsidR="00B91C4B" w:rsidRPr="00124802" w:rsidRDefault="00B91C4B" w:rsidP="00C43534">
            <w:r w:rsidRPr="00124802">
              <w:t xml:space="preserve">Очистка </w:t>
            </w:r>
            <w:r>
              <w:t xml:space="preserve"> и выравнивание </w:t>
            </w:r>
            <w:r w:rsidRPr="00124802">
              <w:t>территории (трудовой десант)</w:t>
            </w:r>
          </w:p>
        </w:tc>
        <w:tc>
          <w:tcPr>
            <w:tcW w:w="4500" w:type="dxa"/>
          </w:tcPr>
          <w:p w:rsidR="00B91C4B" w:rsidRPr="00124802" w:rsidRDefault="00B91C4B" w:rsidP="00C43534">
            <w:r w:rsidRPr="00124802">
              <w:t>Приобретение необходимого оборудования,  распределение фронта работ, уборка территории</w:t>
            </w:r>
            <w:r>
              <w:t>, выравнивание площадки для полосы препятствий</w:t>
            </w:r>
          </w:p>
        </w:tc>
      </w:tr>
      <w:tr w:rsidR="00B91C4B" w:rsidRPr="0084326D" w:rsidTr="00C43534">
        <w:tc>
          <w:tcPr>
            <w:tcW w:w="648" w:type="dxa"/>
          </w:tcPr>
          <w:p w:rsidR="00B91C4B" w:rsidRPr="00124802" w:rsidRDefault="00B91C4B" w:rsidP="00C43534">
            <w:r w:rsidRPr="00124802">
              <w:t>6</w:t>
            </w:r>
          </w:p>
        </w:tc>
        <w:tc>
          <w:tcPr>
            <w:tcW w:w="4140" w:type="dxa"/>
          </w:tcPr>
          <w:p w:rsidR="00B91C4B" w:rsidRPr="00124802" w:rsidRDefault="00B91C4B" w:rsidP="00C43534">
            <w:r w:rsidRPr="00124802">
              <w:t>Планировка территории</w:t>
            </w:r>
          </w:p>
        </w:tc>
        <w:tc>
          <w:tcPr>
            <w:tcW w:w="4500" w:type="dxa"/>
          </w:tcPr>
          <w:p w:rsidR="00B91C4B" w:rsidRPr="00124802" w:rsidRDefault="00B91C4B" w:rsidP="00C43534">
            <w:r w:rsidRPr="00124802">
              <w:t xml:space="preserve">Разметка </w:t>
            </w:r>
            <w:r>
              <w:t xml:space="preserve">  </w:t>
            </w:r>
            <w:r w:rsidRPr="00124802">
              <w:t xml:space="preserve">на </w:t>
            </w:r>
            <w:r>
              <w:t xml:space="preserve">  </w:t>
            </w:r>
            <w:r w:rsidRPr="00124802">
              <w:t xml:space="preserve">площадке  сооружений, </w:t>
            </w:r>
            <w:r>
              <w:t xml:space="preserve">дорожек, деревьев и т.д. </w:t>
            </w:r>
            <w:r w:rsidRPr="00124802">
              <w:t xml:space="preserve">                                           </w:t>
            </w:r>
          </w:p>
        </w:tc>
      </w:tr>
      <w:tr w:rsidR="00B91C4B" w:rsidRPr="0084326D" w:rsidTr="00C43534">
        <w:tc>
          <w:tcPr>
            <w:tcW w:w="648" w:type="dxa"/>
          </w:tcPr>
          <w:p w:rsidR="00B91C4B" w:rsidRPr="00124802" w:rsidRDefault="00B91C4B" w:rsidP="00C43534">
            <w:r w:rsidRPr="00124802">
              <w:t>7</w:t>
            </w:r>
          </w:p>
        </w:tc>
        <w:tc>
          <w:tcPr>
            <w:tcW w:w="4140" w:type="dxa"/>
          </w:tcPr>
          <w:p w:rsidR="00B91C4B" w:rsidRPr="00422ADE" w:rsidRDefault="00B91C4B" w:rsidP="00C43534">
            <w:r w:rsidRPr="00422ADE">
              <w:t>Ограждение школьной территории</w:t>
            </w:r>
          </w:p>
        </w:tc>
        <w:tc>
          <w:tcPr>
            <w:tcW w:w="4500" w:type="dxa"/>
          </w:tcPr>
          <w:p w:rsidR="00B91C4B" w:rsidRPr="00124802" w:rsidRDefault="00B91C4B" w:rsidP="00C43534">
            <w:r>
              <w:t>Восстановление забора.</w:t>
            </w:r>
          </w:p>
        </w:tc>
      </w:tr>
      <w:tr w:rsidR="00B91C4B" w:rsidRPr="0084326D" w:rsidTr="00C43534">
        <w:tc>
          <w:tcPr>
            <w:tcW w:w="648" w:type="dxa"/>
          </w:tcPr>
          <w:p w:rsidR="00B91C4B" w:rsidRPr="00124802" w:rsidRDefault="00B91C4B" w:rsidP="00C43534">
            <w:r w:rsidRPr="00124802">
              <w:t>8</w:t>
            </w:r>
          </w:p>
        </w:tc>
        <w:tc>
          <w:tcPr>
            <w:tcW w:w="4140" w:type="dxa"/>
          </w:tcPr>
          <w:p w:rsidR="00B91C4B" w:rsidRDefault="00B91C4B" w:rsidP="00C43534">
            <w:r w:rsidRPr="00422ADE">
              <w:t>Улучшение спортивных площадок</w:t>
            </w:r>
            <w:r>
              <w:t>.</w:t>
            </w:r>
          </w:p>
          <w:p w:rsidR="00B91C4B" w:rsidRDefault="00B91C4B" w:rsidP="00C43534">
            <w:r>
              <w:t xml:space="preserve">Создание площадки </w:t>
            </w:r>
          </w:p>
          <w:p w:rsidR="00B91C4B" w:rsidRPr="00124802" w:rsidRDefault="00B91C4B" w:rsidP="00C43534"/>
        </w:tc>
        <w:tc>
          <w:tcPr>
            <w:tcW w:w="4500" w:type="dxa"/>
          </w:tcPr>
          <w:p w:rsidR="00B91C4B" w:rsidRDefault="00B91C4B" w:rsidP="00C43534">
            <w:r>
              <w:t xml:space="preserve">Установка скамеек, урн для мусора, спортивных сооружений и т.д. </w:t>
            </w:r>
          </w:p>
          <w:p w:rsidR="00B91C4B" w:rsidRPr="00124802" w:rsidRDefault="00B91C4B" w:rsidP="00C43534">
            <w:r>
              <w:t xml:space="preserve">Создание площадки </w:t>
            </w:r>
          </w:p>
        </w:tc>
      </w:tr>
      <w:tr w:rsidR="00B91C4B" w:rsidRPr="0084326D" w:rsidTr="00C43534">
        <w:tc>
          <w:tcPr>
            <w:tcW w:w="648" w:type="dxa"/>
          </w:tcPr>
          <w:p w:rsidR="00B91C4B" w:rsidRPr="00124802" w:rsidRDefault="00B91C4B" w:rsidP="00C43534">
            <w:r w:rsidRPr="00124802">
              <w:t>9</w:t>
            </w:r>
          </w:p>
        </w:tc>
        <w:tc>
          <w:tcPr>
            <w:tcW w:w="4140" w:type="dxa"/>
          </w:tcPr>
          <w:p w:rsidR="00B91C4B" w:rsidRPr="00124802" w:rsidRDefault="00B91C4B" w:rsidP="00C43534">
            <w:r w:rsidRPr="00422ADE">
              <w:t>Улучшение состояния пришкольного участка</w:t>
            </w:r>
            <w:r>
              <w:t>.</w:t>
            </w:r>
            <w:r w:rsidRPr="00124802">
              <w:t xml:space="preserve"> Озеленение </w:t>
            </w:r>
            <w:r>
              <w:t>пришкольной территории</w:t>
            </w:r>
          </w:p>
        </w:tc>
        <w:tc>
          <w:tcPr>
            <w:tcW w:w="4500" w:type="dxa"/>
          </w:tcPr>
          <w:p w:rsidR="00B91C4B" w:rsidRPr="00124802" w:rsidRDefault="00B91C4B" w:rsidP="00C43534">
            <w:r w:rsidRPr="00124802">
              <w:t>Посев газонной травы, разбивка цветника</w:t>
            </w:r>
            <w:r>
              <w:t>, клумб, посадка деревьев, кустарников, обновление зелёных насаждений.</w:t>
            </w:r>
          </w:p>
        </w:tc>
      </w:tr>
      <w:tr w:rsidR="00B91C4B" w:rsidRPr="0084326D" w:rsidTr="00C43534">
        <w:tc>
          <w:tcPr>
            <w:tcW w:w="648" w:type="dxa"/>
          </w:tcPr>
          <w:p w:rsidR="00B91C4B" w:rsidRPr="00124802" w:rsidRDefault="00B91C4B" w:rsidP="00C43534">
            <w:r>
              <w:t>10</w:t>
            </w:r>
          </w:p>
        </w:tc>
        <w:tc>
          <w:tcPr>
            <w:tcW w:w="4140" w:type="dxa"/>
          </w:tcPr>
          <w:p w:rsidR="00B91C4B" w:rsidRPr="00124802" w:rsidRDefault="00B91C4B" w:rsidP="00C43534">
            <w:r w:rsidRPr="00124802">
              <w:t>Открытие «</w:t>
            </w:r>
            <w:r>
              <w:t>Школьной спортивной площадки</w:t>
            </w:r>
            <w:r w:rsidRPr="00124802">
              <w:t xml:space="preserve">» </w:t>
            </w:r>
          </w:p>
        </w:tc>
        <w:tc>
          <w:tcPr>
            <w:tcW w:w="4500" w:type="dxa"/>
          </w:tcPr>
          <w:p w:rsidR="00B91C4B" w:rsidRPr="00124802" w:rsidRDefault="00B91C4B" w:rsidP="00C43534">
            <w:r>
              <w:t>Проведение рекламной акции среди населения .</w:t>
            </w:r>
            <w:r w:rsidRPr="00124802">
              <w:t xml:space="preserve">Праздник для </w:t>
            </w:r>
            <w:r>
              <w:t xml:space="preserve">школьников </w:t>
            </w:r>
            <w:r w:rsidRPr="00124802">
              <w:t>и их родителей.</w:t>
            </w:r>
          </w:p>
        </w:tc>
      </w:tr>
    </w:tbl>
    <w:p w:rsidR="00B91C4B" w:rsidRDefault="00B91C4B" w:rsidP="000A5953">
      <w:pPr>
        <w:ind w:firstLine="709"/>
      </w:pPr>
      <w:r>
        <w:t> </w:t>
      </w:r>
    </w:p>
    <w:p w:rsidR="00B91C4B" w:rsidRDefault="00B91C4B" w:rsidP="00444783">
      <w:pPr>
        <w:rPr>
          <w:color w:val="000000"/>
          <w:sz w:val="28"/>
          <w:szCs w:val="28"/>
        </w:rPr>
      </w:pPr>
    </w:p>
    <w:p w:rsidR="00B91C4B" w:rsidRDefault="00B91C4B" w:rsidP="00444783">
      <w:r>
        <w:t>Школа - наш второй дом, потому что большую часть своего времени мы проводим здесь. С детства нам прививают чувство ответственности, эстетического вкуса, бережного отношения к окружающему миру. Но вид сегодняшней площадки, несмотря на старания учителей и детей, вызывает чувство печали.</w:t>
      </w:r>
    </w:p>
    <w:p w:rsidR="00B91C4B" w:rsidRDefault="00B91C4B" w:rsidP="00444783">
      <w:pPr>
        <w:rPr>
          <w:color w:val="000000"/>
          <w:sz w:val="28"/>
          <w:szCs w:val="28"/>
        </w:rPr>
      </w:pPr>
    </w:p>
    <w:p w:rsidR="00B91C4B" w:rsidRDefault="00B91C4B" w:rsidP="00444783">
      <w:pPr>
        <w:rPr>
          <w:color w:val="000000"/>
          <w:sz w:val="28"/>
          <w:szCs w:val="28"/>
        </w:rPr>
      </w:pPr>
    </w:p>
    <w:p w:rsidR="00B91C4B" w:rsidRDefault="00B91C4B" w:rsidP="00444783">
      <w:pPr>
        <w:rPr>
          <w:color w:val="000000"/>
          <w:sz w:val="28"/>
          <w:szCs w:val="28"/>
        </w:rPr>
      </w:pPr>
    </w:p>
    <w:p w:rsidR="00B91C4B" w:rsidRDefault="00B91C4B" w:rsidP="002E7E28">
      <w:pPr>
        <w:jc w:val="both"/>
      </w:pPr>
      <w:r>
        <w:t xml:space="preserve">      Анализ ситуации с  биологической точки зрения  выявил следующие проблемы: недостаточно высокий  уровень художественного  оформления школьной спортивной  площадки, требуется обновление зелёных насаждений, необходима такая планировка пришкольного участка, где бы человек чувствовал себя комфортно, мог бы хоть на время окунуться в мир природы и  получить  эстетическое  удовольствие.</w:t>
      </w:r>
      <w:r w:rsidRPr="00D22E7D">
        <w:t xml:space="preserve"> </w:t>
      </w:r>
      <w:r>
        <w:t>Ассортименты растений должны быть по возможности разнообразнее, для того чтобы учащиеся могли познакомиться с особенностями различных древесно-кустарниковых и цветочных растений. Благоустройство спортивной площадки зелёными насаждениями необходимо   в качестве профилактики эмоциональных стрессов, а также как материала для эколого-трудового воспитания школьников. Общение с окружающим миром, работа с природным материалом, может стать очень эффективным, главное, доступным средством для самоутверждения личности, проявления творчества и фантазии.</w:t>
      </w:r>
    </w:p>
    <w:p w:rsidR="00B91C4B" w:rsidRDefault="00B91C4B" w:rsidP="00991AD6">
      <w:pPr>
        <w:ind w:firstLine="709"/>
        <w:jc w:val="both"/>
      </w:pPr>
      <w:r>
        <w:t>Итак, отличительной чертой нашего проекта является</w:t>
      </w:r>
      <w:r w:rsidRPr="007B5068">
        <w:t xml:space="preserve"> </w:t>
      </w:r>
      <w:r>
        <w:t>озеленение территории спортивной площадки и создание активных зон отдыха для детей разного возраста. Выполнение  части  работ  по  преобразованию  школьной площадки предполагается силами учащихся, что приведет к частичному решению проблемы занятости учащихся в свободное от учёбы время, а также воспитанию бережного отношения к созданным объектам школьного двора.</w:t>
      </w:r>
    </w:p>
    <w:p w:rsidR="00B91C4B" w:rsidRDefault="00B91C4B" w:rsidP="00B71798">
      <w:pPr>
        <w:jc w:val="center"/>
        <w:rPr>
          <w:color w:val="000000"/>
          <w:sz w:val="28"/>
          <w:szCs w:val="28"/>
        </w:rPr>
      </w:pPr>
    </w:p>
    <w:p w:rsidR="00B91C4B" w:rsidRDefault="00B91C4B" w:rsidP="00444783">
      <w:pPr>
        <w:rPr>
          <w:color w:val="000000"/>
          <w:sz w:val="28"/>
          <w:szCs w:val="28"/>
        </w:rPr>
      </w:pPr>
    </w:p>
    <w:p w:rsidR="00B91C4B" w:rsidRDefault="00B91C4B" w:rsidP="00991AD6">
      <w:pPr>
        <w:ind w:firstLine="540"/>
        <w:jc w:val="both"/>
      </w:pPr>
      <w:r>
        <w:t>Мы знаем, что спортивные сооружения обязательно должны быть на территории любого образовательного учреждения: отсутствие спортивных сооружений на территории школы – невыполнение требований СанПиН, предъявляемых  к территории образовательного учреждения.</w:t>
      </w:r>
    </w:p>
    <w:p w:rsidR="00B91C4B" w:rsidRDefault="00B91C4B" w:rsidP="00991AD6">
      <w:pPr>
        <w:ind w:firstLine="540"/>
        <w:jc w:val="both"/>
      </w:pPr>
    </w:p>
    <w:p w:rsidR="00B91C4B" w:rsidRPr="00991AD6" w:rsidRDefault="00B91C4B" w:rsidP="00991AD6">
      <w:pPr>
        <w:pStyle w:val="NormalWeb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  <w:r w:rsidRPr="00991AD6">
        <w:rPr>
          <w:b/>
          <w:sz w:val="28"/>
          <w:szCs w:val="28"/>
        </w:rPr>
        <w:t>Основные принципы государственной политики в области детско - юношеского спорта:</w:t>
      </w:r>
    </w:p>
    <w:p w:rsidR="00B91C4B" w:rsidRPr="009919A0" w:rsidRDefault="00B91C4B" w:rsidP="00991AD6">
      <w:pPr>
        <w:pStyle w:val="NormalWe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919A0">
        <w:rPr>
          <w:sz w:val="28"/>
          <w:szCs w:val="28"/>
        </w:rPr>
        <w:t>- приоритет здорового образа жизни;</w:t>
      </w:r>
    </w:p>
    <w:p w:rsidR="00B91C4B" w:rsidRPr="009919A0" w:rsidRDefault="00B91C4B" w:rsidP="00991AD6">
      <w:pPr>
        <w:pStyle w:val="NormalWe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919A0">
        <w:rPr>
          <w:sz w:val="28"/>
          <w:szCs w:val="28"/>
        </w:rPr>
        <w:t xml:space="preserve">- общедоступность и массовость занятий физической культурой и </w:t>
      </w:r>
      <w:r>
        <w:rPr>
          <w:sz w:val="28"/>
          <w:szCs w:val="28"/>
        </w:rPr>
        <w:t xml:space="preserve">  </w:t>
      </w:r>
      <w:r w:rsidRPr="009919A0">
        <w:rPr>
          <w:sz w:val="28"/>
          <w:szCs w:val="28"/>
        </w:rPr>
        <w:t>спортом;</w:t>
      </w:r>
    </w:p>
    <w:p w:rsidR="00B91C4B" w:rsidRPr="009919A0" w:rsidRDefault="00B91C4B" w:rsidP="00991AD6">
      <w:pPr>
        <w:pStyle w:val="NormalWe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919A0">
        <w:rPr>
          <w:sz w:val="28"/>
          <w:szCs w:val="28"/>
        </w:rPr>
        <w:t>- непрерывность воспитательного, физкультурного, учебно - тренировочного, оздоровительного процессов в системе детско - юношеского спорта;</w:t>
      </w:r>
    </w:p>
    <w:p w:rsidR="00B91C4B" w:rsidRPr="009919A0" w:rsidRDefault="00B91C4B" w:rsidP="00991AD6">
      <w:pPr>
        <w:pStyle w:val="NormalWe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919A0">
        <w:rPr>
          <w:sz w:val="28"/>
          <w:szCs w:val="28"/>
        </w:rPr>
        <w:t>- равенство прав на государственную поддержку детских и подростковых объединений.</w:t>
      </w:r>
    </w:p>
    <w:p w:rsidR="00B91C4B" w:rsidRDefault="00B91C4B" w:rsidP="00444783">
      <w:pPr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На основании вышеизложенного мы сделали вывод, что </w:t>
      </w:r>
      <w:r>
        <w:rPr>
          <w:sz w:val="28"/>
          <w:szCs w:val="28"/>
        </w:rPr>
        <w:t xml:space="preserve">школе необходима спортивная площадка для того, чтобы </w:t>
      </w:r>
      <w:r w:rsidRPr="00512213">
        <w:rPr>
          <w:sz w:val="28"/>
          <w:szCs w:val="28"/>
        </w:rPr>
        <w:t xml:space="preserve"> </w:t>
      </w:r>
      <w:r>
        <w:rPr>
          <w:sz w:val="28"/>
          <w:szCs w:val="28"/>
        </w:rPr>
        <w:t>создать условия</w:t>
      </w:r>
      <w:r w:rsidRPr="009919A0">
        <w:rPr>
          <w:sz w:val="28"/>
          <w:szCs w:val="28"/>
        </w:rPr>
        <w:t xml:space="preserve"> для занятий физической культурой и спо</w:t>
      </w:r>
      <w:r>
        <w:rPr>
          <w:sz w:val="28"/>
          <w:szCs w:val="28"/>
        </w:rPr>
        <w:t xml:space="preserve">ртом, проводить </w:t>
      </w:r>
      <w:r w:rsidRPr="009919A0">
        <w:rPr>
          <w:sz w:val="28"/>
          <w:szCs w:val="28"/>
        </w:rPr>
        <w:t>профилактику заболеваний, вр</w:t>
      </w:r>
      <w:r>
        <w:rPr>
          <w:sz w:val="28"/>
          <w:szCs w:val="28"/>
        </w:rPr>
        <w:t>едных привычек и правонарушений, а так же для проведения</w:t>
      </w:r>
      <w:r w:rsidRPr="009919A0">
        <w:rPr>
          <w:sz w:val="28"/>
          <w:szCs w:val="28"/>
        </w:rPr>
        <w:t xml:space="preserve"> р</w:t>
      </w:r>
      <w:r>
        <w:rPr>
          <w:sz w:val="28"/>
          <w:szCs w:val="28"/>
        </w:rPr>
        <w:t>ационального досуга, поддержания</w:t>
      </w:r>
      <w:r w:rsidRPr="009919A0">
        <w:rPr>
          <w:sz w:val="28"/>
          <w:szCs w:val="28"/>
        </w:rPr>
        <w:t xml:space="preserve"> высокой работосп</w:t>
      </w:r>
      <w:r>
        <w:rPr>
          <w:sz w:val="28"/>
          <w:szCs w:val="28"/>
        </w:rPr>
        <w:t>особности.</w:t>
      </w:r>
      <w:r w:rsidRPr="00B9716B">
        <w:rPr>
          <w:noProof/>
        </w:rPr>
        <w:t xml:space="preserve"> </w:t>
      </w:r>
    </w:p>
    <w:p w:rsidR="00B91C4B" w:rsidRDefault="00B91C4B" w:rsidP="00444783">
      <w:pPr>
        <w:rPr>
          <w:noProof/>
        </w:rPr>
      </w:pPr>
    </w:p>
    <w:p w:rsidR="00B91C4B" w:rsidRPr="000A5953" w:rsidRDefault="00B91C4B" w:rsidP="00B9716B">
      <w:pPr>
        <w:rPr>
          <w:noProof/>
          <w:sz w:val="28"/>
          <w:szCs w:val="28"/>
        </w:rPr>
      </w:pPr>
      <w:r w:rsidRPr="000A5953">
        <w:rPr>
          <w:noProof/>
          <w:sz w:val="28"/>
          <w:szCs w:val="28"/>
        </w:rPr>
        <w:t>Н</w:t>
      </w:r>
      <w:r>
        <w:rPr>
          <w:noProof/>
          <w:sz w:val="28"/>
          <w:szCs w:val="28"/>
        </w:rPr>
        <w:t>азначение социального проекта</w:t>
      </w:r>
      <w:r w:rsidRPr="000A5953">
        <w:rPr>
          <w:noProof/>
          <w:sz w:val="28"/>
          <w:szCs w:val="28"/>
        </w:rPr>
        <w:br/>
        <w:t xml:space="preserve">ПРЕДЛОЖИТЬ НОВЫЕ ОРИГИНАЛЬНЫЕ , ЭКОНОМИЧЕСКИ ВЫГОДНЫЕ ИДЕИ ДЛЯ РЕШЕНИЯ КОМПЛЕКСА ПРОБЛЕМ , СВЯЗАННЫХ С РЕОРГАНИЗАЦИЕЙ СПОРТИВНОЙ ПЛОЩАДКИ ШКОЛЫ , ИСПОЛЬЗОВАНИЕ ПУСТУЮЩИХ ПЛОЩАДЕЙ ШКОЛЬНОГО ДВОРА. </w:t>
      </w:r>
    </w:p>
    <w:p w:rsidR="00B91C4B" w:rsidRPr="000A5953" w:rsidRDefault="00B91C4B" w:rsidP="00444783">
      <w:pPr>
        <w:rPr>
          <w:noProof/>
          <w:sz w:val="28"/>
          <w:szCs w:val="28"/>
        </w:rPr>
      </w:pPr>
    </w:p>
    <w:p w:rsidR="00B91C4B" w:rsidRDefault="00B91C4B" w:rsidP="00444783">
      <w:pPr>
        <w:rPr>
          <w:noProof/>
        </w:rPr>
      </w:pPr>
    </w:p>
    <w:p w:rsidR="00B91C4B" w:rsidRDefault="00B91C4B" w:rsidP="00444783">
      <w:pPr>
        <w:rPr>
          <w:noProof/>
        </w:rPr>
      </w:pPr>
    </w:p>
    <w:p w:rsidR="00B91C4B" w:rsidRPr="00A947E6" w:rsidRDefault="00B91C4B" w:rsidP="000A5953">
      <w:pPr>
        <w:jc w:val="center"/>
        <w:rPr>
          <w:b/>
          <w:i/>
          <w:sz w:val="28"/>
          <w:szCs w:val="28"/>
        </w:rPr>
      </w:pPr>
      <w:r w:rsidRPr="00A947E6">
        <w:rPr>
          <w:b/>
          <w:i/>
          <w:sz w:val="28"/>
          <w:szCs w:val="28"/>
        </w:rPr>
        <w:t>Создание спортивной площадки.</w:t>
      </w:r>
    </w:p>
    <w:p w:rsidR="00B91C4B" w:rsidRPr="00A947E6" w:rsidRDefault="00B91C4B" w:rsidP="000A5953">
      <w:pPr>
        <w:rPr>
          <w:sz w:val="28"/>
          <w:szCs w:val="28"/>
        </w:rPr>
      </w:pPr>
      <w:r w:rsidRPr="00A947E6">
        <w:rPr>
          <w:sz w:val="28"/>
          <w:szCs w:val="28"/>
        </w:rPr>
        <w:t>На площадке уже имеется некоторый инвентарь для занятий но было решено добавить некоторые элементы такие как:</w:t>
      </w:r>
    </w:p>
    <w:p w:rsidR="00B91C4B" w:rsidRPr="00A947E6" w:rsidRDefault="00B91C4B" w:rsidP="000A5953">
      <w:pPr>
        <w:rPr>
          <w:sz w:val="28"/>
          <w:szCs w:val="28"/>
        </w:rPr>
      </w:pPr>
      <w:r w:rsidRPr="00A947E6">
        <w:rPr>
          <w:sz w:val="28"/>
          <w:szCs w:val="28"/>
        </w:rPr>
        <w:t>-«змейка»</w:t>
      </w:r>
    </w:p>
    <w:p w:rsidR="00B91C4B" w:rsidRPr="00A947E6" w:rsidRDefault="00B91C4B" w:rsidP="000A5953">
      <w:pPr>
        <w:rPr>
          <w:sz w:val="28"/>
          <w:szCs w:val="28"/>
        </w:rPr>
      </w:pPr>
      <w:r w:rsidRPr="00A947E6">
        <w:rPr>
          <w:sz w:val="28"/>
          <w:szCs w:val="28"/>
        </w:rPr>
        <w:t>-полоса препятствий</w:t>
      </w:r>
    </w:p>
    <w:p w:rsidR="00B91C4B" w:rsidRPr="00A947E6" w:rsidRDefault="00B91C4B" w:rsidP="000A5953">
      <w:pPr>
        <w:rPr>
          <w:sz w:val="28"/>
          <w:szCs w:val="28"/>
        </w:rPr>
      </w:pPr>
      <w:r w:rsidRPr="00A947E6">
        <w:rPr>
          <w:sz w:val="28"/>
          <w:szCs w:val="28"/>
        </w:rPr>
        <w:t>-беговая дорожка (70метров)</w:t>
      </w:r>
    </w:p>
    <w:p w:rsidR="00B91C4B" w:rsidRPr="00A947E6" w:rsidRDefault="00B91C4B" w:rsidP="000A5953">
      <w:pPr>
        <w:rPr>
          <w:sz w:val="28"/>
          <w:szCs w:val="28"/>
        </w:rPr>
      </w:pPr>
      <w:r w:rsidRPr="00A947E6">
        <w:rPr>
          <w:sz w:val="28"/>
          <w:szCs w:val="28"/>
        </w:rPr>
        <w:t>-прыжкоая яма №2 (одна уже есть в наличии)</w:t>
      </w:r>
    </w:p>
    <w:p w:rsidR="00B91C4B" w:rsidRPr="00A947E6" w:rsidRDefault="00B91C4B" w:rsidP="000A5953">
      <w:pPr>
        <w:rPr>
          <w:sz w:val="28"/>
          <w:szCs w:val="28"/>
        </w:rPr>
      </w:pPr>
      <w:r w:rsidRPr="00A947E6">
        <w:rPr>
          <w:sz w:val="28"/>
          <w:szCs w:val="28"/>
        </w:rPr>
        <w:t>-поле для мини футбола.</w:t>
      </w:r>
    </w:p>
    <w:p w:rsidR="00B91C4B" w:rsidRPr="00A947E6" w:rsidRDefault="00B91C4B" w:rsidP="000A5953">
      <w:pPr>
        <w:rPr>
          <w:sz w:val="28"/>
          <w:szCs w:val="28"/>
        </w:rPr>
      </w:pPr>
      <w:r w:rsidRPr="00A947E6">
        <w:rPr>
          <w:sz w:val="28"/>
          <w:szCs w:val="28"/>
        </w:rPr>
        <w:t>План размещения:</w:t>
      </w:r>
    </w:p>
    <w:p w:rsidR="00B91C4B" w:rsidRPr="00A947E6" w:rsidRDefault="00B91C4B" w:rsidP="000A5953">
      <w:pPr>
        <w:rPr>
          <w:i/>
          <w:sz w:val="28"/>
          <w:szCs w:val="28"/>
        </w:rPr>
      </w:pPr>
      <w:r w:rsidRPr="000D6E25">
        <w:rPr>
          <w:i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0" o:spid="_x0000_i1026" type="#_x0000_t75" alt="IMG_1883.JPG" style="width:475.5pt;height:90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">
            <v:imagedata r:id="rId7" o:title="" croptop="-213f" cropbottom="-269f" cropleft="-69f" cropright="-41f"/>
            <o:lock v:ext="edit" aspectratio="f"/>
          </v:shape>
        </w:pict>
      </w:r>
    </w:p>
    <w:p w:rsidR="00B91C4B" w:rsidRPr="00A947E6" w:rsidRDefault="00B91C4B" w:rsidP="000A5953">
      <w:pPr>
        <w:rPr>
          <w:i/>
          <w:sz w:val="28"/>
          <w:szCs w:val="28"/>
        </w:rPr>
        <w:sectPr w:rsidR="00B91C4B" w:rsidRPr="00A947E6" w:rsidSect="00B71798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10"/>
          <w:pgMar w:top="1440" w:right="1080" w:bottom="1440" w:left="1080" w:header="708" w:footer="708" w:gutter="0"/>
          <w:pgBorders w:offsetFrom="page">
            <w:top w:val="lightning1" w:sz="24" w:space="24" w:color="auto"/>
            <w:left w:val="lightning1" w:sz="24" w:space="24" w:color="auto"/>
            <w:bottom w:val="lightning1" w:sz="24" w:space="24" w:color="auto"/>
            <w:right w:val="lightning1" w:sz="24" w:space="24" w:color="auto"/>
          </w:pgBorders>
          <w:cols w:space="708"/>
          <w:docGrid w:linePitch="360"/>
        </w:sectPr>
      </w:pPr>
    </w:p>
    <w:p w:rsidR="00B91C4B" w:rsidRPr="00A947E6" w:rsidRDefault="00B91C4B" w:rsidP="000A5953">
      <w:pPr>
        <w:rPr>
          <w:i/>
          <w:sz w:val="28"/>
          <w:szCs w:val="28"/>
        </w:rPr>
      </w:pPr>
    </w:p>
    <w:p w:rsidR="00B91C4B" w:rsidRPr="00A947E6" w:rsidRDefault="00B91C4B" w:rsidP="000A5953">
      <w:pPr>
        <w:rPr>
          <w:i/>
          <w:sz w:val="28"/>
          <w:szCs w:val="28"/>
        </w:rPr>
      </w:pPr>
    </w:p>
    <w:p w:rsidR="00B91C4B" w:rsidRPr="00A947E6" w:rsidRDefault="00B91C4B" w:rsidP="000A5953">
      <w:pPr>
        <w:rPr>
          <w:i/>
          <w:sz w:val="28"/>
          <w:szCs w:val="28"/>
        </w:rPr>
      </w:pPr>
    </w:p>
    <w:p w:rsidR="00B91C4B" w:rsidRPr="00A947E6" w:rsidRDefault="00B91C4B" w:rsidP="000A5953">
      <w:pPr>
        <w:pStyle w:val="ListParagraph"/>
        <w:keepNext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0D6E25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27" type="#_x0000_t75" alt="IMG_1879.JPG" style="width:174pt;height:153pt;visibility:visible">
            <v:imagedata r:id="rId14" o:title=""/>
          </v:shape>
        </w:pict>
      </w:r>
      <w:r w:rsidRPr="00A947E6">
        <w:rPr>
          <w:rFonts w:ascii="Times New Roman" w:hAnsi="Times New Roman"/>
          <w:sz w:val="28"/>
          <w:szCs w:val="28"/>
        </w:rPr>
        <w:t>Примерное расположение новых элементов для занятий</w:t>
      </w:r>
      <w:r w:rsidRPr="000D6E25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9" o:spid="_x0000_i1028" type="#_x0000_t75" alt="IMG_1878.JPG" style="width:174pt;height:81pt;visibility:visible">
            <v:imagedata r:id="rId15" o:title=""/>
          </v:shape>
        </w:pict>
      </w:r>
      <w:r w:rsidRPr="000D6E25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8" o:spid="_x0000_i1029" type="#_x0000_t75" alt="IMG_1877.JPG" style="width:158.25pt;height:154.5pt;visibility:visible">
            <v:imagedata r:id="rId16" o:title=""/>
          </v:shape>
        </w:pict>
      </w:r>
      <w:r w:rsidRPr="000D6E25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1" o:spid="_x0000_i1030" type="#_x0000_t75" alt="IMG_1880.JPG" style="width:175.5pt;height:88.5pt;visibility:visible">
            <v:imagedata r:id="rId17" o:title=""/>
          </v:shape>
        </w:pict>
      </w:r>
    </w:p>
    <w:p w:rsidR="00B91C4B" w:rsidRPr="00A947E6" w:rsidRDefault="00B91C4B" w:rsidP="000A5953">
      <w:pPr>
        <w:rPr>
          <w:i/>
          <w:sz w:val="28"/>
          <w:szCs w:val="28"/>
        </w:rPr>
      </w:pPr>
      <w:r w:rsidRPr="000D6E25">
        <w:rPr>
          <w:i/>
          <w:noProof/>
          <w:sz w:val="28"/>
          <w:szCs w:val="28"/>
        </w:rPr>
        <w:pict>
          <v:shape id="Рисунок 13" o:spid="_x0000_i1031" type="#_x0000_t75" alt="IMG_1882.JPG" style="width:105pt;height:101.25pt;visibility:visible">
            <v:imagedata r:id="rId18" o:title=""/>
          </v:shape>
        </w:pict>
      </w:r>
    </w:p>
    <w:p w:rsidR="00B91C4B" w:rsidRPr="00A947E6" w:rsidRDefault="00B91C4B" w:rsidP="000A5953">
      <w:pPr>
        <w:rPr>
          <w:i/>
          <w:sz w:val="28"/>
          <w:szCs w:val="28"/>
        </w:rPr>
        <w:sectPr w:rsidR="00B91C4B" w:rsidRPr="00A947E6" w:rsidSect="00B71798">
          <w:type w:val="continuous"/>
          <w:pgSz w:w="11906" w:h="16838" w:code="10"/>
          <w:pgMar w:top="1440" w:right="1080" w:bottom="1440" w:left="1080" w:header="708" w:footer="708" w:gutter="0"/>
          <w:pgBorders w:offsetFrom="page">
            <w:top w:val="lightning1" w:sz="24" w:space="24" w:color="auto"/>
            <w:left w:val="lightning1" w:sz="24" w:space="24" w:color="auto"/>
            <w:bottom w:val="lightning1" w:sz="24" w:space="24" w:color="auto"/>
            <w:right w:val="lightning1" w:sz="24" w:space="24" w:color="auto"/>
          </w:pgBorders>
          <w:cols w:num="2" w:space="708"/>
          <w:docGrid w:linePitch="360"/>
        </w:sectPr>
      </w:pPr>
    </w:p>
    <w:p w:rsidR="00B91C4B" w:rsidRPr="00AA65AA" w:rsidRDefault="00B91C4B" w:rsidP="00F06E83">
      <w:pPr>
        <w:spacing w:before="100" w:beforeAutospacing="1" w:after="100" w:afterAutospacing="1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ПРИМЕРНАЯ СМЕТА  РАСХОДОВ</w:t>
      </w:r>
    </w:p>
    <w:p w:rsidR="00B91C4B" w:rsidRDefault="00B91C4B" w:rsidP="00F06E83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краска                                     4банки        </w:t>
      </w:r>
      <w:r>
        <w:rPr>
          <w:color w:val="000000"/>
          <w:sz w:val="28"/>
          <w:szCs w:val="28"/>
        </w:rPr>
        <w:sym w:font="Wingdings 2" w:char="F0CF"/>
      </w:r>
      <w:r>
        <w:rPr>
          <w:color w:val="000000"/>
          <w:sz w:val="28"/>
          <w:szCs w:val="28"/>
        </w:rPr>
        <w:t>200  = 800 рублей</w:t>
      </w:r>
    </w:p>
    <w:p w:rsidR="00B91C4B" w:rsidRDefault="00B91C4B" w:rsidP="00F06E83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трубы (диаметр 110)            </w:t>
      </w:r>
      <w:smartTag w:uri="urn:schemas-microsoft-com:office:smarttags" w:element="metricconverter">
        <w:smartTagPr>
          <w:attr w:name="ProductID" w:val="20 метров"/>
        </w:smartTagPr>
        <w:r>
          <w:rPr>
            <w:color w:val="000000"/>
            <w:sz w:val="28"/>
            <w:szCs w:val="28"/>
          </w:rPr>
          <w:t>20 метров</w:t>
        </w:r>
      </w:smartTag>
      <w:r>
        <w:rPr>
          <w:color w:val="000000"/>
          <w:sz w:val="28"/>
          <w:szCs w:val="28"/>
        </w:rPr>
        <w:t xml:space="preserve">    </w:t>
      </w:r>
      <w:r>
        <w:rPr>
          <w:color w:val="000000"/>
          <w:sz w:val="28"/>
          <w:szCs w:val="28"/>
        </w:rPr>
        <w:sym w:font="Wingdings 2" w:char="F0CF"/>
      </w:r>
      <w:r>
        <w:rPr>
          <w:color w:val="000000"/>
          <w:sz w:val="28"/>
          <w:szCs w:val="28"/>
        </w:rPr>
        <w:t>250  = 5000 рублей</w:t>
      </w:r>
    </w:p>
    <w:p w:rsidR="00B91C4B" w:rsidRDefault="00B91C4B" w:rsidP="00F06E83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трубы (диаметр 50)               </w:t>
      </w:r>
      <w:smartTag w:uri="urn:schemas-microsoft-com:office:smarttags" w:element="metricconverter">
        <w:smartTagPr>
          <w:attr w:name="ProductID" w:val="60 метров"/>
        </w:smartTagPr>
        <w:r>
          <w:rPr>
            <w:color w:val="000000"/>
            <w:sz w:val="28"/>
            <w:szCs w:val="28"/>
          </w:rPr>
          <w:t>60 метров</w:t>
        </w:r>
      </w:smartTag>
      <w:r>
        <w:rPr>
          <w:color w:val="000000"/>
          <w:sz w:val="28"/>
          <w:szCs w:val="28"/>
        </w:rPr>
        <w:t xml:space="preserve">   </w:t>
      </w:r>
      <w:r>
        <w:rPr>
          <w:color w:val="000000"/>
          <w:sz w:val="28"/>
          <w:szCs w:val="28"/>
        </w:rPr>
        <w:sym w:font="Wingdings 2" w:char="F0CF"/>
      </w:r>
      <w:r>
        <w:rPr>
          <w:color w:val="000000"/>
          <w:sz w:val="28"/>
          <w:szCs w:val="28"/>
        </w:rPr>
        <w:t>200  = 12000 рублей</w:t>
      </w:r>
    </w:p>
    <w:p w:rsidR="00B91C4B" w:rsidRDefault="00B91C4B" w:rsidP="00F06E83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цемент                                    2мешка        </w:t>
      </w:r>
      <w:r>
        <w:rPr>
          <w:color w:val="000000"/>
          <w:sz w:val="28"/>
          <w:szCs w:val="28"/>
        </w:rPr>
        <w:sym w:font="Wingdings 2" w:char="F0CF"/>
      </w:r>
      <w:r>
        <w:rPr>
          <w:color w:val="000000"/>
          <w:sz w:val="28"/>
          <w:szCs w:val="28"/>
        </w:rPr>
        <w:t>200  = 400 рублей</w:t>
      </w:r>
    </w:p>
    <w:p w:rsidR="00B91C4B" w:rsidRDefault="00B91C4B" w:rsidP="00F06E83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карбид                                    20кг              </w:t>
      </w:r>
      <w:r>
        <w:rPr>
          <w:color w:val="000000"/>
          <w:sz w:val="28"/>
          <w:szCs w:val="28"/>
        </w:rPr>
        <w:sym w:font="Wingdings 2" w:char="F0CF"/>
      </w:r>
      <w:r>
        <w:rPr>
          <w:color w:val="000000"/>
          <w:sz w:val="28"/>
          <w:szCs w:val="28"/>
        </w:rPr>
        <w:t>40    = 800 рублей</w:t>
      </w:r>
    </w:p>
    <w:p w:rsidR="00B91C4B" w:rsidRDefault="00B91C4B" w:rsidP="00F06E83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кислород                                 1баллон       </w:t>
      </w:r>
      <w:r>
        <w:rPr>
          <w:color w:val="000000"/>
          <w:sz w:val="28"/>
          <w:szCs w:val="28"/>
        </w:rPr>
        <w:sym w:font="Wingdings 2" w:char="F0CF"/>
      </w:r>
      <w:r>
        <w:rPr>
          <w:color w:val="000000"/>
          <w:sz w:val="28"/>
          <w:szCs w:val="28"/>
        </w:rPr>
        <w:t>200  = 200 рублей</w:t>
      </w:r>
    </w:p>
    <w:p w:rsidR="00B91C4B" w:rsidRDefault="00B91C4B" w:rsidP="00F06E83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электроды                               2пачки         </w:t>
      </w:r>
      <w:r>
        <w:rPr>
          <w:color w:val="000000"/>
          <w:sz w:val="28"/>
          <w:szCs w:val="28"/>
        </w:rPr>
        <w:sym w:font="Wingdings 2" w:char="F0CF"/>
      </w:r>
      <w:r>
        <w:rPr>
          <w:color w:val="000000"/>
          <w:sz w:val="28"/>
          <w:szCs w:val="28"/>
        </w:rPr>
        <w:t>400  = 800 рублей</w:t>
      </w:r>
    </w:p>
    <w:p w:rsidR="00B91C4B" w:rsidRDefault="00B91C4B" w:rsidP="00F06E83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уголок (50 мм)                        12 метров    </w:t>
      </w:r>
      <w:r>
        <w:rPr>
          <w:color w:val="000000"/>
          <w:sz w:val="28"/>
          <w:szCs w:val="28"/>
        </w:rPr>
        <w:sym w:font="Wingdings 2" w:char="F0CF"/>
      </w:r>
      <w:r>
        <w:rPr>
          <w:color w:val="000000"/>
          <w:sz w:val="28"/>
          <w:szCs w:val="28"/>
        </w:rPr>
        <w:t>200  = 2400 рублей</w:t>
      </w:r>
    </w:p>
    <w:p w:rsidR="00B91C4B" w:rsidRDefault="00B91C4B" w:rsidP="00F06E83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пиломатериал 930мм)            0, 3 м³          </w:t>
      </w:r>
      <w:r>
        <w:rPr>
          <w:color w:val="000000"/>
          <w:sz w:val="28"/>
          <w:szCs w:val="28"/>
        </w:rPr>
        <w:sym w:font="Wingdings 2" w:char="F0CF"/>
      </w:r>
      <w:r>
        <w:rPr>
          <w:color w:val="000000"/>
          <w:sz w:val="28"/>
          <w:szCs w:val="28"/>
        </w:rPr>
        <w:t>2500 = 750 рублей</w:t>
      </w:r>
    </w:p>
    <w:p w:rsidR="00B91C4B" w:rsidRDefault="00B91C4B" w:rsidP="00F06E83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песок                                        2 машина    </w:t>
      </w:r>
      <w:r>
        <w:rPr>
          <w:color w:val="000000"/>
          <w:sz w:val="28"/>
          <w:szCs w:val="28"/>
        </w:rPr>
        <w:sym w:font="Wingdings 2" w:char="F0CF"/>
      </w:r>
      <w:r>
        <w:rPr>
          <w:color w:val="000000"/>
          <w:sz w:val="28"/>
          <w:szCs w:val="28"/>
        </w:rPr>
        <w:t>1200 = 1200 рублей</w:t>
      </w:r>
    </w:p>
    <w:p w:rsidR="00B91C4B" w:rsidRDefault="00B91C4B" w:rsidP="00F06E83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транспортные расходы                                              600 рублей   </w:t>
      </w:r>
    </w:p>
    <w:p w:rsidR="00B91C4B" w:rsidRDefault="00B91C4B" w:rsidP="00F06E83">
      <w:pPr>
        <w:tabs>
          <w:tab w:val="left" w:pos="993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ИТОГО:  24950 рублей</w:t>
      </w:r>
      <w:r>
        <w:rPr>
          <w:color w:val="000000"/>
          <w:sz w:val="28"/>
          <w:szCs w:val="28"/>
        </w:rPr>
        <w:t xml:space="preserve">     </w:t>
      </w:r>
    </w:p>
    <w:p w:rsidR="00B91C4B" w:rsidRDefault="00B91C4B" w:rsidP="00F06E83">
      <w:pPr>
        <w:tabs>
          <w:tab w:val="left" w:pos="993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B91C4B" w:rsidRDefault="00B91C4B" w:rsidP="00F06E83">
      <w:pPr>
        <w:tabs>
          <w:tab w:val="left" w:pos="993"/>
        </w:tabs>
        <w:spacing w:after="24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</w:t>
      </w:r>
    </w:p>
    <w:p w:rsidR="00B91C4B" w:rsidRDefault="00B91C4B" w:rsidP="00F06E83">
      <w:pPr>
        <w:tabs>
          <w:tab w:val="left" w:pos="993"/>
        </w:tabs>
        <w:spacing w:after="240"/>
        <w:ind w:firstLine="709"/>
        <w:jc w:val="both"/>
        <w:rPr>
          <w:color w:val="000000"/>
          <w:sz w:val="28"/>
          <w:szCs w:val="28"/>
        </w:rPr>
      </w:pPr>
    </w:p>
    <w:p w:rsidR="00B91C4B" w:rsidRDefault="00B91C4B" w:rsidP="00F06E83">
      <w:pPr>
        <w:tabs>
          <w:tab w:val="left" w:pos="993"/>
        </w:tabs>
        <w:spacing w:after="240"/>
        <w:ind w:firstLine="709"/>
        <w:jc w:val="both"/>
        <w:rPr>
          <w:color w:val="000000"/>
          <w:sz w:val="28"/>
          <w:szCs w:val="28"/>
        </w:rPr>
      </w:pPr>
    </w:p>
    <w:p w:rsidR="00B91C4B" w:rsidRDefault="00B91C4B" w:rsidP="00F06E83">
      <w:pPr>
        <w:tabs>
          <w:tab w:val="left" w:pos="993"/>
        </w:tabs>
        <w:spacing w:after="240"/>
        <w:ind w:firstLine="709"/>
        <w:jc w:val="both"/>
        <w:rPr>
          <w:color w:val="000000"/>
          <w:sz w:val="28"/>
          <w:szCs w:val="28"/>
        </w:rPr>
      </w:pPr>
    </w:p>
    <w:p w:rsidR="00B91C4B" w:rsidRDefault="00B91C4B" w:rsidP="00F06E83">
      <w:pPr>
        <w:tabs>
          <w:tab w:val="left" w:pos="993"/>
        </w:tabs>
        <w:spacing w:after="240"/>
        <w:ind w:firstLine="709"/>
        <w:jc w:val="both"/>
        <w:rPr>
          <w:color w:val="000000"/>
          <w:sz w:val="28"/>
          <w:szCs w:val="28"/>
        </w:rPr>
      </w:pPr>
    </w:p>
    <w:p w:rsidR="00B91C4B" w:rsidRDefault="00B91C4B" w:rsidP="00F06E83">
      <w:pPr>
        <w:tabs>
          <w:tab w:val="left" w:pos="993"/>
        </w:tabs>
        <w:spacing w:after="240"/>
        <w:ind w:firstLine="709"/>
        <w:jc w:val="both"/>
        <w:rPr>
          <w:color w:val="000000"/>
          <w:sz w:val="28"/>
          <w:szCs w:val="28"/>
        </w:rPr>
      </w:pPr>
    </w:p>
    <w:p w:rsidR="00B91C4B" w:rsidRDefault="00B91C4B" w:rsidP="00F06E83">
      <w:pPr>
        <w:tabs>
          <w:tab w:val="left" w:pos="993"/>
        </w:tabs>
        <w:spacing w:after="240"/>
        <w:ind w:firstLine="709"/>
        <w:jc w:val="both"/>
        <w:rPr>
          <w:color w:val="000000"/>
          <w:sz w:val="28"/>
          <w:szCs w:val="28"/>
        </w:rPr>
      </w:pPr>
    </w:p>
    <w:p w:rsidR="00B91C4B" w:rsidRDefault="00B91C4B" w:rsidP="00F06E83">
      <w:pPr>
        <w:tabs>
          <w:tab w:val="left" w:pos="993"/>
        </w:tabs>
        <w:spacing w:after="240"/>
        <w:ind w:firstLine="709"/>
        <w:jc w:val="both"/>
        <w:rPr>
          <w:color w:val="000000"/>
          <w:sz w:val="28"/>
          <w:szCs w:val="28"/>
        </w:rPr>
      </w:pPr>
    </w:p>
    <w:p w:rsidR="00B91C4B" w:rsidRDefault="00B91C4B" w:rsidP="00F06E83">
      <w:pPr>
        <w:tabs>
          <w:tab w:val="left" w:pos="993"/>
        </w:tabs>
        <w:spacing w:after="240"/>
        <w:ind w:firstLine="709"/>
        <w:jc w:val="both"/>
        <w:rPr>
          <w:color w:val="000000"/>
          <w:sz w:val="28"/>
          <w:szCs w:val="28"/>
        </w:rPr>
      </w:pPr>
    </w:p>
    <w:p w:rsidR="00B91C4B" w:rsidRDefault="00B91C4B" w:rsidP="00F06E83">
      <w:pPr>
        <w:tabs>
          <w:tab w:val="left" w:pos="993"/>
        </w:tabs>
        <w:spacing w:after="240"/>
        <w:ind w:firstLine="709"/>
        <w:jc w:val="both"/>
        <w:rPr>
          <w:color w:val="000000"/>
          <w:sz w:val="28"/>
          <w:szCs w:val="28"/>
        </w:rPr>
      </w:pPr>
    </w:p>
    <w:p w:rsidR="00B91C4B" w:rsidRDefault="00B91C4B" w:rsidP="00F06E83">
      <w:pPr>
        <w:tabs>
          <w:tab w:val="left" w:pos="993"/>
        </w:tabs>
        <w:spacing w:after="240"/>
        <w:ind w:firstLine="709"/>
        <w:jc w:val="both"/>
        <w:rPr>
          <w:color w:val="000000"/>
          <w:sz w:val="28"/>
          <w:szCs w:val="28"/>
        </w:rPr>
      </w:pPr>
    </w:p>
    <w:p w:rsidR="00B91C4B" w:rsidRDefault="00B91C4B" w:rsidP="00F06E83">
      <w:pPr>
        <w:tabs>
          <w:tab w:val="left" w:pos="993"/>
        </w:tabs>
        <w:spacing w:after="240"/>
        <w:ind w:firstLine="709"/>
        <w:jc w:val="both"/>
        <w:rPr>
          <w:color w:val="000000"/>
          <w:sz w:val="28"/>
          <w:szCs w:val="28"/>
        </w:rPr>
      </w:pPr>
    </w:p>
    <w:p w:rsidR="00B91C4B" w:rsidRDefault="00B91C4B" w:rsidP="00F06E83">
      <w:pPr>
        <w:tabs>
          <w:tab w:val="left" w:pos="993"/>
        </w:tabs>
        <w:spacing w:after="240"/>
        <w:ind w:firstLine="709"/>
        <w:jc w:val="both"/>
        <w:rPr>
          <w:color w:val="000000"/>
          <w:sz w:val="28"/>
          <w:szCs w:val="28"/>
        </w:rPr>
      </w:pPr>
    </w:p>
    <w:p w:rsidR="00B91C4B" w:rsidRDefault="00B91C4B" w:rsidP="00F06E83">
      <w:pPr>
        <w:tabs>
          <w:tab w:val="left" w:pos="993"/>
        </w:tabs>
        <w:spacing w:after="240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Заключение</w:t>
      </w:r>
    </w:p>
    <w:p w:rsidR="00B91C4B" w:rsidRDefault="00B91C4B" w:rsidP="00F06E83">
      <w:pPr>
        <w:ind w:left="-709" w:firstLine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            Изучив состояние здоровья наших школьников, проанализировав </w:t>
      </w:r>
    </w:p>
    <w:p w:rsidR="00B91C4B" w:rsidRDefault="00B91C4B" w:rsidP="00F06E83">
      <w:pPr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мнение детей и родителей, мы пришли к выводу, что нашей школе необходима спортивная площадка. Актуальность выбранной темы очевидна. </w:t>
      </w:r>
      <w:r w:rsidRPr="00EB7C17">
        <w:t xml:space="preserve"> </w:t>
      </w:r>
      <w:r w:rsidRPr="00EB7C17">
        <w:rPr>
          <w:sz w:val="28"/>
          <w:szCs w:val="28"/>
        </w:rPr>
        <w:t>Значительные социально-культурные и соци</w:t>
      </w:r>
      <w:r>
        <w:rPr>
          <w:sz w:val="28"/>
          <w:szCs w:val="28"/>
        </w:rPr>
        <w:t xml:space="preserve">ально- педагогические ресурсы в </w:t>
      </w:r>
      <w:r w:rsidRPr="00EB7C17">
        <w:rPr>
          <w:sz w:val="28"/>
          <w:szCs w:val="28"/>
        </w:rPr>
        <w:t>формировании гражданских, личностных качест</w:t>
      </w:r>
      <w:r>
        <w:rPr>
          <w:sz w:val="28"/>
          <w:szCs w:val="28"/>
        </w:rPr>
        <w:t xml:space="preserve">в молодежи заложены в досуговой </w:t>
      </w:r>
      <w:r w:rsidRPr="00EB7C17">
        <w:rPr>
          <w:sz w:val="28"/>
          <w:szCs w:val="28"/>
        </w:rPr>
        <w:t>сфере, которая является доминирующи</w:t>
      </w:r>
      <w:r>
        <w:rPr>
          <w:sz w:val="28"/>
          <w:szCs w:val="28"/>
        </w:rPr>
        <w:t>м элементом молодежной культуры, а неотъемлемой, если, пожалуй, не самой главной частью досуговой деятельности является спорт.</w:t>
      </w:r>
      <w:r w:rsidRPr="00B42228">
        <w:t xml:space="preserve"> </w:t>
      </w:r>
      <w:r w:rsidRPr="00B42228">
        <w:rPr>
          <w:sz w:val="28"/>
          <w:szCs w:val="28"/>
        </w:rPr>
        <w:t>Усвоение культурных ценносте</w:t>
      </w:r>
      <w:r>
        <w:rPr>
          <w:sz w:val="28"/>
          <w:szCs w:val="28"/>
        </w:rPr>
        <w:t xml:space="preserve">й, познание нового, творчество, </w:t>
      </w:r>
      <w:r w:rsidRPr="00B42228">
        <w:rPr>
          <w:sz w:val="28"/>
          <w:szCs w:val="28"/>
        </w:rPr>
        <w:t>физкультура и спорт, путешествия – вот чем и еще многим другим может быть</w:t>
      </w:r>
      <w:r>
        <w:rPr>
          <w:sz w:val="28"/>
          <w:szCs w:val="28"/>
        </w:rPr>
        <w:t xml:space="preserve"> </w:t>
      </w:r>
      <w:r w:rsidRPr="00B42228">
        <w:rPr>
          <w:sz w:val="28"/>
          <w:szCs w:val="28"/>
        </w:rPr>
        <w:t>занят человек в свободное время.</w:t>
      </w:r>
    </w:p>
    <w:p w:rsidR="00B91C4B" w:rsidRPr="000856D5" w:rsidRDefault="00B91C4B" w:rsidP="000856D5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EB7C17">
        <w:rPr>
          <w:sz w:val="28"/>
          <w:szCs w:val="28"/>
        </w:rPr>
        <w:t>Создание комфортной культурно-досуговой среды, в которой бы уютно себя</w:t>
      </w:r>
      <w:r>
        <w:rPr>
          <w:sz w:val="28"/>
          <w:szCs w:val="28"/>
        </w:rPr>
        <w:t xml:space="preserve"> </w:t>
      </w:r>
      <w:r w:rsidRPr="00EB7C17">
        <w:rPr>
          <w:sz w:val="28"/>
          <w:szCs w:val="28"/>
        </w:rPr>
        <w:t>почувствовали различные слои н</w:t>
      </w:r>
      <w:r>
        <w:rPr>
          <w:sz w:val="28"/>
          <w:szCs w:val="28"/>
        </w:rPr>
        <w:t>аселения, у</w:t>
      </w:r>
      <w:r w:rsidRPr="00EB7C17">
        <w:rPr>
          <w:sz w:val="28"/>
          <w:szCs w:val="28"/>
        </w:rPr>
        <w:t>чет в деятельности запросов, интер</w:t>
      </w:r>
      <w:r>
        <w:rPr>
          <w:sz w:val="28"/>
          <w:szCs w:val="28"/>
        </w:rPr>
        <w:t xml:space="preserve">есов и потребностей молодежного </w:t>
      </w:r>
      <w:r w:rsidRPr="00EB7C17">
        <w:rPr>
          <w:sz w:val="28"/>
          <w:szCs w:val="28"/>
        </w:rPr>
        <w:t>возраста</w:t>
      </w:r>
      <w:r>
        <w:rPr>
          <w:sz w:val="28"/>
          <w:szCs w:val="28"/>
        </w:rPr>
        <w:t>, создание условий для массового занятия физкультурой и спортом не только в урочное, но и во внеурочное время – первостепенные задачи, которые стоят в настоящее время не только в нашей школе, но и в районе. Пропаганда здорового образа жизни, проведение массовых районных мероприятий, таких, как «Папа, мама, я – спортивная семья!!!», «Сильный, смелый, ловкий!!!», районная олимпиада – отличный пример для подражания</w:t>
      </w:r>
      <w:r w:rsidRPr="0045737B">
        <w:rPr>
          <w:sz w:val="28"/>
          <w:szCs w:val="28"/>
        </w:rPr>
        <w:t xml:space="preserve">. Глядя на все это молодежь, дети </w:t>
      </w:r>
      <w:r>
        <w:rPr>
          <w:sz w:val="28"/>
          <w:szCs w:val="28"/>
        </w:rPr>
        <w:t xml:space="preserve">должны более активно пойти в </w:t>
      </w:r>
      <w:r w:rsidRPr="0045737B">
        <w:rPr>
          <w:sz w:val="28"/>
          <w:szCs w:val="28"/>
        </w:rPr>
        <w:t xml:space="preserve"> спорт</w:t>
      </w:r>
      <w:r>
        <w:rPr>
          <w:sz w:val="28"/>
          <w:szCs w:val="28"/>
        </w:rPr>
        <w:t>, тем более, что судя по результатам анкеты желание, стремление заниматься спортом есть практически у каждого</w:t>
      </w:r>
      <w:r w:rsidRPr="0045737B">
        <w:rPr>
          <w:sz w:val="28"/>
          <w:szCs w:val="28"/>
        </w:rPr>
        <w:t xml:space="preserve">. Ведь все </w:t>
      </w:r>
      <w:r>
        <w:rPr>
          <w:sz w:val="28"/>
          <w:szCs w:val="28"/>
        </w:rPr>
        <w:t>мы понимаем - не будет здоровых, физически развитых детей, подрастающей смены, не будет и ни</w:t>
      </w:r>
      <w:r w:rsidRPr="0045737B">
        <w:rPr>
          <w:sz w:val="28"/>
          <w:szCs w:val="28"/>
        </w:rPr>
        <w:t>какого развития</w:t>
      </w:r>
      <w:r>
        <w:rPr>
          <w:sz w:val="28"/>
          <w:szCs w:val="28"/>
        </w:rPr>
        <w:t xml:space="preserve"> поселка, района, страны</w:t>
      </w:r>
      <w:r w:rsidRPr="0045737B">
        <w:rPr>
          <w:sz w:val="28"/>
          <w:szCs w:val="28"/>
        </w:rPr>
        <w:t xml:space="preserve">. </w:t>
      </w:r>
    </w:p>
    <w:p w:rsidR="00B91C4B" w:rsidRDefault="00B91C4B" w:rsidP="00F06E83">
      <w:pPr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BC797E">
        <w:rPr>
          <w:color w:val="000000"/>
          <w:sz w:val="28"/>
          <w:szCs w:val="28"/>
        </w:rPr>
        <w:t>Цель нашей работы - обрат</w:t>
      </w:r>
      <w:r>
        <w:rPr>
          <w:color w:val="000000"/>
          <w:sz w:val="28"/>
          <w:szCs w:val="28"/>
        </w:rPr>
        <w:t>ить внимание администрации поселения</w:t>
      </w:r>
      <w:r w:rsidRPr="00BC797E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района на эту проблему, строительства на территории</w:t>
      </w:r>
      <w:r w:rsidRPr="00BC797E">
        <w:rPr>
          <w:color w:val="000000"/>
          <w:sz w:val="28"/>
          <w:szCs w:val="28"/>
        </w:rPr>
        <w:t xml:space="preserve"> школы спортивной площадки. Мы бы хотели,</w:t>
      </w:r>
      <w:r>
        <w:rPr>
          <w:color w:val="000000"/>
          <w:sz w:val="28"/>
          <w:szCs w:val="28"/>
        </w:rPr>
        <w:t xml:space="preserve"> чтобы при распределении районн</w:t>
      </w:r>
      <w:r w:rsidRPr="00BC797E">
        <w:rPr>
          <w:color w:val="000000"/>
          <w:sz w:val="28"/>
          <w:szCs w:val="28"/>
        </w:rPr>
        <w:t>ого</w:t>
      </w:r>
      <w:r>
        <w:rPr>
          <w:color w:val="000000"/>
          <w:sz w:val="28"/>
          <w:szCs w:val="28"/>
        </w:rPr>
        <w:t xml:space="preserve"> и местного</w:t>
      </w:r>
      <w:r w:rsidRPr="00BC797E">
        <w:rPr>
          <w:color w:val="000000"/>
          <w:sz w:val="28"/>
          <w:szCs w:val="28"/>
        </w:rPr>
        <w:t xml:space="preserve"> бюджета </w:t>
      </w:r>
      <w:r>
        <w:rPr>
          <w:color w:val="000000"/>
          <w:sz w:val="28"/>
          <w:szCs w:val="28"/>
        </w:rPr>
        <w:t>учли наш проект. Наши школьники</w:t>
      </w:r>
      <w:r w:rsidRPr="00BC797E">
        <w:rPr>
          <w:color w:val="000000"/>
          <w:sz w:val="28"/>
          <w:szCs w:val="28"/>
        </w:rPr>
        <w:t xml:space="preserve"> могут внести свой вклад в ту большую работу, которая, как мы надеемся, будет проведена по итогам рассмотрения нашего проекта.</w:t>
      </w:r>
    </w:p>
    <w:p w:rsidR="00B91C4B" w:rsidRDefault="00B91C4B" w:rsidP="00F06E83">
      <w:pPr>
        <w:tabs>
          <w:tab w:val="left" w:pos="993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</w:p>
    <w:p w:rsidR="00B91C4B" w:rsidRDefault="00B91C4B" w:rsidP="00444783">
      <w:pPr>
        <w:rPr>
          <w:noProof/>
        </w:rPr>
      </w:pPr>
    </w:p>
    <w:p w:rsidR="00B91C4B" w:rsidRDefault="00B91C4B" w:rsidP="00444783">
      <w:pPr>
        <w:rPr>
          <w:noProof/>
        </w:rPr>
      </w:pPr>
    </w:p>
    <w:p w:rsidR="00B91C4B" w:rsidRDefault="00B91C4B" w:rsidP="00444783">
      <w:pPr>
        <w:rPr>
          <w:noProof/>
        </w:rPr>
      </w:pPr>
    </w:p>
    <w:p w:rsidR="00B91C4B" w:rsidRDefault="00B91C4B" w:rsidP="00444783">
      <w:pPr>
        <w:rPr>
          <w:noProof/>
        </w:rPr>
      </w:pPr>
    </w:p>
    <w:p w:rsidR="00B91C4B" w:rsidRDefault="00B91C4B" w:rsidP="00444783">
      <w:pPr>
        <w:rPr>
          <w:noProof/>
        </w:rPr>
      </w:pPr>
    </w:p>
    <w:p w:rsidR="00B91C4B" w:rsidRDefault="00B91C4B" w:rsidP="00444783">
      <w:pPr>
        <w:rPr>
          <w:noProof/>
        </w:rPr>
      </w:pPr>
    </w:p>
    <w:p w:rsidR="00B91C4B" w:rsidRDefault="00B91C4B" w:rsidP="00444783">
      <w:pPr>
        <w:rPr>
          <w:noProof/>
        </w:rPr>
      </w:pPr>
    </w:p>
    <w:p w:rsidR="00B91C4B" w:rsidRDefault="00B91C4B" w:rsidP="00444783">
      <w:pPr>
        <w:rPr>
          <w:noProof/>
        </w:rPr>
      </w:pPr>
    </w:p>
    <w:p w:rsidR="00B91C4B" w:rsidRDefault="00B91C4B" w:rsidP="00444783">
      <w:pPr>
        <w:rPr>
          <w:noProof/>
        </w:rPr>
      </w:pPr>
    </w:p>
    <w:p w:rsidR="00B91C4B" w:rsidRDefault="00B91C4B" w:rsidP="00444783">
      <w:pPr>
        <w:rPr>
          <w:noProof/>
        </w:rPr>
      </w:pPr>
    </w:p>
    <w:p w:rsidR="00B91C4B" w:rsidRDefault="00B91C4B" w:rsidP="00444783">
      <w:pPr>
        <w:rPr>
          <w:noProof/>
        </w:rPr>
      </w:pPr>
    </w:p>
    <w:p w:rsidR="00B91C4B" w:rsidRDefault="00B91C4B" w:rsidP="00444783">
      <w:pPr>
        <w:rPr>
          <w:noProof/>
        </w:rPr>
      </w:pPr>
    </w:p>
    <w:p w:rsidR="00B91C4B" w:rsidRDefault="00B91C4B" w:rsidP="00444783">
      <w:pPr>
        <w:rPr>
          <w:noProof/>
        </w:rPr>
      </w:pPr>
    </w:p>
    <w:p w:rsidR="00B91C4B" w:rsidRDefault="00B91C4B" w:rsidP="00444783">
      <w:pPr>
        <w:rPr>
          <w:noProof/>
        </w:rPr>
      </w:pPr>
    </w:p>
    <w:p w:rsidR="00B91C4B" w:rsidRDefault="00B91C4B" w:rsidP="00444783">
      <w:pPr>
        <w:rPr>
          <w:noProof/>
        </w:rPr>
      </w:pPr>
    </w:p>
    <w:p w:rsidR="00B91C4B" w:rsidRPr="00FF6405" w:rsidRDefault="00B91C4B" w:rsidP="00FF6405">
      <w:pPr>
        <w:jc w:val="center"/>
        <w:rPr>
          <w:b/>
          <w:noProof/>
          <w:color w:val="FF0000"/>
          <w:sz w:val="36"/>
          <w:szCs w:val="36"/>
        </w:rPr>
      </w:pPr>
      <w:r w:rsidRPr="00FF6405">
        <w:rPr>
          <w:b/>
          <w:noProof/>
          <w:color w:val="FF0000"/>
          <w:sz w:val="36"/>
          <w:szCs w:val="36"/>
        </w:rPr>
        <w:t>«Я верю, что наш проект станет реальностью…»</w:t>
      </w:r>
    </w:p>
    <w:p w:rsidR="00B91C4B" w:rsidRDefault="00B91C4B" w:rsidP="00444783">
      <w:pPr>
        <w:rPr>
          <w:noProof/>
        </w:rPr>
      </w:pPr>
    </w:p>
    <w:p w:rsidR="00B91C4B" w:rsidRDefault="00B91C4B" w:rsidP="00444783">
      <w:pPr>
        <w:rPr>
          <w:noProof/>
        </w:rPr>
      </w:pPr>
    </w:p>
    <w:p w:rsidR="00B91C4B" w:rsidRDefault="00B91C4B" w:rsidP="00444783">
      <w:pPr>
        <w:rPr>
          <w:noProof/>
        </w:rPr>
      </w:pPr>
    </w:p>
    <w:p w:rsidR="00B91C4B" w:rsidRDefault="00B91C4B" w:rsidP="00444783">
      <w:pPr>
        <w:rPr>
          <w:noProof/>
        </w:rPr>
      </w:pPr>
    </w:p>
    <w:p w:rsidR="00B91C4B" w:rsidRDefault="00B91C4B" w:rsidP="00444783">
      <w:pPr>
        <w:rPr>
          <w:noProof/>
        </w:rPr>
      </w:pPr>
    </w:p>
    <w:p w:rsidR="00B91C4B" w:rsidRDefault="00B91C4B" w:rsidP="00FF6405">
      <w:pPr>
        <w:jc w:val="center"/>
        <w:rPr>
          <w:noProof/>
        </w:rPr>
      </w:pPr>
    </w:p>
    <w:p w:rsidR="00B91C4B" w:rsidRDefault="00B91C4B" w:rsidP="00444783">
      <w:pPr>
        <w:rPr>
          <w:noProof/>
        </w:rPr>
      </w:pPr>
    </w:p>
    <w:p w:rsidR="00B91C4B" w:rsidRDefault="00B91C4B" w:rsidP="00444783">
      <w:pPr>
        <w:rPr>
          <w:noProof/>
        </w:rPr>
      </w:pPr>
    </w:p>
    <w:p w:rsidR="00B91C4B" w:rsidRDefault="00B91C4B" w:rsidP="00444783">
      <w:pPr>
        <w:rPr>
          <w:noProof/>
        </w:rPr>
      </w:pPr>
    </w:p>
    <w:p w:rsidR="00B91C4B" w:rsidRDefault="00B91C4B" w:rsidP="00FF6405">
      <w:pPr>
        <w:jc w:val="center"/>
        <w:rPr>
          <w:noProof/>
        </w:rPr>
      </w:pPr>
    </w:p>
    <w:p w:rsidR="00B91C4B" w:rsidRDefault="00B91C4B" w:rsidP="00444783">
      <w:pPr>
        <w:rPr>
          <w:noProof/>
        </w:rPr>
      </w:pPr>
    </w:p>
    <w:p w:rsidR="00B91C4B" w:rsidRDefault="00B91C4B" w:rsidP="00444783">
      <w:pPr>
        <w:rPr>
          <w:noProof/>
        </w:rPr>
      </w:pPr>
    </w:p>
    <w:p w:rsidR="00B91C4B" w:rsidRDefault="00B91C4B" w:rsidP="00444783">
      <w:pPr>
        <w:rPr>
          <w:noProof/>
        </w:rPr>
      </w:pPr>
    </w:p>
    <w:p w:rsidR="00B91C4B" w:rsidRDefault="00B91C4B" w:rsidP="00444783">
      <w:pPr>
        <w:rPr>
          <w:noProof/>
        </w:rPr>
      </w:pPr>
    </w:p>
    <w:p w:rsidR="00B91C4B" w:rsidRDefault="00B91C4B" w:rsidP="00444783">
      <w:pPr>
        <w:rPr>
          <w:noProof/>
        </w:rPr>
      </w:pPr>
    </w:p>
    <w:p w:rsidR="00B91C4B" w:rsidRDefault="00B91C4B" w:rsidP="00444783">
      <w:pPr>
        <w:rPr>
          <w:noProof/>
        </w:rPr>
      </w:pPr>
    </w:p>
    <w:p w:rsidR="00B91C4B" w:rsidRDefault="00B91C4B" w:rsidP="00FF6405">
      <w:pPr>
        <w:jc w:val="center"/>
        <w:rPr>
          <w:noProof/>
        </w:rPr>
      </w:pPr>
    </w:p>
    <w:p w:rsidR="00B91C4B" w:rsidRDefault="00B91C4B" w:rsidP="00444783">
      <w:pPr>
        <w:rPr>
          <w:noProof/>
        </w:rPr>
      </w:pPr>
    </w:p>
    <w:p w:rsidR="00B91C4B" w:rsidRDefault="00B91C4B" w:rsidP="00444783">
      <w:pPr>
        <w:rPr>
          <w:noProof/>
        </w:rPr>
      </w:pPr>
    </w:p>
    <w:p w:rsidR="00B91C4B" w:rsidRDefault="00B91C4B" w:rsidP="00444783">
      <w:pPr>
        <w:rPr>
          <w:sz w:val="28"/>
          <w:szCs w:val="28"/>
        </w:rPr>
      </w:pPr>
    </w:p>
    <w:p w:rsidR="00B91C4B" w:rsidRDefault="00B91C4B" w:rsidP="00444783">
      <w:pPr>
        <w:rPr>
          <w:color w:val="000000"/>
          <w:sz w:val="28"/>
          <w:szCs w:val="28"/>
        </w:rPr>
      </w:pPr>
    </w:p>
    <w:p w:rsidR="00B91C4B" w:rsidRDefault="00B91C4B" w:rsidP="00444783">
      <w:pPr>
        <w:rPr>
          <w:color w:val="000000"/>
          <w:sz w:val="28"/>
          <w:szCs w:val="28"/>
        </w:rPr>
      </w:pPr>
    </w:p>
    <w:p w:rsidR="00B91C4B" w:rsidRPr="00A902AD" w:rsidRDefault="00B91C4B" w:rsidP="00444783">
      <w:pPr>
        <w:rPr>
          <w:color w:val="000000"/>
          <w:sz w:val="28"/>
          <w:szCs w:val="28"/>
        </w:rPr>
      </w:pPr>
    </w:p>
    <w:sectPr w:rsidR="00B91C4B" w:rsidRPr="00A902AD" w:rsidSect="00F06E83">
      <w:pgSz w:w="11906" w:h="16838"/>
      <w:pgMar w:top="1134" w:right="1133" w:bottom="1134" w:left="1276" w:header="708" w:footer="708" w:gutter="0"/>
      <w:pgBorders w:offsetFrom="page">
        <w:top w:val="lightning1" w:sz="24" w:space="24" w:color="auto"/>
        <w:left w:val="lightning1" w:sz="24" w:space="24" w:color="auto"/>
        <w:bottom w:val="lightning1" w:sz="24" w:space="24" w:color="auto"/>
        <w:right w:val="lightning1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1C4B" w:rsidRDefault="00B91C4B" w:rsidP="00FF6405">
      <w:r>
        <w:separator/>
      </w:r>
    </w:p>
  </w:endnote>
  <w:endnote w:type="continuationSeparator" w:id="1">
    <w:p w:rsidR="00B91C4B" w:rsidRDefault="00B91C4B" w:rsidP="00FF64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C4B" w:rsidRDefault="00B91C4B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C4B" w:rsidRDefault="00B91C4B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C4B" w:rsidRDefault="00B91C4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1C4B" w:rsidRDefault="00B91C4B" w:rsidP="00FF6405">
      <w:r>
        <w:separator/>
      </w:r>
    </w:p>
  </w:footnote>
  <w:footnote w:type="continuationSeparator" w:id="1">
    <w:p w:rsidR="00B91C4B" w:rsidRDefault="00B91C4B" w:rsidP="00FF640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C4B" w:rsidRDefault="00B91C4B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C4B" w:rsidRDefault="00B91C4B">
    <w:pPr>
      <w:pStyle w:val="Header"/>
    </w:pPr>
    <w:r>
      <w:rPr>
        <w:noProof/>
        <w:lang w:eastAsia="ru-RU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80952" o:spid="_x0000_s2050" type="#_x0000_t136" style="position:absolute;margin-left:0;margin-top:0;width:593.35pt;height:93.65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СПОРТИВНАЯ ПЛОЩАДКА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C4B" w:rsidRDefault="00B91C4B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4B07DF"/>
    <w:multiLevelType w:val="hybridMultilevel"/>
    <w:tmpl w:val="5F104EFC"/>
    <w:lvl w:ilvl="0" w:tplc="C95A0EE0">
      <w:start w:val="1"/>
      <w:numFmt w:val="bullet"/>
      <w:lvlText w:val="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A3F0A4B"/>
    <w:multiLevelType w:val="hybridMultilevel"/>
    <w:tmpl w:val="4778494C"/>
    <w:lvl w:ilvl="0" w:tplc="3DE265AC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C14A0CE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C66DC22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97CDF7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BA2094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1CF1C8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CB412E8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A108332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85280EC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735D13E6"/>
    <w:multiLevelType w:val="hybridMultilevel"/>
    <w:tmpl w:val="26DC4284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drawingGridHorizontalSpacing w:val="12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44783"/>
    <w:rsid w:val="00011EDE"/>
    <w:rsid w:val="00040D9A"/>
    <w:rsid w:val="000856D5"/>
    <w:rsid w:val="00096AF1"/>
    <w:rsid w:val="000A5953"/>
    <w:rsid w:val="000D6E25"/>
    <w:rsid w:val="00124802"/>
    <w:rsid w:val="00152293"/>
    <w:rsid w:val="00176EB0"/>
    <w:rsid w:val="002A5768"/>
    <w:rsid w:val="002E7E28"/>
    <w:rsid w:val="003341D5"/>
    <w:rsid w:val="0034266A"/>
    <w:rsid w:val="00421B89"/>
    <w:rsid w:val="00422ADE"/>
    <w:rsid w:val="004234E9"/>
    <w:rsid w:val="00424CE2"/>
    <w:rsid w:val="00444783"/>
    <w:rsid w:val="0045737B"/>
    <w:rsid w:val="00512213"/>
    <w:rsid w:val="005A702D"/>
    <w:rsid w:val="0074555F"/>
    <w:rsid w:val="00790238"/>
    <w:rsid w:val="007B5068"/>
    <w:rsid w:val="00806A6A"/>
    <w:rsid w:val="008165B0"/>
    <w:rsid w:val="0084326D"/>
    <w:rsid w:val="008A72AB"/>
    <w:rsid w:val="00922284"/>
    <w:rsid w:val="00923846"/>
    <w:rsid w:val="009919A0"/>
    <w:rsid w:val="00991AD6"/>
    <w:rsid w:val="009D55DC"/>
    <w:rsid w:val="00A902AD"/>
    <w:rsid w:val="00A947E6"/>
    <w:rsid w:val="00AA65AA"/>
    <w:rsid w:val="00B30D2A"/>
    <w:rsid w:val="00B42228"/>
    <w:rsid w:val="00B47A47"/>
    <w:rsid w:val="00B71798"/>
    <w:rsid w:val="00B91C4B"/>
    <w:rsid w:val="00B9716B"/>
    <w:rsid w:val="00BC797E"/>
    <w:rsid w:val="00BF2725"/>
    <w:rsid w:val="00C00D76"/>
    <w:rsid w:val="00C43534"/>
    <w:rsid w:val="00C448AC"/>
    <w:rsid w:val="00D22E7D"/>
    <w:rsid w:val="00DF1EE3"/>
    <w:rsid w:val="00E34E6C"/>
    <w:rsid w:val="00EB7C17"/>
    <w:rsid w:val="00F06E83"/>
    <w:rsid w:val="00F44D2A"/>
    <w:rsid w:val="00FF64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4783"/>
    <w:rPr>
      <w:rFonts w:eastAsia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DF1E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F1EE3"/>
    <w:rPr>
      <w:rFonts w:ascii="Tahoma" w:hAnsi="Tahoma" w:cs="Tahoma"/>
      <w:sz w:val="16"/>
      <w:szCs w:val="16"/>
      <w:lang w:eastAsia="ru-RU"/>
    </w:rPr>
  </w:style>
  <w:style w:type="paragraph" w:styleId="NormalWeb">
    <w:name w:val="Normal (Web)"/>
    <w:basedOn w:val="Normal"/>
    <w:uiPriority w:val="99"/>
    <w:rsid w:val="00991AD6"/>
    <w:pPr>
      <w:spacing w:before="100" w:beforeAutospacing="1" w:after="100" w:afterAutospacing="1"/>
    </w:pPr>
    <w:rPr>
      <w:color w:val="000000"/>
    </w:rPr>
  </w:style>
  <w:style w:type="paragraph" w:styleId="Title">
    <w:name w:val="Title"/>
    <w:basedOn w:val="Normal"/>
    <w:link w:val="TitleChar"/>
    <w:uiPriority w:val="99"/>
    <w:qFormat/>
    <w:rsid w:val="000A5953"/>
    <w:pPr>
      <w:jc w:val="center"/>
    </w:pPr>
    <w:rPr>
      <w:b/>
      <w:bCs/>
      <w:sz w:val="28"/>
    </w:rPr>
  </w:style>
  <w:style w:type="character" w:customStyle="1" w:styleId="TitleChar">
    <w:name w:val="Title Char"/>
    <w:basedOn w:val="DefaultParagraphFont"/>
    <w:link w:val="Title"/>
    <w:uiPriority w:val="99"/>
    <w:locked/>
    <w:rsid w:val="000A5953"/>
    <w:rPr>
      <w:rFonts w:eastAsia="Times New Roman" w:cs="Times New Roman"/>
      <w:b/>
      <w:bCs/>
      <w:sz w:val="24"/>
      <w:szCs w:val="24"/>
      <w:lang w:eastAsia="ru-RU"/>
    </w:rPr>
  </w:style>
  <w:style w:type="paragraph" w:styleId="Header">
    <w:name w:val="header"/>
    <w:basedOn w:val="Normal"/>
    <w:link w:val="HeaderChar"/>
    <w:uiPriority w:val="99"/>
    <w:semiHidden/>
    <w:rsid w:val="000A5953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A5953"/>
    <w:rPr>
      <w:rFonts w:ascii="Calibri" w:hAnsi="Calibri" w:cs="Times New Roman"/>
      <w:sz w:val="22"/>
    </w:rPr>
  </w:style>
  <w:style w:type="paragraph" w:styleId="Footer">
    <w:name w:val="footer"/>
    <w:basedOn w:val="Normal"/>
    <w:link w:val="FooterChar"/>
    <w:uiPriority w:val="99"/>
    <w:semiHidden/>
    <w:rsid w:val="000A5953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0A5953"/>
    <w:rPr>
      <w:rFonts w:ascii="Calibri" w:hAnsi="Calibri" w:cs="Times New Roman"/>
      <w:sz w:val="22"/>
    </w:rPr>
  </w:style>
  <w:style w:type="paragraph" w:styleId="ListParagraph">
    <w:name w:val="List Paragraph"/>
    <w:basedOn w:val="Normal"/>
    <w:uiPriority w:val="99"/>
    <w:qFormat/>
    <w:rsid w:val="000A595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474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74779">
          <w:marLeft w:val="547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4780">
          <w:marLeft w:val="547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4781">
          <w:marLeft w:val="547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4782">
          <w:marLeft w:val="547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4783">
          <w:marLeft w:val="547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74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</TotalTime>
  <Pages>8</Pages>
  <Words>1601</Words>
  <Characters>9129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МБОУ СОШ №31</dc:creator>
  <cp:keywords/>
  <dc:description/>
  <cp:lastModifiedBy>Я</cp:lastModifiedBy>
  <cp:revision>5</cp:revision>
  <dcterms:created xsi:type="dcterms:W3CDTF">2013-01-10T11:00:00Z</dcterms:created>
  <dcterms:modified xsi:type="dcterms:W3CDTF">2013-03-29T08:23:00Z</dcterms:modified>
</cp:coreProperties>
</file>