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74F" w:rsidRDefault="0070174F" w:rsidP="001656AE">
      <w:pPr>
        <w:jc w:val="center"/>
        <w:rPr>
          <w:b/>
        </w:rPr>
      </w:pPr>
      <w:r>
        <w:rPr>
          <w:b/>
        </w:rPr>
        <w:t>Министерство образования и науки Российской Федерации</w:t>
      </w:r>
    </w:p>
    <w:p w:rsidR="0070174F" w:rsidRDefault="0070174F" w:rsidP="001656AE">
      <w:pPr>
        <w:jc w:val="center"/>
        <w:rPr>
          <w:b/>
        </w:rPr>
      </w:pPr>
      <w:r>
        <w:rPr>
          <w:b/>
        </w:rPr>
        <w:t xml:space="preserve"> администрации города Усть-Илимска</w:t>
      </w:r>
    </w:p>
    <w:p w:rsidR="0070174F" w:rsidRDefault="0070174F" w:rsidP="001656AE">
      <w:pPr>
        <w:jc w:val="center"/>
        <w:rPr>
          <w:b/>
        </w:rPr>
      </w:pPr>
      <w:r>
        <w:rPr>
          <w:b/>
        </w:rPr>
        <w:t>Муниципальное бюджетное образовательное учреждение</w:t>
      </w:r>
    </w:p>
    <w:p w:rsidR="0070174F" w:rsidRDefault="0070174F" w:rsidP="001656AE">
      <w:pPr>
        <w:jc w:val="center"/>
        <w:rPr>
          <w:b/>
        </w:rPr>
      </w:pPr>
      <w:r>
        <w:rPr>
          <w:b/>
        </w:rPr>
        <w:t>«Средняя общеобразовательная школа №7»</w:t>
      </w:r>
    </w:p>
    <w:p w:rsidR="0070174F" w:rsidRDefault="0070174F" w:rsidP="001656AE">
      <w:pPr>
        <w:jc w:val="center"/>
        <w:rPr>
          <w:b/>
        </w:rPr>
      </w:pPr>
      <w:r>
        <w:rPr>
          <w:b/>
        </w:rPr>
        <w:t>Муниципальное бюджетное образовательное учреждение</w:t>
      </w:r>
    </w:p>
    <w:p w:rsidR="0070174F" w:rsidRDefault="0070174F" w:rsidP="001656AE">
      <w:pPr>
        <w:spacing w:line="276" w:lineRule="auto"/>
        <w:jc w:val="center"/>
        <w:rPr>
          <w:b/>
        </w:rPr>
      </w:pPr>
      <w:r>
        <w:rPr>
          <w:b/>
        </w:rPr>
        <w:t>«Средняя общеобразовательная школа №9»</w:t>
      </w:r>
    </w:p>
    <w:p w:rsidR="0070174F" w:rsidRDefault="0070174F" w:rsidP="001656AE">
      <w:pPr>
        <w:jc w:val="center"/>
        <w:rPr>
          <w:b/>
        </w:rPr>
      </w:pPr>
      <w:r>
        <w:rPr>
          <w:b/>
        </w:rPr>
        <w:t>Муниципальное бюджетное общеобразовательное  учреждение</w:t>
      </w:r>
    </w:p>
    <w:p w:rsidR="0070174F" w:rsidRDefault="0070174F" w:rsidP="001656AE">
      <w:pPr>
        <w:jc w:val="center"/>
        <w:rPr>
          <w:b/>
          <w:bCs/>
        </w:rPr>
      </w:pPr>
      <w:r>
        <w:rPr>
          <w:b/>
        </w:rPr>
        <w:t xml:space="preserve"> «Городская гимназия №1»</w:t>
      </w:r>
    </w:p>
    <w:p w:rsidR="0070174F" w:rsidRDefault="0070174F" w:rsidP="00FF39EE">
      <w:pPr>
        <w:jc w:val="center"/>
        <w:rPr>
          <w:b/>
        </w:rPr>
      </w:pPr>
      <w:r>
        <w:rPr>
          <w:b/>
        </w:rPr>
        <w:t>Муниципальное автономное образовательное учреждение</w:t>
      </w:r>
    </w:p>
    <w:p w:rsidR="0070174F" w:rsidRDefault="0070174F" w:rsidP="00FF39EE">
      <w:pPr>
        <w:spacing w:line="276" w:lineRule="auto"/>
        <w:jc w:val="center"/>
        <w:rPr>
          <w:b/>
        </w:rPr>
      </w:pPr>
      <w:r>
        <w:rPr>
          <w:b/>
        </w:rPr>
        <w:t>«Средняя общеобразовательная школа №5»</w:t>
      </w: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p>
    <w:p w:rsidR="0070174F" w:rsidRDefault="0070174F" w:rsidP="001656AE">
      <w:pPr>
        <w:jc w:val="center"/>
        <w:rPr>
          <w:b/>
          <w:sz w:val="28"/>
        </w:rPr>
      </w:pPr>
      <w:r>
        <w:rPr>
          <w:b/>
          <w:sz w:val="28"/>
        </w:rPr>
        <w:t>Адаптационнаяпрограмма курса</w:t>
      </w:r>
    </w:p>
    <w:p w:rsidR="0070174F" w:rsidRDefault="0070174F" w:rsidP="001656AE">
      <w:pPr>
        <w:jc w:val="center"/>
        <w:rPr>
          <w:b/>
          <w:sz w:val="28"/>
        </w:rPr>
      </w:pPr>
      <w:r>
        <w:rPr>
          <w:b/>
          <w:sz w:val="28"/>
        </w:rPr>
        <w:t>«География. Природа России»</w:t>
      </w:r>
    </w:p>
    <w:p w:rsidR="0070174F" w:rsidRDefault="0070174F" w:rsidP="001656AE">
      <w:pPr>
        <w:jc w:val="center"/>
        <w:rPr>
          <w:b/>
          <w:sz w:val="28"/>
        </w:rPr>
      </w:pPr>
      <w:r>
        <w:rPr>
          <w:b/>
          <w:sz w:val="28"/>
        </w:rPr>
        <w:t xml:space="preserve">для обучающихся </w:t>
      </w:r>
    </w:p>
    <w:p w:rsidR="0070174F" w:rsidRDefault="0070174F" w:rsidP="001656AE">
      <w:pPr>
        <w:jc w:val="center"/>
        <w:rPr>
          <w:b/>
          <w:sz w:val="28"/>
        </w:rPr>
      </w:pPr>
      <w:r>
        <w:rPr>
          <w:b/>
          <w:sz w:val="28"/>
        </w:rPr>
        <w:t>8 классов</w:t>
      </w:r>
    </w:p>
    <w:p w:rsidR="0070174F" w:rsidRDefault="0070174F" w:rsidP="001656AE">
      <w:pPr>
        <w:jc w:val="center"/>
        <w:rPr>
          <w:b/>
          <w:sz w:val="28"/>
        </w:rPr>
      </w:pPr>
    </w:p>
    <w:p w:rsidR="0070174F" w:rsidRDefault="0070174F" w:rsidP="001656AE">
      <w:pPr>
        <w:jc w:val="center"/>
        <w:rPr>
          <w:b/>
          <w:sz w:val="28"/>
        </w:rPr>
      </w:pPr>
    </w:p>
    <w:p w:rsidR="0070174F" w:rsidRDefault="0070174F" w:rsidP="00FF39EE">
      <w:pPr>
        <w:rPr>
          <w:b/>
          <w:bCs/>
          <w:sz w:val="28"/>
          <w:szCs w:val="28"/>
        </w:rPr>
      </w:pPr>
    </w:p>
    <w:p w:rsidR="0070174F" w:rsidRDefault="0070174F" w:rsidP="001656AE">
      <w:pPr>
        <w:ind w:left="2835" w:hanging="567"/>
        <w:jc w:val="center"/>
        <w:rPr>
          <w:b/>
        </w:rPr>
      </w:pPr>
      <w:r>
        <w:rPr>
          <w:b/>
        </w:rPr>
        <w:t>Авторы: Рузалёнок  Галина Николаевна,</w:t>
      </w:r>
    </w:p>
    <w:p w:rsidR="0070174F" w:rsidRDefault="0070174F" w:rsidP="001656AE">
      <w:pPr>
        <w:ind w:left="2835" w:hanging="567"/>
        <w:jc w:val="center"/>
        <w:rPr>
          <w:b/>
        </w:rPr>
      </w:pPr>
      <w:r>
        <w:rPr>
          <w:b/>
        </w:rPr>
        <w:t>учитель географии высшей квалификационной категории,</w:t>
      </w:r>
    </w:p>
    <w:p w:rsidR="0070174F" w:rsidRDefault="0070174F" w:rsidP="001656AE">
      <w:pPr>
        <w:ind w:left="2835" w:hanging="567"/>
        <w:jc w:val="center"/>
        <w:rPr>
          <w:b/>
        </w:rPr>
      </w:pPr>
      <w:r>
        <w:rPr>
          <w:b/>
        </w:rPr>
        <w:t>МБОУ «Городская гимназия №1»;</w:t>
      </w:r>
    </w:p>
    <w:p w:rsidR="0070174F" w:rsidRDefault="0070174F" w:rsidP="001656AE">
      <w:pPr>
        <w:ind w:left="2835" w:hanging="567"/>
        <w:jc w:val="center"/>
        <w:rPr>
          <w:b/>
        </w:rPr>
      </w:pPr>
      <w:r>
        <w:rPr>
          <w:b/>
        </w:rPr>
        <w:t>Григорьева Александра Ефимовна,</w:t>
      </w:r>
    </w:p>
    <w:p w:rsidR="0070174F" w:rsidRDefault="0070174F" w:rsidP="001656AE">
      <w:pPr>
        <w:ind w:left="2835" w:hanging="567"/>
        <w:jc w:val="center"/>
        <w:rPr>
          <w:b/>
        </w:rPr>
      </w:pPr>
      <w:r>
        <w:rPr>
          <w:b/>
        </w:rPr>
        <w:t>учитель  географии первой квалификационной категории,</w:t>
      </w:r>
    </w:p>
    <w:p w:rsidR="0070174F" w:rsidRDefault="0070174F" w:rsidP="001656AE">
      <w:pPr>
        <w:ind w:left="2835" w:hanging="567"/>
        <w:jc w:val="center"/>
        <w:rPr>
          <w:b/>
        </w:rPr>
      </w:pPr>
      <w:r>
        <w:rPr>
          <w:b/>
        </w:rPr>
        <w:t>МБОУ «Средняя общеобразовательная школа №7»;</w:t>
      </w:r>
    </w:p>
    <w:p w:rsidR="0070174F" w:rsidRDefault="0070174F" w:rsidP="00FF39EE">
      <w:pPr>
        <w:spacing w:line="276" w:lineRule="auto"/>
        <w:ind w:left="2835" w:hanging="567"/>
        <w:jc w:val="center"/>
        <w:rPr>
          <w:b/>
        </w:rPr>
      </w:pPr>
      <w:r>
        <w:rPr>
          <w:b/>
        </w:rPr>
        <w:t>Малахова Марина Викторовна,</w:t>
      </w:r>
    </w:p>
    <w:p w:rsidR="0070174F" w:rsidRDefault="0070174F" w:rsidP="00FF39EE">
      <w:pPr>
        <w:spacing w:line="276" w:lineRule="auto"/>
        <w:ind w:left="2835" w:hanging="567"/>
        <w:jc w:val="center"/>
      </w:pPr>
      <w:r>
        <w:rPr>
          <w:b/>
        </w:rPr>
        <w:t>учитель географии первой квалификационной категории</w:t>
      </w:r>
    </w:p>
    <w:p w:rsidR="0070174F" w:rsidRPr="00FF39EE" w:rsidRDefault="0070174F" w:rsidP="00FF39EE">
      <w:pPr>
        <w:spacing w:line="276" w:lineRule="auto"/>
        <w:ind w:left="2835" w:hanging="567"/>
        <w:jc w:val="center"/>
        <w:rPr>
          <w:b/>
        </w:rPr>
      </w:pPr>
      <w:r>
        <w:rPr>
          <w:b/>
        </w:rPr>
        <w:t>МАОУ «Средняя общеобразовательная школа №5»;</w:t>
      </w:r>
    </w:p>
    <w:p w:rsidR="0070174F" w:rsidRDefault="0070174F" w:rsidP="001656AE">
      <w:pPr>
        <w:spacing w:line="276" w:lineRule="auto"/>
        <w:ind w:left="2835" w:hanging="567"/>
        <w:jc w:val="center"/>
        <w:rPr>
          <w:b/>
        </w:rPr>
      </w:pPr>
      <w:r>
        <w:rPr>
          <w:b/>
        </w:rPr>
        <w:t>Левицкая Александра Николаевна,</w:t>
      </w:r>
    </w:p>
    <w:p w:rsidR="0070174F" w:rsidRDefault="0070174F" w:rsidP="001656AE">
      <w:pPr>
        <w:spacing w:line="276" w:lineRule="auto"/>
        <w:ind w:left="2835" w:hanging="567"/>
        <w:jc w:val="center"/>
      </w:pPr>
      <w:r>
        <w:rPr>
          <w:b/>
        </w:rPr>
        <w:t>учитель географии первой квалификационной категории</w:t>
      </w:r>
    </w:p>
    <w:p w:rsidR="0070174F" w:rsidRDefault="0070174F" w:rsidP="001656AE">
      <w:pPr>
        <w:spacing w:line="276" w:lineRule="auto"/>
        <w:ind w:left="2835" w:hanging="567"/>
        <w:jc w:val="center"/>
        <w:rPr>
          <w:b/>
        </w:rPr>
      </w:pPr>
      <w:r>
        <w:rPr>
          <w:b/>
        </w:rPr>
        <w:t>МБОУ «Средняя общеобразовательная школа №9».</w:t>
      </w:r>
    </w:p>
    <w:p w:rsidR="0070174F" w:rsidRDefault="0070174F" w:rsidP="001656AE">
      <w:pPr>
        <w:ind w:left="2835" w:hanging="567"/>
        <w:jc w:val="center"/>
      </w:pPr>
    </w:p>
    <w:p w:rsidR="0070174F" w:rsidRDefault="0070174F" w:rsidP="001656AE">
      <w:pPr>
        <w:ind w:left="2835" w:hanging="567"/>
        <w:jc w:val="center"/>
      </w:pPr>
    </w:p>
    <w:p w:rsidR="0070174F" w:rsidRDefault="0070174F" w:rsidP="001656AE">
      <w:pPr>
        <w:ind w:left="2835" w:hanging="567"/>
        <w:jc w:val="center"/>
      </w:pPr>
    </w:p>
    <w:p w:rsidR="0070174F" w:rsidRDefault="0070174F" w:rsidP="001656AE">
      <w:pPr>
        <w:ind w:left="2835" w:hanging="567"/>
        <w:jc w:val="center"/>
      </w:pPr>
    </w:p>
    <w:p w:rsidR="0070174F" w:rsidRDefault="0070174F" w:rsidP="001656AE">
      <w:pPr>
        <w:ind w:left="2835" w:hanging="567"/>
        <w:jc w:val="center"/>
      </w:pPr>
    </w:p>
    <w:p w:rsidR="0070174F" w:rsidRDefault="0070174F" w:rsidP="001656AE">
      <w:pPr>
        <w:ind w:left="2835" w:hanging="567"/>
        <w:jc w:val="center"/>
      </w:pPr>
    </w:p>
    <w:p w:rsidR="0070174F" w:rsidRDefault="0070174F" w:rsidP="001656AE">
      <w:pPr>
        <w:ind w:left="2835" w:hanging="567"/>
        <w:jc w:val="center"/>
      </w:pPr>
    </w:p>
    <w:p w:rsidR="0070174F" w:rsidRDefault="0070174F" w:rsidP="00FF39EE">
      <w:pPr>
        <w:spacing w:before="100" w:beforeAutospacing="1" w:after="100" w:afterAutospacing="1"/>
        <w:outlineLvl w:val="0"/>
        <w:rPr>
          <w:b/>
          <w:bCs/>
          <w:kern w:val="36"/>
        </w:rPr>
      </w:pPr>
      <w:r>
        <w:t xml:space="preserve">                                                                  </w:t>
      </w:r>
      <w:r>
        <w:rPr>
          <w:b/>
          <w:bCs/>
          <w:kern w:val="36"/>
        </w:rPr>
        <w:t>Усть – Илимск</w:t>
      </w:r>
    </w:p>
    <w:p w:rsidR="0070174F" w:rsidRDefault="0070174F" w:rsidP="001656AE">
      <w:pPr>
        <w:spacing w:before="100" w:beforeAutospacing="1" w:after="100" w:afterAutospacing="1"/>
        <w:jc w:val="center"/>
        <w:outlineLvl w:val="0"/>
      </w:pPr>
      <w:r>
        <w:rPr>
          <w:b/>
          <w:bCs/>
          <w:kern w:val="36"/>
        </w:rPr>
        <w:t xml:space="preserve"> 2013 год </w:t>
      </w:r>
    </w:p>
    <w:p w:rsidR="0070174F" w:rsidRPr="00EF55B7" w:rsidRDefault="0070174F" w:rsidP="001656AE">
      <w:pPr>
        <w:jc w:val="center"/>
        <w:rPr>
          <w:b/>
        </w:rPr>
      </w:pPr>
      <w:r w:rsidRPr="00EF55B7">
        <w:rPr>
          <w:b/>
        </w:rPr>
        <w:t xml:space="preserve">ПАСПОРТ </w:t>
      </w:r>
    </w:p>
    <w:p w:rsidR="0070174F" w:rsidRPr="00EF55B7" w:rsidRDefault="0070174F" w:rsidP="001656AE">
      <w:pPr>
        <w:jc w:val="center"/>
        <w:rPr>
          <w:b/>
        </w:rPr>
      </w:pPr>
      <w:r w:rsidRPr="00EF55B7">
        <w:rPr>
          <w:b/>
        </w:rPr>
        <w:t>на адаптационную программу учебного курса</w:t>
      </w:r>
    </w:p>
    <w:p w:rsidR="0070174F" w:rsidRPr="00EF55B7" w:rsidRDefault="0070174F" w:rsidP="001656AE">
      <w:pPr>
        <w:jc w:val="center"/>
        <w:rPr>
          <w:b/>
        </w:rPr>
      </w:pPr>
      <w:r w:rsidRPr="00EF55B7">
        <w:rPr>
          <w:b/>
        </w:rPr>
        <w:t>«География. Природа России»</w:t>
      </w:r>
    </w:p>
    <w:p w:rsidR="0070174F" w:rsidRPr="00EF55B7" w:rsidRDefault="0070174F" w:rsidP="001656AE"/>
    <w:p w:rsidR="0070174F" w:rsidRPr="00EF55B7" w:rsidRDefault="0070174F" w:rsidP="001656AE">
      <w:pPr>
        <w:ind w:left="360"/>
        <w:jc w:val="both"/>
      </w:pPr>
      <w:r w:rsidRPr="00EF55B7">
        <w:rPr>
          <w:sz w:val="26"/>
        </w:rPr>
        <w:t xml:space="preserve">I.Раздел </w:t>
      </w:r>
      <w:r w:rsidRPr="00EF55B7">
        <w:rPr>
          <w:i/>
          <w:sz w:val="26"/>
        </w:rPr>
        <w:t>(заполняется автором методического пособия).</w:t>
      </w:r>
      <w:r w:rsidRPr="00EF55B7">
        <w:rPr>
          <w:sz w:val="28"/>
        </w:rPr>
        <w:br/>
        <w:t xml:space="preserve">а) </w:t>
      </w:r>
      <w:r w:rsidRPr="00EF55B7">
        <w:t>Григорьева А.Е.</w:t>
      </w:r>
      <w:r>
        <w:t>, учитель географии</w:t>
      </w:r>
      <w:r w:rsidRPr="00EF55B7">
        <w:t xml:space="preserve"> МБОУ «Средняя общеобразовательная школа №7», Левицкая А.Н.</w:t>
      </w:r>
      <w:r>
        <w:t>.  учитель географии</w:t>
      </w:r>
      <w:r w:rsidRPr="00EF55B7">
        <w:t xml:space="preserve">  МБОУ «Средняя общеобразовательная школа №9»</w:t>
      </w:r>
      <w:r>
        <w:t>, Малахова М.В., учитель географии МАОУ «Средняя общеобразовательная школа №5»</w:t>
      </w:r>
    </w:p>
    <w:p w:rsidR="0070174F" w:rsidRDefault="0070174F" w:rsidP="001656AE">
      <w:pPr>
        <w:jc w:val="both"/>
      </w:pPr>
      <w:r>
        <w:t xml:space="preserve">Руководитель городского методического объединения учителей географии </w:t>
      </w:r>
      <w:r w:rsidRPr="007A73B7">
        <w:t>Рузалёнок Г.Н.</w:t>
      </w:r>
      <w:r>
        <w:t xml:space="preserve">, </w:t>
      </w:r>
    </w:p>
    <w:p w:rsidR="0070174F" w:rsidRPr="00F067B4" w:rsidRDefault="0070174F" w:rsidP="001656AE">
      <w:pPr>
        <w:jc w:val="both"/>
      </w:pPr>
      <w:r>
        <w:t>учитель географии муниципального бюджетного общеобразовательного учреждения</w:t>
      </w:r>
      <w:r w:rsidRPr="007A73B7">
        <w:t xml:space="preserve"> «Городская гимназия </w:t>
      </w:r>
      <w:r>
        <w:t xml:space="preserve"> №1</w:t>
      </w:r>
      <w:r w:rsidRPr="00F067B4">
        <w:t>»</w:t>
      </w:r>
      <w:r>
        <w:t xml:space="preserve">, </w:t>
      </w:r>
      <w:r w:rsidRPr="00F067B4">
        <w:t>г. Усть-Илимск, ул</w:t>
      </w:r>
      <w:r>
        <w:t xml:space="preserve"> </w:t>
      </w:r>
      <w:r w:rsidRPr="00F067B4">
        <w:t>Наймушина</w:t>
      </w:r>
      <w:r>
        <w:t>,</w:t>
      </w:r>
      <w:r w:rsidRPr="00F067B4">
        <w:t xml:space="preserve"> 9</w:t>
      </w:r>
      <w:r>
        <w:t>.</w:t>
      </w:r>
    </w:p>
    <w:p w:rsidR="0070174F" w:rsidRDefault="0070174F" w:rsidP="001656AE">
      <w:r>
        <w:t>____________________________________________________________________________</w:t>
      </w:r>
    </w:p>
    <w:p w:rsidR="0070174F" w:rsidRDefault="0070174F" w:rsidP="001656AE">
      <w:pPr>
        <w:jc w:val="center"/>
        <w:rPr>
          <w:sz w:val="22"/>
        </w:rPr>
      </w:pPr>
      <w:r>
        <w:rPr>
          <w:sz w:val="22"/>
        </w:rPr>
        <w:t>(фамилия, имя, отчество автора; учреждение, адрес, телефон)</w:t>
      </w:r>
    </w:p>
    <w:p w:rsidR="0070174F" w:rsidRDefault="0070174F" w:rsidP="001656AE">
      <w:pPr>
        <w:jc w:val="both"/>
        <w:rPr>
          <w:sz w:val="28"/>
        </w:rPr>
      </w:pPr>
      <w:r>
        <w:rPr>
          <w:sz w:val="28"/>
        </w:rPr>
        <w:t>__________________________________________________________________</w:t>
      </w:r>
    </w:p>
    <w:p w:rsidR="0070174F" w:rsidRPr="00EF55B7" w:rsidRDefault="0070174F" w:rsidP="001656AE">
      <w:pPr>
        <w:jc w:val="both"/>
      </w:pPr>
      <w:r>
        <w:rPr>
          <w:sz w:val="28"/>
        </w:rPr>
        <w:t>б) А</w:t>
      </w:r>
      <w:r w:rsidRPr="000624CC">
        <w:t>даптационн</w:t>
      </w:r>
      <w:r>
        <w:t>ая</w:t>
      </w:r>
      <w:r w:rsidRPr="000624CC">
        <w:t xml:space="preserve"> программ</w:t>
      </w:r>
      <w:r>
        <w:t>а</w:t>
      </w:r>
      <w:r w:rsidRPr="000624CC">
        <w:t xml:space="preserve"> учебного курса</w:t>
      </w:r>
      <w:r>
        <w:t xml:space="preserve"> </w:t>
      </w:r>
      <w:r w:rsidRPr="000624CC">
        <w:t>«География. Природа России»</w:t>
      </w:r>
      <w:r>
        <w:t>,   «обществознание», география</w:t>
      </w:r>
    </w:p>
    <w:p w:rsidR="0070174F" w:rsidRPr="00FF78E7" w:rsidRDefault="0070174F" w:rsidP="001656AE">
      <w:pPr>
        <w:jc w:val="both"/>
      </w:pPr>
      <w:r w:rsidRPr="00FF78E7">
        <w:t>___________________________________________________________</w:t>
      </w:r>
      <w:r>
        <w:t>_________________</w:t>
      </w:r>
    </w:p>
    <w:p w:rsidR="0070174F" w:rsidRPr="00FF78E7" w:rsidRDefault="0070174F" w:rsidP="001656AE">
      <w:pPr>
        <w:jc w:val="center"/>
      </w:pPr>
      <w:r w:rsidRPr="00FF78E7">
        <w:t>(название методического пособия, образовательная область, предмет)</w:t>
      </w:r>
    </w:p>
    <w:p w:rsidR="0070174F" w:rsidRDefault="0070174F" w:rsidP="001656AE">
      <w:pPr>
        <w:jc w:val="both"/>
      </w:pPr>
      <w:r w:rsidRPr="00FF78E7">
        <w:t xml:space="preserve">в) </w:t>
      </w:r>
      <w:r>
        <w:t xml:space="preserve"> Адаптационная программа «География. Природа России» для учащихся 8 классов, </w:t>
      </w:r>
    </w:p>
    <w:p w:rsidR="0070174F" w:rsidRPr="00957C73" w:rsidRDefault="0070174F" w:rsidP="001656AE">
      <w:pPr>
        <w:jc w:val="both"/>
        <w:rPr>
          <w:u w:val="single"/>
        </w:rPr>
      </w:pPr>
      <w:r w:rsidRPr="00957C73">
        <w:rPr>
          <w:u w:val="single"/>
        </w:rPr>
        <w:t>68часов (2часа</w:t>
      </w:r>
      <w:r>
        <w:rPr>
          <w:u w:val="single"/>
        </w:rPr>
        <w:t xml:space="preserve"> в неделю)_______________________________________________________</w:t>
      </w:r>
    </w:p>
    <w:p w:rsidR="0070174F" w:rsidRPr="00FF78E7" w:rsidRDefault="0070174F" w:rsidP="001656AE">
      <w:pPr>
        <w:jc w:val="center"/>
      </w:pPr>
      <w:r w:rsidRPr="00FF78E7">
        <w:t>(Название программы данного  курса, класс,  кол-во часов)</w:t>
      </w:r>
    </w:p>
    <w:p w:rsidR="0070174F" w:rsidRPr="00FF78E7" w:rsidRDefault="0070174F" w:rsidP="001656AE">
      <w:pPr>
        <w:jc w:val="both"/>
      </w:pPr>
      <w:r w:rsidRPr="00FF78E7">
        <w:t>г)</w:t>
      </w:r>
      <w:r>
        <w:t xml:space="preserve"> Адаптационная программа «География. Природа России» для учащихся 8 классов используется в общеобразовательных учреждениях города МБОУ «Городская гимназия №1», МБОУ «Средняя общеобразовательная школа №9»,  МБОУ «Средняя общеобразовательная школа №7», с 2012 года</w:t>
      </w:r>
    </w:p>
    <w:p w:rsidR="0070174F" w:rsidRDefault="0070174F" w:rsidP="001656AE">
      <w:pPr>
        <w:jc w:val="both"/>
        <w:rPr>
          <w:sz w:val="28"/>
        </w:rPr>
      </w:pPr>
      <w:r>
        <w:rPr>
          <w:sz w:val="28"/>
        </w:rPr>
        <w:t xml:space="preserve"> _________________________________________________________________ </w:t>
      </w:r>
    </w:p>
    <w:p w:rsidR="0070174F" w:rsidRDefault="0070174F" w:rsidP="001656AE">
      <w:pPr>
        <w:jc w:val="both"/>
        <w:rPr>
          <w:sz w:val="22"/>
        </w:rPr>
      </w:pPr>
      <w:r>
        <w:rPr>
          <w:sz w:val="22"/>
        </w:rPr>
        <w:t>(с какого времени  и на базе,  какого ОУ программа  и методическое пособие используются)</w:t>
      </w:r>
    </w:p>
    <w:p w:rsidR="0070174F" w:rsidRDefault="0070174F" w:rsidP="001656AE">
      <w:pPr>
        <w:jc w:val="both"/>
        <w:rPr>
          <w:sz w:val="28"/>
        </w:rPr>
      </w:pPr>
    </w:p>
    <w:p w:rsidR="0070174F" w:rsidRPr="000624CC" w:rsidRDefault="0070174F" w:rsidP="001656AE">
      <w:pPr>
        <w:spacing w:line="360" w:lineRule="auto"/>
        <w:contextualSpacing/>
        <w:jc w:val="both"/>
      </w:pPr>
      <w:r>
        <w:rPr>
          <w:sz w:val="28"/>
        </w:rPr>
        <w:t xml:space="preserve">д) </w:t>
      </w:r>
      <w:r w:rsidRPr="000624CC">
        <w:t>Курс «География. Природа России» занимает центральное место в системе школьной географии</w:t>
      </w:r>
      <w:r w:rsidRPr="000624CC">
        <w:rPr>
          <w:b/>
        </w:rPr>
        <w:t>.</w:t>
      </w:r>
      <w:r w:rsidRPr="000624CC">
        <w:t xml:space="preserve"> Особая его роль определяется тем, что помимо научно-ознакомитель</w:t>
      </w:r>
      <w:r w:rsidRPr="000624CC">
        <w:softHyphen/>
        <w:t>ных функций он сильнейшим образом влияет на ста</w:t>
      </w:r>
      <w:r w:rsidRPr="000624CC">
        <w:softHyphen/>
        <w:t>новление мировоззрения и личностных качеств уча</w:t>
      </w:r>
      <w:r w:rsidRPr="000624CC">
        <w:softHyphen/>
        <w:t>щихся. Курс «География. Природа России» изучается после страноведческого курса «Материки, океаны и стра</w:t>
      </w:r>
      <w:r w:rsidRPr="000624CC">
        <w:softHyphen/>
        <w:t>ны» и завершает блок основного общего образования в средней школе и формирует знания и умения для успешного изучения курса «Экономическая и социальная география России».</w:t>
      </w:r>
    </w:p>
    <w:p w:rsidR="0070174F" w:rsidRDefault="0070174F" w:rsidP="001656AE">
      <w:pPr>
        <w:spacing w:line="360" w:lineRule="auto"/>
        <w:jc w:val="both"/>
      </w:pPr>
      <w:r w:rsidRPr="000624CC">
        <w:t xml:space="preserve">   Стратегическими приоритетами курса являются: становление у школьников географической культуры на основе формирования компетенций ценностного и волевого характера как основы субъектного опыта; личностное развитие учащихся во взаимосвязи с окружающей средой, готовность к решению  возникающих геоэкологических проблем; опережающее изучение ключевых вопросов через «малую» - в рамках одного раздел(рельеф, климат, река), «среднюю» - в течение ряда разделов (геоэкологическая проблема, качество природы, природопользование, устойчивое развитие), «большую» - в пределах различных географических курсов (зональность, природные компоненты и факторы, географические системы), междисциплинарную (история освоения территории), перспективность; толерантность – воспитание уважения к другой культуре и традициям, восприятие контакта с другими народами и национальными культурами как процесса обогащения личного опыта; познание своей страны в сравнении с другими</w:t>
      </w:r>
      <w:r>
        <w:t>.</w:t>
      </w:r>
    </w:p>
    <w:p w:rsidR="0070174F" w:rsidRPr="000624CC" w:rsidRDefault="0070174F" w:rsidP="001656AE">
      <w:pPr>
        <w:spacing w:line="360" w:lineRule="auto"/>
        <w:jc w:val="both"/>
      </w:pPr>
      <w:r>
        <w:t>В содержании программы включены практические работы, которые</w:t>
      </w:r>
      <w:r w:rsidRPr="000624CC">
        <w:t xml:space="preserve"> способствуют воспитанию у школьников трудолюбия, развити</w:t>
      </w:r>
      <w:r>
        <w:t>я</w:t>
      </w:r>
      <w:r w:rsidRPr="000624CC">
        <w:t xml:space="preserve"> самостоятельности и являются одним из важных этапов подготовки к ЕГЭ и ГИА по географии. Внедрение данного курса позволит повысить компетентность в создании единой образовательной среды, дающей возможность учащимися усвоить разные виды познавательной деятельности: обучение в деле, составление проектов, проведение исследований</w:t>
      </w:r>
      <w:r>
        <w:t>.</w:t>
      </w:r>
    </w:p>
    <w:p w:rsidR="0070174F" w:rsidRPr="00FF78E7" w:rsidRDefault="0070174F" w:rsidP="001656AE">
      <w:pPr>
        <w:jc w:val="both"/>
      </w:pPr>
    </w:p>
    <w:p w:rsidR="0070174F" w:rsidRDefault="0070174F" w:rsidP="001656AE">
      <w:pPr>
        <w:jc w:val="both"/>
        <w:rPr>
          <w:sz w:val="28"/>
        </w:rPr>
      </w:pPr>
      <w:r>
        <w:rPr>
          <w:sz w:val="28"/>
        </w:rPr>
        <w:t>__________________________________________________________________</w:t>
      </w:r>
    </w:p>
    <w:p w:rsidR="0070174F" w:rsidRDefault="0070174F" w:rsidP="001656AE">
      <w:pPr>
        <w:jc w:val="center"/>
        <w:rPr>
          <w:sz w:val="22"/>
        </w:rPr>
      </w:pPr>
      <w:r>
        <w:rPr>
          <w:sz w:val="22"/>
        </w:rPr>
        <w:t>(авторская оценка методического пособия)</w:t>
      </w:r>
    </w:p>
    <w:p w:rsidR="0070174F" w:rsidRDefault="0070174F" w:rsidP="001656AE">
      <w:pPr>
        <w:ind w:right="121"/>
        <w:jc w:val="both"/>
        <w:rPr>
          <w:sz w:val="28"/>
        </w:rPr>
      </w:pPr>
    </w:p>
    <w:p w:rsidR="0070174F" w:rsidRDefault="0070174F" w:rsidP="001656AE">
      <w:pPr>
        <w:ind w:right="121"/>
        <w:jc w:val="both"/>
        <w:rPr>
          <w:sz w:val="28"/>
        </w:rPr>
      </w:pPr>
      <w:r>
        <w:rPr>
          <w:sz w:val="28"/>
        </w:rPr>
        <w:t xml:space="preserve"> II. </w:t>
      </w:r>
      <w:r>
        <w:rPr>
          <w:sz w:val="26"/>
        </w:rPr>
        <w:t>Раздел (</w:t>
      </w:r>
      <w:r>
        <w:rPr>
          <w:i/>
          <w:sz w:val="26"/>
        </w:rPr>
        <w:t>заполняется администрацией образовательного учреждения</w:t>
      </w:r>
      <w:r>
        <w:rPr>
          <w:sz w:val="28"/>
        </w:rPr>
        <w:t>).</w:t>
      </w:r>
    </w:p>
    <w:p w:rsidR="0070174F" w:rsidRPr="006E5FEA" w:rsidRDefault="0070174F" w:rsidP="001656AE">
      <w:pPr>
        <w:jc w:val="both"/>
      </w:pPr>
      <w:r w:rsidRPr="006E5FEA">
        <w:t xml:space="preserve">Адаптационная программа «География. Природа России» для обучающихся 8 классов обладает  стратегическими приоритетами курса  - это становление у школьников географической культуры на основе формирования компетенций ценностного и волевого характера как основы субъектного опыта; личностное развитие учащихся во взаимосвязи с окружающей средой. Важно отметить практическую направленность программы  для подготовки учащихся неполной основной школы к подготовке к государственной итоговой аттестации </w:t>
      </w:r>
    </w:p>
    <w:p w:rsidR="0070174F" w:rsidRDefault="0070174F" w:rsidP="001656AE">
      <w:pPr>
        <w:rPr>
          <w:sz w:val="28"/>
        </w:rPr>
      </w:pPr>
      <w:r>
        <w:rPr>
          <w:sz w:val="28"/>
        </w:rPr>
        <w:t>__________________________________________________________________</w:t>
      </w:r>
    </w:p>
    <w:p w:rsidR="0070174F" w:rsidRDefault="0070174F" w:rsidP="001656AE">
      <w:pPr>
        <w:jc w:val="center"/>
        <w:rPr>
          <w:sz w:val="22"/>
        </w:rPr>
      </w:pPr>
      <w:r>
        <w:rPr>
          <w:sz w:val="22"/>
        </w:rPr>
        <w:t>(оценка методического пособия администрацией ОУ, его востребованность в ОУ)</w:t>
      </w:r>
    </w:p>
    <w:p w:rsidR="0070174F" w:rsidRDefault="0070174F" w:rsidP="001656AE">
      <w:pPr>
        <w:pStyle w:val="BodyText"/>
        <w:ind w:right="121"/>
      </w:pPr>
    </w:p>
    <w:p w:rsidR="0070174F" w:rsidRDefault="0070174F" w:rsidP="001656AE">
      <w:pPr>
        <w:jc w:val="center"/>
        <w:rPr>
          <w:sz w:val="22"/>
        </w:rPr>
      </w:pPr>
    </w:p>
    <w:p w:rsidR="0070174F" w:rsidRDefault="0070174F" w:rsidP="001656AE">
      <w:pPr>
        <w:jc w:val="both"/>
      </w:pPr>
      <w:r>
        <w:t>М.П.</w:t>
      </w:r>
      <w:r>
        <w:tab/>
        <w:t>Руководитель ОУ:_________________/Емельянова Н.А./ «_____»________ 20__г.</w:t>
      </w:r>
    </w:p>
    <w:p w:rsidR="0070174F" w:rsidRDefault="0070174F" w:rsidP="001656AE">
      <w:pPr>
        <w:jc w:val="both"/>
      </w:pPr>
    </w:p>
    <w:p w:rsidR="0070174F" w:rsidRDefault="0070174F" w:rsidP="001656AE">
      <w:pPr>
        <w:jc w:val="both"/>
      </w:pPr>
    </w:p>
    <w:p w:rsidR="0070174F" w:rsidRDefault="0070174F" w:rsidP="001656AE">
      <w:pPr>
        <w:jc w:val="both"/>
        <w:rPr>
          <w:sz w:val="28"/>
        </w:rPr>
      </w:pPr>
    </w:p>
    <w:p w:rsidR="0070174F" w:rsidRPr="00FB0B49" w:rsidRDefault="0070174F" w:rsidP="001656AE">
      <w:pPr>
        <w:numPr>
          <w:ilvl w:val="0"/>
          <w:numId w:val="61"/>
        </w:numPr>
        <w:tabs>
          <w:tab w:val="left" w:pos="720"/>
        </w:tabs>
        <w:ind w:hanging="1080"/>
        <w:jc w:val="both"/>
      </w:pPr>
      <w:r>
        <w:t>Раздел (заполняется методической службой МКУ «ЦРО»)</w:t>
      </w:r>
    </w:p>
    <w:p w:rsidR="0070174F" w:rsidRDefault="0070174F" w:rsidP="001656AE">
      <w:pPr>
        <w:tabs>
          <w:tab w:val="left" w:pos="720"/>
        </w:tabs>
        <w:ind w:left="284"/>
        <w:jc w:val="both"/>
      </w:pPr>
      <w:r>
        <w:t>Методическое пособие  зарегистрировано в МКУ «Центр развития образования»______, регистрационный  № ______;</w:t>
      </w:r>
    </w:p>
    <w:p w:rsidR="0070174F" w:rsidRDefault="0070174F" w:rsidP="001656AE">
      <w:pPr>
        <w:tabs>
          <w:tab w:val="left" w:pos="720"/>
        </w:tabs>
        <w:ind w:left="284"/>
        <w:jc w:val="both"/>
      </w:pPr>
    </w:p>
    <w:p w:rsidR="0070174F" w:rsidRDefault="0070174F" w:rsidP="001656AE">
      <w:pPr>
        <w:tabs>
          <w:tab w:val="left" w:pos="720"/>
        </w:tabs>
        <w:ind w:left="284"/>
        <w:jc w:val="both"/>
      </w:pPr>
      <w:r>
        <w:t xml:space="preserve">Методическое пособие рассмотрено и утверждено на заседании городского экспертного совета по инновационной деятельности </w:t>
      </w:r>
    </w:p>
    <w:p w:rsidR="0070174F" w:rsidRDefault="0070174F" w:rsidP="001656AE">
      <w:pPr>
        <w:tabs>
          <w:tab w:val="left" w:pos="720"/>
        </w:tabs>
        <w:ind w:left="284"/>
        <w:jc w:val="both"/>
      </w:pPr>
    </w:p>
    <w:p w:rsidR="0070174F" w:rsidRDefault="0070174F" w:rsidP="001656AE">
      <w:pPr>
        <w:tabs>
          <w:tab w:val="left" w:pos="720"/>
        </w:tabs>
        <w:ind w:left="284"/>
        <w:jc w:val="both"/>
      </w:pPr>
      <w:r>
        <w:t>протокол № ________ от  «____» _____20__г.</w:t>
      </w:r>
    </w:p>
    <w:p w:rsidR="0070174F" w:rsidRDefault="0070174F" w:rsidP="001656AE">
      <w:pPr>
        <w:jc w:val="both"/>
        <w:rPr>
          <w:sz w:val="28"/>
        </w:rPr>
      </w:pPr>
    </w:p>
    <w:p w:rsidR="0070174F" w:rsidRDefault="0070174F" w:rsidP="001656AE">
      <w:pPr>
        <w:ind w:firstLine="284"/>
        <w:jc w:val="both"/>
      </w:pPr>
      <w:r>
        <w:t>М.П.</w:t>
      </w:r>
      <w:r>
        <w:tab/>
        <w:t>Директор МКУ «ЦРО»_____________/Шереметова И.М/. «__»______20__ г.</w:t>
      </w:r>
    </w:p>
    <w:p w:rsidR="0070174F" w:rsidRDefault="0070174F" w:rsidP="001656AE">
      <w:pPr>
        <w:ind w:firstLine="284"/>
        <w:jc w:val="both"/>
      </w:pPr>
    </w:p>
    <w:p w:rsidR="0070174F" w:rsidRDefault="0070174F" w:rsidP="001656AE">
      <w:pPr>
        <w:ind w:firstLine="284"/>
        <w:jc w:val="both"/>
      </w:pPr>
    </w:p>
    <w:p w:rsidR="0070174F" w:rsidRDefault="0070174F" w:rsidP="001656AE">
      <w:pPr>
        <w:jc w:val="both"/>
      </w:pPr>
    </w:p>
    <w:p w:rsidR="0070174F" w:rsidRDefault="0070174F" w:rsidP="001656AE"/>
    <w:p w:rsidR="0070174F" w:rsidRDefault="0070174F" w:rsidP="00155F2B">
      <w:pPr>
        <w:jc w:val="center"/>
        <w:rPr>
          <w:b/>
          <w:bCs/>
        </w:rPr>
      </w:pPr>
    </w:p>
    <w:p w:rsidR="0070174F" w:rsidRDefault="0070174F" w:rsidP="00155F2B">
      <w:pPr>
        <w:jc w:val="center"/>
        <w:rPr>
          <w:b/>
          <w:bCs/>
        </w:rPr>
      </w:pPr>
    </w:p>
    <w:p w:rsidR="0070174F" w:rsidRPr="00934FD9" w:rsidRDefault="0070174F" w:rsidP="00155F2B">
      <w:pPr>
        <w:jc w:val="center"/>
        <w:rPr>
          <w:b/>
          <w:bCs/>
        </w:rPr>
      </w:pPr>
      <w:r w:rsidRPr="00934FD9">
        <w:rPr>
          <w:b/>
          <w:bCs/>
        </w:rPr>
        <w:t>Пояснительная записка</w:t>
      </w:r>
    </w:p>
    <w:p w:rsidR="0070174F" w:rsidRPr="00061206" w:rsidRDefault="0070174F" w:rsidP="00EF6F23">
      <w:pPr>
        <w:autoSpaceDE w:val="0"/>
        <w:autoSpaceDN w:val="0"/>
        <w:adjustRightInd w:val="0"/>
        <w:spacing w:line="360" w:lineRule="auto"/>
        <w:jc w:val="both"/>
      </w:pPr>
      <w:r w:rsidRPr="00D35091">
        <w:rPr>
          <w:color w:val="FF0000"/>
        </w:rPr>
        <w:t xml:space="preserve">     </w:t>
      </w:r>
      <w:r w:rsidRPr="00061206">
        <w:t>Адаптационная программа учебного курса «География. Природа России»  предназначена для учащихся 8 класса и рассчитана на 68 часов (2 часа в неделю).</w:t>
      </w:r>
    </w:p>
    <w:p w:rsidR="0070174F" w:rsidRPr="004C2417" w:rsidRDefault="0070174F" w:rsidP="00EF6F23">
      <w:pPr>
        <w:autoSpaceDE w:val="0"/>
        <w:autoSpaceDN w:val="0"/>
        <w:adjustRightInd w:val="0"/>
        <w:spacing w:line="360" w:lineRule="auto"/>
        <w:rPr>
          <w:b/>
          <w:bCs/>
          <w:u w:val="single"/>
        </w:rPr>
      </w:pPr>
      <w:r w:rsidRPr="004C2417">
        <w:rPr>
          <w:b/>
          <w:bCs/>
          <w:u w:val="single"/>
        </w:rPr>
        <w:t>Актуальность создания программы</w:t>
      </w:r>
    </w:p>
    <w:p w:rsidR="0070174F" w:rsidRPr="00061206" w:rsidRDefault="0070174F" w:rsidP="00EF6F23">
      <w:pPr>
        <w:spacing w:line="360" w:lineRule="auto"/>
        <w:jc w:val="both"/>
      </w:pPr>
      <w:r w:rsidRPr="00061206">
        <w:t xml:space="preserve">      География в основной школе формирует у обучающихся систему комплексных социально ориентированных знаний о Земле как о планете людей, об основных закономерностях развития природы, о размещении населения и хозяйства, об особенностях и о динамике главных природных, экологических, социально-экономических, политических процессов, протекающих в географическом пространстве, проблемах взаимодействия природы и общества, об адаптации человека к географическим условиям проживания, о географических подходах к устойчивому развитию территорий.</w:t>
      </w:r>
    </w:p>
    <w:p w:rsidR="0070174F" w:rsidRPr="00061206" w:rsidRDefault="0070174F" w:rsidP="00EF6F23">
      <w:pPr>
        <w:spacing w:line="360" w:lineRule="auto"/>
        <w:contextualSpacing/>
        <w:jc w:val="both"/>
      </w:pPr>
      <w:r w:rsidRPr="004C2417">
        <w:t xml:space="preserve">  Курс «География. Природа России» занимает центральное место в системе школьной географии</w:t>
      </w:r>
      <w:r w:rsidRPr="00061206">
        <w:rPr>
          <w:b/>
        </w:rPr>
        <w:t>.</w:t>
      </w:r>
      <w:r w:rsidRPr="00061206">
        <w:t xml:space="preserve"> Особая его роль определяется тем, что помимо научно-ознакомитель</w:t>
      </w:r>
      <w:r w:rsidRPr="00061206">
        <w:softHyphen/>
        <w:t>ных функций он сильнейшим образом влияет на ста</w:t>
      </w:r>
      <w:r w:rsidRPr="00061206">
        <w:softHyphen/>
        <w:t>новление мировоззрения и личностных качеств уча</w:t>
      </w:r>
      <w:r w:rsidRPr="00061206">
        <w:softHyphen/>
        <w:t>щихся. Курс «География. Природа России» изучается после страноведческого курса «Материки, океаны и стра</w:t>
      </w:r>
      <w:r w:rsidRPr="00061206">
        <w:softHyphen/>
        <w:t>ны» и завершает блок основного общего образования в средней школе и формирует знания и умения для успешного изучения курса «Экономическая и социальная география России».</w:t>
      </w:r>
    </w:p>
    <w:p w:rsidR="0070174F" w:rsidRPr="00061206" w:rsidRDefault="0070174F" w:rsidP="00EF6F23">
      <w:pPr>
        <w:autoSpaceDE w:val="0"/>
        <w:autoSpaceDN w:val="0"/>
        <w:adjustRightInd w:val="0"/>
        <w:spacing w:line="360" w:lineRule="auto"/>
        <w:jc w:val="both"/>
      </w:pPr>
      <w:r w:rsidRPr="00061206">
        <w:t xml:space="preserve">   Стратегическими приоритетами курса являются: становление у школьников географической культуры на основе формирования компетенций ценностного и волевого характера как основы субъектного опыта; личностное развитие учащихся во взаимосвязи с окружающей средой, готовность к решению  возникающих геоэкологических проблем; опережающее изучение ключевых вопросов через «малую» - в рамках одного раздела </w:t>
      </w:r>
      <w:r>
        <w:t xml:space="preserve">             </w:t>
      </w:r>
      <w:r w:rsidRPr="00061206">
        <w:t>(</w:t>
      </w:r>
      <w:r>
        <w:t>рельеф, климат, река</w:t>
      </w:r>
      <w:r w:rsidRPr="00061206">
        <w:t xml:space="preserve">), «среднюю» - в течение ряда разделов (геоэкологическая проблема, качество </w:t>
      </w:r>
      <w:r>
        <w:t>природы</w:t>
      </w:r>
      <w:r w:rsidRPr="00061206">
        <w:t>, природопользование, устойчивое развитие), «большую» - в пределах различных географических курсов (зональность, природные компоненты и факторы, географические системы), междисциплинарную (история освоения территории), перспективность; толерантность – воспитание уважения к другой культуре и традициям, восприятие контакта с другими народами и национальными культурами как процесса обогащения личного опыта; познание своей страны в сравнении с другими.</w:t>
      </w:r>
    </w:p>
    <w:p w:rsidR="0070174F" w:rsidRPr="00061206" w:rsidRDefault="0070174F" w:rsidP="00A24A16">
      <w:pPr>
        <w:autoSpaceDE w:val="0"/>
        <w:autoSpaceDN w:val="0"/>
        <w:adjustRightInd w:val="0"/>
        <w:spacing w:line="360" w:lineRule="auto"/>
        <w:jc w:val="both"/>
      </w:pPr>
      <w:r>
        <w:t xml:space="preserve">  </w:t>
      </w:r>
      <w:r w:rsidRPr="00061206">
        <w:t>В процессе изучения курса учащиеся включаются в различные виды деятельности по работе с отдельными источниками географической информации: картографической, статистической, текстовой, СМИ, Интернет. Особая роль отводится картографическим произведениям и другим изображениям с применением компьютерных технологий. Предусматривается широкое использование алгоритмизации в виде планов характеристики</w:t>
      </w:r>
    </w:p>
    <w:p w:rsidR="0070174F" w:rsidRPr="00061206" w:rsidRDefault="0070174F" w:rsidP="00A24A16">
      <w:pPr>
        <w:autoSpaceDE w:val="0"/>
        <w:autoSpaceDN w:val="0"/>
        <w:adjustRightInd w:val="0"/>
        <w:spacing w:line="360" w:lineRule="auto"/>
        <w:jc w:val="both"/>
      </w:pPr>
      <w:r w:rsidRPr="00061206">
        <w:t>географических объектов, процессов и явлений, логических схем, структурных моделей.</w:t>
      </w:r>
    </w:p>
    <w:p w:rsidR="0070174F" w:rsidRPr="00061206" w:rsidRDefault="0070174F" w:rsidP="00A24A16">
      <w:pPr>
        <w:spacing w:line="360" w:lineRule="auto"/>
        <w:jc w:val="both"/>
        <w:rPr>
          <w:b/>
          <w:bCs/>
          <w:u w:val="single"/>
        </w:rPr>
      </w:pPr>
      <w:r w:rsidRPr="00061206">
        <w:t xml:space="preserve"> </w:t>
      </w:r>
      <w:r w:rsidRPr="00061206">
        <w:rPr>
          <w:b/>
          <w:bCs/>
          <w:u w:val="single"/>
        </w:rPr>
        <w:t>Проблема</w:t>
      </w:r>
    </w:p>
    <w:p w:rsidR="0070174F" w:rsidRPr="00061206" w:rsidRDefault="0070174F" w:rsidP="00A24A16">
      <w:pPr>
        <w:spacing w:line="360" w:lineRule="auto"/>
        <w:jc w:val="both"/>
        <w:rPr>
          <w:b/>
          <w:bCs/>
          <w:u w:val="single"/>
        </w:rPr>
      </w:pPr>
      <w:r w:rsidRPr="00061206">
        <w:t xml:space="preserve">   Практические работы в географии – основной путь достижения не только предметных, но и метапредметных результатов обучения. Тем более что специфика географии как учебного предмета, предполагает обязательную практическую деятельность на уроке, которая является неотъемлемой частью учебно-познавательного процесса на любом  его этапе – при изучении нового материала, повторении, закреплении, обобщении и проверке знаний.</w:t>
      </w:r>
    </w:p>
    <w:p w:rsidR="0070174F" w:rsidRPr="00061206" w:rsidRDefault="0070174F" w:rsidP="00A24A16">
      <w:pPr>
        <w:spacing w:line="360" w:lineRule="auto"/>
        <w:jc w:val="both"/>
      </w:pPr>
      <w:r w:rsidRPr="00061206">
        <w:t xml:space="preserve">   Анализ содержания действующих   государственных программ (Примерная программа для основного общего образования. География, сост. Днепров Э.Д., Программа государственных общеобразовательных учреждений. География. 6-10 классы. Автор Домогацких Е.М.) показал, что авторы недостаточно отвели времени на отработку   практических навыков и умений у обучающихся по характеристике и описанию  природных компонентов, на  решение географических задач и разработке  гипотетических проектов. Причина заключается в том, что в данных программах из общего времени 68 часов   курса отводится 17 часов на изучение родного края, как раз это время  необходимо для выполнения обязательных практических работ. В региональном учебном плане дополнительно введен курс «География Иркутской области», рассчитанный на 17 часов, поэтому 17  часов, заложенных в программе «География», </w:t>
      </w:r>
      <w:r>
        <w:t>8</w:t>
      </w:r>
      <w:r w:rsidRPr="00061206">
        <w:t xml:space="preserve"> класс,   автор</w:t>
      </w:r>
      <w:r>
        <w:t>а</w:t>
      </w:r>
      <w:r w:rsidRPr="00061206">
        <w:t xml:space="preserve"> Домогацккого Е.М.</w:t>
      </w:r>
      <w:r>
        <w:t>,</w:t>
      </w:r>
      <w:r w:rsidRPr="00061206">
        <w:t xml:space="preserve"> не используются по их назначению (изучение родного края), в связи с этим курс «География. Природа России»   будет рассчитан на 68 часов (2 часа в неделю) и из них 17 часов на выполнение тренировочных и обязательных оценочных практических работ, что позволит сформировать ключевые компетенции у школьников и успешно подготовить их  к Государственной итоговой аттестации.</w:t>
      </w:r>
    </w:p>
    <w:p w:rsidR="0070174F" w:rsidRPr="00061206" w:rsidRDefault="0070174F" w:rsidP="00A24A16">
      <w:pPr>
        <w:spacing w:line="360" w:lineRule="auto"/>
        <w:jc w:val="both"/>
        <w:rPr>
          <w:b/>
          <w:bCs/>
          <w:u w:val="single"/>
        </w:rPr>
      </w:pPr>
    </w:p>
    <w:p w:rsidR="0070174F" w:rsidRDefault="0070174F" w:rsidP="00155F2B">
      <w:pPr>
        <w:jc w:val="both"/>
        <w:rPr>
          <w:b/>
          <w:bCs/>
          <w:u w:val="single"/>
        </w:rPr>
      </w:pPr>
      <w:r w:rsidRPr="00061206">
        <w:rPr>
          <w:b/>
          <w:bCs/>
          <w:u w:val="single"/>
        </w:rPr>
        <w:t xml:space="preserve">Новизна  данного курса </w:t>
      </w:r>
    </w:p>
    <w:p w:rsidR="0070174F" w:rsidRPr="00061206" w:rsidRDefault="0070174F" w:rsidP="00155F2B">
      <w:pPr>
        <w:jc w:val="both"/>
        <w:rPr>
          <w:b/>
          <w:bCs/>
          <w:u w:val="single"/>
        </w:rPr>
      </w:pPr>
    </w:p>
    <w:p w:rsidR="0070174F" w:rsidRPr="00320A34" w:rsidRDefault="0070174F" w:rsidP="00A95A9D">
      <w:pPr>
        <w:shd w:val="clear" w:color="auto" w:fill="FFFFFF"/>
        <w:autoSpaceDE w:val="0"/>
        <w:autoSpaceDN w:val="0"/>
        <w:adjustRightInd w:val="0"/>
        <w:spacing w:line="360" w:lineRule="auto"/>
        <w:contextualSpacing/>
        <w:jc w:val="both"/>
      </w:pPr>
      <w:r w:rsidRPr="00061206">
        <w:t xml:space="preserve">   Содержанию</w:t>
      </w:r>
      <w:r>
        <w:t xml:space="preserve"> программы </w:t>
      </w:r>
      <w:r w:rsidRPr="00061206">
        <w:t xml:space="preserve"> «География. Природа России»  </w:t>
      </w:r>
      <w:r>
        <w:t>с</w:t>
      </w:r>
      <w:r w:rsidRPr="00320A34">
        <w:rPr>
          <w:color w:val="000000"/>
        </w:rPr>
        <w:t>ледует особо подчеркнуть, что Министерство об</w:t>
      </w:r>
      <w:r w:rsidRPr="00320A34">
        <w:rPr>
          <w:color w:val="000000"/>
        </w:rPr>
        <w:softHyphen/>
        <w:t>разования Российской Федерации рекомендует при изучении географии своей страны отказаться от любо</w:t>
      </w:r>
      <w:r w:rsidRPr="00320A34">
        <w:rPr>
          <w:color w:val="000000"/>
        </w:rPr>
        <w:softHyphen/>
        <w:t>го администрирования в решении данного вопроса, оставляя решение об использовании тех или иных подходов, программ и учебников за учителем (см. «О преподавании курса «География России» по новым правилам». Методическое письмо в сб.: Программ</w:t>
      </w:r>
      <w:r w:rsidRPr="00320A34">
        <w:rPr>
          <w:color w:val="000000"/>
        </w:rPr>
        <w:softHyphen/>
        <w:t>но-методические материалы. География. 6</w:t>
      </w:r>
      <w:r>
        <w:rPr>
          <w:color w:val="000000"/>
        </w:rPr>
        <w:t xml:space="preserve"> — 9 кл. / Сост. В. И. Сиротин)</w:t>
      </w:r>
    </w:p>
    <w:p w:rsidR="0070174F" w:rsidRPr="00320A34" w:rsidRDefault="0070174F" w:rsidP="00A95A9D">
      <w:pPr>
        <w:shd w:val="clear" w:color="auto" w:fill="FFFFFF"/>
        <w:autoSpaceDE w:val="0"/>
        <w:autoSpaceDN w:val="0"/>
        <w:adjustRightInd w:val="0"/>
        <w:spacing w:line="360" w:lineRule="auto"/>
        <w:contextualSpacing/>
        <w:jc w:val="both"/>
      </w:pPr>
      <w:r w:rsidRPr="00320A34">
        <w:rPr>
          <w:color w:val="000000"/>
        </w:rPr>
        <w:t>Поэтому построение современной системы обуче</w:t>
      </w:r>
      <w:r w:rsidRPr="00320A34">
        <w:rPr>
          <w:color w:val="000000"/>
        </w:rPr>
        <w:softHyphen/>
        <w:t>ния по курсу «География</w:t>
      </w:r>
      <w:r>
        <w:rPr>
          <w:color w:val="000000"/>
        </w:rPr>
        <w:t xml:space="preserve">. Природа </w:t>
      </w:r>
      <w:r w:rsidRPr="00320A34">
        <w:rPr>
          <w:color w:val="000000"/>
        </w:rPr>
        <w:t xml:space="preserve"> России» невозможно на ос</w:t>
      </w:r>
      <w:r w:rsidRPr="00320A34">
        <w:rPr>
          <w:color w:val="000000"/>
        </w:rPr>
        <w:softHyphen/>
        <w:t>нове ранее использовавшихся принципов и подходов. Оно требует кардинального переосмысления всех его составляющих: целей и задач, методологии, структу</w:t>
      </w:r>
      <w:r w:rsidRPr="00320A34">
        <w:rPr>
          <w:color w:val="000000"/>
        </w:rPr>
        <w:softHyphen/>
        <w:t>ры, содержания, методики</w:t>
      </w:r>
      <w:r>
        <w:rPr>
          <w:color w:val="000000"/>
        </w:rPr>
        <w:t xml:space="preserve">. На современном уровне необходимо </w:t>
      </w:r>
      <w:r w:rsidRPr="00320A34">
        <w:rPr>
          <w:color w:val="000000"/>
        </w:rPr>
        <w:t xml:space="preserve"> </w:t>
      </w:r>
      <w:r>
        <w:rPr>
          <w:color w:val="000000"/>
        </w:rPr>
        <w:t xml:space="preserve"> </w:t>
      </w:r>
      <w:r w:rsidRPr="00320A34">
        <w:rPr>
          <w:color w:val="000000"/>
        </w:rPr>
        <w:t xml:space="preserve"> </w:t>
      </w:r>
      <w:r>
        <w:rPr>
          <w:color w:val="000000"/>
        </w:rPr>
        <w:t xml:space="preserve"> </w:t>
      </w:r>
      <w:r w:rsidRPr="00320A34">
        <w:rPr>
          <w:color w:val="000000"/>
        </w:rPr>
        <w:t>использова</w:t>
      </w:r>
      <w:r>
        <w:rPr>
          <w:color w:val="000000"/>
        </w:rPr>
        <w:t>ть</w:t>
      </w:r>
      <w:r w:rsidRPr="00320A34">
        <w:rPr>
          <w:color w:val="000000"/>
        </w:rPr>
        <w:t xml:space="preserve"> таки</w:t>
      </w:r>
      <w:r>
        <w:rPr>
          <w:color w:val="000000"/>
        </w:rPr>
        <w:t>е</w:t>
      </w:r>
      <w:r w:rsidRPr="00320A34">
        <w:rPr>
          <w:color w:val="000000"/>
        </w:rPr>
        <w:t xml:space="preserve"> основополагающи</w:t>
      </w:r>
      <w:r>
        <w:rPr>
          <w:color w:val="000000"/>
        </w:rPr>
        <w:t>е</w:t>
      </w:r>
      <w:r w:rsidRPr="00320A34">
        <w:rPr>
          <w:color w:val="000000"/>
        </w:rPr>
        <w:t xml:space="preserve"> принцип</w:t>
      </w:r>
      <w:r>
        <w:rPr>
          <w:color w:val="000000"/>
        </w:rPr>
        <w:t>ы</w:t>
      </w:r>
      <w:r w:rsidRPr="00320A34">
        <w:rPr>
          <w:color w:val="000000"/>
        </w:rPr>
        <w:t>, как гуманизация, социологизация, эко</w:t>
      </w:r>
      <w:r w:rsidRPr="00320A34">
        <w:rPr>
          <w:color w:val="000000"/>
        </w:rPr>
        <w:softHyphen/>
        <w:t>логизация, экон</w:t>
      </w:r>
      <w:r>
        <w:rPr>
          <w:color w:val="000000"/>
        </w:rPr>
        <w:t>омизация, а также</w:t>
      </w:r>
      <w:r w:rsidRPr="00320A34">
        <w:rPr>
          <w:color w:val="000000"/>
        </w:rPr>
        <w:t xml:space="preserve"> </w:t>
      </w:r>
      <w:r>
        <w:rPr>
          <w:color w:val="000000"/>
        </w:rPr>
        <w:t xml:space="preserve"> </w:t>
      </w:r>
      <w:r w:rsidRPr="00320A34">
        <w:rPr>
          <w:color w:val="000000"/>
        </w:rPr>
        <w:t>научно-мето</w:t>
      </w:r>
      <w:r w:rsidRPr="00320A34">
        <w:rPr>
          <w:color w:val="000000"/>
        </w:rPr>
        <w:softHyphen/>
        <w:t>дических подход</w:t>
      </w:r>
      <w:r>
        <w:rPr>
          <w:color w:val="000000"/>
        </w:rPr>
        <w:t>ы</w:t>
      </w:r>
      <w:r w:rsidRPr="00320A34">
        <w:rPr>
          <w:color w:val="000000"/>
        </w:rPr>
        <w:t>, как территориальный, комплекс</w:t>
      </w:r>
      <w:r w:rsidRPr="00320A34">
        <w:rPr>
          <w:color w:val="000000"/>
        </w:rPr>
        <w:softHyphen/>
        <w:t>ный, типологический, исторический и т. д.</w:t>
      </w:r>
    </w:p>
    <w:p w:rsidR="0070174F" w:rsidRPr="00061206" w:rsidRDefault="0070174F" w:rsidP="00A95A9D">
      <w:pPr>
        <w:spacing w:line="360" w:lineRule="auto"/>
        <w:jc w:val="both"/>
      </w:pPr>
      <w:r>
        <w:t xml:space="preserve">  В п</w:t>
      </w:r>
      <w:r w:rsidRPr="00061206">
        <w:t>рограмм</w:t>
      </w:r>
      <w:r>
        <w:t xml:space="preserve">е </w:t>
      </w:r>
      <w:r w:rsidRPr="00061206">
        <w:t xml:space="preserve"> курса «География. Природа России»  </w:t>
      </w:r>
      <w:r>
        <w:t xml:space="preserve"> </w:t>
      </w:r>
      <w:r w:rsidRPr="00061206">
        <w:t xml:space="preserve"> усилен</w:t>
      </w:r>
      <w:r>
        <w:t xml:space="preserve">а </w:t>
      </w:r>
      <w:r w:rsidRPr="00061206">
        <w:t xml:space="preserve"> практическ</w:t>
      </w:r>
      <w:r>
        <w:t>ая</w:t>
      </w:r>
      <w:r w:rsidRPr="00061206">
        <w:t xml:space="preserve"> направленност</w:t>
      </w:r>
      <w:r>
        <w:t>ь</w:t>
      </w:r>
      <w:r w:rsidRPr="00061206">
        <w:t xml:space="preserve"> изучаемого материала, нацеливани</w:t>
      </w:r>
      <w:r>
        <w:t>ю</w:t>
      </w:r>
      <w:r w:rsidRPr="00061206">
        <w:t xml:space="preserve"> школьников </w:t>
      </w:r>
      <w:r>
        <w:t xml:space="preserve">по </w:t>
      </w:r>
      <w:r w:rsidRPr="00061206">
        <w:t xml:space="preserve"> овладени</w:t>
      </w:r>
      <w:r>
        <w:t>ю</w:t>
      </w:r>
      <w:r w:rsidRPr="00061206">
        <w:t xml:space="preserve"> знаниями, умениями, опытом творческой деятельности и эмоционально-ценностных отношений,  необходимых в повседневной жизни каждому человеку. Учитывая новые условия развития общества, которые неразрывно связаны  с процессом информатизации, т.е. все более  активным внедрением компьютерных технологий.  Исходя из этого, важным элементом в организации теоретических и практических занятий становится использование мультимедийных справочников по географии, а также получение опыта самостоятельной работы в Интернете и формирования  умения по созданию электронных материалов.</w:t>
      </w:r>
    </w:p>
    <w:p w:rsidR="0070174F" w:rsidRPr="00061206" w:rsidRDefault="0070174F" w:rsidP="00A95A9D">
      <w:pPr>
        <w:spacing w:line="360" w:lineRule="auto"/>
        <w:jc w:val="both"/>
      </w:pPr>
      <w:r w:rsidRPr="00061206">
        <w:t xml:space="preserve"> Внедрение   курса «География. Природа России»  </w:t>
      </w:r>
      <w:r>
        <w:t xml:space="preserve">в  учебный  процесс </w:t>
      </w:r>
      <w:r w:rsidRPr="00061206">
        <w:t xml:space="preserve"> позволит повысить компетентность в создании единой образовательной среды, дающей возможность учащимися усвоить разные виды познавательной деятельности: обучение в деле, составление проектов, проведение исследований</w:t>
      </w:r>
      <w:r>
        <w:t xml:space="preserve"> и публичного выступления</w:t>
      </w:r>
      <w:r w:rsidRPr="00061206">
        <w:t>.</w:t>
      </w:r>
    </w:p>
    <w:p w:rsidR="0070174F" w:rsidRPr="00061206" w:rsidRDefault="0070174F" w:rsidP="00155F2B">
      <w:pPr>
        <w:jc w:val="both"/>
        <w:rPr>
          <w:b/>
          <w:bCs/>
          <w:u w:val="single"/>
        </w:rPr>
      </w:pPr>
      <w:r w:rsidRPr="00061206">
        <w:rPr>
          <w:b/>
          <w:bCs/>
          <w:u w:val="single"/>
        </w:rPr>
        <w:t xml:space="preserve">Методологические положения программы курса </w:t>
      </w:r>
    </w:p>
    <w:p w:rsidR="0070174F" w:rsidRPr="00061206" w:rsidRDefault="0070174F" w:rsidP="008A5BCC">
      <w:pPr>
        <w:spacing w:line="360" w:lineRule="auto"/>
        <w:jc w:val="both"/>
      </w:pPr>
      <w:r w:rsidRPr="00061206">
        <w:t xml:space="preserve">    Современная система образования призвана  вооружить ребенка универсальными способами действий, которые помогут ему развиваться и совершенствоваться, а  формирование способности и готовности обучающихся реализовывать УУД, позволит повысить эффект образовательного и воспитательного процесса в школе. </w:t>
      </w:r>
      <w:r w:rsidRPr="00061206">
        <w:rPr>
          <w:bCs/>
          <w:iCs/>
        </w:rPr>
        <w:t xml:space="preserve">Таким образом, наиболее эффективными педагогическими технологиями по формированию и развитию универсальных учебных действий у школьников  являются: </w:t>
      </w:r>
      <w:r w:rsidRPr="00061206">
        <w:rPr>
          <w:b/>
          <w:bCs/>
          <w:iCs/>
        </w:rPr>
        <w:t>технология проблемно-диалогического обучения</w:t>
      </w:r>
      <w:r w:rsidRPr="00061206">
        <w:rPr>
          <w:bCs/>
          <w:iCs/>
        </w:rPr>
        <w:t xml:space="preserve">, </w:t>
      </w:r>
      <w:r w:rsidRPr="00061206">
        <w:t xml:space="preserve">  обеспечивающая высокое качество знаний,   развитие интеллекта и творческих способностей, формирующая коммуникативные   компетенции учащихся</w:t>
      </w:r>
      <w:r w:rsidRPr="00061206">
        <w:rPr>
          <w:b/>
        </w:rPr>
        <w:t>;  метод проектов</w:t>
      </w:r>
      <w:r w:rsidRPr="00061206">
        <w:t xml:space="preserve"> предусматривающий развитие критического мышления,  познава</w:t>
      </w:r>
      <w:r w:rsidRPr="00061206">
        <w:softHyphen/>
        <w:t>тельных навыков учащихся,   умений самостоятельно кон</w:t>
      </w:r>
      <w:r w:rsidRPr="00061206">
        <w:softHyphen/>
        <w:t xml:space="preserve">струировать свои знания, анализировать полученную информацию, выдвигать гипотезы и достигать результатов; </w:t>
      </w:r>
      <w:r w:rsidRPr="00061206">
        <w:rPr>
          <w:b/>
        </w:rPr>
        <w:t>технология  тематического тестирования</w:t>
      </w:r>
      <w:r w:rsidRPr="00061206">
        <w:t xml:space="preserve">  позволяющая проверить уровень усвоения знаний по темам и успешно готовить обучающихся к сдаче   государственной итоговой аттестации и единого государственного экзамена; </w:t>
      </w:r>
      <w:r w:rsidRPr="00061206">
        <w:rPr>
          <w:b/>
        </w:rPr>
        <w:t xml:space="preserve">кейс–технология, </w:t>
      </w:r>
      <w:r w:rsidRPr="00061206">
        <w:t>способствующая</w:t>
      </w:r>
      <w:r w:rsidRPr="00061206">
        <w:rPr>
          <w:bCs/>
        </w:rPr>
        <w:t xml:space="preserve"> развитию навыков решения проблем; </w:t>
      </w:r>
      <w:r w:rsidRPr="00061206">
        <w:rPr>
          <w:b/>
        </w:rPr>
        <w:t>технология критического мышления</w:t>
      </w:r>
      <w:r w:rsidRPr="00061206">
        <w:t xml:space="preserve"> позволяет организовать деятельность обучающихся на </w:t>
      </w:r>
      <w:r w:rsidRPr="00061206">
        <w:rPr>
          <w:rFonts w:ascii="Arial" w:hAnsi="Arial" w:cs="Arial"/>
          <w:shd w:val="clear" w:color="auto" w:fill="FFFFFF"/>
        </w:rPr>
        <w:t xml:space="preserve"> </w:t>
      </w:r>
      <w:r w:rsidRPr="00061206">
        <w:rPr>
          <w:shd w:val="clear" w:color="auto" w:fill="FFFFFF"/>
        </w:rPr>
        <w:t xml:space="preserve">поиск здравого смысла  с учетом,  как своей точки зрения, так и других мнений, умение отказаться от собственных предубеждений. Критическое мышление, способное выдвинуть новые идеи и увидеть новые возможности, весьма существенно при решении проблем; </w:t>
      </w:r>
      <w:r w:rsidRPr="00061206">
        <w:rPr>
          <w:b/>
          <w:shd w:val="clear" w:color="auto" w:fill="FFFFFF"/>
        </w:rPr>
        <w:t>системно-деятельностный подход</w:t>
      </w:r>
      <w:r w:rsidRPr="00061206">
        <w:rPr>
          <w:shd w:val="clear" w:color="auto" w:fill="FFFFFF"/>
        </w:rPr>
        <w:t xml:space="preserve"> позволяет выделить основные результаты обучения   в контексте ключевых задач и универсальных учебных действий, которыми должны владеть учащиеся.  </w:t>
      </w:r>
    </w:p>
    <w:p w:rsidR="0070174F" w:rsidRPr="00061206" w:rsidRDefault="0070174F" w:rsidP="008A5BCC">
      <w:pPr>
        <w:spacing w:line="360" w:lineRule="auto"/>
        <w:jc w:val="both"/>
        <w:rPr>
          <w:u w:val="single"/>
        </w:rPr>
      </w:pPr>
      <w:r w:rsidRPr="00061206">
        <w:t xml:space="preserve">  </w:t>
      </w:r>
    </w:p>
    <w:p w:rsidR="0070174F" w:rsidRPr="00061206" w:rsidRDefault="0070174F" w:rsidP="008A5BCC">
      <w:pPr>
        <w:autoSpaceDE w:val="0"/>
        <w:autoSpaceDN w:val="0"/>
        <w:adjustRightInd w:val="0"/>
        <w:spacing w:line="360" w:lineRule="auto"/>
        <w:jc w:val="both"/>
        <w:rPr>
          <w:b/>
          <w:bCs/>
        </w:rPr>
      </w:pPr>
      <w:r w:rsidRPr="00061206">
        <w:rPr>
          <w:b/>
          <w:bCs/>
        </w:rPr>
        <w:t>Основная цель курса:</w:t>
      </w:r>
    </w:p>
    <w:p w:rsidR="0070174F" w:rsidRPr="00061206" w:rsidRDefault="0070174F" w:rsidP="008A5BCC">
      <w:pPr>
        <w:pStyle w:val="ListParagraph"/>
        <w:numPr>
          <w:ilvl w:val="0"/>
          <w:numId w:val="8"/>
        </w:numPr>
        <w:shd w:val="clear" w:color="auto" w:fill="FFFFFF"/>
        <w:autoSpaceDE w:val="0"/>
        <w:autoSpaceDN w:val="0"/>
        <w:adjustRightInd w:val="0"/>
        <w:spacing w:line="360" w:lineRule="auto"/>
        <w:contextualSpacing/>
        <w:jc w:val="both"/>
      </w:pPr>
      <w:r w:rsidRPr="00061206">
        <w:t xml:space="preserve"> формирование це</w:t>
      </w:r>
      <w:r w:rsidRPr="00061206">
        <w:softHyphen/>
        <w:t>лостного представления об особенностях природы  Родины, о месте России в современном мире, воспитание гражданственности и патриотизма учащихся, уважения к истории и куль</w:t>
      </w:r>
      <w:r w:rsidRPr="00061206">
        <w:softHyphen/>
        <w:t>туре своей страны и населяющих ее народов, выработ</w:t>
      </w:r>
      <w:r w:rsidRPr="00061206">
        <w:softHyphen/>
        <w:t>ка умений и навыков адаптации и социально-ответст</w:t>
      </w:r>
      <w:r w:rsidRPr="00061206">
        <w:softHyphen/>
        <w:t>венного поведения в российском пространстве; разви</w:t>
      </w:r>
      <w:r w:rsidRPr="00061206">
        <w:softHyphen/>
        <w:t>тие географического мышления.</w:t>
      </w:r>
    </w:p>
    <w:p w:rsidR="0070174F" w:rsidRPr="00061206" w:rsidRDefault="0070174F" w:rsidP="008A5BCC">
      <w:pPr>
        <w:pStyle w:val="ListParagraph"/>
        <w:autoSpaceDE w:val="0"/>
        <w:autoSpaceDN w:val="0"/>
        <w:adjustRightInd w:val="0"/>
        <w:spacing w:line="360" w:lineRule="auto"/>
        <w:jc w:val="both"/>
      </w:pPr>
    </w:p>
    <w:p w:rsidR="0070174F" w:rsidRPr="00061206" w:rsidRDefault="0070174F" w:rsidP="008A5BCC">
      <w:pPr>
        <w:autoSpaceDE w:val="0"/>
        <w:autoSpaceDN w:val="0"/>
        <w:adjustRightInd w:val="0"/>
        <w:spacing w:line="360" w:lineRule="auto"/>
        <w:jc w:val="both"/>
        <w:rPr>
          <w:b/>
          <w:bCs/>
        </w:rPr>
      </w:pPr>
      <w:r w:rsidRPr="00061206">
        <w:rPr>
          <w:b/>
          <w:bCs/>
        </w:rPr>
        <w:t>Задачи:</w:t>
      </w:r>
    </w:p>
    <w:p w:rsidR="0070174F" w:rsidRPr="00061206" w:rsidRDefault="0070174F" w:rsidP="007D3E1D">
      <w:pPr>
        <w:pStyle w:val="ListParagraph"/>
        <w:numPr>
          <w:ilvl w:val="0"/>
          <w:numId w:val="7"/>
        </w:numPr>
        <w:autoSpaceDE w:val="0"/>
        <w:autoSpaceDN w:val="0"/>
        <w:adjustRightInd w:val="0"/>
        <w:spacing w:line="360" w:lineRule="auto"/>
        <w:ind w:left="0" w:firstLine="0"/>
        <w:jc w:val="both"/>
      </w:pPr>
      <w:r w:rsidRPr="00061206">
        <w:t xml:space="preserve">овладение системой теоретических и прикладных географических знаний, </w:t>
      </w:r>
      <w:r>
        <w:t xml:space="preserve">                      </w:t>
      </w:r>
      <w:r w:rsidRPr="00061206">
        <w:t xml:space="preserve">необходимых для понимания взаимосвязей в единой системе </w:t>
      </w:r>
      <w:r>
        <w:t xml:space="preserve">                                       </w:t>
      </w:r>
      <w:r w:rsidRPr="00061206">
        <w:t>«природа-население-хозяйство» на идеях устойчивого развития и формирования географическойкартины мира;</w:t>
      </w:r>
    </w:p>
    <w:p w:rsidR="0070174F" w:rsidRPr="00061206" w:rsidRDefault="0070174F" w:rsidP="007D3E1D">
      <w:pPr>
        <w:pStyle w:val="ListParagraph"/>
        <w:numPr>
          <w:ilvl w:val="0"/>
          <w:numId w:val="7"/>
        </w:numPr>
        <w:autoSpaceDE w:val="0"/>
        <w:autoSpaceDN w:val="0"/>
        <w:adjustRightInd w:val="0"/>
        <w:spacing w:line="360" w:lineRule="auto"/>
        <w:ind w:left="0" w:firstLine="0"/>
        <w:jc w:val="both"/>
      </w:pPr>
      <w:r w:rsidRPr="00061206">
        <w:t>усвоение методов научного познания (картографического, статистического, сравнительно-географического, геосистемного и других) с целью</w:t>
      </w:r>
      <w:r>
        <w:t xml:space="preserve"> </w:t>
      </w:r>
      <w:r w:rsidRPr="00061206">
        <w:t>успешного, осознанного изучения содержания курса и их применения в самостоятельной деятельности;</w:t>
      </w:r>
    </w:p>
    <w:p w:rsidR="0070174F" w:rsidRPr="00061206" w:rsidRDefault="0070174F" w:rsidP="007D3E1D">
      <w:pPr>
        <w:pStyle w:val="ListParagraph"/>
        <w:numPr>
          <w:ilvl w:val="0"/>
          <w:numId w:val="7"/>
        </w:numPr>
        <w:autoSpaceDE w:val="0"/>
        <w:autoSpaceDN w:val="0"/>
        <w:adjustRightInd w:val="0"/>
        <w:spacing w:line="360" w:lineRule="auto"/>
        <w:ind w:left="0" w:firstLine="0"/>
        <w:jc w:val="both"/>
      </w:pPr>
      <w:r w:rsidRPr="00061206">
        <w:t>развитие ценностных ориентаций по географическим проблемам развития России, уважения к ее исторической судьбе, уверенности в будущем,</w:t>
      </w:r>
      <w:r>
        <w:t xml:space="preserve"> </w:t>
      </w:r>
      <w:r w:rsidRPr="00061206">
        <w:t>креативности, позитива, личной ответственности; создание целостного образа многоликой страны;</w:t>
      </w:r>
    </w:p>
    <w:p w:rsidR="0070174F" w:rsidRPr="00061206" w:rsidRDefault="0070174F" w:rsidP="007D3E1D">
      <w:pPr>
        <w:pStyle w:val="ListParagraph"/>
        <w:numPr>
          <w:ilvl w:val="0"/>
          <w:numId w:val="7"/>
        </w:numPr>
        <w:autoSpaceDE w:val="0"/>
        <w:autoSpaceDN w:val="0"/>
        <w:adjustRightInd w:val="0"/>
        <w:spacing w:line="360" w:lineRule="auto"/>
        <w:ind w:left="0" w:firstLine="0"/>
        <w:jc w:val="both"/>
      </w:pPr>
      <w:r w:rsidRPr="00061206">
        <w:t>формирование готовности к изучению и практическому решению лично- и социально-значимых географических задач; созидательной деятельности на региональном и локальном уровнях.</w:t>
      </w:r>
    </w:p>
    <w:p w:rsidR="0070174F" w:rsidRPr="00061206" w:rsidRDefault="0070174F" w:rsidP="008A5BCC">
      <w:pPr>
        <w:spacing w:line="360" w:lineRule="auto"/>
        <w:jc w:val="both"/>
        <w:rPr>
          <w:b/>
          <w:bCs/>
          <w:i/>
          <w:iCs/>
        </w:rPr>
      </w:pPr>
      <w:r w:rsidRPr="00061206">
        <w:rPr>
          <w:b/>
          <w:bCs/>
          <w:i/>
          <w:iCs/>
        </w:rPr>
        <w:t>Основные функции программы:</w:t>
      </w:r>
    </w:p>
    <w:p w:rsidR="0070174F" w:rsidRPr="00061206" w:rsidRDefault="0070174F" w:rsidP="008A5BCC">
      <w:pPr>
        <w:autoSpaceDE w:val="0"/>
        <w:autoSpaceDN w:val="0"/>
        <w:adjustRightInd w:val="0"/>
        <w:spacing w:line="360" w:lineRule="auto"/>
        <w:jc w:val="both"/>
      </w:pPr>
      <w:r w:rsidRPr="00061206">
        <w:t>1. Развивающая</w:t>
      </w:r>
    </w:p>
    <w:p w:rsidR="0070174F" w:rsidRPr="00061206" w:rsidRDefault="0070174F" w:rsidP="008A5BCC">
      <w:pPr>
        <w:autoSpaceDE w:val="0"/>
        <w:autoSpaceDN w:val="0"/>
        <w:adjustRightInd w:val="0"/>
        <w:spacing w:line="360" w:lineRule="auto"/>
        <w:jc w:val="both"/>
      </w:pPr>
      <w:r w:rsidRPr="00061206">
        <w:t>2. Просветительская (информационная)</w:t>
      </w:r>
    </w:p>
    <w:p w:rsidR="0070174F" w:rsidRPr="00061206" w:rsidRDefault="0070174F" w:rsidP="008A5BCC">
      <w:pPr>
        <w:autoSpaceDE w:val="0"/>
        <w:autoSpaceDN w:val="0"/>
        <w:adjustRightInd w:val="0"/>
        <w:spacing w:line="360" w:lineRule="auto"/>
        <w:jc w:val="both"/>
      </w:pPr>
      <w:r w:rsidRPr="00061206">
        <w:t>3. Профилактическая (предупреждение возможных трудностей в учебе, общении)</w:t>
      </w:r>
    </w:p>
    <w:p w:rsidR="0070174F" w:rsidRPr="00061206" w:rsidRDefault="0070174F" w:rsidP="008A5BCC">
      <w:pPr>
        <w:autoSpaceDE w:val="0"/>
        <w:autoSpaceDN w:val="0"/>
        <w:adjustRightInd w:val="0"/>
        <w:spacing w:line="360" w:lineRule="auto"/>
        <w:jc w:val="both"/>
      </w:pPr>
      <w:r w:rsidRPr="00061206">
        <w:t>4. Коррекционная (помощь в преодолении трудностей)</w:t>
      </w:r>
    </w:p>
    <w:p w:rsidR="0070174F" w:rsidRPr="00061206" w:rsidRDefault="0070174F" w:rsidP="008A5BCC">
      <w:pPr>
        <w:autoSpaceDE w:val="0"/>
        <w:autoSpaceDN w:val="0"/>
        <w:adjustRightInd w:val="0"/>
        <w:spacing w:line="360" w:lineRule="auto"/>
        <w:jc w:val="both"/>
        <w:rPr>
          <w:b/>
          <w:bCs/>
          <w:i/>
          <w:iCs/>
        </w:rPr>
      </w:pPr>
      <w:r w:rsidRPr="00061206">
        <w:rPr>
          <w:b/>
          <w:bCs/>
          <w:i/>
          <w:iCs/>
        </w:rPr>
        <w:t>Основные принципы программы:</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Принцип деятельности</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 xml:space="preserve">Принцип </w:t>
      </w:r>
      <w:r>
        <w:t xml:space="preserve"> социальной активности </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Принцип соответствия возрастной категории</w:t>
      </w:r>
    </w:p>
    <w:p w:rsidR="0070174F" w:rsidRPr="00061206" w:rsidRDefault="0070174F" w:rsidP="008A5BCC">
      <w:pPr>
        <w:pStyle w:val="ListParagraph"/>
        <w:autoSpaceDE w:val="0"/>
        <w:autoSpaceDN w:val="0"/>
        <w:adjustRightInd w:val="0"/>
        <w:spacing w:line="360" w:lineRule="auto"/>
        <w:jc w:val="both"/>
      </w:pPr>
    </w:p>
    <w:p w:rsidR="0070174F" w:rsidRPr="00061206" w:rsidRDefault="0070174F" w:rsidP="00686F33">
      <w:pPr>
        <w:pStyle w:val="ListParagraph"/>
        <w:autoSpaceDE w:val="0"/>
        <w:autoSpaceDN w:val="0"/>
        <w:adjustRightInd w:val="0"/>
        <w:spacing w:line="360" w:lineRule="auto"/>
        <w:jc w:val="both"/>
        <w:rPr>
          <w:b/>
          <w:bCs/>
          <w:i/>
          <w:iCs/>
        </w:rPr>
      </w:pPr>
      <w:r w:rsidRPr="00061206">
        <w:rPr>
          <w:b/>
          <w:bCs/>
          <w:i/>
          <w:iCs/>
        </w:rPr>
        <w:t>Важнейшие направления программы:</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Интеграция</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Экологизация</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Гуманизация</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Экономизация</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Регионолизация</w:t>
      </w:r>
    </w:p>
    <w:p w:rsidR="0070174F" w:rsidRPr="00061206" w:rsidRDefault="0070174F" w:rsidP="008A5BCC">
      <w:pPr>
        <w:pStyle w:val="ListParagraph"/>
        <w:numPr>
          <w:ilvl w:val="0"/>
          <w:numId w:val="6"/>
        </w:numPr>
        <w:autoSpaceDE w:val="0"/>
        <w:autoSpaceDN w:val="0"/>
        <w:adjustRightInd w:val="0"/>
        <w:spacing w:line="360" w:lineRule="auto"/>
        <w:jc w:val="both"/>
      </w:pPr>
      <w:r w:rsidRPr="00061206">
        <w:t>Практическая направленность</w:t>
      </w:r>
    </w:p>
    <w:p w:rsidR="0070174F" w:rsidRPr="00061206" w:rsidRDefault="0070174F" w:rsidP="008A5BCC">
      <w:pPr>
        <w:autoSpaceDE w:val="0"/>
        <w:autoSpaceDN w:val="0"/>
        <w:adjustRightInd w:val="0"/>
        <w:spacing w:line="360" w:lineRule="auto"/>
        <w:jc w:val="both"/>
      </w:pPr>
      <w:r w:rsidRPr="00061206">
        <w:rPr>
          <w:b/>
          <w:bCs/>
          <w:i/>
          <w:iCs/>
        </w:rPr>
        <w:t xml:space="preserve"> </w:t>
      </w:r>
    </w:p>
    <w:p w:rsidR="0070174F" w:rsidRPr="00686F33" w:rsidRDefault="0070174F" w:rsidP="008A5BCC">
      <w:pPr>
        <w:pStyle w:val="ListParagraph"/>
        <w:numPr>
          <w:ilvl w:val="0"/>
          <w:numId w:val="5"/>
        </w:numPr>
        <w:autoSpaceDE w:val="0"/>
        <w:autoSpaceDN w:val="0"/>
        <w:adjustRightInd w:val="0"/>
        <w:spacing w:line="360" w:lineRule="auto"/>
        <w:jc w:val="both"/>
        <w:rPr>
          <w:b/>
          <w:bCs/>
          <w:i/>
          <w:iCs/>
        </w:rPr>
      </w:pPr>
      <w:r>
        <w:t xml:space="preserve"> </w:t>
      </w:r>
      <w:r w:rsidRPr="00686F33">
        <w:rPr>
          <w:b/>
          <w:bCs/>
          <w:i/>
          <w:iCs/>
        </w:rPr>
        <w:t>Формы организации работы учащихся:</w:t>
      </w:r>
    </w:p>
    <w:p w:rsidR="0070174F" w:rsidRPr="00061206" w:rsidRDefault="0070174F" w:rsidP="008A5BCC">
      <w:pPr>
        <w:pStyle w:val="ListParagraph"/>
        <w:numPr>
          <w:ilvl w:val="0"/>
          <w:numId w:val="2"/>
        </w:numPr>
        <w:spacing w:line="360" w:lineRule="auto"/>
        <w:ind w:firstLine="414"/>
        <w:jc w:val="both"/>
      </w:pPr>
      <w:r w:rsidRPr="00061206">
        <w:t>индивидуальная;</w:t>
      </w:r>
    </w:p>
    <w:p w:rsidR="0070174F" w:rsidRPr="00061206" w:rsidRDefault="0070174F" w:rsidP="008A5BCC">
      <w:pPr>
        <w:pStyle w:val="ListParagraph"/>
        <w:numPr>
          <w:ilvl w:val="0"/>
          <w:numId w:val="2"/>
        </w:numPr>
        <w:spacing w:line="360" w:lineRule="auto"/>
        <w:ind w:firstLine="414"/>
        <w:jc w:val="both"/>
      </w:pPr>
      <w:r w:rsidRPr="00061206">
        <w:t>коллективная:</w:t>
      </w:r>
    </w:p>
    <w:p w:rsidR="0070174F" w:rsidRPr="00061206" w:rsidRDefault="0070174F" w:rsidP="008A5BCC">
      <w:pPr>
        <w:pStyle w:val="ListParagraph"/>
        <w:numPr>
          <w:ilvl w:val="0"/>
          <w:numId w:val="2"/>
        </w:numPr>
        <w:autoSpaceDE w:val="0"/>
        <w:autoSpaceDN w:val="0"/>
        <w:adjustRightInd w:val="0"/>
        <w:spacing w:line="360" w:lineRule="auto"/>
        <w:ind w:firstLine="414"/>
        <w:jc w:val="both"/>
      </w:pPr>
      <w:r w:rsidRPr="00061206">
        <w:t xml:space="preserve"> фронтальная;</w:t>
      </w:r>
    </w:p>
    <w:p w:rsidR="0070174F" w:rsidRPr="00061206" w:rsidRDefault="0070174F" w:rsidP="008A5BCC">
      <w:pPr>
        <w:pStyle w:val="ListParagraph"/>
        <w:numPr>
          <w:ilvl w:val="0"/>
          <w:numId w:val="2"/>
        </w:numPr>
        <w:autoSpaceDE w:val="0"/>
        <w:autoSpaceDN w:val="0"/>
        <w:adjustRightInd w:val="0"/>
        <w:spacing w:line="360" w:lineRule="auto"/>
        <w:ind w:firstLine="414"/>
        <w:jc w:val="both"/>
      </w:pPr>
      <w:r w:rsidRPr="00061206">
        <w:t xml:space="preserve"> парная;</w:t>
      </w:r>
    </w:p>
    <w:p w:rsidR="0070174F" w:rsidRPr="00061206" w:rsidRDefault="0070174F" w:rsidP="008A5BCC">
      <w:pPr>
        <w:pStyle w:val="ListParagraph"/>
        <w:numPr>
          <w:ilvl w:val="0"/>
          <w:numId w:val="2"/>
        </w:numPr>
        <w:autoSpaceDE w:val="0"/>
        <w:autoSpaceDN w:val="0"/>
        <w:adjustRightInd w:val="0"/>
        <w:spacing w:line="360" w:lineRule="auto"/>
        <w:ind w:firstLine="414"/>
        <w:jc w:val="both"/>
      </w:pPr>
      <w:r w:rsidRPr="00061206">
        <w:t>-групповая.</w:t>
      </w:r>
    </w:p>
    <w:p w:rsidR="0070174F" w:rsidRPr="00061206" w:rsidRDefault="0070174F" w:rsidP="008A5BCC">
      <w:pPr>
        <w:autoSpaceDE w:val="0"/>
        <w:autoSpaceDN w:val="0"/>
        <w:adjustRightInd w:val="0"/>
        <w:spacing w:line="360" w:lineRule="auto"/>
        <w:jc w:val="both"/>
        <w:rPr>
          <w:b/>
          <w:bCs/>
          <w:i/>
          <w:iCs/>
        </w:rPr>
      </w:pPr>
      <w:r w:rsidRPr="00061206">
        <w:rPr>
          <w:b/>
          <w:bCs/>
          <w:i/>
          <w:iCs/>
        </w:rPr>
        <w:t>Формы учебных занятий:</w:t>
      </w:r>
    </w:p>
    <w:p w:rsidR="0070174F" w:rsidRPr="00061206" w:rsidRDefault="0070174F" w:rsidP="008A5BCC">
      <w:pPr>
        <w:pStyle w:val="ListParagraph"/>
        <w:numPr>
          <w:ilvl w:val="0"/>
          <w:numId w:val="1"/>
        </w:numPr>
        <w:autoSpaceDE w:val="0"/>
        <w:autoSpaceDN w:val="0"/>
        <w:adjustRightInd w:val="0"/>
        <w:spacing w:line="360" w:lineRule="auto"/>
        <w:ind w:firstLine="54"/>
        <w:jc w:val="both"/>
      </w:pPr>
      <w:r w:rsidRPr="00061206">
        <w:t>игры: на конкурсной основе, ролевые;</w:t>
      </w:r>
    </w:p>
    <w:p w:rsidR="0070174F" w:rsidRPr="00061206" w:rsidRDefault="0070174F" w:rsidP="008A5BCC">
      <w:pPr>
        <w:pStyle w:val="ListParagraph"/>
        <w:numPr>
          <w:ilvl w:val="0"/>
          <w:numId w:val="1"/>
        </w:numPr>
        <w:autoSpaceDE w:val="0"/>
        <w:autoSpaceDN w:val="0"/>
        <w:adjustRightInd w:val="0"/>
        <w:spacing w:line="360" w:lineRule="auto"/>
        <w:ind w:firstLine="54"/>
        <w:jc w:val="both"/>
      </w:pPr>
      <w:r w:rsidRPr="00061206">
        <w:t>мини – лекции;</w:t>
      </w:r>
    </w:p>
    <w:p w:rsidR="0070174F" w:rsidRPr="00061206" w:rsidRDefault="0070174F" w:rsidP="008A5BCC">
      <w:pPr>
        <w:pStyle w:val="ListParagraph"/>
        <w:numPr>
          <w:ilvl w:val="0"/>
          <w:numId w:val="1"/>
        </w:numPr>
        <w:autoSpaceDE w:val="0"/>
        <w:autoSpaceDN w:val="0"/>
        <w:adjustRightInd w:val="0"/>
        <w:spacing w:line="360" w:lineRule="auto"/>
        <w:ind w:firstLine="54"/>
        <w:jc w:val="both"/>
      </w:pPr>
      <w:r w:rsidRPr="00061206">
        <w:t>диалоги и беседы;</w:t>
      </w:r>
    </w:p>
    <w:p w:rsidR="0070174F" w:rsidRPr="00061206" w:rsidRDefault="0070174F" w:rsidP="008A5BCC">
      <w:pPr>
        <w:pStyle w:val="ListParagraph"/>
        <w:numPr>
          <w:ilvl w:val="0"/>
          <w:numId w:val="1"/>
        </w:numPr>
        <w:autoSpaceDE w:val="0"/>
        <w:autoSpaceDN w:val="0"/>
        <w:adjustRightInd w:val="0"/>
        <w:spacing w:line="360" w:lineRule="auto"/>
        <w:ind w:firstLine="54"/>
        <w:jc w:val="both"/>
      </w:pPr>
      <w:r w:rsidRPr="00061206">
        <w:t>практические работы;</w:t>
      </w:r>
    </w:p>
    <w:p w:rsidR="0070174F" w:rsidRPr="00061206" w:rsidRDefault="0070174F" w:rsidP="008A5BCC">
      <w:pPr>
        <w:pStyle w:val="ListParagraph"/>
        <w:numPr>
          <w:ilvl w:val="0"/>
          <w:numId w:val="1"/>
        </w:numPr>
        <w:autoSpaceDE w:val="0"/>
        <w:autoSpaceDN w:val="0"/>
        <w:adjustRightInd w:val="0"/>
        <w:spacing w:line="360" w:lineRule="auto"/>
        <w:ind w:firstLine="54"/>
        <w:jc w:val="both"/>
      </w:pPr>
      <w:r w:rsidRPr="00061206">
        <w:t>семинары;</w:t>
      </w:r>
    </w:p>
    <w:p w:rsidR="0070174F" w:rsidRPr="00061206" w:rsidRDefault="0070174F" w:rsidP="008A5BCC">
      <w:pPr>
        <w:pStyle w:val="ListParagraph"/>
        <w:numPr>
          <w:ilvl w:val="0"/>
          <w:numId w:val="1"/>
        </w:numPr>
        <w:autoSpaceDE w:val="0"/>
        <w:autoSpaceDN w:val="0"/>
        <w:adjustRightInd w:val="0"/>
        <w:spacing w:line="360" w:lineRule="auto"/>
        <w:ind w:firstLine="54"/>
        <w:jc w:val="both"/>
      </w:pPr>
      <w:r w:rsidRPr="00061206">
        <w:t>дискуссии;</w:t>
      </w:r>
    </w:p>
    <w:p w:rsidR="0070174F" w:rsidRPr="00061206" w:rsidRDefault="0070174F" w:rsidP="008A5BCC">
      <w:pPr>
        <w:pStyle w:val="ListParagraph"/>
        <w:numPr>
          <w:ilvl w:val="1"/>
          <w:numId w:val="3"/>
        </w:numPr>
        <w:autoSpaceDE w:val="0"/>
        <w:autoSpaceDN w:val="0"/>
        <w:adjustRightInd w:val="0"/>
        <w:spacing w:line="360" w:lineRule="auto"/>
        <w:jc w:val="both"/>
      </w:pPr>
      <w:r w:rsidRPr="00061206">
        <w:t>круглые столы;</w:t>
      </w:r>
    </w:p>
    <w:p w:rsidR="0070174F" w:rsidRPr="00061206" w:rsidRDefault="0070174F" w:rsidP="008A5BCC">
      <w:pPr>
        <w:pStyle w:val="ListParagraph"/>
        <w:numPr>
          <w:ilvl w:val="1"/>
          <w:numId w:val="3"/>
        </w:numPr>
        <w:autoSpaceDE w:val="0"/>
        <w:autoSpaceDN w:val="0"/>
        <w:adjustRightInd w:val="0"/>
        <w:spacing w:line="360" w:lineRule="auto"/>
        <w:jc w:val="both"/>
      </w:pPr>
      <w:r w:rsidRPr="00061206">
        <w:t>проектные работы.</w:t>
      </w:r>
    </w:p>
    <w:p w:rsidR="0070174F" w:rsidRPr="00061206" w:rsidRDefault="0070174F" w:rsidP="008A5BCC">
      <w:pPr>
        <w:pStyle w:val="ListParagraph"/>
        <w:autoSpaceDE w:val="0"/>
        <w:autoSpaceDN w:val="0"/>
        <w:adjustRightInd w:val="0"/>
        <w:spacing w:line="360" w:lineRule="auto"/>
        <w:jc w:val="both"/>
        <w:rPr>
          <w:b/>
          <w:bCs/>
          <w:i/>
          <w:iCs/>
        </w:rPr>
      </w:pPr>
      <w:r w:rsidRPr="00061206">
        <w:rPr>
          <w:b/>
          <w:bCs/>
          <w:i/>
          <w:iCs/>
        </w:rPr>
        <w:t>Виды деятельности учащихся:</w:t>
      </w:r>
    </w:p>
    <w:p w:rsidR="0070174F" w:rsidRPr="00061206" w:rsidRDefault="0070174F" w:rsidP="008A5BCC">
      <w:pPr>
        <w:pStyle w:val="ListParagraph"/>
        <w:numPr>
          <w:ilvl w:val="2"/>
          <w:numId w:val="4"/>
        </w:numPr>
        <w:autoSpaceDE w:val="0"/>
        <w:autoSpaceDN w:val="0"/>
        <w:adjustRightInd w:val="0"/>
        <w:spacing w:line="360" w:lineRule="auto"/>
        <w:ind w:left="1560" w:hanging="426"/>
        <w:jc w:val="both"/>
      </w:pPr>
      <w:r w:rsidRPr="00061206">
        <w:t>устные сообщения;</w:t>
      </w:r>
    </w:p>
    <w:p w:rsidR="0070174F" w:rsidRPr="00061206" w:rsidRDefault="0070174F" w:rsidP="008A5BCC">
      <w:pPr>
        <w:pStyle w:val="ListParagraph"/>
        <w:numPr>
          <w:ilvl w:val="2"/>
          <w:numId w:val="4"/>
        </w:numPr>
        <w:autoSpaceDE w:val="0"/>
        <w:autoSpaceDN w:val="0"/>
        <w:adjustRightInd w:val="0"/>
        <w:spacing w:line="360" w:lineRule="auto"/>
        <w:ind w:left="1560" w:hanging="426"/>
        <w:jc w:val="both"/>
      </w:pPr>
      <w:r w:rsidRPr="00061206">
        <w:t>обсуждения;</w:t>
      </w:r>
    </w:p>
    <w:p w:rsidR="0070174F" w:rsidRPr="00061206" w:rsidRDefault="0070174F" w:rsidP="008A5BCC">
      <w:pPr>
        <w:pStyle w:val="ListParagraph"/>
        <w:numPr>
          <w:ilvl w:val="2"/>
          <w:numId w:val="4"/>
        </w:numPr>
        <w:autoSpaceDE w:val="0"/>
        <w:autoSpaceDN w:val="0"/>
        <w:adjustRightInd w:val="0"/>
        <w:spacing w:line="360" w:lineRule="auto"/>
        <w:ind w:left="1560" w:hanging="426"/>
        <w:jc w:val="both"/>
      </w:pPr>
      <w:r w:rsidRPr="00061206">
        <w:t>мини – сочинения;</w:t>
      </w:r>
    </w:p>
    <w:p w:rsidR="0070174F" w:rsidRPr="00061206" w:rsidRDefault="0070174F" w:rsidP="008A5BCC">
      <w:pPr>
        <w:pStyle w:val="ListParagraph"/>
        <w:numPr>
          <w:ilvl w:val="2"/>
          <w:numId w:val="4"/>
        </w:numPr>
        <w:autoSpaceDE w:val="0"/>
        <w:autoSpaceDN w:val="0"/>
        <w:adjustRightInd w:val="0"/>
        <w:spacing w:line="360" w:lineRule="auto"/>
        <w:ind w:left="1560" w:hanging="426"/>
        <w:jc w:val="both"/>
      </w:pPr>
      <w:r w:rsidRPr="00061206">
        <w:t>работа с источниками;</w:t>
      </w:r>
    </w:p>
    <w:p w:rsidR="0070174F" w:rsidRPr="00061206" w:rsidRDefault="0070174F" w:rsidP="008A5BCC">
      <w:pPr>
        <w:pStyle w:val="ListParagraph"/>
        <w:numPr>
          <w:ilvl w:val="2"/>
          <w:numId w:val="4"/>
        </w:numPr>
        <w:autoSpaceDE w:val="0"/>
        <w:autoSpaceDN w:val="0"/>
        <w:adjustRightInd w:val="0"/>
        <w:spacing w:line="360" w:lineRule="auto"/>
        <w:ind w:left="1560" w:hanging="426"/>
        <w:jc w:val="both"/>
      </w:pPr>
      <w:r w:rsidRPr="00061206">
        <w:t>доклады;</w:t>
      </w:r>
    </w:p>
    <w:p w:rsidR="0070174F" w:rsidRPr="00061206" w:rsidRDefault="0070174F" w:rsidP="008A5BCC">
      <w:pPr>
        <w:pStyle w:val="ListParagraph"/>
        <w:numPr>
          <w:ilvl w:val="2"/>
          <w:numId w:val="4"/>
        </w:numPr>
        <w:autoSpaceDE w:val="0"/>
        <w:autoSpaceDN w:val="0"/>
        <w:adjustRightInd w:val="0"/>
        <w:spacing w:line="360" w:lineRule="auto"/>
        <w:ind w:left="1560" w:hanging="426"/>
        <w:jc w:val="both"/>
      </w:pPr>
      <w:r w:rsidRPr="00061206">
        <w:t>защита презентаций;</w:t>
      </w:r>
    </w:p>
    <w:p w:rsidR="0070174F" w:rsidRDefault="0070174F" w:rsidP="008A5BCC">
      <w:pPr>
        <w:pStyle w:val="ListParagraph"/>
        <w:numPr>
          <w:ilvl w:val="2"/>
          <w:numId w:val="4"/>
        </w:numPr>
        <w:autoSpaceDE w:val="0"/>
        <w:autoSpaceDN w:val="0"/>
        <w:adjustRightInd w:val="0"/>
        <w:spacing w:line="360" w:lineRule="auto"/>
        <w:ind w:left="1560" w:hanging="426"/>
        <w:jc w:val="both"/>
      </w:pPr>
      <w:r w:rsidRPr="00061206">
        <w:t>рефлексия.</w:t>
      </w:r>
    </w:p>
    <w:p w:rsidR="0070174F" w:rsidRPr="001E0A13" w:rsidRDefault="0070174F" w:rsidP="00EF6F23">
      <w:pPr>
        <w:spacing w:line="360" w:lineRule="auto"/>
        <w:contextualSpacing/>
        <w:jc w:val="both"/>
        <w:rPr>
          <w:b/>
        </w:rPr>
      </w:pPr>
      <w:r>
        <w:t xml:space="preserve">    </w:t>
      </w:r>
      <w:r w:rsidRPr="00320A34">
        <w:t xml:space="preserve">В процессе изучения курса используются следующие </w:t>
      </w:r>
      <w:r w:rsidRPr="001E0A13">
        <w:rPr>
          <w:b/>
        </w:rPr>
        <w:t>формы промежуточного контроля:</w:t>
      </w:r>
      <w:r w:rsidRPr="00320A34">
        <w:t xml:space="preserve"> тестовый контроль, проверочные работы,  работы с контурными картами. Используются такие </w:t>
      </w:r>
      <w:r w:rsidRPr="001E0A13">
        <w:rPr>
          <w:b/>
        </w:rPr>
        <w:t>формы обучения</w:t>
      </w:r>
      <w:r w:rsidRPr="00320A34">
        <w:t xml:space="preserve">, как диалог, беседа, дискуссия, диспут. Применяются варианты индивидуального, индивидуально-группового, группового и коллективного </w:t>
      </w:r>
      <w:r w:rsidRPr="001E0A13">
        <w:rPr>
          <w:b/>
        </w:rPr>
        <w:t>способа обучения.</w:t>
      </w:r>
    </w:p>
    <w:p w:rsidR="0070174F" w:rsidRPr="00320A34" w:rsidRDefault="0070174F" w:rsidP="00EF6F23">
      <w:pPr>
        <w:spacing w:line="360" w:lineRule="auto"/>
        <w:contextualSpacing/>
        <w:jc w:val="both"/>
      </w:pPr>
      <w:r>
        <w:t xml:space="preserve">   </w:t>
      </w:r>
      <w:r w:rsidRPr="00320A34">
        <w:t xml:space="preserve">Усвоение учебного материала реализуется с применением основных групп </w:t>
      </w:r>
      <w:r w:rsidRPr="001E0A13">
        <w:rPr>
          <w:b/>
        </w:rPr>
        <w:t>методов обучения</w:t>
      </w:r>
      <w:r w:rsidRPr="00320A34">
        <w:t xml:space="preserve"> и их сочетания:</w:t>
      </w:r>
    </w:p>
    <w:p w:rsidR="0070174F" w:rsidRPr="00EF6F23" w:rsidRDefault="0070174F" w:rsidP="00251C0C">
      <w:pPr>
        <w:pStyle w:val="ListParagraph"/>
        <w:numPr>
          <w:ilvl w:val="0"/>
          <w:numId w:val="17"/>
        </w:numPr>
        <w:spacing w:line="360" w:lineRule="auto"/>
        <w:ind w:left="567" w:hanging="283"/>
        <w:contextualSpacing/>
        <w:jc w:val="both"/>
      </w:pPr>
      <w:r w:rsidRPr="00EF6F23">
        <w:t xml:space="preserve">Методами организации и осуществления учебно-познавательной деятельности: словесных (рассказ, учебная лекция, беседа), наглядных (иллюстрационных и демонстрационных), практических,  проблемно-поисковых под руководством преподавателя и самостоятельной работой учащихся. </w:t>
      </w:r>
    </w:p>
    <w:p w:rsidR="0070174F" w:rsidRPr="00EF6F23" w:rsidRDefault="0070174F" w:rsidP="00251C0C">
      <w:pPr>
        <w:pStyle w:val="ListParagraph"/>
        <w:numPr>
          <w:ilvl w:val="0"/>
          <w:numId w:val="17"/>
        </w:numPr>
        <w:spacing w:line="360" w:lineRule="auto"/>
        <w:ind w:left="567" w:hanging="283"/>
        <w:contextualSpacing/>
        <w:jc w:val="both"/>
      </w:pPr>
      <w:r w:rsidRPr="00EF6F23">
        <w:t>Методами стимулирования и мотивации учебной деятельности: познавательных игр, деловых игр.</w:t>
      </w:r>
    </w:p>
    <w:p w:rsidR="0070174F" w:rsidRPr="00320A34" w:rsidRDefault="0070174F" w:rsidP="00251C0C">
      <w:pPr>
        <w:pStyle w:val="ListParagraph"/>
        <w:numPr>
          <w:ilvl w:val="0"/>
          <w:numId w:val="17"/>
        </w:numPr>
        <w:spacing w:line="360" w:lineRule="auto"/>
        <w:ind w:left="567" w:hanging="283"/>
        <w:contextualSpacing/>
        <w:jc w:val="both"/>
        <w:rPr>
          <w:b/>
        </w:rPr>
      </w:pPr>
      <w:r w:rsidRPr="00EF6F23">
        <w:t>Методами контроля и самоконтроля за эффективностью учебной деятельности: индивидуального</w:t>
      </w:r>
      <w:r w:rsidRPr="00320A34">
        <w:rPr>
          <w:b/>
        </w:rPr>
        <w:t xml:space="preserve"> опроса, фронтального опроса, выборочного контроля, письменных работ.</w:t>
      </w:r>
    </w:p>
    <w:p w:rsidR="0070174F" w:rsidRPr="001E0A13" w:rsidRDefault="0070174F" w:rsidP="00EF6F23">
      <w:pPr>
        <w:spacing w:line="360" w:lineRule="auto"/>
        <w:jc w:val="both"/>
        <w:rPr>
          <w:b/>
        </w:rPr>
      </w:pPr>
      <w:r>
        <w:t xml:space="preserve">  </w:t>
      </w:r>
      <w:r w:rsidRPr="001E0A13">
        <w:t>Степень активности и самостоятельности учащихся нарастает с применением объяснительно-иллюстративного, частично</w:t>
      </w:r>
      <w:r>
        <w:t xml:space="preserve"> </w:t>
      </w:r>
      <w:r w:rsidRPr="001E0A13">
        <w:t xml:space="preserve">поискового (эвристического), проблемного изложения,  исследовательского </w:t>
      </w:r>
      <w:r w:rsidRPr="001E0A13">
        <w:rPr>
          <w:b/>
        </w:rPr>
        <w:t xml:space="preserve">методов обучения. </w:t>
      </w:r>
    </w:p>
    <w:p w:rsidR="0070174F" w:rsidRPr="00320A34" w:rsidRDefault="0070174F" w:rsidP="00EF6F23">
      <w:pPr>
        <w:spacing w:line="360" w:lineRule="auto"/>
        <w:contextualSpacing/>
        <w:jc w:val="both"/>
      </w:pPr>
      <w:r>
        <w:t xml:space="preserve"> </w:t>
      </w:r>
      <w:r w:rsidRPr="00320A34">
        <w:t xml:space="preserve">Используются следующие </w:t>
      </w:r>
      <w:r w:rsidRPr="001E0A13">
        <w:rPr>
          <w:b/>
        </w:rPr>
        <w:t>средства обучения:</w:t>
      </w:r>
      <w:r w:rsidRPr="00320A34">
        <w:t xml:space="preserve"> учебно-наглядные пособия (таблицы, </w:t>
      </w:r>
      <w:r>
        <w:t xml:space="preserve">плакаты, </w:t>
      </w:r>
      <w:r w:rsidRPr="00320A34">
        <w:t>карты и др.), организационно-педагогические средства (карточки, билеты, раздаточный материал)</w:t>
      </w:r>
      <w:r>
        <w:t xml:space="preserve"> и ЭОР</w:t>
      </w:r>
      <w:r w:rsidRPr="00320A34">
        <w:t xml:space="preserve">. </w:t>
      </w:r>
    </w:p>
    <w:p w:rsidR="0070174F" w:rsidRPr="00061206" w:rsidRDefault="0070174F" w:rsidP="008A5BCC">
      <w:pPr>
        <w:spacing w:before="100" w:beforeAutospacing="1" w:after="100" w:afterAutospacing="1" w:line="360" w:lineRule="auto"/>
        <w:jc w:val="both"/>
      </w:pPr>
      <w:r>
        <w:t xml:space="preserve"> </w:t>
      </w:r>
      <w:r w:rsidRPr="00061206">
        <w:t xml:space="preserve"> Содержание курса  «География. Природа России» состоит из трех разделов: в первом разделе рассматриваются особенности природы страны; во втором разделе представлена региональная характеристика  природных  районов; в третьем разделе  показана взаимодействие принципа «Природа – человек»</w:t>
      </w:r>
    </w:p>
    <w:p w:rsidR="0070174F" w:rsidRPr="00061206" w:rsidRDefault="0070174F" w:rsidP="008A5BCC">
      <w:pPr>
        <w:shd w:val="clear" w:color="auto" w:fill="FFFFFF"/>
        <w:autoSpaceDE w:val="0"/>
        <w:autoSpaceDN w:val="0"/>
        <w:adjustRightInd w:val="0"/>
        <w:spacing w:line="360" w:lineRule="auto"/>
        <w:contextualSpacing/>
        <w:jc w:val="center"/>
        <w:rPr>
          <w:b/>
        </w:rPr>
      </w:pPr>
      <w:r w:rsidRPr="00061206">
        <w:t xml:space="preserve"> </w:t>
      </w:r>
      <w:r w:rsidRPr="00061206">
        <w:rPr>
          <w:b/>
          <w:bCs/>
        </w:rPr>
        <w:t>Требования к уровню подготовки учащихся</w:t>
      </w:r>
    </w:p>
    <w:p w:rsidR="0070174F" w:rsidRPr="00061206" w:rsidRDefault="0070174F" w:rsidP="008A5BCC">
      <w:pPr>
        <w:shd w:val="clear" w:color="auto" w:fill="FFFFFF"/>
        <w:autoSpaceDE w:val="0"/>
        <w:autoSpaceDN w:val="0"/>
        <w:adjustRightInd w:val="0"/>
        <w:spacing w:line="360" w:lineRule="auto"/>
        <w:contextualSpacing/>
        <w:jc w:val="both"/>
        <w:rPr>
          <w:b/>
          <w:iCs/>
          <w:sz w:val="28"/>
        </w:rPr>
      </w:pPr>
    </w:p>
    <w:p w:rsidR="0070174F" w:rsidRPr="00061206" w:rsidRDefault="0070174F" w:rsidP="00251C0C">
      <w:pPr>
        <w:pStyle w:val="ListParagraph"/>
        <w:numPr>
          <w:ilvl w:val="1"/>
          <w:numId w:val="10"/>
        </w:numPr>
        <w:shd w:val="clear" w:color="auto" w:fill="FFFFFF"/>
        <w:autoSpaceDE w:val="0"/>
        <w:autoSpaceDN w:val="0"/>
        <w:adjustRightInd w:val="0"/>
        <w:spacing w:line="360" w:lineRule="auto"/>
        <w:contextualSpacing/>
        <w:jc w:val="both"/>
      </w:pPr>
      <w:r w:rsidRPr="00061206">
        <w:rPr>
          <w:iCs/>
        </w:rPr>
        <w:t>Называть и (или) показывать:</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предмет изучения географии России;</w:t>
      </w:r>
    </w:p>
    <w:p w:rsidR="0070174F" w:rsidRPr="00061206" w:rsidRDefault="0070174F" w:rsidP="00251C0C">
      <w:pPr>
        <w:pStyle w:val="ListParagraph"/>
        <w:numPr>
          <w:ilvl w:val="0"/>
          <w:numId w:val="12"/>
        </w:numPr>
        <w:spacing w:line="360" w:lineRule="auto"/>
        <w:contextualSpacing/>
        <w:jc w:val="both"/>
      </w:pPr>
      <w:r w:rsidRPr="00061206">
        <w:t>основные средства и методы получения геогра</w:t>
      </w:r>
      <w:r w:rsidRPr="00061206">
        <w:softHyphen/>
        <w:t>фической информации:</w:t>
      </w:r>
    </w:p>
    <w:p w:rsidR="0070174F" w:rsidRPr="00061206" w:rsidRDefault="0070174F" w:rsidP="00251C0C">
      <w:pPr>
        <w:pStyle w:val="ListParagraph"/>
        <w:numPr>
          <w:ilvl w:val="0"/>
          <w:numId w:val="12"/>
        </w:numPr>
        <w:spacing w:line="360" w:lineRule="auto"/>
        <w:contextualSpacing/>
        <w:jc w:val="both"/>
      </w:pPr>
      <w:r w:rsidRPr="00061206">
        <w:t>субъекты Российской Федерации;</w:t>
      </w:r>
    </w:p>
    <w:p w:rsidR="0070174F" w:rsidRPr="00061206" w:rsidRDefault="0070174F" w:rsidP="00251C0C">
      <w:pPr>
        <w:pStyle w:val="ListParagraph"/>
        <w:numPr>
          <w:ilvl w:val="0"/>
          <w:numId w:val="12"/>
        </w:numPr>
        <w:spacing w:line="360" w:lineRule="auto"/>
        <w:contextualSpacing/>
        <w:jc w:val="both"/>
      </w:pPr>
      <w:r w:rsidRPr="00061206">
        <w:t>пограничные государств;</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особенности   географического  положения,   раз</w:t>
      </w:r>
      <w:r w:rsidRPr="00061206">
        <w:softHyphen/>
        <w:t>меры территории, протяженность морских и сухо</w:t>
      </w:r>
      <w:r w:rsidRPr="00061206">
        <w:softHyphen/>
        <w:t>путных границ России;</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границы часовых поясов:</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основные геологические эры, структуры земной коры, сейсмически опасные территории;</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климатообразующие факторы, особенности  по</w:t>
      </w:r>
      <w:r w:rsidRPr="00061206">
        <w:softHyphen/>
        <w:t>годы в циклонах и антициклонах;</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распределение рек страны  по бассейнам  океа</w:t>
      </w:r>
      <w:r w:rsidRPr="00061206">
        <w:softHyphen/>
        <w:t>нов;</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основные  области  современного  оледенения  и крупные ледники:</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зональные   типы   почв,   их   главные   свойства, примеры мелиорации земель в разных зонах и ре</w:t>
      </w:r>
      <w:r w:rsidRPr="00061206">
        <w:softHyphen/>
        <w:t>гионах;</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основные виды природных ресурсов и примеры их рационального и нерационального использова</w:t>
      </w:r>
      <w:r w:rsidRPr="00061206">
        <w:softHyphen/>
        <w:t>ния;</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объекты Всемирного культурного и природного наследия России (список ЮНЕСКО);</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районы, подверженные воздействию стихийных природных   явлений   (засухи,   наводнения,   сели, землетрясения и т. д.);</w:t>
      </w:r>
    </w:p>
    <w:p w:rsidR="0070174F" w:rsidRPr="00061206" w:rsidRDefault="0070174F" w:rsidP="00251C0C">
      <w:pPr>
        <w:pStyle w:val="ListParagraph"/>
        <w:numPr>
          <w:ilvl w:val="0"/>
          <w:numId w:val="12"/>
        </w:numPr>
        <w:shd w:val="clear" w:color="auto" w:fill="FFFFFF"/>
        <w:autoSpaceDE w:val="0"/>
        <w:autoSpaceDN w:val="0"/>
        <w:adjustRightInd w:val="0"/>
        <w:spacing w:line="360" w:lineRule="auto"/>
        <w:contextualSpacing/>
        <w:jc w:val="both"/>
      </w:pPr>
      <w:r w:rsidRPr="00061206">
        <w:t>экологически неблагополучные районы России:</w:t>
      </w:r>
    </w:p>
    <w:p w:rsidR="0070174F" w:rsidRPr="00061206" w:rsidRDefault="0070174F" w:rsidP="00251C0C">
      <w:pPr>
        <w:pStyle w:val="ListParagraph"/>
        <w:numPr>
          <w:ilvl w:val="0"/>
          <w:numId w:val="12"/>
        </w:numPr>
        <w:spacing w:line="360" w:lineRule="auto"/>
        <w:contextualSpacing/>
        <w:jc w:val="both"/>
      </w:pPr>
      <w:r w:rsidRPr="00061206">
        <w:t>маршруты и территории  первооткрывателей и исследователей территории России.</w:t>
      </w:r>
    </w:p>
    <w:p w:rsidR="0070174F" w:rsidRPr="00061206" w:rsidRDefault="0070174F" w:rsidP="008A5BCC">
      <w:pPr>
        <w:shd w:val="clear" w:color="auto" w:fill="FFFFFF"/>
        <w:autoSpaceDE w:val="0"/>
        <w:autoSpaceDN w:val="0"/>
        <w:adjustRightInd w:val="0"/>
        <w:spacing w:line="360" w:lineRule="auto"/>
        <w:contextualSpacing/>
        <w:jc w:val="both"/>
      </w:pPr>
    </w:p>
    <w:p w:rsidR="0070174F" w:rsidRPr="00061206" w:rsidRDefault="0070174F" w:rsidP="008A5BCC">
      <w:pPr>
        <w:shd w:val="clear" w:color="auto" w:fill="FFFFFF"/>
        <w:autoSpaceDE w:val="0"/>
        <w:autoSpaceDN w:val="0"/>
        <w:adjustRightInd w:val="0"/>
        <w:spacing w:line="360" w:lineRule="auto"/>
        <w:contextualSpacing/>
        <w:jc w:val="both"/>
      </w:pPr>
      <w:r w:rsidRPr="00061206">
        <w:t xml:space="preserve"> 2. </w:t>
      </w:r>
      <w:r w:rsidRPr="00061206">
        <w:rPr>
          <w:iCs/>
        </w:rPr>
        <w:t xml:space="preserve">Определять </w:t>
      </w:r>
      <w:r w:rsidRPr="00061206">
        <w:t>(изме</w:t>
      </w:r>
      <w:r w:rsidRPr="00061206">
        <w:rPr>
          <w:iCs/>
        </w:rPr>
        <w:t>рять):</w:t>
      </w:r>
    </w:p>
    <w:p w:rsidR="0070174F" w:rsidRPr="00061206" w:rsidRDefault="0070174F" w:rsidP="00251C0C">
      <w:pPr>
        <w:pStyle w:val="ListParagraph"/>
        <w:numPr>
          <w:ilvl w:val="0"/>
          <w:numId w:val="13"/>
        </w:numPr>
        <w:shd w:val="clear" w:color="auto" w:fill="FFFFFF"/>
        <w:autoSpaceDE w:val="0"/>
        <w:autoSpaceDN w:val="0"/>
        <w:adjustRightInd w:val="0"/>
        <w:spacing w:line="360" w:lineRule="auto"/>
        <w:contextualSpacing/>
        <w:jc w:val="both"/>
      </w:pPr>
      <w:r w:rsidRPr="00061206">
        <w:t>географическое положение объектов;</w:t>
      </w:r>
    </w:p>
    <w:p w:rsidR="0070174F" w:rsidRPr="00061206" w:rsidRDefault="0070174F" w:rsidP="00251C0C">
      <w:pPr>
        <w:pStyle w:val="ListParagraph"/>
        <w:numPr>
          <w:ilvl w:val="0"/>
          <w:numId w:val="13"/>
        </w:numPr>
        <w:shd w:val="clear" w:color="auto" w:fill="FFFFFF"/>
        <w:autoSpaceDE w:val="0"/>
        <w:autoSpaceDN w:val="0"/>
        <w:adjustRightInd w:val="0"/>
        <w:spacing w:line="360" w:lineRule="auto"/>
        <w:contextualSpacing/>
        <w:jc w:val="both"/>
      </w:pPr>
      <w:r w:rsidRPr="00061206">
        <w:t>разницу в поясном времени территорий;</w:t>
      </w:r>
    </w:p>
    <w:p w:rsidR="0070174F" w:rsidRPr="00061206" w:rsidRDefault="0070174F" w:rsidP="00251C0C">
      <w:pPr>
        <w:pStyle w:val="ListParagraph"/>
        <w:numPr>
          <w:ilvl w:val="0"/>
          <w:numId w:val="13"/>
        </w:numPr>
        <w:shd w:val="clear" w:color="auto" w:fill="FFFFFF"/>
        <w:autoSpaceDE w:val="0"/>
        <w:autoSpaceDN w:val="0"/>
        <w:adjustRightInd w:val="0"/>
        <w:spacing w:line="360" w:lineRule="auto"/>
        <w:contextualSpacing/>
        <w:jc w:val="both"/>
      </w:pPr>
      <w:r w:rsidRPr="00061206">
        <w:t>погоду по синоптической карте;</w:t>
      </w:r>
    </w:p>
    <w:p w:rsidR="0070174F" w:rsidRPr="00061206" w:rsidRDefault="0070174F" w:rsidP="00251C0C">
      <w:pPr>
        <w:pStyle w:val="ListParagraph"/>
        <w:numPr>
          <w:ilvl w:val="0"/>
          <w:numId w:val="13"/>
        </w:numPr>
        <w:shd w:val="clear" w:color="auto" w:fill="FFFFFF"/>
        <w:autoSpaceDE w:val="0"/>
        <w:autoSpaceDN w:val="0"/>
        <w:adjustRightInd w:val="0"/>
        <w:spacing w:line="360" w:lineRule="auto"/>
        <w:contextualSpacing/>
        <w:jc w:val="both"/>
      </w:pPr>
      <w:r w:rsidRPr="00061206">
        <w:t>параметры природных и социально-экономиче</w:t>
      </w:r>
      <w:r w:rsidRPr="00061206">
        <w:softHyphen/>
        <w:t>ских объектов и явлений по различным источни</w:t>
      </w:r>
      <w:r w:rsidRPr="00061206">
        <w:softHyphen/>
        <w:t>кам информации.</w:t>
      </w:r>
    </w:p>
    <w:p w:rsidR="0070174F" w:rsidRPr="00061206" w:rsidRDefault="0070174F" w:rsidP="008A5BCC">
      <w:pPr>
        <w:shd w:val="clear" w:color="auto" w:fill="FFFFFF"/>
        <w:autoSpaceDE w:val="0"/>
        <w:autoSpaceDN w:val="0"/>
        <w:adjustRightInd w:val="0"/>
        <w:spacing w:line="360" w:lineRule="auto"/>
        <w:contextualSpacing/>
        <w:jc w:val="both"/>
      </w:pPr>
    </w:p>
    <w:p w:rsidR="0070174F" w:rsidRPr="00061206" w:rsidRDefault="0070174F" w:rsidP="008A5BCC">
      <w:pPr>
        <w:shd w:val="clear" w:color="auto" w:fill="FFFFFF"/>
        <w:autoSpaceDE w:val="0"/>
        <w:autoSpaceDN w:val="0"/>
        <w:adjustRightInd w:val="0"/>
        <w:spacing w:line="360" w:lineRule="auto"/>
        <w:contextualSpacing/>
        <w:jc w:val="both"/>
      </w:pPr>
      <w:r w:rsidRPr="00061206">
        <w:t xml:space="preserve">3. </w:t>
      </w:r>
      <w:r w:rsidRPr="00061206">
        <w:rPr>
          <w:iCs/>
        </w:rPr>
        <w:t>Описывать:</w:t>
      </w:r>
    </w:p>
    <w:p w:rsidR="0070174F" w:rsidRPr="00061206" w:rsidRDefault="0070174F" w:rsidP="00251C0C">
      <w:pPr>
        <w:pStyle w:val="ListParagraph"/>
        <w:numPr>
          <w:ilvl w:val="0"/>
          <w:numId w:val="14"/>
        </w:numPr>
        <w:shd w:val="clear" w:color="auto" w:fill="FFFFFF"/>
        <w:autoSpaceDE w:val="0"/>
        <w:autoSpaceDN w:val="0"/>
        <w:adjustRightInd w:val="0"/>
        <w:spacing w:line="360" w:lineRule="auto"/>
        <w:contextualSpacing/>
        <w:jc w:val="both"/>
      </w:pPr>
      <w:r w:rsidRPr="00061206">
        <w:t>географическое  положение   страны,   отдельных регионов и географических объектов, его виды (эко</w:t>
      </w:r>
      <w:r w:rsidRPr="00061206">
        <w:softHyphen/>
        <w:t>номико-географическое, геополитическое и т. д.);</w:t>
      </w:r>
    </w:p>
    <w:p w:rsidR="0070174F" w:rsidRPr="00061206" w:rsidRDefault="0070174F" w:rsidP="00251C0C">
      <w:pPr>
        <w:pStyle w:val="ListParagraph"/>
        <w:numPr>
          <w:ilvl w:val="0"/>
          <w:numId w:val="14"/>
        </w:numPr>
        <w:shd w:val="clear" w:color="auto" w:fill="FFFFFF"/>
        <w:autoSpaceDE w:val="0"/>
        <w:autoSpaceDN w:val="0"/>
        <w:adjustRightInd w:val="0"/>
        <w:spacing w:line="360" w:lineRule="auto"/>
        <w:contextualSpacing/>
        <w:jc w:val="both"/>
      </w:pPr>
      <w:r w:rsidRPr="00061206">
        <w:t>образы    природно-хозяйственных   объектов,    в том числе одного из районов нового промышленно</w:t>
      </w:r>
      <w:r w:rsidRPr="00061206">
        <w:softHyphen/>
        <w:t>го, сельскохозяйственного, городского, транспорт</w:t>
      </w:r>
      <w:r w:rsidRPr="00061206">
        <w:softHyphen/>
        <w:t>ного или рекреационного строительства;</w:t>
      </w:r>
    </w:p>
    <w:p w:rsidR="0070174F" w:rsidRPr="00061206" w:rsidRDefault="0070174F" w:rsidP="00251C0C">
      <w:pPr>
        <w:pStyle w:val="ListParagraph"/>
        <w:numPr>
          <w:ilvl w:val="0"/>
          <w:numId w:val="14"/>
        </w:numPr>
        <w:shd w:val="clear" w:color="auto" w:fill="FFFFFF"/>
        <w:autoSpaceDE w:val="0"/>
        <w:autoSpaceDN w:val="0"/>
        <w:adjustRightInd w:val="0"/>
        <w:spacing w:line="360" w:lineRule="auto"/>
        <w:contextualSpacing/>
        <w:jc w:val="both"/>
      </w:pPr>
      <w:r w:rsidRPr="00061206">
        <w:t>особенности быта и религии отдельных народов.</w:t>
      </w:r>
    </w:p>
    <w:p w:rsidR="0070174F" w:rsidRPr="00061206" w:rsidRDefault="0070174F" w:rsidP="008A5BCC">
      <w:pPr>
        <w:pStyle w:val="ListParagraph"/>
        <w:shd w:val="clear" w:color="auto" w:fill="FFFFFF"/>
        <w:autoSpaceDE w:val="0"/>
        <w:autoSpaceDN w:val="0"/>
        <w:adjustRightInd w:val="0"/>
        <w:spacing w:line="360" w:lineRule="auto"/>
        <w:jc w:val="both"/>
      </w:pPr>
    </w:p>
    <w:p w:rsidR="0070174F" w:rsidRPr="00061206" w:rsidRDefault="0070174F" w:rsidP="008A5BCC">
      <w:pPr>
        <w:shd w:val="clear" w:color="auto" w:fill="FFFFFF"/>
        <w:autoSpaceDE w:val="0"/>
        <w:autoSpaceDN w:val="0"/>
        <w:adjustRightInd w:val="0"/>
        <w:spacing w:line="360" w:lineRule="auto"/>
        <w:contextualSpacing/>
        <w:jc w:val="both"/>
      </w:pPr>
      <w:r w:rsidRPr="00061206">
        <w:t xml:space="preserve">4. </w:t>
      </w:r>
      <w:r w:rsidRPr="00061206">
        <w:rPr>
          <w:iCs/>
        </w:rPr>
        <w:t>Объяснять:</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роль   географических   знаний   в   решении   со</w:t>
      </w:r>
      <w:r w:rsidRPr="00061206">
        <w:softHyphen/>
        <w:t>циально-экономических,   экологических   проблем</w:t>
      </w:r>
      <w:r>
        <w:t xml:space="preserve"> </w:t>
      </w:r>
      <w:r w:rsidRPr="00061206">
        <w:t>страны;</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влияние географического положения на особен</w:t>
      </w:r>
      <w:r w:rsidRPr="00061206">
        <w:softHyphen/>
        <w:t>ности природы, хозяйства и жизни населения Рос</w:t>
      </w:r>
      <w:r w:rsidRPr="00061206">
        <w:softHyphen/>
        <w:t>сии;</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образование и размещение форм рельефа, зако</w:t>
      </w:r>
      <w:r w:rsidRPr="00061206">
        <w:softHyphen/>
        <w:t>номерности размещения наиболее крупных место</w:t>
      </w:r>
      <w:r w:rsidRPr="00061206">
        <w:softHyphen/>
        <w:t>рождений полезных ископаемых;</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образование атмосферных фронтов, циклонов и антициклонов, их влияние на состояние погоды, образование смога;</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влияние климата на жизнь, быт, хозяйственную деятельность человека;</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как составляют прогноз погоды;</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распространение    многолетней    мерзлоты,    ее влияние на состояние природных комплексов и ос</w:t>
      </w:r>
      <w:r w:rsidRPr="00061206">
        <w:softHyphen/>
        <w:t>воение территории человеком;</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почвообразовательные    процессы,    особенности растительного и животного мира природных зон;</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причины возникновения опасных природных явлений, их распространение на территории страны;</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разнообразие природных комплексов на терри</w:t>
      </w:r>
      <w:r w:rsidRPr="00061206">
        <w:softHyphen/>
        <w:t>тории страны;</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особенности природы, населения, хозяйства от</w:t>
      </w:r>
      <w:r w:rsidRPr="00061206">
        <w:softHyphen/>
        <w:t>дельных регионов, различия в уровнях их социаль</w:t>
      </w:r>
      <w:r w:rsidRPr="00061206">
        <w:softHyphen/>
        <w:t>но-экономического развития;</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роль географического фактора в развитии чело</w:t>
      </w:r>
      <w:r w:rsidRPr="00061206">
        <w:softHyphen/>
        <w:t>веческого общества на примере РФ;</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уникальность и общечеловеческую ценность па</w:t>
      </w:r>
      <w:r w:rsidRPr="00061206">
        <w:softHyphen/>
        <w:t>мятников природы и культуры;</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причины изменения природных и хозяйствен</w:t>
      </w:r>
      <w:r w:rsidRPr="00061206">
        <w:softHyphen/>
        <w:t>ных комплексов регионов;</w:t>
      </w:r>
    </w:p>
    <w:p w:rsidR="0070174F" w:rsidRPr="00061206" w:rsidRDefault="0070174F" w:rsidP="00251C0C">
      <w:pPr>
        <w:pStyle w:val="ListParagraph"/>
        <w:numPr>
          <w:ilvl w:val="0"/>
          <w:numId w:val="15"/>
        </w:numPr>
        <w:shd w:val="clear" w:color="auto" w:fill="FFFFFF"/>
        <w:autoSpaceDE w:val="0"/>
        <w:autoSpaceDN w:val="0"/>
        <w:adjustRightInd w:val="0"/>
        <w:spacing w:line="360" w:lineRule="auto"/>
        <w:contextualSpacing/>
        <w:jc w:val="both"/>
      </w:pPr>
      <w:r w:rsidRPr="00061206">
        <w:t>особенности орудий труда, средств передвиже</w:t>
      </w:r>
      <w:r w:rsidRPr="00061206">
        <w:softHyphen/>
        <w:t>ния, жилищ, видов хозяйственной деятельности, возникших как результат приспособления челове</w:t>
      </w:r>
      <w:r w:rsidRPr="00061206">
        <w:softHyphen/>
        <w:t>ка к окружающей среде в разных географических ус</w:t>
      </w:r>
      <w:r w:rsidRPr="00061206">
        <w:softHyphen/>
        <w:t>ловиях;</w:t>
      </w:r>
    </w:p>
    <w:p w:rsidR="0070174F" w:rsidRPr="00061206" w:rsidRDefault="0070174F" w:rsidP="00251C0C">
      <w:pPr>
        <w:pStyle w:val="ListParagraph"/>
        <w:numPr>
          <w:ilvl w:val="0"/>
          <w:numId w:val="15"/>
        </w:numPr>
        <w:spacing w:line="360" w:lineRule="auto"/>
        <w:contextualSpacing/>
        <w:jc w:val="both"/>
      </w:pPr>
      <w:r w:rsidRPr="00061206">
        <w:t>объяснять   причины   географических   явлений на  основе   применения   понятий:   «геологическое летоисчисление»;  «циклон», «антициклон»,  «сол</w:t>
      </w:r>
      <w:r w:rsidRPr="00061206">
        <w:softHyphen/>
        <w:t xml:space="preserve">нечная радиация», «испарение», «испаряемость»; "мелиорация ":       </w:t>
      </w:r>
      <w:r w:rsidRPr="00061206">
        <w:rPr>
          <w:iCs/>
        </w:rPr>
        <w:t>«</w:t>
      </w:r>
      <w:r w:rsidRPr="00061206">
        <w:t>агломерация»;       «мегаполис »; «трудовые ресурсы»; «концентрация»; «специали</w:t>
      </w:r>
      <w:r w:rsidRPr="00061206">
        <w:softHyphen/>
        <w:t>зация»;     «кооперирование';     «комбинирование»; «топливно-энергетический   баланс»;  «интенсив</w:t>
      </w:r>
      <w:r w:rsidRPr="00061206">
        <w:softHyphen/>
        <w:t>ный» и «экстенсивный» пути развития хозяйства.</w:t>
      </w:r>
    </w:p>
    <w:p w:rsidR="0070174F" w:rsidRPr="00061206" w:rsidRDefault="0070174F" w:rsidP="008A5BCC">
      <w:pPr>
        <w:pStyle w:val="ListParagraph"/>
        <w:spacing w:line="360" w:lineRule="auto"/>
        <w:jc w:val="both"/>
      </w:pPr>
    </w:p>
    <w:p w:rsidR="0070174F" w:rsidRPr="00061206" w:rsidRDefault="0070174F" w:rsidP="00251C0C">
      <w:pPr>
        <w:pStyle w:val="ListParagraph"/>
        <w:numPr>
          <w:ilvl w:val="0"/>
          <w:numId w:val="11"/>
        </w:numPr>
        <w:spacing w:line="360" w:lineRule="auto"/>
        <w:ind w:left="142" w:hanging="284"/>
        <w:contextualSpacing/>
        <w:jc w:val="both"/>
      </w:pPr>
      <w:r w:rsidRPr="00061206">
        <w:t>Оценивать и прогнозировать:</w:t>
      </w:r>
    </w:p>
    <w:p w:rsidR="0070174F" w:rsidRPr="00061206" w:rsidRDefault="0070174F" w:rsidP="00251C0C">
      <w:pPr>
        <w:pStyle w:val="ListParagraph"/>
        <w:numPr>
          <w:ilvl w:val="0"/>
          <w:numId w:val="16"/>
        </w:numPr>
        <w:spacing w:line="360" w:lineRule="auto"/>
        <w:contextualSpacing/>
        <w:jc w:val="both"/>
      </w:pPr>
      <w:r w:rsidRPr="00061206">
        <w:t>природно-ресурсный потенциал страны, региона;</w:t>
      </w:r>
    </w:p>
    <w:p w:rsidR="0070174F" w:rsidRPr="00061206" w:rsidRDefault="0070174F" w:rsidP="00251C0C">
      <w:pPr>
        <w:pStyle w:val="ListParagraph"/>
        <w:numPr>
          <w:ilvl w:val="0"/>
          <w:numId w:val="16"/>
        </w:numPr>
        <w:spacing w:line="360" w:lineRule="auto"/>
        <w:contextualSpacing/>
        <w:jc w:val="both"/>
      </w:pPr>
      <w:r w:rsidRPr="00061206">
        <w:t>экологическую ситуацию в стране, регионе</w:t>
      </w:r>
    </w:p>
    <w:p w:rsidR="0070174F" w:rsidRPr="00061206" w:rsidRDefault="0070174F" w:rsidP="00251C0C">
      <w:pPr>
        <w:pStyle w:val="ListParagraph"/>
        <w:numPr>
          <w:ilvl w:val="0"/>
          <w:numId w:val="16"/>
        </w:numPr>
        <w:spacing w:line="360" w:lineRule="auto"/>
        <w:contextualSpacing/>
        <w:jc w:val="both"/>
      </w:pPr>
      <w:r w:rsidRPr="00061206">
        <w:t>изменения природных и социально-экономических объектов под воздействием природных и антропогенных факторов;</w:t>
      </w:r>
    </w:p>
    <w:p w:rsidR="0070174F" w:rsidRPr="00061206" w:rsidRDefault="0070174F" w:rsidP="00251C0C">
      <w:pPr>
        <w:pStyle w:val="ListParagraph"/>
        <w:numPr>
          <w:ilvl w:val="0"/>
          <w:numId w:val="16"/>
        </w:numPr>
        <w:spacing w:line="360" w:lineRule="auto"/>
        <w:contextualSpacing/>
        <w:jc w:val="both"/>
      </w:pPr>
      <w:r w:rsidRPr="00061206">
        <w:t>развитие и проблемы хозяйства районов страны, своего региона и своей местности.</w:t>
      </w:r>
    </w:p>
    <w:p w:rsidR="0070174F" w:rsidRPr="003B5B2F" w:rsidRDefault="0070174F" w:rsidP="008A5BCC">
      <w:pPr>
        <w:spacing w:before="100" w:beforeAutospacing="1" w:after="100" w:afterAutospacing="1" w:line="360" w:lineRule="auto"/>
        <w:jc w:val="center"/>
        <w:rPr>
          <w:b/>
        </w:rPr>
      </w:pPr>
      <w:r w:rsidRPr="003B5B2F">
        <w:rPr>
          <w:b/>
        </w:rPr>
        <w:t>Содержание программы.</w:t>
      </w:r>
    </w:p>
    <w:p w:rsidR="0070174F" w:rsidRPr="008A3CE9" w:rsidRDefault="0070174F" w:rsidP="008A5BCC">
      <w:pPr>
        <w:pStyle w:val="NoSpacing"/>
        <w:spacing w:line="360" w:lineRule="auto"/>
        <w:rPr>
          <w:rFonts w:ascii="Times New Roman" w:hAnsi="Times New Roman"/>
          <w:b/>
          <w:bCs/>
          <w:szCs w:val="24"/>
          <w:lang w:val="ru-RU" w:eastAsia="ru-RU"/>
        </w:rPr>
      </w:pPr>
      <w:r w:rsidRPr="008A3CE9">
        <w:rPr>
          <w:rFonts w:ascii="Times New Roman" w:hAnsi="Times New Roman"/>
          <w:b/>
          <w:bCs/>
          <w:szCs w:val="24"/>
          <w:lang w:val="ru-RU" w:eastAsia="ru-RU"/>
        </w:rPr>
        <w:t xml:space="preserve">Часть </w:t>
      </w:r>
      <w:r w:rsidRPr="008A3CE9">
        <w:rPr>
          <w:rFonts w:ascii="Times New Roman" w:hAnsi="Times New Roman"/>
          <w:b/>
          <w:bCs/>
          <w:szCs w:val="24"/>
          <w:lang w:eastAsia="ru-RU"/>
        </w:rPr>
        <w:t>I</w:t>
      </w:r>
      <w:r w:rsidRPr="008A3CE9">
        <w:rPr>
          <w:rFonts w:ascii="Times New Roman" w:hAnsi="Times New Roman"/>
          <w:b/>
          <w:bCs/>
          <w:szCs w:val="24"/>
          <w:lang w:val="ru-RU" w:eastAsia="ru-RU"/>
        </w:rPr>
        <w:t>. Природа России</w:t>
      </w:r>
      <w:r w:rsidRPr="008E5D8E">
        <w:rPr>
          <w:rFonts w:ascii="Times New Roman" w:hAnsi="Times New Roman"/>
          <w:b/>
          <w:bCs/>
          <w:szCs w:val="24"/>
          <w:lang w:val="ru-RU" w:eastAsia="ru-RU"/>
        </w:rPr>
        <w:t xml:space="preserve"> </w:t>
      </w:r>
      <w:r w:rsidRPr="008A3CE9">
        <w:rPr>
          <w:rFonts w:ascii="Times New Roman" w:hAnsi="Times New Roman"/>
          <w:bCs/>
          <w:szCs w:val="24"/>
          <w:lang w:val="ru-RU" w:eastAsia="ru-RU"/>
        </w:rPr>
        <w:t>(68 часов)</w:t>
      </w:r>
    </w:p>
    <w:p w:rsidR="0070174F" w:rsidRPr="008A3CE9" w:rsidRDefault="0070174F" w:rsidP="008A5BCC">
      <w:pPr>
        <w:pStyle w:val="NoSpacing"/>
        <w:spacing w:line="360" w:lineRule="auto"/>
        <w:rPr>
          <w:rFonts w:ascii="Times New Roman" w:hAnsi="Times New Roman"/>
          <w:szCs w:val="24"/>
          <w:lang w:val="ru-RU" w:eastAsia="ru-RU"/>
        </w:rPr>
      </w:pPr>
    </w:p>
    <w:p w:rsidR="0070174F" w:rsidRPr="003B5B2F" w:rsidRDefault="0070174F" w:rsidP="008A5BCC">
      <w:pPr>
        <w:pStyle w:val="NoSpacing"/>
        <w:spacing w:line="360" w:lineRule="auto"/>
        <w:rPr>
          <w:rFonts w:ascii="Times New Roman" w:hAnsi="Times New Roman"/>
          <w:b/>
          <w:szCs w:val="24"/>
          <w:lang w:val="ru-RU" w:eastAsia="ru-RU"/>
        </w:rPr>
      </w:pPr>
      <w:r w:rsidRPr="003B5B2F">
        <w:rPr>
          <w:rFonts w:ascii="Times New Roman" w:hAnsi="Times New Roman"/>
          <w:b/>
          <w:szCs w:val="24"/>
          <w:lang w:val="ru-RU" w:eastAsia="ru-RU"/>
        </w:rPr>
        <w:t xml:space="preserve">Раздел </w:t>
      </w:r>
      <w:r w:rsidRPr="008A3CE9">
        <w:rPr>
          <w:rFonts w:ascii="Times New Roman" w:hAnsi="Times New Roman"/>
          <w:b/>
          <w:szCs w:val="24"/>
          <w:lang w:eastAsia="ru-RU"/>
        </w:rPr>
        <w:t>I</w:t>
      </w:r>
      <w:r w:rsidRPr="003B5B2F">
        <w:rPr>
          <w:rFonts w:ascii="Times New Roman" w:hAnsi="Times New Roman"/>
          <w:b/>
          <w:szCs w:val="24"/>
          <w:lang w:val="ru-RU" w:eastAsia="ru-RU"/>
        </w:rPr>
        <w:t>. Общая физическая география России (32 часа)</w:t>
      </w:r>
    </w:p>
    <w:p w:rsidR="0070174F" w:rsidRPr="003B5B2F" w:rsidRDefault="0070174F" w:rsidP="008A5BCC">
      <w:pPr>
        <w:pStyle w:val="NoSpacing"/>
        <w:spacing w:line="360" w:lineRule="auto"/>
        <w:rPr>
          <w:rFonts w:ascii="Times New Roman" w:hAnsi="Times New Roman"/>
          <w:szCs w:val="24"/>
          <w:lang w:val="ru-RU" w:eastAsia="ru-RU"/>
        </w:rPr>
      </w:pPr>
    </w:p>
    <w:p w:rsidR="0070174F" w:rsidRPr="0014124F" w:rsidRDefault="0070174F" w:rsidP="008A5BCC">
      <w:pPr>
        <w:pStyle w:val="NoSpacing"/>
        <w:spacing w:line="360" w:lineRule="auto"/>
        <w:rPr>
          <w:rFonts w:ascii="Times New Roman" w:hAnsi="Times New Roman"/>
          <w:b/>
          <w:bCs/>
          <w:szCs w:val="24"/>
          <w:lang w:val="ru-RU" w:eastAsia="ru-RU"/>
        </w:rPr>
      </w:pPr>
      <w:r w:rsidRPr="00271641">
        <w:rPr>
          <w:rFonts w:ascii="Times New Roman" w:hAnsi="Times New Roman"/>
          <w:b/>
          <w:bCs/>
          <w:szCs w:val="24"/>
          <w:lang w:val="ru-RU" w:eastAsia="ru-RU"/>
        </w:rPr>
        <w:t>Тема 1. Географическое положение (</w:t>
      </w:r>
      <w:r w:rsidRPr="0014124F">
        <w:rPr>
          <w:rFonts w:ascii="Times New Roman" w:hAnsi="Times New Roman"/>
          <w:b/>
          <w:bCs/>
          <w:szCs w:val="24"/>
          <w:lang w:val="ru-RU" w:eastAsia="ru-RU"/>
        </w:rPr>
        <w:t>3</w:t>
      </w:r>
      <w:r w:rsidRPr="00271641">
        <w:rPr>
          <w:rFonts w:ascii="Times New Roman" w:hAnsi="Times New Roman"/>
          <w:b/>
          <w:bCs/>
          <w:szCs w:val="24"/>
          <w:lang w:val="ru-RU" w:eastAsia="ru-RU"/>
        </w:rPr>
        <w:t xml:space="preserve"> часа)</w:t>
      </w:r>
      <w:r w:rsidRPr="0014124F">
        <w:rPr>
          <w:rFonts w:ascii="Times New Roman" w:hAnsi="Times New Roman"/>
          <w:b/>
          <w:bCs/>
          <w:szCs w:val="24"/>
          <w:lang w:val="ru-RU" w:eastAsia="ru-RU"/>
        </w:rPr>
        <w:t xml:space="preserve"> </w:t>
      </w:r>
    </w:p>
    <w:p w:rsidR="0070174F" w:rsidRPr="003B5B2F" w:rsidRDefault="0070174F" w:rsidP="008A5BCC">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Место России на карте мира. Территория и акватория России. Соседи России. Сухопутные водные, морские и воздушные границы. Часовые пояса. Крайние точки.</w:t>
      </w:r>
    </w:p>
    <w:p w:rsidR="0070174F" w:rsidRPr="008A3CE9" w:rsidRDefault="0070174F" w:rsidP="008A5BCC">
      <w:pPr>
        <w:pStyle w:val="NoSpacing"/>
        <w:spacing w:line="360" w:lineRule="auto"/>
        <w:jc w:val="both"/>
        <w:rPr>
          <w:rFonts w:ascii="Times New Roman" w:hAnsi="Times New Roman"/>
          <w:szCs w:val="24"/>
          <w:lang w:val="ru-RU" w:eastAsia="ru-RU"/>
        </w:rPr>
      </w:pPr>
      <w:r w:rsidRPr="003F3BF2">
        <w:rPr>
          <w:rFonts w:ascii="Times New Roman" w:hAnsi="Times New Roman"/>
          <w:bCs/>
          <w:i/>
          <w:szCs w:val="24"/>
          <w:lang w:val="ru-RU" w:eastAsia="ru-RU"/>
        </w:rPr>
        <w:t>Основные понятия:</w:t>
      </w:r>
      <w:r w:rsidRPr="008A3CE9">
        <w:rPr>
          <w:rFonts w:ascii="Times New Roman" w:hAnsi="Times New Roman"/>
          <w:szCs w:val="24"/>
          <w:lang w:val="ru-RU" w:eastAsia="ru-RU"/>
        </w:rPr>
        <w:t xml:space="preserve"> часовые пояса, поясное время, декретное время, летнее и зимнее время, московское время, Российский сектор Арктики, государственные границы.</w:t>
      </w:r>
    </w:p>
    <w:p w:rsidR="0070174F" w:rsidRPr="008A3CE9" w:rsidRDefault="0070174F" w:rsidP="008A5BCC">
      <w:pPr>
        <w:pStyle w:val="NoSpacing"/>
        <w:spacing w:line="360" w:lineRule="auto"/>
        <w:jc w:val="both"/>
        <w:rPr>
          <w:rFonts w:ascii="Times New Roman" w:hAnsi="Times New Roman"/>
          <w:b/>
          <w:bCs/>
          <w:szCs w:val="24"/>
          <w:lang w:val="ru-RU" w:eastAsia="ru-RU"/>
        </w:rPr>
      </w:pPr>
      <w:r w:rsidRPr="008A3CE9">
        <w:rPr>
          <w:rFonts w:ascii="Times New Roman" w:hAnsi="Times New Roman"/>
          <w:b/>
          <w:bCs/>
          <w:szCs w:val="24"/>
          <w:lang w:val="ru-RU" w:eastAsia="ru-RU"/>
        </w:rPr>
        <w:t>Тема 2.Исследование территории России (2 часа)</w:t>
      </w:r>
    </w:p>
    <w:p w:rsidR="0070174F" w:rsidRPr="003B5B2F" w:rsidRDefault="0070174F" w:rsidP="008A5BCC">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Открытие и освоение русскими землепроходцами Европейского Севера, Западной и Восточной Сибири, Дальнего Востока. </w:t>
      </w:r>
      <w:r w:rsidRPr="00271641">
        <w:rPr>
          <w:rFonts w:ascii="Times New Roman" w:hAnsi="Times New Roman"/>
          <w:szCs w:val="24"/>
          <w:lang w:val="ru-RU" w:eastAsia="ru-RU"/>
        </w:rPr>
        <w:t xml:space="preserve">Мангазея. Остроги. Камчатские экспедиции. </w:t>
      </w:r>
      <w:r w:rsidRPr="003B5B2F">
        <w:rPr>
          <w:rFonts w:ascii="Times New Roman" w:hAnsi="Times New Roman"/>
          <w:szCs w:val="24"/>
          <w:lang w:val="ru-RU" w:eastAsia="ru-RU"/>
        </w:rPr>
        <w:t>Исследования Северного Ледовитого океана, Северный морской путь. Исследования Русского географического общества.</w:t>
      </w:r>
    </w:p>
    <w:p w:rsidR="0070174F" w:rsidRPr="003B5B2F" w:rsidRDefault="0070174F" w:rsidP="008A5BCC">
      <w:pPr>
        <w:pStyle w:val="NoSpacing"/>
        <w:spacing w:line="360" w:lineRule="auto"/>
        <w:jc w:val="both"/>
        <w:rPr>
          <w:rFonts w:ascii="Times New Roman" w:hAnsi="Times New Roman"/>
          <w:szCs w:val="24"/>
          <w:lang w:val="ru-RU" w:eastAsia="ru-RU"/>
        </w:rPr>
      </w:pPr>
      <w:r w:rsidRPr="003B5B2F">
        <w:rPr>
          <w:rFonts w:ascii="Times New Roman" w:hAnsi="Times New Roman"/>
          <w:bCs/>
          <w:i/>
          <w:szCs w:val="24"/>
          <w:lang w:val="ru-RU" w:eastAsia="ru-RU"/>
        </w:rPr>
        <w:t>Основные понятия:</w:t>
      </w:r>
      <w:r w:rsidRPr="008E5D8E">
        <w:rPr>
          <w:rFonts w:ascii="Times New Roman" w:hAnsi="Times New Roman"/>
          <w:bCs/>
          <w:i/>
          <w:szCs w:val="24"/>
          <w:lang w:val="ru-RU" w:eastAsia="ru-RU"/>
        </w:rPr>
        <w:t xml:space="preserve"> </w:t>
      </w:r>
      <w:r w:rsidRPr="003B5B2F">
        <w:rPr>
          <w:rFonts w:ascii="Times New Roman" w:hAnsi="Times New Roman"/>
          <w:szCs w:val="24"/>
          <w:lang w:val="ru-RU" w:eastAsia="ru-RU"/>
        </w:rPr>
        <w:t>Мангазея, остроги, Великая Северная экспедиция, Северный морской путь.</w:t>
      </w:r>
    </w:p>
    <w:p w:rsidR="0070174F" w:rsidRPr="003B5B2F" w:rsidRDefault="0070174F" w:rsidP="008A5BCC">
      <w:pPr>
        <w:pStyle w:val="NoSpacing"/>
        <w:spacing w:line="360" w:lineRule="auto"/>
        <w:jc w:val="both"/>
        <w:rPr>
          <w:rFonts w:ascii="Times New Roman" w:hAnsi="Times New Roman"/>
          <w:szCs w:val="24"/>
          <w:lang w:val="ru-RU" w:eastAsia="ru-RU"/>
        </w:rPr>
      </w:pPr>
      <w:r w:rsidRPr="008E5D8E">
        <w:rPr>
          <w:rFonts w:ascii="Times New Roman" w:hAnsi="Times New Roman"/>
          <w:bCs/>
          <w:szCs w:val="24"/>
          <w:u w:val="single"/>
          <w:lang w:val="ru-RU" w:eastAsia="ru-RU"/>
        </w:rPr>
        <w:t>Персоналии:</w:t>
      </w:r>
      <w:r w:rsidRPr="003B5B2F">
        <w:rPr>
          <w:rFonts w:ascii="Times New Roman" w:hAnsi="Times New Roman"/>
          <w:szCs w:val="24"/>
          <w:lang w:val="ru-RU" w:eastAsia="ru-RU"/>
        </w:rPr>
        <w:t xml:space="preserve"> И. Москвитин, С. Дежнев, Е. Хабаров, И. Камчатой, В. Атласов, В. Беринг, А. Чириков, С.Челюскин, Д. и Х. Лаптевы, В. Н. Татищев, Ф.П. Врангель, В.В. ДокучаевН.А.Э. Норденшельд, Ф. Нансен, Г.Я. Седов, Дж. Де-Лонг, В.А. Обручев, О.Ю. Шмидт, Б.А. Вилькицкий.</w:t>
      </w:r>
    </w:p>
    <w:p w:rsidR="0070174F" w:rsidRPr="008E5D8E" w:rsidRDefault="0070174F" w:rsidP="00061206">
      <w:pPr>
        <w:pStyle w:val="NoSpacing"/>
        <w:spacing w:line="360" w:lineRule="auto"/>
        <w:jc w:val="both"/>
        <w:rPr>
          <w:rFonts w:ascii="Times New Roman" w:hAnsi="Times New Roman"/>
          <w:b/>
          <w:bCs/>
          <w:szCs w:val="24"/>
          <w:lang w:val="ru-RU" w:eastAsia="ru-RU"/>
        </w:rPr>
      </w:pPr>
      <w:r w:rsidRPr="003B5B2F">
        <w:rPr>
          <w:rFonts w:ascii="Times New Roman" w:hAnsi="Times New Roman"/>
          <w:b/>
          <w:bCs/>
          <w:szCs w:val="24"/>
          <w:lang w:val="ru-RU" w:eastAsia="ru-RU"/>
        </w:rPr>
        <w:t>Тема 3.</w:t>
      </w:r>
      <w:r w:rsidRPr="008A3CE9">
        <w:rPr>
          <w:rFonts w:ascii="Times New Roman" w:hAnsi="Times New Roman"/>
          <w:b/>
          <w:bCs/>
          <w:szCs w:val="24"/>
          <w:lang w:val="ru-RU" w:eastAsia="ru-RU"/>
        </w:rPr>
        <w:t>Геологическое строение и рельеф (</w:t>
      </w:r>
      <w:r w:rsidRPr="008E5D8E">
        <w:rPr>
          <w:rFonts w:ascii="Times New Roman" w:hAnsi="Times New Roman"/>
          <w:b/>
          <w:bCs/>
          <w:szCs w:val="24"/>
          <w:lang w:val="ru-RU" w:eastAsia="ru-RU"/>
        </w:rPr>
        <w:t>5</w:t>
      </w:r>
      <w:r w:rsidRPr="008A3CE9">
        <w:rPr>
          <w:rFonts w:ascii="Times New Roman" w:hAnsi="Times New Roman"/>
          <w:b/>
          <w:bCs/>
          <w:szCs w:val="24"/>
          <w:lang w:val="ru-RU" w:eastAsia="ru-RU"/>
        </w:rPr>
        <w:t xml:space="preserve"> часов)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Шкала геологического времени. Геологическое летоисчисление. Особенности геологического строения. Крупные тектонические формы. Главные черты рельефа России, их связь со строением литосферы. Размещение крупных форм рельефа на территории России. Формирование рельефа под воздействием внутренних и внешних сил. Движения земной коры. Районы современного горообразования, землетрясений и вулканизма. Великое оледенение.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bCs/>
          <w:i/>
          <w:szCs w:val="24"/>
          <w:lang w:val="ru-RU" w:eastAsia="ru-RU"/>
        </w:rPr>
        <w:t>Основные понятия:</w:t>
      </w:r>
      <w:r w:rsidRPr="003B5B2F">
        <w:rPr>
          <w:rFonts w:ascii="Times New Roman" w:hAnsi="Times New Roman"/>
          <w:szCs w:val="24"/>
          <w:lang w:val="ru-RU" w:eastAsia="ru-RU"/>
        </w:rPr>
        <w:t xml:space="preserve"> абсолютный и относительный возраст горных пород, геохронологическая шкала, эра, период, платформа, щит, плита, складчатый пояс, складчатые и складчато-глыбовые горы, месторождение.</w:t>
      </w:r>
    </w:p>
    <w:p w:rsidR="0070174F" w:rsidRPr="003B5B2F"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bCs/>
          <w:szCs w:val="24"/>
          <w:u w:val="single"/>
          <w:lang w:val="ru-RU" w:eastAsia="ru-RU"/>
        </w:rPr>
        <w:t>Персоналии:</w:t>
      </w:r>
      <w:r w:rsidRPr="003B5B2F">
        <w:rPr>
          <w:rFonts w:ascii="Times New Roman" w:hAnsi="Times New Roman"/>
          <w:bCs/>
          <w:szCs w:val="24"/>
          <w:lang w:val="ru-RU" w:eastAsia="ru-RU"/>
        </w:rPr>
        <w:t xml:space="preserve"> </w:t>
      </w:r>
      <w:r w:rsidRPr="003B5B2F">
        <w:rPr>
          <w:rFonts w:ascii="Times New Roman" w:hAnsi="Times New Roman"/>
          <w:szCs w:val="24"/>
          <w:lang w:val="ru-RU" w:eastAsia="ru-RU"/>
        </w:rPr>
        <w:t>А.Е. Ферсман, В.А. Обручев, И.М. Губкин.</w:t>
      </w:r>
    </w:p>
    <w:p w:rsidR="0070174F" w:rsidRPr="003B5B2F" w:rsidRDefault="0070174F" w:rsidP="00061206">
      <w:pPr>
        <w:pStyle w:val="NoSpacing"/>
        <w:spacing w:line="360" w:lineRule="auto"/>
        <w:jc w:val="both"/>
        <w:rPr>
          <w:rFonts w:ascii="Times New Roman" w:hAnsi="Times New Roman"/>
          <w:szCs w:val="24"/>
          <w:lang w:val="ru-RU" w:eastAsia="ru-RU"/>
        </w:rPr>
      </w:pPr>
    </w:p>
    <w:p w:rsidR="0070174F" w:rsidRPr="008A3CE9" w:rsidRDefault="0070174F" w:rsidP="00061206">
      <w:pPr>
        <w:pStyle w:val="NoSpacing"/>
        <w:spacing w:line="360" w:lineRule="auto"/>
        <w:jc w:val="both"/>
        <w:rPr>
          <w:rFonts w:ascii="Times New Roman" w:hAnsi="Times New Roman"/>
          <w:b/>
          <w:bCs/>
          <w:szCs w:val="24"/>
          <w:lang w:val="ru-RU" w:eastAsia="ru-RU"/>
        </w:rPr>
      </w:pPr>
      <w:r w:rsidRPr="008A3CE9">
        <w:rPr>
          <w:rFonts w:ascii="Times New Roman" w:hAnsi="Times New Roman"/>
          <w:b/>
          <w:bCs/>
          <w:szCs w:val="24"/>
          <w:lang w:val="ru-RU" w:eastAsia="ru-RU"/>
        </w:rPr>
        <w:t>Тема 4. Климат и погода (7 часов)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Агроклиматические ресурсы своего региона. Особенности климата России. Климатообразующие факторы, климатические пояса и типы климатов России. Солнечная радиация и радиационный баланс. Закономерности распределения тепла и влаги: средние температуры января и июля, осадки, испарение, испаряемость, коэффициент увлажнения.</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Погода. Типы воздушных масс, циркуляция атмосферы (атмосферные фронты, циклоны и антициклоны). Прогнозы погоды. Использование аэрокосмических методов изучения климатических явлений. </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Климат и погода, и их влияние на хозяйственную деятельность людей. Понятие об агроклиматических ресурсах. Опасные и неблагоприятные явления погоды. Изменение климата под влиянием естественных и антропогенных факторов.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Климат и человек. Влияние климата на быт человека, его жилище, одежду, способы передвижения, здоровье. Опасные климатические явления. Агроклиматическая карта.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bCs/>
          <w:i/>
          <w:szCs w:val="24"/>
          <w:lang w:val="ru-RU" w:eastAsia="ru-RU"/>
        </w:rPr>
        <w:t>Основные понятия:</w:t>
      </w:r>
      <w:r w:rsidRPr="003B5B2F">
        <w:rPr>
          <w:rFonts w:ascii="Times New Roman" w:hAnsi="Times New Roman"/>
          <w:szCs w:val="24"/>
          <w:lang w:val="ru-RU" w:eastAsia="ru-RU"/>
        </w:rPr>
        <w:t xml:space="preserve"> солнечная радиация, коэффициент увлажнения, атмосферный фронт, циклон, антициклон.</w:t>
      </w:r>
    </w:p>
    <w:p w:rsidR="0070174F" w:rsidRPr="003B5B2F"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bCs/>
          <w:szCs w:val="24"/>
          <w:u w:val="single"/>
          <w:lang w:val="ru-RU" w:eastAsia="ru-RU"/>
        </w:rPr>
        <w:t>Персоналии:</w:t>
      </w:r>
      <w:r w:rsidRPr="003B5B2F">
        <w:rPr>
          <w:rFonts w:ascii="Times New Roman" w:hAnsi="Times New Roman"/>
          <w:szCs w:val="24"/>
          <w:lang w:val="ru-RU" w:eastAsia="ru-RU"/>
        </w:rPr>
        <w:t xml:space="preserve"> А.И. Воейков.</w:t>
      </w:r>
    </w:p>
    <w:p w:rsidR="0070174F" w:rsidRPr="008E5D8E" w:rsidRDefault="0070174F" w:rsidP="00061206">
      <w:pPr>
        <w:pStyle w:val="NoSpacing"/>
        <w:spacing w:line="360" w:lineRule="auto"/>
        <w:jc w:val="both"/>
        <w:rPr>
          <w:rFonts w:ascii="Times New Roman" w:hAnsi="Times New Roman"/>
          <w:b/>
          <w:bCs/>
          <w:szCs w:val="24"/>
          <w:lang w:val="ru-RU" w:eastAsia="ru-RU"/>
        </w:rPr>
      </w:pPr>
      <w:r w:rsidRPr="008A3CE9">
        <w:rPr>
          <w:rFonts w:ascii="Times New Roman" w:hAnsi="Times New Roman"/>
          <w:b/>
          <w:bCs/>
          <w:szCs w:val="24"/>
          <w:lang w:val="ru-RU" w:eastAsia="ru-RU"/>
        </w:rPr>
        <w:t>Тема 5. Моря и внутренние воды (</w:t>
      </w:r>
      <w:r w:rsidRPr="008E5D8E">
        <w:rPr>
          <w:rFonts w:ascii="Times New Roman" w:hAnsi="Times New Roman"/>
          <w:b/>
          <w:bCs/>
          <w:szCs w:val="24"/>
          <w:lang w:val="ru-RU" w:eastAsia="ru-RU"/>
        </w:rPr>
        <w:t xml:space="preserve">8 </w:t>
      </w:r>
      <w:r w:rsidRPr="008A3CE9">
        <w:rPr>
          <w:rFonts w:ascii="Times New Roman" w:hAnsi="Times New Roman"/>
          <w:b/>
          <w:bCs/>
          <w:szCs w:val="24"/>
          <w:lang w:val="ru-RU" w:eastAsia="ru-RU"/>
        </w:rPr>
        <w:t>часов)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Моря, окружающие территорию России. Своеобразие морей России их органический мир и природно-хозяйственное значение.</w:t>
      </w:r>
    </w:p>
    <w:p w:rsidR="0070174F" w:rsidRPr="00271641"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Воды суши, их виды. Реки России. Главные речные системы. Распределение рек по бассейнам океанов. Питание, режим, расход, годовой сток рек, ледовый режим. Роль рек в освоении территории России. Важнейшие озера, их происхождение. Искусственные водоемы. Болота. Подземные воды. Ледники. </w:t>
      </w:r>
      <w:r w:rsidRPr="00271641">
        <w:rPr>
          <w:rFonts w:ascii="Times New Roman" w:hAnsi="Times New Roman"/>
          <w:szCs w:val="24"/>
          <w:lang w:val="ru-RU" w:eastAsia="ru-RU"/>
        </w:rPr>
        <w:t>Многолетняя мерзлота.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Особая роль внутренних вод в природе и хозяйстве. Водные ресурсы, неравномерность их распределения. Мелиорация. Опасные явления, связанные с водами (паводки, наводнения, лавины и др.), их предупреждение.</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bCs/>
          <w:i/>
          <w:szCs w:val="24"/>
          <w:lang w:val="ru-RU" w:eastAsia="ru-RU"/>
        </w:rPr>
        <w:t>Основные понятия:</w:t>
      </w:r>
      <w:r w:rsidRPr="003B5B2F">
        <w:rPr>
          <w:rFonts w:ascii="Times New Roman" w:hAnsi="Times New Roman"/>
          <w:szCs w:val="24"/>
          <w:lang w:val="ru-RU" w:eastAsia="ru-RU"/>
        </w:rPr>
        <w:t xml:space="preserve"> речная система, бассейн реки, питание реки, режим реки, падение и уклон реки, верховые и низинные болота, многолетняя мерзлота, горные и покровные ледники, водные ресурсы.</w:t>
      </w:r>
    </w:p>
    <w:p w:rsidR="0070174F" w:rsidRPr="008A3CE9"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bCs/>
          <w:szCs w:val="24"/>
          <w:u w:val="single"/>
          <w:lang w:val="ru-RU" w:eastAsia="ru-RU"/>
        </w:rPr>
        <w:t>Персоналии:</w:t>
      </w:r>
      <w:r w:rsidRPr="008A3CE9">
        <w:rPr>
          <w:rFonts w:ascii="Times New Roman" w:hAnsi="Times New Roman"/>
          <w:szCs w:val="24"/>
          <w:lang w:val="ru-RU" w:eastAsia="ru-RU"/>
        </w:rPr>
        <w:t>В.Беринг, Г.И. Невельской.</w:t>
      </w:r>
    </w:p>
    <w:p w:rsidR="0070174F" w:rsidRPr="00B90A4F" w:rsidRDefault="0070174F" w:rsidP="00061206">
      <w:pPr>
        <w:pStyle w:val="NoSpacing"/>
        <w:spacing w:line="360" w:lineRule="auto"/>
        <w:jc w:val="both"/>
        <w:rPr>
          <w:rFonts w:ascii="Times New Roman" w:hAnsi="Times New Roman"/>
          <w:b/>
          <w:bCs/>
          <w:szCs w:val="24"/>
          <w:lang w:val="ru-RU" w:eastAsia="ru-RU"/>
        </w:rPr>
      </w:pPr>
      <w:r w:rsidRPr="008E5D8E">
        <w:rPr>
          <w:rFonts w:ascii="Times New Roman" w:hAnsi="Times New Roman"/>
          <w:b/>
          <w:bCs/>
          <w:szCs w:val="24"/>
          <w:lang w:val="ru-RU" w:eastAsia="ru-RU"/>
        </w:rPr>
        <w:t>Тема 6. Почвы (2часа)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Почва, её состав, строение, свойства. Почвообразование. В.В.Докучаев – основоположник почвоведения. Образование почв, их основные (зональные) типы, свойства, структура, различия в плодородии. Закономерности распространения почв. Почвенные карты. Почвенные ресурсы России. Чернозем. Изменения почв в процессе их хозяйственного использования, борьба с эрозией и загрязнением почв. Меры по сохранению плодородия почв.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i/>
          <w:szCs w:val="24"/>
          <w:lang w:val="ru-RU" w:eastAsia="ru-RU"/>
        </w:rPr>
        <w:t>Основные понятия:</w:t>
      </w:r>
      <w:r w:rsidRPr="003B5B2F">
        <w:rPr>
          <w:rFonts w:ascii="Times New Roman" w:hAnsi="Times New Roman"/>
          <w:szCs w:val="24"/>
          <w:lang w:val="ru-RU" w:eastAsia="ru-RU"/>
        </w:rPr>
        <w:t xml:space="preserve"> почвенные горизонты, зональные типы почв, почвенные ресурсы.</w:t>
      </w:r>
    </w:p>
    <w:p w:rsidR="0070174F" w:rsidRPr="003B5B2F"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szCs w:val="24"/>
          <w:u w:val="single"/>
          <w:lang w:val="ru-RU" w:eastAsia="ru-RU"/>
        </w:rPr>
        <w:t>Персоналии:</w:t>
      </w:r>
      <w:r w:rsidRPr="003B5B2F">
        <w:rPr>
          <w:rFonts w:ascii="Times New Roman" w:hAnsi="Times New Roman"/>
          <w:szCs w:val="24"/>
          <w:lang w:val="ru-RU" w:eastAsia="ru-RU"/>
        </w:rPr>
        <w:t xml:space="preserve"> В.В. Докучаев.</w:t>
      </w:r>
    </w:p>
    <w:p w:rsidR="0070174F" w:rsidRPr="003B5B2F" w:rsidRDefault="0070174F" w:rsidP="00061206">
      <w:pPr>
        <w:pStyle w:val="NoSpacing"/>
        <w:spacing w:line="360" w:lineRule="auto"/>
        <w:jc w:val="both"/>
        <w:rPr>
          <w:rFonts w:ascii="Times New Roman" w:hAnsi="Times New Roman"/>
          <w:szCs w:val="24"/>
          <w:lang w:val="ru-RU" w:eastAsia="ru-RU"/>
        </w:rPr>
      </w:pPr>
    </w:p>
    <w:p w:rsidR="0070174F" w:rsidRPr="0014124F" w:rsidRDefault="0070174F" w:rsidP="00061206">
      <w:pPr>
        <w:pStyle w:val="NoSpacing"/>
        <w:spacing w:line="360" w:lineRule="auto"/>
        <w:jc w:val="both"/>
        <w:rPr>
          <w:rFonts w:ascii="Times New Roman" w:hAnsi="Times New Roman"/>
          <w:b/>
          <w:bCs/>
          <w:szCs w:val="24"/>
          <w:lang w:val="ru-RU" w:eastAsia="ru-RU"/>
        </w:rPr>
      </w:pPr>
      <w:r w:rsidRPr="003B5B2F">
        <w:rPr>
          <w:rFonts w:ascii="Times New Roman" w:hAnsi="Times New Roman"/>
          <w:b/>
          <w:bCs/>
          <w:szCs w:val="24"/>
          <w:lang w:val="ru-RU" w:eastAsia="ru-RU"/>
        </w:rPr>
        <w:t>Тема 7. Природные зоны (</w:t>
      </w:r>
      <w:r w:rsidRPr="0014124F">
        <w:rPr>
          <w:rFonts w:ascii="Times New Roman" w:hAnsi="Times New Roman"/>
          <w:b/>
          <w:bCs/>
          <w:szCs w:val="24"/>
          <w:lang w:val="ru-RU" w:eastAsia="ru-RU"/>
        </w:rPr>
        <w:t>5</w:t>
      </w:r>
      <w:r w:rsidRPr="003B5B2F">
        <w:rPr>
          <w:rFonts w:ascii="Times New Roman" w:hAnsi="Times New Roman"/>
          <w:b/>
          <w:bCs/>
          <w:szCs w:val="24"/>
          <w:lang w:val="ru-RU" w:eastAsia="ru-RU"/>
        </w:rPr>
        <w:t>часов)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Природные комплексы и природно-территориальные комплексы. Взаимосвязь природных компонентов внутри комплекса. Природные компоненты и их зависимость от влияния человека. Природные комплексы разных уровней. Природная зона – как природный комплекс. Арктические пустыни. Тундры. Лесотундры. Тайга. Смешанные и широколиственные леса. Лесостепи. Степи. Полупустыни. Пустыни. Черноморское побережье Кавказа. </w:t>
      </w:r>
      <w:r w:rsidRPr="00271641">
        <w:rPr>
          <w:rFonts w:ascii="Times New Roman" w:hAnsi="Times New Roman"/>
          <w:szCs w:val="24"/>
          <w:lang w:val="ru-RU" w:eastAsia="ru-RU"/>
        </w:rPr>
        <w:t xml:space="preserve">Зональные и азональные природные комплексы. </w:t>
      </w:r>
      <w:r w:rsidRPr="003B5B2F">
        <w:rPr>
          <w:rFonts w:ascii="Times New Roman" w:hAnsi="Times New Roman"/>
          <w:szCs w:val="24"/>
          <w:lang w:val="ru-RU" w:eastAsia="ru-RU"/>
        </w:rPr>
        <w:t>Высотная поясность. Ресурсы растительного и животного мира. Особо охраняемые территории.</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bCs/>
          <w:i/>
          <w:szCs w:val="24"/>
          <w:lang w:val="ru-RU" w:eastAsia="ru-RU"/>
        </w:rPr>
        <w:t>Основные понятия:</w:t>
      </w:r>
      <w:r w:rsidRPr="003B5B2F">
        <w:rPr>
          <w:rFonts w:ascii="Times New Roman" w:hAnsi="Times New Roman"/>
          <w:szCs w:val="24"/>
          <w:lang w:val="ru-RU" w:eastAsia="ru-RU"/>
        </w:rPr>
        <w:t xml:space="preserve"> природно-территориальный комплекс, природная зона, высотная поясность, ландшафт, биосферный заповедник.</w:t>
      </w:r>
    </w:p>
    <w:p w:rsidR="0070174F" w:rsidRPr="003B5B2F"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bCs/>
          <w:szCs w:val="24"/>
          <w:u w:val="single"/>
          <w:lang w:val="ru-RU" w:eastAsia="ru-RU"/>
        </w:rPr>
        <w:t>Персоналии:</w:t>
      </w:r>
      <w:r w:rsidRPr="003B5B2F">
        <w:rPr>
          <w:rFonts w:ascii="Times New Roman" w:hAnsi="Times New Roman"/>
          <w:szCs w:val="24"/>
          <w:lang w:val="ru-RU" w:eastAsia="ru-RU"/>
        </w:rPr>
        <w:t xml:space="preserve"> В.В. Докучаев, Л.С. Берг.</w:t>
      </w:r>
    </w:p>
    <w:p w:rsidR="0070174F" w:rsidRPr="00232E28" w:rsidRDefault="0070174F" w:rsidP="00061206">
      <w:pPr>
        <w:spacing w:line="360" w:lineRule="auto"/>
        <w:ind w:firstLine="709"/>
        <w:jc w:val="both"/>
        <w:rPr>
          <w:b/>
        </w:rPr>
      </w:pPr>
    </w:p>
    <w:p w:rsidR="0070174F" w:rsidRPr="008E5D8E" w:rsidRDefault="0070174F" w:rsidP="00061206">
      <w:pPr>
        <w:pStyle w:val="NoSpacing"/>
        <w:spacing w:line="360" w:lineRule="auto"/>
        <w:jc w:val="both"/>
        <w:rPr>
          <w:rFonts w:ascii="Times New Roman" w:hAnsi="Times New Roman"/>
          <w:b/>
          <w:szCs w:val="24"/>
          <w:lang w:val="ru-RU" w:eastAsia="ru-RU"/>
        </w:rPr>
      </w:pPr>
      <w:r w:rsidRPr="00B90A4F">
        <w:rPr>
          <w:rFonts w:ascii="Times New Roman" w:hAnsi="Times New Roman"/>
          <w:b/>
          <w:szCs w:val="24"/>
          <w:lang w:val="ru-RU" w:eastAsia="ru-RU"/>
        </w:rPr>
        <w:t>Раздел 2. Крупные природные районы России (3</w:t>
      </w:r>
      <w:r>
        <w:rPr>
          <w:rFonts w:ascii="Times New Roman" w:hAnsi="Times New Roman"/>
          <w:b/>
          <w:szCs w:val="24"/>
          <w:lang w:val="ru-RU" w:eastAsia="ru-RU"/>
        </w:rPr>
        <w:t>4</w:t>
      </w:r>
      <w:r w:rsidRPr="00B90A4F">
        <w:rPr>
          <w:rFonts w:ascii="Times New Roman" w:hAnsi="Times New Roman"/>
          <w:b/>
          <w:szCs w:val="24"/>
          <w:lang w:val="ru-RU" w:eastAsia="ru-RU"/>
        </w:rPr>
        <w:t xml:space="preserve"> часа)</w:t>
      </w:r>
    </w:p>
    <w:p w:rsidR="0070174F" w:rsidRPr="00B90A4F" w:rsidRDefault="0070174F" w:rsidP="00061206">
      <w:pPr>
        <w:pStyle w:val="NoSpacing"/>
        <w:spacing w:line="360" w:lineRule="auto"/>
        <w:jc w:val="both"/>
        <w:rPr>
          <w:rFonts w:ascii="Times New Roman" w:hAnsi="Times New Roman"/>
          <w:b/>
          <w:szCs w:val="24"/>
          <w:lang w:val="ru-RU" w:eastAsia="ru-RU"/>
        </w:rPr>
      </w:pPr>
      <w:r w:rsidRPr="003B5B2F">
        <w:rPr>
          <w:rFonts w:ascii="Times New Roman" w:hAnsi="Times New Roman"/>
          <w:b/>
          <w:szCs w:val="24"/>
          <w:lang w:val="ru-RU" w:eastAsia="ru-RU"/>
        </w:rPr>
        <w:t>Тема 1. Островная Арктика (1час)</w:t>
      </w:r>
    </w:p>
    <w:p w:rsidR="0070174F" w:rsidRPr="00B90A4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70174F" w:rsidRPr="008E5D8E" w:rsidRDefault="0070174F" w:rsidP="00061206">
      <w:pPr>
        <w:pStyle w:val="NoSpacing"/>
        <w:spacing w:line="360" w:lineRule="auto"/>
        <w:jc w:val="both"/>
        <w:rPr>
          <w:rFonts w:ascii="Times New Roman" w:hAnsi="Times New Roman"/>
          <w:b/>
          <w:szCs w:val="24"/>
          <w:lang w:val="ru-RU" w:eastAsia="ru-RU"/>
        </w:rPr>
      </w:pPr>
      <w:r w:rsidRPr="003B5B2F">
        <w:rPr>
          <w:rFonts w:ascii="Times New Roman" w:hAnsi="Times New Roman"/>
          <w:b/>
          <w:szCs w:val="24"/>
          <w:lang w:val="ru-RU" w:eastAsia="ru-RU"/>
        </w:rPr>
        <w:t xml:space="preserve">Тема 2. </w:t>
      </w:r>
      <w:r w:rsidRPr="00B90A4F">
        <w:rPr>
          <w:rFonts w:ascii="Times New Roman" w:hAnsi="Times New Roman"/>
          <w:b/>
          <w:szCs w:val="24"/>
          <w:lang w:val="ru-RU" w:eastAsia="ru-RU"/>
        </w:rPr>
        <w:t>Восточно-Европейская Русская равнина (</w:t>
      </w:r>
      <w:r w:rsidRPr="008E5D8E">
        <w:rPr>
          <w:rFonts w:ascii="Times New Roman" w:hAnsi="Times New Roman"/>
          <w:b/>
          <w:szCs w:val="24"/>
          <w:lang w:val="ru-RU" w:eastAsia="ru-RU"/>
        </w:rPr>
        <w:t>5</w:t>
      </w:r>
      <w:r w:rsidRPr="00B90A4F">
        <w:rPr>
          <w:rFonts w:ascii="Times New Roman" w:hAnsi="Times New Roman"/>
          <w:b/>
          <w:szCs w:val="24"/>
          <w:lang w:val="ru-RU" w:eastAsia="ru-RU"/>
        </w:rPr>
        <w:t>час</w:t>
      </w:r>
      <w:r>
        <w:rPr>
          <w:rFonts w:ascii="Times New Roman" w:hAnsi="Times New Roman"/>
          <w:b/>
          <w:szCs w:val="24"/>
          <w:lang w:val="ru-RU" w:eastAsia="ru-RU"/>
        </w:rPr>
        <w:t>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и ополья.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70174F" w:rsidRPr="00B90A4F" w:rsidRDefault="0070174F" w:rsidP="00061206">
      <w:pPr>
        <w:pStyle w:val="NoSpacing"/>
        <w:spacing w:line="360" w:lineRule="auto"/>
        <w:jc w:val="both"/>
        <w:rPr>
          <w:rFonts w:ascii="Times New Roman" w:hAnsi="Times New Roman"/>
          <w:szCs w:val="24"/>
          <w:lang w:val="ru-RU" w:eastAsia="ru-RU"/>
        </w:rPr>
      </w:pPr>
      <w:r w:rsidRPr="003F3BF2">
        <w:rPr>
          <w:rFonts w:ascii="Times New Roman" w:hAnsi="Times New Roman"/>
          <w:i/>
          <w:szCs w:val="24"/>
          <w:lang w:val="ru-RU" w:eastAsia="ru-RU"/>
        </w:rPr>
        <w:t>Основные понятия:</w:t>
      </w:r>
      <w:r w:rsidRPr="00B90A4F">
        <w:rPr>
          <w:rFonts w:ascii="Times New Roman" w:hAnsi="Times New Roman"/>
          <w:szCs w:val="24"/>
          <w:lang w:val="ru-RU" w:eastAsia="ru-RU"/>
        </w:rPr>
        <w:t xml:space="preserve"> увалы, западный перенос, оттепель, моренные холмы, «бараньи лбы», Малоземельская и Большеземельская тундра, полесье, ополье.</w:t>
      </w:r>
    </w:p>
    <w:p w:rsidR="0070174F" w:rsidRPr="0014124F" w:rsidRDefault="0070174F" w:rsidP="00061206">
      <w:pPr>
        <w:pStyle w:val="NoSpacing"/>
        <w:spacing w:line="360" w:lineRule="auto"/>
        <w:jc w:val="both"/>
        <w:rPr>
          <w:rFonts w:ascii="Times New Roman" w:hAnsi="Times New Roman"/>
          <w:b/>
          <w:szCs w:val="24"/>
          <w:lang w:val="ru-RU" w:eastAsia="ru-RU"/>
        </w:rPr>
      </w:pPr>
      <w:r w:rsidRPr="00271641">
        <w:rPr>
          <w:rFonts w:ascii="Times New Roman" w:hAnsi="Times New Roman"/>
          <w:b/>
          <w:szCs w:val="24"/>
          <w:lang w:val="ru-RU" w:eastAsia="ru-RU"/>
        </w:rPr>
        <w:t>Тема 3. Кавказ (</w:t>
      </w:r>
      <w:r w:rsidRPr="0014124F">
        <w:rPr>
          <w:rFonts w:ascii="Times New Roman" w:hAnsi="Times New Roman"/>
          <w:b/>
          <w:szCs w:val="24"/>
          <w:lang w:val="ru-RU" w:eastAsia="ru-RU"/>
        </w:rPr>
        <w:t>3</w:t>
      </w:r>
      <w:r w:rsidRPr="00271641">
        <w:rPr>
          <w:rFonts w:ascii="Times New Roman" w:hAnsi="Times New Roman"/>
          <w:b/>
          <w:szCs w:val="24"/>
          <w:lang w:val="ru-RU" w:eastAsia="ru-RU"/>
        </w:rPr>
        <w:t>часа)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70174F" w:rsidRPr="00B90A4F" w:rsidRDefault="0070174F" w:rsidP="00061206">
      <w:pPr>
        <w:pStyle w:val="NoSpacing"/>
        <w:spacing w:line="360" w:lineRule="auto"/>
        <w:jc w:val="both"/>
        <w:rPr>
          <w:rFonts w:ascii="Times New Roman" w:hAnsi="Times New Roman"/>
          <w:szCs w:val="24"/>
          <w:lang w:val="ru-RU" w:eastAsia="ru-RU"/>
        </w:rPr>
      </w:pPr>
      <w:r w:rsidRPr="003F3BF2">
        <w:rPr>
          <w:rFonts w:ascii="Times New Roman" w:hAnsi="Times New Roman"/>
          <w:i/>
          <w:szCs w:val="24"/>
          <w:lang w:val="ru-RU" w:eastAsia="ru-RU"/>
        </w:rPr>
        <w:t>Основные понятия:</w:t>
      </w:r>
      <w:r>
        <w:rPr>
          <w:rFonts w:ascii="Times New Roman" w:hAnsi="Times New Roman"/>
          <w:i/>
          <w:szCs w:val="24"/>
          <w:lang w:val="ru-RU" w:eastAsia="ru-RU"/>
        </w:rPr>
        <w:t xml:space="preserve"> </w:t>
      </w:r>
      <w:r w:rsidRPr="00B90A4F">
        <w:rPr>
          <w:rFonts w:ascii="Times New Roman" w:hAnsi="Times New Roman"/>
          <w:szCs w:val="24"/>
          <w:lang w:val="ru-RU" w:eastAsia="ru-RU"/>
        </w:rPr>
        <w:t>Предкавказье, лакколит, Большой Кавказ, бора, фен.</w:t>
      </w:r>
    </w:p>
    <w:p w:rsidR="0070174F" w:rsidRPr="00B90A4F" w:rsidRDefault="0070174F" w:rsidP="00061206">
      <w:pPr>
        <w:pStyle w:val="NoSpacing"/>
        <w:spacing w:line="360" w:lineRule="auto"/>
        <w:jc w:val="both"/>
        <w:rPr>
          <w:rFonts w:ascii="Times New Roman" w:hAnsi="Times New Roman"/>
          <w:b/>
          <w:szCs w:val="24"/>
          <w:lang w:val="ru-RU" w:eastAsia="ru-RU"/>
        </w:rPr>
      </w:pPr>
      <w:r w:rsidRPr="003B5B2F">
        <w:rPr>
          <w:rFonts w:ascii="Times New Roman" w:hAnsi="Times New Roman"/>
          <w:b/>
          <w:szCs w:val="24"/>
          <w:lang w:val="ru-RU" w:eastAsia="ru-RU"/>
        </w:rPr>
        <w:t>Тема 4. Урал (4часа)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Урал – каменный пояс России. Освоение и изучение Урала. Пограничное положение Урала между европейской частью </w:t>
      </w:r>
      <w:r w:rsidRPr="00271641">
        <w:rPr>
          <w:rFonts w:ascii="Times New Roman" w:hAnsi="Times New Roman"/>
          <w:szCs w:val="24"/>
          <w:lang w:val="ru-RU" w:eastAsia="ru-RU"/>
        </w:rPr>
        <w:t xml:space="preserve">России и Сибирью на стыке тектонических структур и равнин. </w:t>
      </w:r>
      <w:r w:rsidRPr="003B5B2F">
        <w:rPr>
          <w:rFonts w:ascii="Times New Roman" w:hAnsi="Times New Roman"/>
          <w:szCs w:val="24"/>
          <w:lang w:val="ru-RU" w:eastAsia="ru-RU"/>
        </w:rPr>
        <w:t>Различия по геологическому строению и полезным ископаемым Предуралья, Урала и Зауралья. Уральские самоцветы. Недостаточная геологическая изученность Урала. Особенности климата Урала. Урал – водораздел крупных рек.</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i/>
          <w:szCs w:val="24"/>
          <w:lang w:val="ru-RU" w:eastAsia="ru-RU"/>
        </w:rPr>
        <w:t>Основные понятия:</w:t>
      </w:r>
      <w:r w:rsidRPr="003B5B2F">
        <w:rPr>
          <w:rFonts w:ascii="Times New Roman" w:hAnsi="Times New Roman"/>
          <w:szCs w:val="24"/>
          <w:lang w:val="ru-RU" w:eastAsia="ru-RU"/>
        </w:rPr>
        <w:t xml:space="preserve"> Предуралье, Зауралье, омоложенные горы.</w:t>
      </w:r>
    </w:p>
    <w:p w:rsidR="0070174F" w:rsidRPr="00B90A4F"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szCs w:val="24"/>
          <w:u w:val="single"/>
          <w:lang w:val="ru-RU" w:eastAsia="ru-RU"/>
        </w:rPr>
        <w:t>Персоналии:</w:t>
      </w:r>
      <w:r w:rsidRPr="00B90A4F">
        <w:rPr>
          <w:rFonts w:ascii="Times New Roman" w:hAnsi="Times New Roman"/>
          <w:szCs w:val="24"/>
          <w:lang w:val="ru-RU" w:eastAsia="ru-RU"/>
        </w:rPr>
        <w:t xml:space="preserve"> А.Е. Ферсман.</w:t>
      </w:r>
    </w:p>
    <w:p w:rsidR="0070174F" w:rsidRPr="0014124F" w:rsidRDefault="0070174F" w:rsidP="00061206">
      <w:pPr>
        <w:pStyle w:val="NoSpacing"/>
        <w:spacing w:line="360" w:lineRule="auto"/>
        <w:jc w:val="both"/>
        <w:rPr>
          <w:rFonts w:ascii="Times New Roman" w:hAnsi="Times New Roman"/>
          <w:b/>
          <w:szCs w:val="24"/>
          <w:lang w:val="ru-RU" w:eastAsia="ru-RU"/>
        </w:rPr>
      </w:pPr>
      <w:r w:rsidRPr="00B90A4F">
        <w:rPr>
          <w:rFonts w:ascii="Times New Roman" w:hAnsi="Times New Roman"/>
          <w:b/>
          <w:szCs w:val="24"/>
          <w:lang w:val="ru-RU" w:eastAsia="ru-RU"/>
        </w:rPr>
        <w:t>Тема 5. Западно-Сибирская равнина (</w:t>
      </w:r>
      <w:r w:rsidRPr="0014124F">
        <w:rPr>
          <w:rFonts w:ascii="Times New Roman" w:hAnsi="Times New Roman"/>
          <w:b/>
          <w:szCs w:val="24"/>
          <w:lang w:val="ru-RU" w:eastAsia="ru-RU"/>
        </w:rPr>
        <w:t>4</w:t>
      </w:r>
      <w:r>
        <w:rPr>
          <w:rFonts w:ascii="Times New Roman" w:hAnsi="Times New Roman"/>
          <w:b/>
          <w:szCs w:val="24"/>
          <w:lang w:val="ru-RU" w:eastAsia="ru-RU"/>
        </w:rPr>
        <w:t>часа)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Западная  Сибирь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её значение. Оценка природных условий для жизни и быта человека; трудность освоения природных богатств: суровая зима.многолетняя мерзлота, болота.</w:t>
      </w:r>
    </w:p>
    <w:p w:rsidR="0070174F" w:rsidRPr="00B90A4F" w:rsidRDefault="0070174F" w:rsidP="00061206">
      <w:pPr>
        <w:pStyle w:val="NoSpacing"/>
        <w:spacing w:line="360" w:lineRule="auto"/>
        <w:jc w:val="both"/>
        <w:rPr>
          <w:rFonts w:ascii="Times New Roman" w:hAnsi="Times New Roman"/>
          <w:szCs w:val="24"/>
          <w:lang w:val="ru-RU" w:eastAsia="ru-RU"/>
        </w:rPr>
      </w:pPr>
      <w:r w:rsidRPr="003F3BF2">
        <w:rPr>
          <w:rFonts w:ascii="Times New Roman" w:hAnsi="Times New Roman"/>
          <w:i/>
          <w:szCs w:val="24"/>
          <w:lang w:val="ru-RU" w:eastAsia="ru-RU"/>
        </w:rPr>
        <w:t>Основные понятия:</w:t>
      </w:r>
      <w:r w:rsidRPr="00B90A4F">
        <w:rPr>
          <w:rFonts w:ascii="Times New Roman" w:hAnsi="Times New Roman"/>
          <w:szCs w:val="24"/>
          <w:lang w:val="ru-RU" w:eastAsia="ru-RU"/>
        </w:rPr>
        <w:t xml:space="preserve"> многолетняя мерзлота, низменные болота, березовые колки, суховеи.</w:t>
      </w:r>
    </w:p>
    <w:p w:rsidR="0070174F" w:rsidRPr="0014124F" w:rsidRDefault="0070174F" w:rsidP="00061206">
      <w:pPr>
        <w:pStyle w:val="NoSpacing"/>
        <w:spacing w:line="360" w:lineRule="auto"/>
        <w:jc w:val="both"/>
        <w:rPr>
          <w:rFonts w:ascii="Times New Roman" w:hAnsi="Times New Roman"/>
          <w:b/>
          <w:szCs w:val="24"/>
          <w:lang w:val="ru-RU" w:eastAsia="ru-RU"/>
        </w:rPr>
      </w:pPr>
      <w:r w:rsidRPr="00271641">
        <w:rPr>
          <w:rFonts w:ascii="Times New Roman" w:hAnsi="Times New Roman"/>
          <w:b/>
          <w:szCs w:val="24"/>
          <w:lang w:val="ru-RU" w:eastAsia="ru-RU"/>
        </w:rPr>
        <w:t>Тема 6. Средняя Сибирь (</w:t>
      </w:r>
      <w:r w:rsidRPr="0014124F">
        <w:rPr>
          <w:rFonts w:ascii="Times New Roman" w:hAnsi="Times New Roman"/>
          <w:b/>
          <w:szCs w:val="24"/>
          <w:lang w:val="ru-RU" w:eastAsia="ru-RU"/>
        </w:rPr>
        <w:t>3</w:t>
      </w:r>
      <w:r w:rsidRPr="00271641">
        <w:rPr>
          <w:rFonts w:ascii="Times New Roman" w:hAnsi="Times New Roman"/>
          <w:b/>
          <w:szCs w:val="24"/>
          <w:lang w:val="ru-RU" w:eastAsia="ru-RU"/>
        </w:rPr>
        <w:t>часа)</w:t>
      </w:r>
    </w:p>
    <w:p w:rsidR="0070174F" w:rsidRPr="00B90A4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Географическое положение между реками Енисей и Лена.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w:t>
      </w:r>
      <w:r w:rsidRPr="00B90A4F">
        <w:rPr>
          <w:rFonts w:ascii="Times New Roman" w:hAnsi="Times New Roman"/>
          <w:szCs w:val="24"/>
          <w:lang w:val="ru-RU" w:eastAsia="ru-RU"/>
        </w:rPr>
        <w:t>Две природные зоны: тундра и светлохвойная тайга.</w:t>
      </w:r>
    </w:p>
    <w:p w:rsidR="0070174F" w:rsidRPr="00B90A4F" w:rsidRDefault="0070174F" w:rsidP="00061206">
      <w:pPr>
        <w:pStyle w:val="NoSpacing"/>
        <w:spacing w:line="360" w:lineRule="auto"/>
        <w:jc w:val="both"/>
        <w:rPr>
          <w:rFonts w:ascii="Times New Roman" w:hAnsi="Times New Roman"/>
          <w:szCs w:val="24"/>
          <w:lang w:val="ru-RU" w:eastAsia="ru-RU"/>
        </w:rPr>
      </w:pPr>
      <w:r w:rsidRPr="003F3BF2">
        <w:rPr>
          <w:rFonts w:ascii="Times New Roman" w:hAnsi="Times New Roman"/>
          <w:i/>
          <w:szCs w:val="24"/>
          <w:lang w:val="ru-RU" w:eastAsia="ru-RU"/>
        </w:rPr>
        <w:t>Основные понятия:</w:t>
      </w:r>
      <w:r w:rsidRPr="00B90A4F">
        <w:rPr>
          <w:rFonts w:ascii="Times New Roman" w:hAnsi="Times New Roman"/>
          <w:szCs w:val="24"/>
          <w:lang w:val="ru-RU" w:eastAsia="ru-RU"/>
        </w:rPr>
        <w:t xml:space="preserve"> траппы, кимберлитовая трубка, Сибирский (Азиатский) антициклон, полигоны, бугры пучения, гидролакколиты.</w:t>
      </w:r>
    </w:p>
    <w:p w:rsidR="0070174F" w:rsidRPr="00B90A4F" w:rsidRDefault="0070174F" w:rsidP="00061206">
      <w:pPr>
        <w:pStyle w:val="NoSpacing"/>
        <w:spacing w:line="360" w:lineRule="auto"/>
        <w:jc w:val="both"/>
        <w:rPr>
          <w:rFonts w:ascii="Times New Roman" w:hAnsi="Times New Roman"/>
          <w:b/>
          <w:szCs w:val="24"/>
          <w:lang w:val="ru-RU" w:eastAsia="ru-RU"/>
        </w:rPr>
      </w:pPr>
      <w:r w:rsidRPr="00B90A4F">
        <w:rPr>
          <w:rFonts w:ascii="Times New Roman" w:hAnsi="Times New Roman"/>
          <w:b/>
          <w:szCs w:val="24"/>
          <w:lang w:val="ru-RU" w:eastAsia="ru-RU"/>
        </w:rPr>
        <w:t>Тема 7. Северо-Восток Сибири (3часа)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i/>
          <w:szCs w:val="24"/>
          <w:lang w:val="ru-RU" w:eastAsia="ru-RU"/>
        </w:rPr>
        <w:t>Основные понятия:</w:t>
      </w:r>
      <w:r w:rsidRPr="003B5B2F">
        <w:rPr>
          <w:rFonts w:ascii="Times New Roman" w:hAnsi="Times New Roman"/>
          <w:szCs w:val="24"/>
          <w:lang w:val="ru-RU" w:eastAsia="ru-RU"/>
        </w:rPr>
        <w:t xml:space="preserve"> омоложенные горы, складчато- глыбовые горы, полюс холода, ископаемый (жильный лед), наледь.</w:t>
      </w:r>
    </w:p>
    <w:p w:rsidR="0070174F" w:rsidRPr="00B90A4F" w:rsidRDefault="0070174F" w:rsidP="00061206">
      <w:pPr>
        <w:pStyle w:val="NoSpacing"/>
        <w:spacing w:line="360" w:lineRule="auto"/>
        <w:jc w:val="both"/>
        <w:rPr>
          <w:rFonts w:ascii="Times New Roman" w:hAnsi="Times New Roman"/>
          <w:szCs w:val="24"/>
          <w:lang w:val="ru-RU" w:eastAsia="ru-RU"/>
        </w:rPr>
      </w:pPr>
      <w:r w:rsidRPr="008E5D8E">
        <w:rPr>
          <w:rFonts w:ascii="Times New Roman" w:hAnsi="Times New Roman"/>
          <w:szCs w:val="24"/>
          <w:u w:val="single"/>
          <w:lang w:val="ru-RU" w:eastAsia="ru-RU"/>
        </w:rPr>
        <w:t>Персоналии:</w:t>
      </w:r>
      <w:r w:rsidRPr="00B90A4F">
        <w:rPr>
          <w:rFonts w:ascii="Times New Roman" w:hAnsi="Times New Roman"/>
          <w:szCs w:val="24"/>
          <w:lang w:val="ru-RU" w:eastAsia="ru-RU"/>
        </w:rPr>
        <w:t xml:space="preserve"> И.Д. Черский, В.В. Прончищев, Д.Я. Лаптев.</w:t>
      </w:r>
    </w:p>
    <w:p w:rsidR="0070174F" w:rsidRPr="0014124F" w:rsidRDefault="0070174F" w:rsidP="00061206">
      <w:pPr>
        <w:pStyle w:val="NoSpacing"/>
        <w:spacing w:line="360" w:lineRule="auto"/>
        <w:jc w:val="both"/>
        <w:rPr>
          <w:rFonts w:ascii="Times New Roman" w:hAnsi="Times New Roman"/>
          <w:b/>
          <w:szCs w:val="24"/>
          <w:lang w:val="ru-RU" w:eastAsia="ru-RU"/>
        </w:rPr>
      </w:pPr>
      <w:r w:rsidRPr="003B5B2F">
        <w:rPr>
          <w:rFonts w:ascii="Times New Roman" w:hAnsi="Times New Roman"/>
          <w:b/>
          <w:szCs w:val="24"/>
          <w:lang w:val="ru-RU" w:eastAsia="ru-RU"/>
        </w:rPr>
        <w:t>Тема 8. Горы Южной Сибири (</w:t>
      </w:r>
      <w:r w:rsidRPr="0014124F">
        <w:rPr>
          <w:rFonts w:ascii="Times New Roman" w:hAnsi="Times New Roman"/>
          <w:b/>
          <w:szCs w:val="24"/>
          <w:lang w:val="ru-RU" w:eastAsia="ru-RU"/>
        </w:rPr>
        <w:t>4</w:t>
      </w:r>
      <w:r>
        <w:rPr>
          <w:rFonts w:ascii="Times New Roman" w:hAnsi="Times New Roman"/>
          <w:b/>
          <w:szCs w:val="24"/>
          <w:lang w:val="ru-RU" w:eastAsia="ru-RU"/>
        </w:rPr>
        <w:t xml:space="preserve"> </w:t>
      </w:r>
      <w:r w:rsidRPr="003B5B2F">
        <w:rPr>
          <w:rFonts w:ascii="Times New Roman" w:hAnsi="Times New Roman"/>
          <w:b/>
          <w:szCs w:val="24"/>
          <w:lang w:val="ru-RU" w:eastAsia="ru-RU"/>
        </w:rPr>
        <w:t>часа)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Южная Сибирь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i/>
          <w:szCs w:val="24"/>
          <w:lang w:val="ru-RU" w:eastAsia="ru-RU"/>
        </w:rPr>
        <w:t>Основные понятия:</w:t>
      </w:r>
      <w:r w:rsidRPr="003B5B2F">
        <w:rPr>
          <w:rFonts w:ascii="Times New Roman" w:hAnsi="Times New Roman"/>
          <w:szCs w:val="24"/>
          <w:lang w:val="ru-RU" w:eastAsia="ru-RU"/>
        </w:rPr>
        <w:t xml:space="preserve"> возрожденные горы, геологические разломы, тектонические озера.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Персоналии: П.С. Паллас, В.А. Обручев, И.Д. Черский.</w:t>
      </w:r>
    </w:p>
    <w:p w:rsidR="0070174F" w:rsidRPr="00B90A4F" w:rsidRDefault="0070174F" w:rsidP="00061206">
      <w:pPr>
        <w:pStyle w:val="NoSpacing"/>
        <w:spacing w:line="360" w:lineRule="auto"/>
        <w:jc w:val="both"/>
        <w:rPr>
          <w:rFonts w:ascii="Times New Roman" w:hAnsi="Times New Roman"/>
          <w:b/>
          <w:szCs w:val="24"/>
          <w:lang w:val="ru-RU" w:eastAsia="ru-RU"/>
        </w:rPr>
      </w:pPr>
      <w:r w:rsidRPr="00B03D67">
        <w:rPr>
          <w:rFonts w:ascii="Times New Roman" w:hAnsi="Times New Roman"/>
          <w:b/>
          <w:szCs w:val="24"/>
          <w:lang w:val="ru-RU" w:eastAsia="ru-RU"/>
        </w:rPr>
        <w:t>Тема 9. Дальний Восток (5</w:t>
      </w:r>
      <w:r>
        <w:rPr>
          <w:rFonts w:ascii="Times New Roman" w:hAnsi="Times New Roman"/>
          <w:b/>
          <w:szCs w:val="24"/>
          <w:lang w:val="ru-RU" w:eastAsia="ru-RU"/>
        </w:rPr>
        <w:t xml:space="preserve"> </w:t>
      </w:r>
      <w:r w:rsidRPr="00B03D67">
        <w:rPr>
          <w:rFonts w:ascii="Times New Roman" w:hAnsi="Times New Roman"/>
          <w:b/>
          <w:szCs w:val="24"/>
          <w:lang w:val="ru-RU" w:eastAsia="ru-RU"/>
        </w:rPr>
        <w:t>часов)</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Дальний Восток – край, где север встречается с югом. Геология и тектоника территории. </w:t>
      </w:r>
      <w:r w:rsidRPr="00271641">
        <w:rPr>
          <w:rFonts w:ascii="Times New Roman" w:hAnsi="Times New Roman"/>
          <w:szCs w:val="24"/>
          <w:lang w:val="ru-RU" w:eastAsia="ru-RU"/>
        </w:rPr>
        <w:t xml:space="preserve">Современный вулканизм Камчатки и Курил. Муссонный климат Тихоокеанского побережья. </w:t>
      </w:r>
      <w:r w:rsidRPr="003B5B2F">
        <w:rPr>
          <w:rFonts w:ascii="Times New Roman" w:hAnsi="Times New Roman"/>
          <w:szCs w:val="24"/>
          <w:lang w:val="ru-RU" w:eastAsia="ru-RU"/>
        </w:rPr>
        <w:t>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i/>
          <w:szCs w:val="24"/>
          <w:lang w:val="ru-RU" w:eastAsia="ru-RU"/>
        </w:rPr>
        <w:t>Основные понятия</w:t>
      </w:r>
      <w:r w:rsidRPr="003B5B2F">
        <w:rPr>
          <w:rFonts w:ascii="Times New Roman" w:hAnsi="Times New Roman"/>
          <w:b/>
          <w:szCs w:val="24"/>
          <w:lang w:val="ru-RU" w:eastAsia="ru-RU"/>
        </w:rPr>
        <w:t>:</w:t>
      </w:r>
      <w:r w:rsidRPr="003B5B2F">
        <w:rPr>
          <w:rFonts w:ascii="Times New Roman" w:hAnsi="Times New Roman"/>
          <w:szCs w:val="24"/>
          <w:lang w:val="ru-RU" w:eastAsia="ru-RU"/>
        </w:rPr>
        <w:t xml:space="preserve"> сопка, цунами, гейзеры, муссонный климат, тайфун.</w:t>
      </w:r>
    </w:p>
    <w:p w:rsidR="0070174F" w:rsidRPr="003B5B2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Персоналии: Ф. Попов, С. Дежнев, В. Поярков, В. Атласов, Е. Хабаров, И. Москвитин, Н. Пржевальский, Г. Невельск</w:t>
      </w:r>
      <w:r>
        <w:rPr>
          <w:rFonts w:ascii="Times New Roman" w:hAnsi="Times New Roman"/>
          <w:szCs w:val="24"/>
          <w:lang w:val="ru-RU" w:eastAsia="ru-RU"/>
        </w:rPr>
        <w:t>и</w:t>
      </w:r>
      <w:r w:rsidRPr="003B5B2F">
        <w:rPr>
          <w:rFonts w:ascii="Times New Roman" w:hAnsi="Times New Roman"/>
          <w:szCs w:val="24"/>
          <w:lang w:val="ru-RU" w:eastAsia="ru-RU"/>
        </w:rPr>
        <w:t>й, А. Лаперуз.</w:t>
      </w:r>
    </w:p>
    <w:p w:rsidR="0070174F" w:rsidRPr="00B90A4F" w:rsidRDefault="0070174F" w:rsidP="00061206">
      <w:pPr>
        <w:pStyle w:val="NoSpacing"/>
        <w:spacing w:line="360" w:lineRule="auto"/>
        <w:jc w:val="both"/>
        <w:rPr>
          <w:rFonts w:ascii="Times New Roman" w:hAnsi="Times New Roman"/>
          <w:b/>
          <w:szCs w:val="24"/>
          <w:lang w:val="ru-RU" w:eastAsia="ru-RU"/>
        </w:rPr>
      </w:pPr>
      <w:r w:rsidRPr="00B90A4F">
        <w:rPr>
          <w:rFonts w:ascii="Times New Roman" w:hAnsi="Times New Roman"/>
          <w:b/>
          <w:szCs w:val="24"/>
          <w:lang w:val="ru-RU" w:eastAsia="ru-RU"/>
        </w:rPr>
        <w:t>Раздел 3. Природа и человек (2</w:t>
      </w:r>
      <w:r>
        <w:rPr>
          <w:rFonts w:ascii="Times New Roman" w:hAnsi="Times New Roman"/>
          <w:b/>
          <w:szCs w:val="24"/>
          <w:lang w:val="ru-RU" w:eastAsia="ru-RU"/>
        </w:rPr>
        <w:t xml:space="preserve"> </w:t>
      </w:r>
      <w:r w:rsidRPr="00B90A4F">
        <w:rPr>
          <w:rFonts w:ascii="Times New Roman" w:hAnsi="Times New Roman"/>
          <w:b/>
          <w:szCs w:val="24"/>
          <w:lang w:val="ru-RU" w:eastAsia="ru-RU"/>
        </w:rPr>
        <w:t>часа)</w:t>
      </w:r>
    </w:p>
    <w:p w:rsidR="0070174F" w:rsidRDefault="0070174F" w:rsidP="00061206">
      <w:pPr>
        <w:pStyle w:val="NoSpacing"/>
        <w:spacing w:line="360" w:lineRule="auto"/>
        <w:jc w:val="both"/>
        <w:rPr>
          <w:rFonts w:ascii="Times New Roman" w:hAnsi="Times New Roman"/>
          <w:szCs w:val="24"/>
          <w:lang w:val="ru-RU" w:eastAsia="ru-RU"/>
        </w:rPr>
      </w:pPr>
      <w:r w:rsidRPr="003B5B2F">
        <w:rPr>
          <w:rFonts w:ascii="Times New Roman" w:hAnsi="Times New Roman"/>
          <w:szCs w:val="24"/>
          <w:lang w:val="ru-RU" w:eastAsia="ru-RU"/>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70174F" w:rsidRPr="00C76DBC" w:rsidRDefault="0070174F" w:rsidP="00C76DBC">
      <w:pPr>
        <w:pStyle w:val="NoSpacing"/>
        <w:spacing w:line="360" w:lineRule="auto"/>
        <w:jc w:val="center"/>
        <w:rPr>
          <w:rFonts w:ascii="Times New Roman" w:hAnsi="Times New Roman"/>
          <w:b/>
          <w:szCs w:val="24"/>
          <w:lang w:val="ru-RU" w:eastAsia="ru-RU"/>
        </w:rPr>
      </w:pPr>
      <w:r w:rsidRPr="00C76DBC">
        <w:rPr>
          <w:rFonts w:ascii="Times New Roman" w:hAnsi="Times New Roman"/>
          <w:b/>
          <w:szCs w:val="24"/>
          <w:lang w:val="ru-RU" w:eastAsia="ru-RU"/>
        </w:rPr>
        <w:t>Календарно-тематическое планирование</w:t>
      </w:r>
    </w:p>
    <w:tbl>
      <w:tblPr>
        <w:tblpPr w:leftFromText="180" w:rightFromText="180" w:vertAnchor="page" w:horzAnchor="margin" w:tblpXSpec="center" w:tblpY="45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268"/>
        <w:gridCol w:w="708"/>
        <w:gridCol w:w="2268"/>
        <w:gridCol w:w="1843"/>
        <w:gridCol w:w="2693"/>
      </w:tblGrid>
      <w:tr w:rsidR="0070174F" w:rsidRPr="007D4EA0" w:rsidTr="00535E81">
        <w:trPr>
          <w:trHeight w:val="344"/>
        </w:trPr>
        <w:tc>
          <w:tcPr>
            <w:tcW w:w="534" w:type="dxa"/>
          </w:tcPr>
          <w:p w:rsidR="0070174F" w:rsidRPr="00535E81" w:rsidRDefault="0070174F" w:rsidP="00535E81">
            <w:pPr>
              <w:ind w:left="108" w:hanging="108"/>
              <w:jc w:val="center"/>
              <w:rPr>
                <w:sz w:val="16"/>
                <w:szCs w:val="16"/>
              </w:rPr>
            </w:pPr>
            <w:r w:rsidRPr="00535E81">
              <w:rPr>
                <w:sz w:val="16"/>
                <w:szCs w:val="16"/>
              </w:rPr>
              <w:t>№</w:t>
            </w:r>
          </w:p>
          <w:p w:rsidR="0070174F" w:rsidRPr="007D4EA0" w:rsidRDefault="0070174F" w:rsidP="00535E81">
            <w:pPr>
              <w:ind w:left="108" w:hanging="108"/>
              <w:jc w:val="center"/>
            </w:pPr>
            <w:r w:rsidRPr="00535E81">
              <w:rPr>
                <w:sz w:val="16"/>
                <w:szCs w:val="16"/>
              </w:rPr>
              <w:t>Урока</w:t>
            </w:r>
          </w:p>
        </w:tc>
        <w:tc>
          <w:tcPr>
            <w:tcW w:w="2268" w:type="dxa"/>
          </w:tcPr>
          <w:p w:rsidR="0070174F" w:rsidRPr="00535E81" w:rsidRDefault="0070174F" w:rsidP="00535E81">
            <w:pPr>
              <w:rPr>
                <w:sz w:val="20"/>
                <w:szCs w:val="20"/>
              </w:rPr>
            </w:pPr>
          </w:p>
          <w:p w:rsidR="0070174F" w:rsidRPr="00535E81" w:rsidRDefault="0070174F" w:rsidP="00535E81">
            <w:pPr>
              <w:jc w:val="center"/>
              <w:rPr>
                <w:sz w:val="20"/>
                <w:szCs w:val="20"/>
              </w:rPr>
            </w:pPr>
            <w:r w:rsidRPr="00535E81">
              <w:rPr>
                <w:sz w:val="20"/>
                <w:szCs w:val="20"/>
              </w:rPr>
              <w:t>Содержание</w:t>
            </w:r>
          </w:p>
        </w:tc>
        <w:tc>
          <w:tcPr>
            <w:tcW w:w="708" w:type="dxa"/>
          </w:tcPr>
          <w:p w:rsidR="0070174F" w:rsidRPr="00535E81" w:rsidRDefault="0070174F" w:rsidP="00535E81">
            <w:pPr>
              <w:rPr>
                <w:sz w:val="20"/>
                <w:szCs w:val="20"/>
              </w:rPr>
            </w:pPr>
            <w:r w:rsidRPr="00535E81">
              <w:rPr>
                <w:sz w:val="20"/>
                <w:szCs w:val="20"/>
              </w:rPr>
              <w:t xml:space="preserve"> Количество часов</w:t>
            </w:r>
          </w:p>
          <w:p w:rsidR="0070174F" w:rsidRPr="00535E81" w:rsidRDefault="0070174F" w:rsidP="00535E81">
            <w:pPr>
              <w:rPr>
                <w:sz w:val="20"/>
                <w:szCs w:val="20"/>
                <w:lang w:val="en-US"/>
              </w:rPr>
            </w:pPr>
          </w:p>
        </w:tc>
        <w:tc>
          <w:tcPr>
            <w:tcW w:w="2268" w:type="dxa"/>
          </w:tcPr>
          <w:p w:rsidR="0070174F" w:rsidRPr="00535E81" w:rsidRDefault="0070174F" w:rsidP="00535E81">
            <w:pPr>
              <w:jc w:val="center"/>
              <w:rPr>
                <w:sz w:val="20"/>
                <w:szCs w:val="20"/>
              </w:rPr>
            </w:pPr>
            <w:r w:rsidRPr="00535E81">
              <w:rPr>
                <w:sz w:val="20"/>
                <w:szCs w:val="20"/>
              </w:rPr>
              <w:t xml:space="preserve"> Цели урока</w:t>
            </w:r>
          </w:p>
        </w:tc>
        <w:tc>
          <w:tcPr>
            <w:tcW w:w="1843" w:type="dxa"/>
          </w:tcPr>
          <w:p w:rsidR="0070174F" w:rsidRPr="00535E81" w:rsidRDefault="0070174F" w:rsidP="00535E81">
            <w:pPr>
              <w:rPr>
                <w:sz w:val="20"/>
                <w:szCs w:val="20"/>
              </w:rPr>
            </w:pPr>
            <w:r w:rsidRPr="00535E81">
              <w:rPr>
                <w:sz w:val="20"/>
                <w:szCs w:val="20"/>
              </w:rPr>
              <w:t>Форма урока</w:t>
            </w:r>
          </w:p>
        </w:tc>
        <w:tc>
          <w:tcPr>
            <w:tcW w:w="2693" w:type="dxa"/>
          </w:tcPr>
          <w:p w:rsidR="0070174F" w:rsidRPr="00535E81" w:rsidRDefault="0070174F" w:rsidP="00535E81">
            <w:pPr>
              <w:rPr>
                <w:sz w:val="20"/>
                <w:szCs w:val="20"/>
              </w:rPr>
            </w:pPr>
            <w:r w:rsidRPr="00535E81">
              <w:rPr>
                <w:sz w:val="20"/>
                <w:szCs w:val="20"/>
              </w:rPr>
              <w:t>Характеристика основных видов деятельности (ученика на уровне учебных действий)</w:t>
            </w:r>
          </w:p>
        </w:tc>
      </w:tr>
      <w:tr w:rsidR="0070174F" w:rsidRPr="00056493" w:rsidTr="00535E81">
        <w:trPr>
          <w:trHeight w:val="68"/>
        </w:trPr>
        <w:tc>
          <w:tcPr>
            <w:tcW w:w="534" w:type="dxa"/>
          </w:tcPr>
          <w:p w:rsidR="0070174F" w:rsidRPr="00535E81" w:rsidRDefault="0070174F" w:rsidP="00535E81">
            <w:pPr>
              <w:ind w:left="108" w:hanging="108"/>
              <w:jc w:val="center"/>
              <w:rPr>
                <w:sz w:val="20"/>
                <w:szCs w:val="20"/>
              </w:rPr>
            </w:pPr>
            <w:r w:rsidRPr="00535E81">
              <w:rPr>
                <w:sz w:val="20"/>
                <w:szCs w:val="20"/>
              </w:rPr>
              <w:t>1</w:t>
            </w:r>
          </w:p>
        </w:tc>
        <w:tc>
          <w:tcPr>
            <w:tcW w:w="2268" w:type="dxa"/>
          </w:tcPr>
          <w:p w:rsidR="0070174F" w:rsidRPr="00535E81" w:rsidRDefault="0070174F" w:rsidP="00535E81">
            <w:pPr>
              <w:jc w:val="both"/>
              <w:rPr>
                <w:sz w:val="22"/>
                <w:szCs w:val="22"/>
              </w:rPr>
            </w:pPr>
            <w:r w:rsidRPr="00535E81">
              <w:rPr>
                <w:sz w:val="22"/>
                <w:szCs w:val="22"/>
              </w:rPr>
              <w:t xml:space="preserve"> Введение</w:t>
            </w:r>
          </w:p>
          <w:p w:rsidR="0070174F" w:rsidRPr="00535E81" w:rsidRDefault="0070174F" w:rsidP="00535E81">
            <w:pPr>
              <w:jc w:val="both"/>
              <w:rPr>
                <w:sz w:val="22"/>
                <w:szCs w:val="22"/>
              </w:rPr>
            </w:pPr>
          </w:p>
          <w:p w:rsidR="0070174F" w:rsidRPr="00535E81" w:rsidRDefault="0070174F" w:rsidP="00535E81">
            <w:pPr>
              <w:jc w:val="both"/>
              <w:rPr>
                <w:sz w:val="22"/>
                <w:szCs w:val="22"/>
              </w:rPr>
            </w:pPr>
            <w:r w:rsidRPr="00535E81">
              <w:rPr>
                <w:sz w:val="22"/>
                <w:szCs w:val="22"/>
              </w:rPr>
              <w:t xml:space="preserve"> </w:t>
            </w:r>
          </w:p>
        </w:tc>
        <w:tc>
          <w:tcPr>
            <w:tcW w:w="708" w:type="dxa"/>
          </w:tcPr>
          <w:p w:rsidR="0070174F" w:rsidRPr="00535E81" w:rsidRDefault="0070174F" w:rsidP="00535E81">
            <w:pPr>
              <w:jc w:val="center"/>
              <w:rPr>
                <w:sz w:val="20"/>
                <w:szCs w:val="20"/>
              </w:rPr>
            </w:pPr>
          </w:p>
        </w:tc>
        <w:tc>
          <w:tcPr>
            <w:tcW w:w="2268" w:type="dxa"/>
          </w:tcPr>
          <w:p w:rsidR="0070174F" w:rsidRPr="00535E81" w:rsidRDefault="0070174F" w:rsidP="00535E81">
            <w:pPr>
              <w:jc w:val="center"/>
              <w:rPr>
                <w:sz w:val="22"/>
                <w:szCs w:val="22"/>
              </w:rPr>
            </w:pPr>
            <w:r w:rsidRPr="00535E81">
              <w:rPr>
                <w:sz w:val="22"/>
                <w:szCs w:val="22"/>
              </w:rPr>
              <w:t>Познакомить учащихся с особенностями предмета и структурой учебника</w:t>
            </w:r>
          </w:p>
        </w:tc>
        <w:tc>
          <w:tcPr>
            <w:tcW w:w="1843" w:type="dxa"/>
          </w:tcPr>
          <w:p w:rsidR="0070174F" w:rsidRPr="00535E81" w:rsidRDefault="0070174F" w:rsidP="00535E81">
            <w:pPr>
              <w:rPr>
                <w:sz w:val="22"/>
                <w:szCs w:val="22"/>
              </w:rPr>
            </w:pPr>
            <w:r w:rsidRPr="00535E81">
              <w:rPr>
                <w:sz w:val="22"/>
                <w:szCs w:val="22"/>
              </w:rPr>
              <w:t>Урок - беседа</w:t>
            </w:r>
          </w:p>
        </w:tc>
        <w:tc>
          <w:tcPr>
            <w:tcW w:w="2693" w:type="dxa"/>
          </w:tcPr>
          <w:p w:rsidR="0070174F" w:rsidRPr="00535E81" w:rsidRDefault="0070174F" w:rsidP="00535E81">
            <w:pPr>
              <w:rPr>
                <w:sz w:val="20"/>
                <w:szCs w:val="20"/>
              </w:rPr>
            </w:pPr>
            <w:r w:rsidRPr="00535E81">
              <w:rPr>
                <w:sz w:val="20"/>
                <w:szCs w:val="20"/>
              </w:rPr>
              <w:t>Анализ учебных пособий</w:t>
            </w:r>
          </w:p>
        </w:tc>
      </w:tr>
      <w:tr w:rsidR="0070174F" w:rsidRPr="00056493" w:rsidTr="00535E81">
        <w:trPr>
          <w:trHeight w:val="31"/>
        </w:trPr>
        <w:tc>
          <w:tcPr>
            <w:tcW w:w="534" w:type="dxa"/>
          </w:tcPr>
          <w:p w:rsidR="0070174F" w:rsidRPr="00535E81" w:rsidRDefault="0070174F" w:rsidP="00535E81">
            <w:pPr>
              <w:jc w:val="center"/>
              <w:rPr>
                <w:sz w:val="20"/>
                <w:szCs w:val="20"/>
              </w:rPr>
            </w:pPr>
          </w:p>
        </w:tc>
        <w:tc>
          <w:tcPr>
            <w:tcW w:w="2268" w:type="dxa"/>
          </w:tcPr>
          <w:p w:rsidR="0070174F" w:rsidRPr="00535E81" w:rsidRDefault="0070174F" w:rsidP="00535E81">
            <w:pPr>
              <w:rPr>
                <w:b/>
                <w:i/>
                <w:sz w:val="22"/>
                <w:szCs w:val="22"/>
              </w:rPr>
            </w:pPr>
            <w:r w:rsidRPr="00535E81">
              <w:rPr>
                <w:sz w:val="22"/>
                <w:szCs w:val="22"/>
              </w:rPr>
              <w:t xml:space="preserve"> </w:t>
            </w:r>
            <w:r w:rsidRPr="00535E81">
              <w:rPr>
                <w:b/>
                <w:i/>
                <w:sz w:val="22"/>
                <w:szCs w:val="22"/>
              </w:rPr>
              <w:t xml:space="preserve">Часть 1. Природа России ( 68 часов) </w:t>
            </w:r>
          </w:p>
        </w:tc>
        <w:tc>
          <w:tcPr>
            <w:tcW w:w="708" w:type="dxa"/>
          </w:tcPr>
          <w:p w:rsidR="0070174F" w:rsidRPr="00535E81" w:rsidRDefault="0070174F" w:rsidP="00535E81">
            <w:pPr>
              <w:jc w:val="center"/>
              <w:rPr>
                <w:sz w:val="20"/>
                <w:szCs w:val="20"/>
              </w:rPr>
            </w:pPr>
            <w:r w:rsidRPr="00535E81">
              <w:rPr>
                <w:sz w:val="20"/>
                <w:szCs w:val="20"/>
              </w:rPr>
              <w:t>67</w:t>
            </w:r>
          </w:p>
        </w:tc>
        <w:tc>
          <w:tcPr>
            <w:tcW w:w="2268" w:type="dxa"/>
          </w:tcPr>
          <w:p w:rsidR="0070174F" w:rsidRPr="00535E81" w:rsidRDefault="0070174F" w:rsidP="00535E81">
            <w:pPr>
              <w:jc w:val="center"/>
              <w:rPr>
                <w:sz w:val="22"/>
                <w:szCs w:val="22"/>
              </w:rPr>
            </w:pPr>
          </w:p>
        </w:tc>
        <w:tc>
          <w:tcPr>
            <w:tcW w:w="1843"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31"/>
        </w:trPr>
        <w:tc>
          <w:tcPr>
            <w:tcW w:w="534" w:type="dxa"/>
          </w:tcPr>
          <w:p w:rsidR="0070174F" w:rsidRPr="00535E81" w:rsidRDefault="0070174F" w:rsidP="00535E81">
            <w:pPr>
              <w:jc w:val="center"/>
              <w:rPr>
                <w:sz w:val="20"/>
                <w:szCs w:val="20"/>
              </w:rPr>
            </w:pPr>
          </w:p>
        </w:tc>
        <w:tc>
          <w:tcPr>
            <w:tcW w:w="2268" w:type="dxa"/>
          </w:tcPr>
          <w:p w:rsidR="0070174F" w:rsidRPr="00535E81" w:rsidRDefault="0070174F" w:rsidP="00535E81">
            <w:pPr>
              <w:rPr>
                <w:b/>
                <w:sz w:val="22"/>
                <w:szCs w:val="22"/>
              </w:rPr>
            </w:pPr>
            <w:r w:rsidRPr="00535E81">
              <w:rPr>
                <w:b/>
                <w:sz w:val="22"/>
                <w:szCs w:val="22"/>
              </w:rPr>
              <w:t xml:space="preserve"> Раздел 1. Общая физическая география (33 часа)</w:t>
            </w:r>
          </w:p>
        </w:tc>
        <w:tc>
          <w:tcPr>
            <w:tcW w:w="708" w:type="dxa"/>
          </w:tcPr>
          <w:p w:rsidR="0070174F" w:rsidRPr="00535E81" w:rsidRDefault="0070174F" w:rsidP="00535E81">
            <w:pPr>
              <w:jc w:val="center"/>
              <w:rPr>
                <w:sz w:val="20"/>
                <w:szCs w:val="20"/>
              </w:rPr>
            </w:pPr>
            <w:r w:rsidRPr="00535E81">
              <w:rPr>
                <w:sz w:val="20"/>
                <w:szCs w:val="20"/>
              </w:rPr>
              <w:t>33</w:t>
            </w:r>
          </w:p>
        </w:tc>
        <w:tc>
          <w:tcPr>
            <w:tcW w:w="2268" w:type="dxa"/>
          </w:tcPr>
          <w:p w:rsidR="0070174F" w:rsidRPr="00535E81" w:rsidRDefault="0070174F" w:rsidP="00535E81">
            <w:pPr>
              <w:jc w:val="center"/>
              <w:rPr>
                <w:sz w:val="22"/>
                <w:szCs w:val="22"/>
              </w:rPr>
            </w:pPr>
          </w:p>
        </w:tc>
        <w:tc>
          <w:tcPr>
            <w:tcW w:w="1843"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r w:rsidRPr="00535E81">
              <w:rPr>
                <w:sz w:val="20"/>
                <w:szCs w:val="20"/>
              </w:rPr>
              <w:t>.</w:t>
            </w:r>
          </w:p>
        </w:tc>
      </w:tr>
      <w:tr w:rsidR="0070174F" w:rsidRPr="00056493" w:rsidTr="00535E81">
        <w:trPr>
          <w:trHeight w:val="31"/>
        </w:trPr>
        <w:tc>
          <w:tcPr>
            <w:tcW w:w="534" w:type="dxa"/>
          </w:tcPr>
          <w:p w:rsidR="0070174F" w:rsidRPr="00535E81" w:rsidRDefault="0070174F" w:rsidP="00535E81">
            <w:pPr>
              <w:jc w:val="center"/>
              <w:rPr>
                <w:sz w:val="20"/>
                <w:szCs w:val="20"/>
              </w:rPr>
            </w:pPr>
          </w:p>
        </w:tc>
        <w:tc>
          <w:tcPr>
            <w:tcW w:w="2268" w:type="dxa"/>
          </w:tcPr>
          <w:p w:rsidR="0070174F" w:rsidRPr="00535E81" w:rsidRDefault="0070174F" w:rsidP="00535E81">
            <w:pPr>
              <w:rPr>
                <w:b/>
                <w:sz w:val="22"/>
                <w:szCs w:val="22"/>
              </w:rPr>
            </w:pPr>
            <w:r w:rsidRPr="00535E81">
              <w:rPr>
                <w:b/>
                <w:sz w:val="22"/>
                <w:szCs w:val="22"/>
              </w:rPr>
              <w:t xml:space="preserve">  Тема 1. Географическое  положение (4 часа)</w:t>
            </w:r>
          </w:p>
        </w:tc>
        <w:tc>
          <w:tcPr>
            <w:tcW w:w="708" w:type="dxa"/>
          </w:tcPr>
          <w:p w:rsidR="0070174F" w:rsidRPr="00535E81" w:rsidRDefault="0070174F" w:rsidP="00535E81">
            <w:pPr>
              <w:jc w:val="center"/>
              <w:rPr>
                <w:sz w:val="20"/>
                <w:szCs w:val="20"/>
              </w:rPr>
            </w:pPr>
            <w:r w:rsidRPr="00535E81">
              <w:rPr>
                <w:sz w:val="20"/>
                <w:szCs w:val="20"/>
              </w:rPr>
              <w:t>4</w:t>
            </w:r>
          </w:p>
        </w:tc>
        <w:tc>
          <w:tcPr>
            <w:tcW w:w="2268" w:type="dxa"/>
          </w:tcPr>
          <w:p w:rsidR="0070174F" w:rsidRPr="00535E81" w:rsidRDefault="0070174F" w:rsidP="00535E81">
            <w:pPr>
              <w:jc w:val="center"/>
              <w:rPr>
                <w:sz w:val="22"/>
                <w:szCs w:val="22"/>
              </w:rPr>
            </w:pPr>
          </w:p>
        </w:tc>
        <w:tc>
          <w:tcPr>
            <w:tcW w:w="1843"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2</w:t>
            </w:r>
          </w:p>
        </w:tc>
        <w:tc>
          <w:tcPr>
            <w:tcW w:w="2268" w:type="dxa"/>
          </w:tcPr>
          <w:p w:rsidR="0070174F" w:rsidRPr="00535E81" w:rsidRDefault="0070174F" w:rsidP="00535E81">
            <w:pPr>
              <w:rPr>
                <w:sz w:val="22"/>
                <w:szCs w:val="22"/>
              </w:rPr>
            </w:pPr>
            <w:r w:rsidRPr="00535E81">
              <w:rPr>
                <w:sz w:val="22"/>
                <w:szCs w:val="22"/>
              </w:rPr>
              <w:t xml:space="preserve"> Россия на карте мира</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Изучить главные черты географического положения России  и их влияние на природу и хозяйственную деятельность населения.</w:t>
            </w:r>
          </w:p>
        </w:tc>
        <w:tc>
          <w:tcPr>
            <w:tcW w:w="1843"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 xml:space="preserve">Выявлять особенности разных видов географического положения России. Наносить на контурную карту объекты, характеризующие географическое положение России. Сравнивать географическое положение и размеры территории России и других стран. </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3</w:t>
            </w:r>
          </w:p>
        </w:tc>
        <w:tc>
          <w:tcPr>
            <w:tcW w:w="2268" w:type="dxa"/>
          </w:tcPr>
          <w:p w:rsidR="0070174F" w:rsidRPr="00535E81" w:rsidRDefault="0070174F" w:rsidP="00535E81">
            <w:pPr>
              <w:rPr>
                <w:sz w:val="22"/>
                <w:szCs w:val="22"/>
              </w:rPr>
            </w:pPr>
            <w:r w:rsidRPr="00535E81">
              <w:rPr>
                <w:sz w:val="22"/>
                <w:szCs w:val="22"/>
              </w:rPr>
              <w:t>Часовые пояса страны</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 xml:space="preserve">Познакомить с видами времени на территории </w:t>
            </w:r>
          </w:p>
          <w:p w:rsidR="0070174F" w:rsidRPr="00535E81" w:rsidRDefault="0070174F" w:rsidP="00535E81">
            <w:pPr>
              <w:rPr>
                <w:sz w:val="22"/>
                <w:szCs w:val="22"/>
              </w:rPr>
            </w:pPr>
            <w:r w:rsidRPr="00535E81">
              <w:rPr>
                <w:sz w:val="22"/>
                <w:szCs w:val="22"/>
              </w:rPr>
              <w:t>России. Научить решать  задачи на определение времени</w:t>
            </w:r>
          </w:p>
        </w:tc>
        <w:tc>
          <w:tcPr>
            <w:tcW w:w="1843" w:type="dxa"/>
          </w:tcPr>
          <w:p w:rsidR="0070174F" w:rsidRPr="00535E81" w:rsidRDefault="0070174F" w:rsidP="00535E81">
            <w:pPr>
              <w:rPr>
                <w:sz w:val="22"/>
                <w:szCs w:val="22"/>
              </w:rPr>
            </w:pPr>
            <w:r w:rsidRPr="00535E81">
              <w:rPr>
                <w:sz w:val="22"/>
                <w:szCs w:val="22"/>
              </w:rPr>
              <w:t>Урок -практикум</w:t>
            </w:r>
          </w:p>
        </w:tc>
        <w:tc>
          <w:tcPr>
            <w:tcW w:w="2693" w:type="dxa"/>
          </w:tcPr>
          <w:p w:rsidR="0070174F" w:rsidRPr="00535E81" w:rsidRDefault="0070174F" w:rsidP="00535E81">
            <w:pPr>
              <w:rPr>
                <w:sz w:val="20"/>
                <w:szCs w:val="20"/>
              </w:rPr>
            </w:pPr>
            <w:r w:rsidRPr="00535E81">
              <w:rPr>
                <w:sz w:val="20"/>
                <w:szCs w:val="20"/>
              </w:rPr>
              <w:t>Определять поясное время для разных городов России по карте часовых поясов. Объяснять роль поясного, декретного времени и определять часовые зоны.</w:t>
            </w:r>
          </w:p>
        </w:tc>
      </w:tr>
      <w:tr w:rsidR="0070174F" w:rsidRPr="00056493" w:rsidTr="00535E81">
        <w:trPr>
          <w:trHeight w:val="2625"/>
        </w:trPr>
        <w:tc>
          <w:tcPr>
            <w:tcW w:w="534" w:type="dxa"/>
          </w:tcPr>
          <w:p w:rsidR="0070174F" w:rsidRPr="00535E81" w:rsidRDefault="0070174F" w:rsidP="00535E81">
            <w:pPr>
              <w:jc w:val="center"/>
              <w:rPr>
                <w:sz w:val="20"/>
                <w:szCs w:val="20"/>
              </w:rPr>
            </w:pPr>
            <w:r w:rsidRPr="00535E81">
              <w:rPr>
                <w:sz w:val="20"/>
                <w:szCs w:val="20"/>
              </w:rPr>
              <w:t>4</w:t>
            </w:r>
          </w:p>
        </w:tc>
        <w:tc>
          <w:tcPr>
            <w:tcW w:w="2268" w:type="dxa"/>
          </w:tcPr>
          <w:p w:rsidR="0070174F" w:rsidRPr="00535E81" w:rsidRDefault="0070174F" w:rsidP="00535E81">
            <w:pPr>
              <w:rPr>
                <w:sz w:val="22"/>
                <w:szCs w:val="22"/>
              </w:rPr>
            </w:pPr>
            <w:r w:rsidRPr="00535E81">
              <w:rPr>
                <w:sz w:val="22"/>
                <w:szCs w:val="22"/>
              </w:rPr>
              <w:t>Практическая работа №1-2: определение географических  координат крайних точек территории России, решение задач на определение поясного времени.</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Формирование умений и навыков работы по определению географических координат решению задач на определение поясного времени</w:t>
            </w:r>
          </w:p>
        </w:tc>
        <w:tc>
          <w:tcPr>
            <w:tcW w:w="1843" w:type="dxa"/>
          </w:tcPr>
          <w:p w:rsidR="0070174F" w:rsidRPr="00535E81" w:rsidRDefault="0070174F" w:rsidP="00535E81">
            <w:pPr>
              <w:rPr>
                <w:sz w:val="22"/>
                <w:szCs w:val="22"/>
              </w:rPr>
            </w:pPr>
            <w:r w:rsidRPr="00535E81">
              <w:rPr>
                <w:sz w:val="22"/>
                <w:szCs w:val="22"/>
              </w:rPr>
              <w:t>Урок - практических работ</w:t>
            </w:r>
          </w:p>
        </w:tc>
        <w:tc>
          <w:tcPr>
            <w:tcW w:w="2693" w:type="dxa"/>
          </w:tcPr>
          <w:p w:rsidR="0070174F" w:rsidRPr="00535E81" w:rsidRDefault="0070174F" w:rsidP="00535E81">
            <w:pPr>
              <w:rPr>
                <w:sz w:val="20"/>
                <w:szCs w:val="20"/>
              </w:rPr>
            </w:pPr>
            <w:r w:rsidRPr="00535E81">
              <w:rPr>
                <w:sz w:val="20"/>
                <w:szCs w:val="20"/>
              </w:rPr>
              <w:t>Определять  географические координаты крайних точек, границы государств по физической и политической картам. Сравнивать морскую и сухопутную границы России  по протяженности и значению  для развития  внешнеторговых связей. Определять поясное время для разных городов России по карте часовых поясов. Решать задачи по определению  поясного времени и  с учетом часовых зон.</w:t>
            </w:r>
          </w:p>
        </w:tc>
      </w:tr>
      <w:tr w:rsidR="0070174F" w:rsidRPr="00056493" w:rsidTr="00535E81">
        <w:trPr>
          <w:trHeight w:val="405"/>
        </w:trPr>
        <w:tc>
          <w:tcPr>
            <w:tcW w:w="534" w:type="dxa"/>
          </w:tcPr>
          <w:p w:rsidR="0070174F" w:rsidRPr="00535E81" w:rsidRDefault="0070174F" w:rsidP="00535E81">
            <w:pPr>
              <w:jc w:val="center"/>
              <w:rPr>
                <w:sz w:val="20"/>
                <w:szCs w:val="20"/>
              </w:rPr>
            </w:pPr>
            <w:r w:rsidRPr="00535E81">
              <w:rPr>
                <w:sz w:val="20"/>
                <w:szCs w:val="20"/>
              </w:rPr>
              <w:t>5.</w:t>
            </w:r>
          </w:p>
        </w:tc>
        <w:tc>
          <w:tcPr>
            <w:tcW w:w="2268" w:type="dxa"/>
          </w:tcPr>
          <w:p w:rsidR="0070174F" w:rsidRPr="00535E81" w:rsidRDefault="0070174F" w:rsidP="00535E81">
            <w:pPr>
              <w:rPr>
                <w:sz w:val="22"/>
                <w:szCs w:val="22"/>
              </w:rPr>
            </w:pPr>
            <w:r w:rsidRPr="00535E81">
              <w:rPr>
                <w:sz w:val="22"/>
                <w:szCs w:val="22"/>
              </w:rPr>
              <w:t xml:space="preserve">Обобщение знаний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Закрепить знания по теме «Географическое положение России»</w:t>
            </w:r>
          </w:p>
        </w:tc>
        <w:tc>
          <w:tcPr>
            <w:tcW w:w="1843" w:type="dxa"/>
          </w:tcPr>
          <w:p w:rsidR="0070174F" w:rsidRPr="00535E81" w:rsidRDefault="0070174F" w:rsidP="00535E81">
            <w:pPr>
              <w:rPr>
                <w:sz w:val="22"/>
                <w:szCs w:val="22"/>
              </w:rPr>
            </w:pPr>
            <w:r w:rsidRPr="00535E81">
              <w:rPr>
                <w:sz w:val="22"/>
                <w:szCs w:val="22"/>
              </w:rPr>
              <w:t>Самостоятельная работа</w:t>
            </w:r>
          </w:p>
        </w:tc>
        <w:tc>
          <w:tcPr>
            <w:tcW w:w="2693" w:type="dxa"/>
          </w:tcPr>
          <w:p w:rsidR="0070174F" w:rsidRPr="00535E81" w:rsidRDefault="0070174F" w:rsidP="00535E81">
            <w:pPr>
              <w:rPr>
                <w:sz w:val="20"/>
                <w:szCs w:val="20"/>
              </w:rPr>
            </w:pPr>
            <w:r w:rsidRPr="00535E81">
              <w:rPr>
                <w:sz w:val="20"/>
                <w:szCs w:val="20"/>
              </w:rPr>
              <w:t>Уметь обобщать знания по пройденной теме</w:t>
            </w:r>
          </w:p>
        </w:tc>
      </w:tr>
      <w:tr w:rsidR="0070174F" w:rsidRPr="00056493" w:rsidTr="00535E81">
        <w:trPr>
          <w:trHeight w:val="31"/>
        </w:trPr>
        <w:tc>
          <w:tcPr>
            <w:tcW w:w="534"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sz w:val="22"/>
                <w:szCs w:val="22"/>
              </w:rPr>
              <w:t xml:space="preserve"> </w:t>
            </w:r>
            <w:r w:rsidRPr="00535E81">
              <w:rPr>
                <w:b/>
                <w:sz w:val="22"/>
                <w:szCs w:val="22"/>
              </w:rPr>
              <w:t xml:space="preserve">  Тема  2.  Исследования территории России  </w:t>
            </w:r>
          </w:p>
        </w:tc>
        <w:tc>
          <w:tcPr>
            <w:tcW w:w="708" w:type="dxa"/>
          </w:tcPr>
          <w:p w:rsidR="0070174F" w:rsidRPr="00535E81" w:rsidRDefault="0070174F" w:rsidP="00535E81">
            <w:pPr>
              <w:jc w:val="center"/>
              <w:rPr>
                <w:sz w:val="20"/>
                <w:szCs w:val="20"/>
              </w:rPr>
            </w:pPr>
            <w:r w:rsidRPr="00535E81">
              <w:rPr>
                <w:sz w:val="20"/>
                <w:szCs w:val="20"/>
              </w:rPr>
              <w:t>3</w:t>
            </w:r>
          </w:p>
        </w:tc>
        <w:tc>
          <w:tcPr>
            <w:tcW w:w="2268" w:type="dxa"/>
          </w:tcPr>
          <w:p w:rsidR="0070174F" w:rsidRPr="00535E81" w:rsidRDefault="0070174F" w:rsidP="00535E81">
            <w:pPr>
              <w:rPr>
                <w:sz w:val="22"/>
                <w:szCs w:val="22"/>
              </w:rPr>
            </w:pPr>
          </w:p>
        </w:tc>
        <w:tc>
          <w:tcPr>
            <w:tcW w:w="1843"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6</w:t>
            </w:r>
          </w:p>
        </w:tc>
        <w:tc>
          <w:tcPr>
            <w:tcW w:w="2268" w:type="dxa"/>
          </w:tcPr>
          <w:p w:rsidR="0070174F" w:rsidRPr="00535E81" w:rsidRDefault="0070174F" w:rsidP="00535E81">
            <w:pPr>
              <w:rPr>
                <w:sz w:val="22"/>
                <w:szCs w:val="22"/>
              </w:rPr>
            </w:pPr>
            <w:r w:rsidRPr="00535E81">
              <w:rPr>
                <w:sz w:val="22"/>
                <w:szCs w:val="22"/>
              </w:rPr>
              <w:t xml:space="preserve">Русские землепроходцы 11 – 17 века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 xml:space="preserve"> Дать представление обучающимся об освоении и изучении территории землепроходцами</w:t>
            </w:r>
          </w:p>
        </w:tc>
        <w:tc>
          <w:tcPr>
            <w:tcW w:w="1843" w:type="dxa"/>
          </w:tcPr>
          <w:p w:rsidR="0070174F" w:rsidRPr="00535E81" w:rsidRDefault="0070174F" w:rsidP="00535E81">
            <w:pPr>
              <w:rPr>
                <w:sz w:val="22"/>
                <w:szCs w:val="22"/>
              </w:rPr>
            </w:pPr>
            <w:r w:rsidRPr="00535E81">
              <w:rPr>
                <w:sz w:val="22"/>
                <w:szCs w:val="22"/>
              </w:rPr>
              <w:t>Урок - беседа</w:t>
            </w:r>
          </w:p>
        </w:tc>
        <w:tc>
          <w:tcPr>
            <w:tcW w:w="2693" w:type="dxa"/>
          </w:tcPr>
          <w:p w:rsidR="0070174F" w:rsidRPr="00535E81" w:rsidRDefault="0070174F" w:rsidP="00535E81">
            <w:pPr>
              <w:rPr>
                <w:sz w:val="20"/>
                <w:szCs w:val="20"/>
              </w:rPr>
            </w:pPr>
            <w:r w:rsidRPr="00535E81">
              <w:rPr>
                <w:sz w:val="20"/>
                <w:szCs w:val="20"/>
              </w:rPr>
              <w:t>Анализировать по картам пути землепроходцев, объяснять маршруты прохождения по территории страны путешественниками.</w:t>
            </w:r>
          </w:p>
        </w:tc>
      </w:tr>
      <w:tr w:rsidR="0070174F" w:rsidRPr="00056493" w:rsidTr="00535E81">
        <w:trPr>
          <w:trHeight w:val="64"/>
        </w:trPr>
        <w:tc>
          <w:tcPr>
            <w:tcW w:w="534" w:type="dxa"/>
          </w:tcPr>
          <w:p w:rsidR="0070174F" w:rsidRPr="00535E81" w:rsidRDefault="0070174F" w:rsidP="00535E81">
            <w:pPr>
              <w:jc w:val="center"/>
              <w:rPr>
                <w:sz w:val="20"/>
                <w:szCs w:val="20"/>
              </w:rPr>
            </w:pPr>
            <w:r w:rsidRPr="00535E81">
              <w:rPr>
                <w:sz w:val="20"/>
                <w:szCs w:val="20"/>
              </w:rPr>
              <w:t>7.</w:t>
            </w:r>
          </w:p>
        </w:tc>
        <w:tc>
          <w:tcPr>
            <w:tcW w:w="2268" w:type="dxa"/>
          </w:tcPr>
          <w:p w:rsidR="0070174F" w:rsidRPr="00535E81" w:rsidRDefault="0070174F" w:rsidP="00535E81">
            <w:pPr>
              <w:rPr>
                <w:sz w:val="22"/>
                <w:szCs w:val="22"/>
              </w:rPr>
            </w:pPr>
            <w:r w:rsidRPr="00535E81">
              <w:rPr>
                <w:sz w:val="22"/>
                <w:szCs w:val="22"/>
              </w:rPr>
              <w:t xml:space="preserve">Географические открытия и исследования 18 – 20 века.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 xml:space="preserve">Формировать знания о географических открытиях и исследованиях </w:t>
            </w:r>
          </w:p>
        </w:tc>
        <w:tc>
          <w:tcPr>
            <w:tcW w:w="1843" w:type="dxa"/>
          </w:tcPr>
          <w:p w:rsidR="0070174F" w:rsidRPr="00535E81" w:rsidRDefault="0070174F" w:rsidP="00535E81">
            <w:pPr>
              <w:rPr>
                <w:sz w:val="22"/>
                <w:szCs w:val="22"/>
              </w:rPr>
            </w:pPr>
            <w:r w:rsidRPr="00535E81">
              <w:rPr>
                <w:sz w:val="22"/>
                <w:szCs w:val="22"/>
              </w:rPr>
              <w:t>Урок - поиск</w:t>
            </w:r>
          </w:p>
        </w:tc>
        <w:tc>
          <w:tcPr>
            <w:tcW w:w="2693" w:type="dxa"/>
          </w:tcPr>
          <w:p w:rsidR="0070174F" w:rsidRPr="00535E81" w:rsidRDefault="0070174F" w:rsidP="00535E81">
            <w:pPr>
              <w:rPr>
                <w:sz w:val="20"/>
                <w:szCs w:val="20"/>
              </w:rPr>
            </w:pPr>
            <w:r w:rsidRPr="00535E81">
              <w:rPr>
                <w:sz w:val="20"/>
                <w:szCs w:val="20"/>
              </w:rPr>
              <w:t xml:space="preserve">Обсуждать географические открытия и исследования. Определять достижения в открытиях и исследованиях. </w:t>
            </w:r>
          </w:p>
        </w:tc>
      </w:tr>
      <w:tr w:rsidR="0070174F" w:rsidRPr="00056493" w:rsidTr="00535E81">
        <w:trPr>
          <w:trHeight w:val="71"/>
        </w:trPr>
        <w:tc>
          <w:tcPr>
            <w:tcW w:w="534" w:type="dxa"/>
          </w:tcPr>
          <w:p w:rsidR="0070174F" w:rsidRPr="00535E81" w:rsidRDefault="0070174F" w:rsidP="00535E81">
            <w:pPr>
              <w:jc w:val="center"/>
              <w:rPr>
                <w:sz w:val="20"/>
                <w:szCs w:val="20"/>
              </w:rPr>
            </w:pPr>
            <w:r w:rsidRPr="00535E81">
              <w:rPr>
                <w:sz w:val="20"/>
                <w:szCs w:val="20"/>
              </w:rPr>
              <w:t xml:space="preserve"> 8.</w:t>
            </w:r>
          </w:p>
        </w:tc>
        <w:tc>
          <w:tcPr>
            <w:tcW w:w="2268" w:type="dxa"/>
          </w:tcPr>
          <w:p w:rsidR="0070174F" w:rsidRPr="00535E81" w:rsidRDefault="0070174F" w:rsidP="00535E81">
            <w:pPr>
              <w:rPr>
                <w:sz w:val="22"/>
                <w:szCs w:val="22"/>
              </w:rPr>
            </w:pPr>
            <w:r w:rsidRPr="00535E81">
              <w:rPr>
                <w:sz w:val="22"/>
                <w:szCs w:val="22"/>
              </w:rPr>
              <w:t xml:space="preserve"> Исследования территории России</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Изучить результаты исследований на территории России на рубеже 20 века</w:t>
            </w:r>
          </w:p>
        </w:tc>
        <w:tc>
          <w:tcPr>
            <w:tcW w:w="1843"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Анализировать проведенные исследования  учеными на территории открытых земель</w:t>
            </w:r>
          </w:p>
        </w:tc>
      </w:tr>
      <w:tr w:rsidR="0070174F" w:rsidRPr="00056493" w:rsidTr="00535E81">
        <w:trPr>
          <w:trHeight w:val="31"/>
        </w:trPr>
        <w:tc>
          <w:tcPr>
            <w:tcW w:w="534"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sz w:val="22"/>
                <w:szCs w:val="22"/>
              </w:rPr>
              <w:t xml:space="preserve"> </w:t>
            </w:r>
            <w:r w:rsidRPr="00535E81">
              <w:rPr>
                <w:b/>
                <w:sz w:val="22"/>
                <w:szCs w:val="22"/>
              </w:rPr>
              <w:t xml:space="preserve">  Тема 3. Геологическое строение и рельеф  </w:t>
            </w:r>
          </w:p>
        </w:tc>
        <w:tc>
          <w:tcPr>
            <w:tcW w:w="708" w:type="dxa"/>
          </w:tcPr>
          <w:p w:rsidR="0070174F" w:rsidRPr="00535E81" w:rsidRDefault="0070174F" w:rsidP="00535E81">
            <w:pPr>
              <w:jc w:val="center"/>
              <w:rPr>
                <w:sz w:val="20"/>
                <w:szCs w:val="20"/>
              </w:rPr>
            </w:pPr>
            <w:r w:rsidRPr="00535E81">
              <w:rPr>
                <w:sz w:val="20"/>
                <w:szCs w:val="20"/>
              </w:rPr>
              <w:t>5</w:t>
            </w:r>
          </w:p>
        </w:tc>
        <w:tc>
          <w:tcPr>
            <w:tcW w:w="2268" w:type="dxa"/>
          </w:tcPr>
          <w:p w:rsidR="0070174F" w:rsidRPr="00535E81" w:rsidRDefault="0070174F" w:rsidP="00535E81">
            <w:pPr>
              <w:rPr>
                <w:sz w:val="22"/>
                <w:szCs w:val="22"/>
              </w:rPr>
            </w:pPr>
          </w:p>
        </w:tc>
        <w:tc>
          <w:tcPr>
            <w:tcW w:w="1843"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9.</w:t>
            </w:r>
          </w:p>
        </w:tc>
        <w:tc>
          <w:tcPr>
            <w:tcW w:w="2268" w:type="dxa"/>
          </w:tcPr>
          <w:p w:rsidR="0070174F" w:rsidRPr="00535E81" w:rsidRDefault="0070174F" w:rsidP="00535E81">
            <w:pPr>
              <w:rPr>
                <w:b/>
                <w:sz w:val="22"/>
                <w:szCs w:val="22"/>
              </w:rPr>
            </w:pPr>
            <w:r w:rsidRPr="00535E81">
              <w:rPr>
                <w:sz w:val="22"/>
                <w:szCs w:val="22"/>
              </w:rPr>
              <w:t xml:space="preserve">Геологическое летоисчисление и геологическая карта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Сформировать  представление о геохронологической  таблице, дать знания о геологическом летоисчислении</w:t>
            </w:r>
          </w:p>
        </w:tc>
        <w:tc>
          <w:tcPr>
            <w:tcW w:w="1843"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 xml:space="preserve">Определять основные этапы формирования земной коры на территории России по геологической карте и геохронологической таблице.  </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10.</w:t>
            </w:r>
          </w:p>
        </w:tc>
        <w:tc>
          <w:tcPr>
            <w:tcW w:w="2268" w:type="dxa"/>
          </w:tcPr>
          <w:p w:rsidR="0070174F" w:rsidRPr="00535E81" w:rsidRDefault="0070174F" w:rsidP="00535E81">
            <w:pPr>
              <w:rPr>
                <w:b/>
                <w:sz w:val="22"/>
                <w:szCs w:val="22"/>
              </w:rPr>
            </w:pPr>
            <w:r w:rsidRPr="00535E81">
              <w:rPr>
                <w:sz w:val="22"/>
                <w:szCs w:val="22"/>
              </w:rPr>
              <w:t xml:space="preserve">Тектоническое строение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Сформировать  представление об особенностях строения земной коры на территории России</w:t>
            </w:r>
          </w:p>
        </w:tc>
        <w:tc>
          <w:tcPr>
            <w:tcW w:w="1843"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 xml:space="preserve">  Определять основные тектонические структуры на территории страны по тектонической карте</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11.</w:t>
            </w:r>
          </w:p>
        </w:tc>
        <w:tc>
          <w:tcPr>
            <w:tcW w:w="2268" w:type="dxa"/>
          </w:tcPr>
          <w:p w:rsidR="0070174F" w:rsidRPr="00535E81" w:rsidRDefault="0070174F" w:rsidP="00535E81">
            <w:pPr>
              <w:rPr>
                <w:sz w:val="22"/>
                <w:szCs w:val="22"/>
              </w:rPr>
            </w:pPr>
            <w:r w:rsidRPr="00535E81">
              <w:rPr>
                <w:sz w:val="22"/>
                <w:szCs w:val="22"/>
              </w:rPr>
              <w:t xml:space="preserve">Общие черты рельефа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Показать характерные черты рельефа  и взаимосвязь  с геологическим строением</w:t>
            </w:r>
          </w:p>
        </w:tc>
        <w:tc>
          <w:tcPr>
            <w:tcW w:w="1843"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Определять особенности рельефа по физической карте. Наносить на контурную карту основные формы рельефа страны.</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12.</w:t>
            </w:r>
          </w:p>
        </w:tc>
        <w:tc>
          <w:tcPr>
            <w:tcW w:w="2268" w:type="dxa"/>
          </w:tcPr>
          <w:p w:rsidR="0070174F" w:rsidRPr="00535E81" w:rsidRDefault="0070174F" w:rsidP="00535E81">
            <w:pPr>
              <w:rPr>
                <w:sz w:val="22"/>
                <w:szCs w:val="22"/>
              </w:rPr>
            </w:pPr>
            <w:r w:rsidRPr="00535E81">
              <w:rPr>
                <w:sz w:val="22"/>
                <w:szCs w:val="22"/>
              </w:rPr>
              <w:t>Литосфера и человек</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 xml:space="preserve"> Показать взаимодействие литосферы и человека, выявить отрицательные и положительные стороны.</w:t>
            </w:r>
          </w:p>
        </w:tc>
        <w:tc>
          <w:tcPr>
            <w:tcW w:w="1843"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 xml:space="preserve">Объяснять взаимозависимости между особенностями литосферы, жизнью  и хозяйственной  деятельностью населения России. </w:t>
            </w:r>
          </w:p>
        </w:tc>
      </w:tr>
      <w:tr w:rsidR="0070174F" w:rsidRPr="00056493" w:rsidTr="00535E81">
        <w:trPr>
          <w:trHeight w:val="1065"/>
        </w:trPr>
        <w:tc>
          <w:tcPr>
            <w:tcW w:w="534" w:type="dxa"/>
          </w:tcPr>
          <w:p w:rsidR="0070174F" w:rsidRPr="00535E81" w:rsidRDefault="0070174F" w:rsidP="00535E81">
            <w:pPr>
              <w:jc w:val="center"/>
              <w:rPr>
                <w:sz w:val="20"/>
                <w:szCs w:val="20"/>
              </w:rPr>
            </w:pPr>
            <w:r w:rsidRPr="00535E81">
              <w:rPr>
                <w:sz w:val="20"/>
                <w:szCs w:val="20"/>
              </w:rPr>
              <w:t xml:space="preserve"> 13</w:t>
            </w:r>
          </w:p>
        </w:tc>
        <w:tc>
          <w:tcPr>
            <w:tcW w:w="2268" w:type="dxa"/>
          </w:tcPr>
          <w:p w:rsidR="0070174F" w:rsidRPr="00535E81" w:rsidRDefault="0070174F" w:rsidP="00535E81">
            <w:pPr>
              <w:rPr>
                <w:sz w:val="22"/>
                <w:szCs w:val="22"/>
              </w:rPr>
            </w:pPr>
            <w:r w:rsidRPr="00535E81">
              <w:rPr>
                <w:sz w:val="22"/>
                <w:szCs w:val="22"/>
              </w:rPr>
              <w:t xml:space="preserve">  Практическая работа №3: установление связи между тектоническими структурами, формами рельефа и полезными ископаемыми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Установить связь между тектоническими структурами, формами рельефа и полезными ископаемыми</w:t>
            </w:r>
          </w:p>
        </w:tc>
        <w:tc>
          <w:tcPr>
            <w:tcW w:w="1843"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Устанавливать связи между тектоническими структурами, формами рельефа и полезными ископаемыми.</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 xml:space="preserve"> </w:t>
            </w:r>
          </w:p>
        </w:tc>
        <w:tc>
          <w:tcPr>
            <w:tcW w:w="2268" w:type="dxa"/>
          </w:tcPr>
          <w:p w:rsidR="0070174F" w:rsidRPr="00535E81" w:rsidRDefault="0070174F" w:rsidP="00535E81">
            <w:pPr>
              <w:rPr>
                <w:sz w:val="22"/>
                <w:szCs w:val="22"/>
              </w:rPr>
            </w:pPr>
            <w:r w:rsidRPr="00535E81">
              <w:rPr>
                <w:sz w:val="22"/>
                <w:szCs w:val="22"/>
              </w:rPr>
              <w:t xml:space="preserve"> </w:t>
            </w:r>
            <w:r w:rsidRPr="00535E81">
              <w:rPr>
                <w:b/>
                <w:sz w:val="22"/>
                <w:szCs w:val="22"/>
              </w:rPr>
              <w:t xml:space="preserve">  Тема 4. Климат и погода (7 часов)</w:t>
            </w:r>
          </w:p>
        </w:tc>
        <w:tc>
          <w:tcPr>
            <w:tcW w:w="708" w:type="dxa"/>
          </w:tcPr>
          <w:p w:rsidR="0070174F" w:rsidRPr="00535E81" w:rsidRDefault="0070174F" w:rsidP="00535E81">
            <w:pPr>
              <w:jc w:val="center"/>
              <w:rPr>
                <w:sz w:val="20"/>
                <w:szCs w:val="20"/>
              </w:rPr>
            </w:pPr>
            <w:r w:rsidRPr="00535E81">
              <w:rPr>
                <w:sz w:val="20"/>
                <w:szCs w:val="20"/>
              </w:rPr>
              <w:t>7</w:t>
            </w:r>
          </w:p>
        </w:tc>
        <w:tc>
          <w:tcPr>
            <w:tcW w:w="2268" w:type="dxa"/>
          </w:tcPr>
          <w:p w:rsidR="0070174F" w:rsidRPr="00535E81" w:rsidRDefault="0070174F" w:rsidP="00535E81">
            <w:pPr>
              <w:jc w:val="center"/>
              <w:rPr>
                <w:sz w:val="20"/>
                <w:szCs w:val="20"/>
              </w:rPr>
            </w:pPr>
          </w:p>
        </w:tc>
        <w:tc>
          <w:tcPr>
            <w:tcW w:w="1843"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14.</w:t>
            </w:r>
          </w:p>
        </w:tc>
        <w:tc>
          <w:tcPr>
            <w:tcW w:w="2268" w:type="dxa"/>
          </w:tcPr>
          <w:p w:rsidR="0070174F" w:rsidRPr="00535E81" w:rsidRDefault="0070174F" w:rsidP="00535E81">
            <w:pPr>
              <w:rPr>
                <w:sz w:val="22"/>
                <w:szCs w:val="22"/>
              </w:rPr>
            </w:pPr>
            <w:r w:rsidRPr="00535E81">
              <w:rPr>
                <w:sz w:val="22"/>
                <w:szCs w:val="22"/>
              </w:rPr>
              <w:t>Климатообразующие факторы</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Сформировать знания о климатообразующих факторах  на территории России</w:t>
            </w:r>
          </w:p>
        </w:tc>
        <w:tc>
          <w:tcPr>
            <w:tcW w:w="1843"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 xml:space="preserve">Выявлять факторы, определяющие климат России.  </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15.</w:t>
            </w:r>
          </w:p>
        </w:tc>
        <w:tc>
          <w:tcPr>
            <w:tcW w:w="2268" w:type="dxa"/>
          </w:tcPr>
          <w:p w:rsidR="0070174F" w:rsidRPr="00535E81" w:rsidRDefault="0070174F" w:rsidP="00535E81">
            <w:pPr>
              <w:rPr>
                <w:sz w:val="22"/>
                <w:szCs w:val="22"/>
              </w:rPr>
            </w:pPr>
            <w:r w:rsidRPr="00535E81">
              <w:rPr>
                <w:sz w:val="22"/>
                <w:szCs w:val="22"/>
              </w:rPr>
              <w:t>Распределение тепла и влаги по территории России</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Дать представление о распределении основных элементов климата</w:t>
            </w:r>
          </w:p>
        </w:tc>
        <w:tc>
          <w:tcPr>
            <w:tcW w:w="1843"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Определять климатические показатели для различных пунктов по климатическим картам</w:t>
            </w:r>
          </w:p>
        </w:tc>
      </w:tr>
      <w:tr w:rsidR="0070174F" w:rsidRPr="00056493" w:rsidTr="00535E81">
        <w:trPr>
          <w:trHeight w:val="31"/>
        </w:trPr>
        <w:tc>
          <w:tcPr>
            <w:tcW w:w="534" w:type="dxa"/>
          </w:tcPr>
          <w:p w:rsidR="0070174F" w:rsidRPr="00535E81" w:rsidRDefault="0070174F" w:rsidP="00535E81">
            <w:pPr>
              <w:jc w:val="center"/>
              <w:rPr>
                <w:sz w:val="20"/>
                <w:szCs w:val="20"/>
              </w:rPr>
            </w:pPr>
            <w:r w:rsidRPr="00535E81">
              <w:rPr>
                <w:sz w:val="20"/>
                <w:szCs w:val="20"/>
              </w:rPr>
              <w:t>16.</w:t>
            </w:r>
          </w:p>
        </w:tc>
        <w:tc>
          <w:tcPr>
            <w:tcW w:w="2268" w:type="dxa"/>
          </w:tcPr>
          <w:p w:rsidR="0070174F" w:rsidRPr="00535E81" w:rsidRDefault="0070174F" w:rsidP="00535E81">
            <w:pPr>
              <w:rPr>
                <w:sz w:val="22"/>
                <w:szCs w:val="22"/>
              </w:rPr>
            </w:pPr>
            <w:r w:rsidRPr="00535E81">
              <w:rPr>
                <w:sz w:val="22"/>
                <w:szCs w:val="22"/>
              </w:rPr>
              <w:t>Климаты России</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Дать учащимся  представление о разнообразии климата на территории России</w:t>
            </w:r>
          </w:p>
        </w:tc>
        <w:tc>
          <w:tcPr>
            <w:tcW w:w="1843" w:type="dxa"/>
          </w:tcPr>
          <w:p w:rsidR="0070174F" w:rsidRPr="00535E81" w:rsidRDefault="0070174F" w:rsidP="00535E81">
            <w:pPr>
              <w:rPr>
                <w:sz w:val="20"/>
                <w:szCs w:val="20"/>
              </w:rPr>
            </w:pPr>
            <w:r w:rsidRPr="00535E81">
              <w:rPr>
                <w:sz w:val="20"/>
                <w:szCs w:val="20"/>
              </w:rPr>
              <w:t>Урок - практикум</w:t>
            </w:r>
          </w:p>
        </w:tc>
        <w:tc>
          <w:tcPr>
            <w:tcW w:w="2693" w:type="dxa"/>
          </w:tcPr>
          <w:p w:rsidR="0070174F" w:rsidRPr="00535E81" w:rsidRDefault="0070174F" w:rsidP="00535E81">
            <w:pPr>
              <w:rPr>
                <w:sz w:val="20"/>
                <w:szCs w:val="20"/>
              </w:rPr>
            </w:pPr>
            <w:r w:rsidRPr="00535E81">
              <w:rPr>
                <w:sz w:val="20"/>
                <w:szCs w:val="20"/>
              </w:rPr>
              <w:t>Определять районы распространения разных типов климата на территории страны по карте климатических поясов и типов климата.</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17.</w:t>
            </w:r>
          </w:p>
        </w:tc>
        <w:tc>
          <w:tcPr>
            <w:tcW w:w="2268" w:type="dxa"/>
          </w:tcPr>
          <w:p w:rsidR="0070174F" w:rsidRPr="00535E81" w:rsidRDefault="0070174F" w:rsidP="00535E81">
            <w:pPr>
              <w:rPr>
                <w:sz w:val="22"/>
                <w:szCs w:val="22"/>
              </w:rPr>
            </w:pPr>
            <w:r w:rsidRPr="00535E81">
              <w:rPr>
                <w:sz w:val="22"/>
                <w:szCs w:val="22"/>
              </w:rPr>
              <w:t xml:space="preserve">Погода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Формировать умения и навыки работать по составлению метеорологических характеристик</w:t>
            </w:r>
          </w:p>
        </w:tc>
        <w:tc>
          <w:tcPr>
            <w:tcW w:w="1843" w:type="dxa"/>
          </w:tcPr>
          <w:p w:rsidR="0070174F" w:rsidRPr="00535E81" w:rsidRDefault="0070174F" w:rsidP="00535E81">
            <w:pPr>
              <w:rPr>
                <w:sz w:val="20"/>
                <w:szCs w:val="20"/>
              </w:rPr>
            </w:pPr>
            <w:r w:rsidRPr="00535E81">
              <w:rPr>
                <w:sz w:val="20"/>
                <w:szCs w:val="20"/>
              </w:rPr>
              <w:t>Урок - практикум</w:t>
            </w:r>
          </w:p>
        </w:tc>
        <w:tc>
          <w:tcPr>
            <w:tcW w:w="2693" w:type="dxa"/>
          </w:tcPr>
          <w:p w:rsidR="0070174F" w:rsidRPr="00535E81" w:rsidRDefault="0070174F" w:rsidP="00535E81">
            <w:pPr>
              <w:rPr>
                <w:sz w:val="20"/>
                <w:szCs w:val="20"/>
              </w:rPr>
            </w:pPr>
            <w:r w:rsidRPr="00535E81">
              <w:rPr>
                <w:sz w:val="20"/>
                <w:szCs w:val="20"/>
              </w:rPr>
              <w:t xml:space="preserve">Анализировать по метеорологическим картам типы погод по территории  страны. Составлять  прогноз  погоды  по метеорологическим картам. </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18.</w:t>
            </w:r>
          </w:p>
        </w:tc>
        <w:tc>
          <w:tcPr>
            <w:tcW w:w="2268" w:type="dxa"/>
          </w:tcPr>
          <w:p w:rsidR="0070174F" w:rsidRPr="00535E81" w:rsidRDefault="0070174F" w:rsidP="00535E81">
            <w:pPr>
              <w:rPr>
                <w:sz w:val="22"/>
                <w:szCs w:val="22"/>
              </w:rPr>
            </w:pPr>
            <w:r w:rsidRPr="00535E81">
              <w:rPr>
                <w:sz w:val="22"/>
                <w:szCs w:val="22"/>
              </w:rPr>
              <w:t>Атмосферные вихри</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Дать представление обучающимся о природе развития и формировании атмосферных вихрей</w:t>
            </w:r>
          </w:p>
        </w:tc>
        <w:tc>
          <w:tcPr>
            <w:tcW w:w="1843" w:type="dxa"/>
          </w:tcPr>
          <w:p w:rsidR="0070174F" w:rsidRPr="00535E81" w:rsidRDefault="0070174F" w:rsidP="00535E81">
            <w:pPr>
              <w:rPr>
                <w:sz w:val="20"/>
                <w:szCs w:val="20"/>
              </w:rPr>
            </w:pPr>
            <w:r w:rsidRPr="00535E81">
              <w:rPr>
                <w:sz w:val="20"/>
                <w:szCs w:val="20"/>
              </w:rPr>
              <w:t>Урок - беседа</w:t>
            </w:r>
          </w:p>
        </w:tc>
        <w:tc>
          <w:tcPr>
            <w:tcW w:w="2693" w:type="dxa"/>
          </w:tcPr>
          <w:p w:rsidR="0070174F" w:rsidRPr="00535E81" w:rsidRDefault="0070174F" w:rsidP="00535E81">
            <w:pPr>
              <w:rPr>
                <w:sz w:val="20"/>
                <w:szCs w:val="20"/>
              </w:rPr>
            </w:pPr>
            <w:r w:rsidRPr="00535E81">
              <w:rPr>
                <w:sz w:val="20"/>
                <w:szCs w:val="20"/>
              </w:rPr>
              <w:t>Сравнивать характеристики циклона и антициклона. Определять тип погод при антициклоне и циклоне.</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19.</w:t>
            </w:r>
          </w:p>
        </w:tc>
        <w:tc>
          <w:tcPr>
            <w:tcW w:w="2268" w:type="dxa"/>
          </w:tcPr>
          <w:p w:rsidR="0070174F" w:rsidRPr="00535E81" w:rsidRDefault="0070174F" w:rsidP="00535E81">
            <w:pPr>
              <w:rPr>
                <w:sz w:val="22"/>
                <w:szCs w:val="22"/>
              </w:rPr>
            </w:pPr>
            <w:r w:rsidRPr="00535E81">
              <w:rPr>
                <w:sz w:val="22"/>
                <w:szCs w:val="22"/>
              </w:rPr>
              <w:t>Атмосфера и человек</w:t>
            </w:r>
          </w:p>
          <w:p w:rsidR="0070174F" w:rsidRPr="00535E81" w:rsidRDefault="0070174F" w:rsidP="00535E81">
            <w:pPr>
              <w:rPr>
                <w:sz w:val="22"/>
                <w:szCs w:val="22"/>
              </w:rPr>
            </w:pPr>
          </w:p>
          <w:p w:rsidR="0070174F" w:rsidRPr="00535E81" w:rsidRDefault="0070174F" w:rsidP="00535E81">
            <w:pPr>
              <w:rPr>
                <w:sz w:val="22"/>
                <w:szCs w:val="22"/>
              </w:rPr>
            </w:pPr>
          </w:p>
          <w:p w:rsidR="0070174F" w:rsidRPr="00535E81" w:rsidRDefault="0070174F" w:rsidP="00535E81">
            <w:pPr>
              <w:rPr>
                <w:sz w:val="22"/>
                <w:szCs w:val="22"/>
              </w:rPr>
            </w:pPr>
          </w:p>
          <w:p w:rsidR="0070174F" w:rsidRPr="00535E81" w:rsidRDefault="0070174F" w:rsidP="00535E81">
            <w:pPr>
              <w:rPr>
                <w:sz w:val="22"/>
                <w:szCs w:val="22"/>
              </w:rPr>
            </w:pP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Показать учащимся о взаимодействии атмосферы и человека</w:t>
            </w:r>
          </w:p>
        </w:tc>
        <w:tc>
          <w:tcPr>
            <w:tcW w:w="1843" w:type="dxa"/>
          </w:tcPr>
          <w:p w:rsidR="0070174F" w:rsidRPr="00535E81" w:rsidRDefault="0070174F" w:rsidP="00535E81">
            <w:pPr>
              <w:rPr>
                <w:sz w:val="20"/>
                <w:szCs w:val="20"/>
              </w:rPr>
            </w:pPr>
            <w:r w:rsidRPr="00535E81">
              <w:rPr>
                <w:sz w:val="20"/>
                <w:szCs w:val="20"/>
              </w:rPr>
              <w:t>Урок -конференция</w:t>
            </w:r>
          </w:p>
        </w:tc>
        <w:tc>
          <w:tcPr>
            <w:tcW w:w="2693" w:type="dxa"/>
          </w:tcPr>
          <w:p w:rsidR="0070174F" w:rsidRPr="00535E81" w:rsidRDefault="0070174F" w:rsidP="00535E81">
            <w:pPr>
              <w:rPr>
                <w:sz w:val="20"/>
                <w:szCs w:val="20"/>
              </w:rPr>
            </w:pPr>
            <w:r w:rsidRPr="00535E81">
              <w:rPr>
                <w:sz w:val="20"/>
                <w:szCs w:val="20"/>
              </w:rPr>
              <w:t>Обсуждать проблемы изменения климата под влиянием естественных и антропогенных факторов.</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20.</w:t>
            </w:r>
          </w:p>
        </w:tc>
        <w:tc>
          <w:tcPr>
            <w:tcW w:w="2268" w:type="dxa"/>
          </w:tcPr>
          <w:p w:rsidR="0070174F" w:rsidRPr="00535E81" w:rsidRDefault="0070174F" w:rsidP="00535E81">
            <w:pPr>
              <w:rPr>
                <w:sz w:val="22"/>
                <w:szCs w:val="22"/>
              </w:rPr>
            </w:pPr>
            <w:r w:rsidRPr="00535E81">
              <w:rPr>
                <w:sz w:val="22"/>
                <w:szCs w:val="22"/>
              </w:rPr>
              <w:t>Практическая работа «Определение по картам закономерностей климатических показателей»</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Продолжить формирование навыков и умений работать с картосхемами и  климатическими картами</w:t>
            </w:r>
          </w:p>
        </w:tc>
        <w:tc>
          <w:tcPr>
            <w:tcW w:w="1843" w:type="dxa"/>
          </w:tcPr>
          <w:p w:rsidR="0070174F" w:rsidRPr="00535E81" w:rsidRDefault="0070174F" w:rsidP="00535E81">
            <w:pPr>
              <w:rPr>
                <w:sz w:val="20"/>
                <w:szCs w:val="20"/>
              </w:rPr>
            </w:pPr>
            <w:r w:rsidRPr="00535E81">
              <w:rPr>
                <w:sz w:val="20"/>
                <w:szCs w:val="20"/>
              </w:rPr>
              <w:t>Урок – практическая работа</w:t>
            </w:r>
          </w:p>
        </w:tc>
        <w:tc>
          <w:tcPr>
            <w:tcW w:w="2693" w:type="dxa"/>
          </w:tcPr>
          <w:p w:rsidR="0070174F" w:rsidRPr="00535E81" w:rsidRDefault="0070174F" w:rsidP="00535E81">
            <w:pPr>
              <w:rPr>
                <w:sz w:val="20"/>
                <w:szCs w:val="20"/>
              </w:rPr>
            </w:pP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 xml:space="preserve"> </w:t>
            </w:r>
          </w:p>
        </w:tc>
        <w:tc>
          <w:tcPr>
            <w:tcW w:w="2268" w:type="dxa"/>
          </w:tcPr>
          <w:p w:rsidR="0070174F" w:rsidRPr="00535E81" w:rsidRDefault="0070174F" w:rsidP="00535E81">
            <w:pPr>
              <w:rPr>
                <w:b/>
                <w:sz w:val="22"/>
                <w:szCs w:val="22"/>
              </w:rPr>
            </w:pPr>
            <w:r w:rsidRPr="00535E81">
              <w:rPr>
                <w:sz w:val="22"/>
                <w:szCs w:val="22"/>
              </w:rPr>
              <w:t xml:space="preserve"> </w:t>
            </w:r>
            <w:r w:rsidRPr="00535E81">
              <w:rPr>
                <w:b/>
                <w:sz w:val="22"/>
                <w:szCs w:val="22"/>
              </w:rPr>
              <w:t xml:space="preserve">  </w:t>
            </w:r>
            <w:r w:rsidRPr="00535E81">
              <w:rPr>
                <w:sz w:val="22"/>
                <w:szCs w:val="22"/>
              </w:rPr>
              <w:t xml:space="preserve">  </w:t>
            </w:r>
            <w:r w:rsidRPr="00535E81">
              <w:rPr>
                <w:b/>
                <w:sz w:val="22"/>
                <w:szCs w:val="22"/>
              </w:rPr>
              <w:t>Тема   5.  Моря и внутренние воды (8 часов)</w:t>
            </w:r>
          </w:p>
        </w:tc>
        <w:tc>
          <w:tcPr>
            <w:tcW w:w="708" w:type="dxa"/>
          </w:tcPr>
          <w:p w:rsidR="0070174F" w:rsidRPr="00535E81" w:rsidRDefault="0070174F" w:rsidP="00535E81">
            <w:pPr>
              <w:jc w:val="center"/>
              <w:rPr>
                <w:sz w:val="20"/>
                <w:szCs w:val="20"/>
              </w:rPr>
            </w:pPr>
            <w:r w:rsidRPr="00535E81">
              <w:rPr>
                <w:sz w:val="20"/>
                <w:szCs w:val="20"/>
              </w:rPr>
              <w:t>8</w:t>
            </w:r>
          </w:p>
        </w:tc>
        <w:tc>
          <w:tcPr>
            <w:tcW w:w="2268" w:type="dxa"/>
          </w:tcPr>
          <w:p w:rsidR="0070174F" w:rsidRPr="00535E81" w:rsidRDefault="0070174F" w:rsidP="00535E81">
            <w:pPr>
              <w:rPr>
                <w:sz w:val="22"/>
                <w:szCs w:val="22"/>
              </w:rPr>
            </w:pPr>
          </w:p>
        </w:tc>
        <w:tc>
          <w:tcPr>
            <w:tcW w:w="1843"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116"/>
        </w:trPr>
        <w:tc>
          <w:tcPr>
            <w:tcW w:w="534" w:type="dxa"/>
          </w:tcPr>
          <w:p w:rsidR="0070174F" w:rsidRPr="00535E81" w:rsidRDefault="0070174F" w:rsidP="00535E81">
            <w:pPr>
              <w:jc w:val="center"/>
              <w:rPr>
                <w:sz w:val="20"/>
                <w:szCs w:val="20"/>
              </w:rPr>
            </w:pPr>
            <w:r w:rsidRPr="00535E81">
              <w:rPr>
                <w:sz w:val="20"/>
                <w:szCs w:val="20"/>
              </w:rPr>
              <w:t>21.</w:t>
            </w:r>
          </w:p>
        </w:tc>
        <w:tc>
          <w:tcPr>
            <w:tcW w:w="2268" w:type="dxa"/>
          </w:tcPr>
          <w:p w:rsidR="0070174F" w:rsidRPr="00535E81" w:rsidRDefault="0070174F" w:rsidP="00535E81">
            <w:pPr>
              <w:rPr>
                <w:sz w:val="22"/>
                <w:szCs w:val="22"/>
              </w:rPr>
            </w:pPr>
            <w:r w:rsidRPr="00535E81">
              <w:rPr>
                <w:sz w:val="22"/>
                <w:szCs w:val="22"/>
              </w:rPr>
              <w:t>Моря России. Практическая работа № 5: характеристика морей, омывающих территорию России.</w:t>
            </w:r>
            <w:r w:rsidRPr="00535E81">
              <w:rPr>
                <w:b/>
                <w:sz w:val="22"/>
                <w:szCs w:val="22"/>
              </w:rPr>
              <w:t xml:space="preserve">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Сформировать представление  учащимся об особенностях морей и океанов, омывающих территорию России</w:t>
            </w:r>
          </w:p>
        </w:tc>
        <w:tc>
          <w:tcPr>
            <w:tcW w:w="1843"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Сравнивать природные особенности морей, омывающих территорию страны.</w:t>
            </w:r>
          </w:p>
        </w:tc>
      </w:tr>
      <w:tr w:rsidR="0070174F" w:rsidRPr="00056493" w:rsidTr="00535E81">
        <w:trPr>
          <w:trHeight w:val="61"/>
        </w:trPr>
        <w:tc>
          <w:tcPr>
            <w:tcW w:w="534" w:type="dxa"/>
          </w:tcPr>
          <w:p w:rsidR="0070174F" w:rsidRPr="00535E81" w:rsidRDefault="0070174F" w:rsidP="00535E81">
            <w:pPr>
              <w:jc w:val="center"/>
              <w:rPr>
                <w:sz w:val="20"/>
                <w:szCs w:val="20"/>
              </w:rPr>
            </w:pPr>
            <w:r w:rsidRPr="00535E81">
              <w:rPr>
                <w:sz w:val="20"/>
                <w:szCs w:val="20"/>
              </w:rPr>
              <w:t>22.</w:t>
            </w:r>
          </w:p>
        </w:tc>
        <w:tc>
          <w:tcPr>
            <w:tcW w:w="2268" w:type="dxa"/>
          </w:tcPr>
          <w:p w:rsidR="0070174F" w:rsidRPr="00535E81" w:rsidRDefault="0070174F" w:rsidP="00535E81">
            <w:pPr>
              <w:rPr>
                <w:sz w:val="22"/>
                <w:szCs w:val="22"/>
              </w:rPr>
            </w:pPr>
            <w:r w:rsidRPr="00535E81">
              <w:rPr>
                <w:sz w:val="22"/>
                <w:szCs w:val="22"/>
              </w:rPr>
              <w:t>Воды суши, их виды</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Дать представление о водах суши, показать их разнообразие</w:t>
            </w:r>
          </w:p>
        </w:tc>
        <w:tc>
          <w:tcPr>
            <w:tcW w:w="1843"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 xml:space="preserve">Определять внутренний состав вод на  территории.  </w:t>
            </w:r>
          </w:p>
        </w:tc>
      </w:tr>
      <w:tr w:rsidR="0070174F" w:rsidRPr="00056493" w:rsidTr="00535E81">
        <w:trPr>
          <w:trHeight w:val="15"/>
        </w:trPr>
        <w:tc>
          <w:tcPr>
            <w:tcW w:w="534" w:type="dxa"/>
          </w:tcPr>
          <w:p w:rsidR="0070174F" w:rsidRPr="00535E81" w:rsidRDefault="0070174F" w:rsidP="00535E81">
            <w:pPr>
              <w:jc w:val="center"/>
              <w:rPr>
                <w:sz w:val="20"/>
                <w:szCs w:val="20"/>
              </w:rPr>
            </w:pPr>
            <w:r w:rsidRPr="00535E81">
              <w:rPr>
                <w:sz w:val="20"/>
                <w:szCs w:val="20"/>
              </w:rPr>
              <w:t>23.</w:t>
            </w:r>
          </w:p>
        </w:tc>
        <w:tc>
          <w:tcPr>
            <w:tcW w:w="2268" w:type="dxa"/>
          </w:tcPr>
          <w:p w:rsidR="0070174F" w:rsidRPr="00535E81" w:rsidRDefault="0070174F" w:rsidP="00535E81">
            <w:pPr>
              <w:rPr>
                <w:sz w:val="22"/>
                <w:szCs w:val="22"/>
              </w:rPr>
            </w:pPr>
            <w:r w:rsidRPr="00535E81">
              <w:rPr>
                <w:sz w:val="22"/>
                <w:szCs w:val="22"/>
              </w:rPr>
              <w:t>Реки России.  Практическая работа № 6: определение по тематическим картам режима питания, особенностей годового стока и возможностей хозяйственного использования  реки.</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 xml:space="preserve"> Расширить и углубить  знания о реках, сформировать понятия уклон и падение реки.</w:t>
            </w:r>
          </w:p>
        </w:tc>
        <w:tc>
          <w:tcPr>
            <w:tcW w:w="1843"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Определять реки, относящиеся к бассейнам разных океанов, по физической карте.определять падение, уклон, особенности питания и режима крупных рек России по физической карте</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24.</w:t>
            </w:r>
          </w:p>
        </w:tc>
        <w:tc>
          <w:tcPr>
            <w:tcW w:w="2268" w:type="dxa"/>
          </w:tcPr>
          <w:p w:rsidR="0070174F" w:rsidRPr="00535E81" w:rsidRDefault="0070174F" w:rsidP="00535E81">
            <w:pPr>
              <w:rPr>
                <w:sz w:val="22"/>
                <w:szCs w:val="22"/>
              </w:rPr>
            </w:pPr>
            <w:r w:rsidRPr="00535E81">
              <w:rPr>
                <w:sz w:val="22"/>
                <w:szCs w:val="22"/>
              </w:rPr>
              <w:t xml:space="preserve">Озера и болота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Дать представление о размещении, особенностях, происхождении озер и болот.</w:t>
            </w:r>
          </w:p>
        </w:tc>
        <w:tc>
          <w:tcPr>
            <w:tcW w:w="1843"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Определять типы озер по происхождению озерных котловин, солености, размерам. Определять основные районы распространения болот.  горного и покровного оледенения</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25</w:t>
            </w:r>
          </w:p>
        </w:tc>
        <w:tc>
          <w:tcPr>
            <w:tcW w:w="2268" w:type="dxa"/>
          </w:tcPr>
          <w:p w:rsidR="0070174F" w:rsidRPr="00535E81" w:rsidRDefault="0070174F" w:rsidP="00535E81">
            <w:pPr>
              <w:rPr>
                <w:sz w:val="22"/>
                <w:szCs w:val="22"/>
              </w:rPr>
            </w:pPr>
            <w:r w:rsidRPr="00535E81">
              <w:rPr>
                <w:sz w:val="22"/>
                <w:szCs w:val="22"/>
              </w:rPr>
              <w:t xml:space="preserve">Природные льды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2"/>
                <w:szCs w:val="22"/>
              </w:rPr>
            </w:pPr>
            <w:r w:rsidRPr="00535E81">
              <w:rPr>
                <w:sz w:val="22"/>
                <w:szCs w:val="22"/>
              </w:rPr>
              <w:t>Дать представление о размещении, особенностях, происхождении природных льдов</w:t>
            </w:r>
          </w:p>
        </w:tc>
        <w:tc>
          <w:tcPr>
            <w:tcW w:w="1843"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Определять основные районы распространения горного и покровного оледенения</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26.</w:t>
            </w:r>
          </w:p>
        </w:tc>
        <w:tc>
          <w:tcPr>
            <w:tcW w:w="2268" w:type="dxa"/>
          </w:tcPr>
          <w:p w:rsidR="0070174F" w:rsidRPr="00535E81" w:rsidRDefault="0070174F" w:rsidP="00535E81">
            <w:pPr>
              <w:rPr>
                <w:sz w:val="22"/>
                <w:szCs w:val="22"/>
              </w:rPr>
            </w:pPr>
            <w:r w:rsidRPr="00535E81">
              <w:rPr>
                <w:sz w:val="22"/>
                <w:szCs w:val="22"/>
              </w:rPr>
              <w:t xml:space="preserve">Великое оледенение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jc w:val="center"/>
              <w:rPr>
                <w:sz w:val="20"/>
                <w:szCs w:val="20"/>
              </w:rPr>
            </w:pPr>
            <w:r w:rsidRPr="00535E81">
              <w:rPr>
                <w:sz w:val="22"/>
                <w:szCs w:val="22"/>
              </w:rPr>
              <w:t>Дать представление о  великом оледенении и его последствиях на природу страны</w:t>
            </w:r>
          </w:p>
        </w:tc>
        <w:tc>
          <w:tcPr>
            <w:tcW w:w="1843" w:type="dxa"/>
          </w:tcPr>
          <w:p w:rsidR="0070174F" w:rsidRPr="00535E81" w:rsidRDefault="0070174F" w:rsidP="00535E81">
            <w:pPr>
              <w:rPr>
                <w:sz w:val="22"/>
                <w:szCs w:val="22"/>
              </w:rPr>
            </w:pPr>
            <w:r w:rsidRPr="00535E81">
              <w:rPr>
                <w:sz w:val="22"/>
                <w:szCs w:val="22"/>
              </w:rPr>
              <w:t>Урок  - беседа</w:t>
            </w:r>
          </w:p>
        </w:tc>
        <w:tc>
          <w:tcPr>
            <w:tcW w:w="2693" w:type="dxa"/>
          </w:tcPr>
          <w:p w:rsidR="0070174F" w:rsidRPr="00535E81" w:rsidRDefault="0070174F" w:rsidP="00535E81">
            <w:pPr>
              <w:rPr>
                <w:sz w:val="20"/>
                <w:szCs w:val="20"/>
              </w:rPr>
            </w:pPr>
            <w:r w:rsidRPr="00535E81">
              <w:rPr>
                <w:sz w:val="20"/>
                <w:szCs w:val="20"/>
              </w:rPr>
              <w:t>Определять основные районы распространения многолетней мерзлоты по физической  и климатическим картам</w:t>
            </w:r>
          </w:p>
        </w:tc>
      </w:tr>
      <w:tr w:rsidR="0070174F" w:rsidRPr="00056493" w:rsidTr="00535E81">
        <w:trPr>
          <w:trHeight w:val="177"/>
        </w:trPr>
        <w:tc>
          <w:tcPr>
            <w:tcW w:w="534" w:type="dxa"/>
          </w:tcPr>
          <w:p w:rsidR="0070174F" w:rsidRPr="00535E81" w:rsidRDefault="0070174F" w:rsidP="00535E81">
            <w:pPr>
              <w:jc w:val="center"/>
              <w:rPr>
                <w:sz w:val="20"/>
                <w:szCs w:val="20"/>
              </w:rPr>
            </w:pPr>
            <w:r w:rsidRPr="00535E81">
              <w:rPr>
                <w:sz w:val="20"/>
                <w:szCs w:val="20"/>
              </w:rPr>
              <w:t>27.</w:t>
            </w:r>
          </w:p>
        </w:tc>
        <w:tc>
          <w:tcPr>
            <w:tcW w:w="2268" w:type="dxa"/>
          </w:tcPr>
          <w:p w:rsidR="0070174F" w:rsidRPr="00535E81" w:rsidRDefault="0070174F" w:rsidP="00535E81">
            <w:pPr>
              <w:rPr>
                <w:b/>
                <w:sz w:val="22"/>
                <w:szCs w:val="22"/>
              </w:rPr>
            </w:pPr>
            <w:r w:rsidRPr="00535E81">
              <w:rPr>
                <w:sz w:val="22"/>
                <w:szCs w:val="22"/>
              </w:rPr>
              <w:t xml:space="preserve">Гидросфера и человек.  Практическая работа № 7: оценивание обеспеченности водными ресурсами крупных регионов России. </w:t>
            </w:r>
            <w:r w:rsidRPr="00535E81">
              <w:rPr>
                <w:b/>
                <w:sz w:val="22"/>
                <w:szCs w:val="22"/>
              </w:rPr>
              <w:t xml:space="preserve">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0"/>
                <w:szCs w:val="20"/>
              </w:rPr>
            </w:pPr>
            <w:r w:rsidRPr="00535E81">
              <w:rPr>
                <w:sz w:val="20"/>
                <w:szCs w:val="20"/>
              </w:rPr>
              <w:t>Рассмотреть значение воды в жизни человека, оценить  водные ресурсы России и их распределение во времени и пространстве</w:t>
            </w:r>
          </w:p>
        </w:tc>
        <w:tc>
          <w:tcPr>
            <w:tcW w:w="1843" w:type="dxa"/>
          </w:tcPr>
          <w:p w:rsidR="0070174F" w:rsidRPr="00535E81" w:rsidRDefault="0070174F" w:rsidP="00535E81">
            <w:pPr>
              <w:rPr>
                <w:sz w:val="22"/>
                <w:szCs w:val="22"/>
              </w:rPr>
            </w:pPr>
            <w:r w:rsidRPr="00535E81">
              <w:rPr>
                <w:sz w:val="22"/>
                <w:szCs w:val="22"/>
              </w:rPr>
              <w:t>Урок - экспедиция</w:t>
            </w:r>
          </w:p>
        </w:tc>
        <w:tc>
          <w:tcPr>
            <w:tcW w:w="2693" w:type="dxa"/>
          </w:tcPr>
          <w:p w:rsidR="0070174F" w:rsidRPr="00535E81" w:rsidRDefault="0070174F" w:rsidP="00535E81">
            <w:pPr>
              <w:rPr>
                <w:sz w:val="20"/>
                <w:szCs w:val="20"/>
              </w:rPr>
            </w:pPr>
            <w:r w:rsidRPr="00535E81">
              <w:rPr>
                <w:sz w:val="20"/>
                <w:szCs w:val="20"/>
              </w:rPr>
              <w:t>Оценивать обеспеченность водными ресурсами  страны и ее отдельных территорий.</w:t>
            </w: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27</w:t>
            </w:r>
          </w:p>
        </w:tc>
        <w:tc>
          <w:tcPr>
            <w:tcW w:w="2268" w:type="dxa"/>
          </w:tcPr>
          <w:p w:rsidR="0070174F" w:rsidRPr="00535E81" w:rsidRDefault="0070174F" w:rsidP="00535E81">
            <w:pPr>
              <w:jc w:val="both"/>
              <w:rPr>
                <w:sz w:val="22"/>
                <w:szCs w:val="22"/>
              </w:rPr>
            </w:pPr>
            <w:r w:rsidRPr="00535E81">
              <w:rPr>
                <w:sz w:val="22"/>
                <w:szCs w:val="22"/>
              </w:rPr>
              <w:t xml:space="preserve">Обобщение знаний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0"/>
                <w:szCs w:val="20"/>
              </w:rPr>
            </w:pPr>
            <w:r w:rsidRPr="00535E81">
              <w:rPr>
                <w:sz w:val="20"/>
                <w:szCs w:val="20"/>
              </w:rPr>
              <w:t>Закрепить знания и определить уровень знаний по изучаемой теме</w:t>
            </w:r>
          </w:p>
        </w:tc>
        <w:tc>
          <w:tcPr>
            <w:tcW w:w="1843" w:type="dxa"/>
          </w:tcPr>
          <w:p w:rsidR="0070174F" w:rsidRPr="00535E81" w:rsidRDefault="0070174F" w:rsidP="00535E81">
            <w:pPr>
              <w:rPr>
                <w:sz w:val="22"/>
                <w:szCs w:val="22"/>
              </w:rPr>
            </w:pPr>
            <w:r w:rsidRPr="00535E81">
              <w:rPr>
                <w:sz w:val="22"/>
                <w:szCs w:val="22"/>
              </w:rPr>
              <w:t>Урок - конференция</w:t>
            </w:r>
          </w:p>
        </w:tc>
        <w:tc>
          <w:tcPr>
            <w:tcW w:w="2693" w:type="dxa"/>
          </w:tcPr>
          <w:p w:rsidR="0070174F" w:rsidRPr="00535E81" w:rsidRDefault="0070174F" w:rsidP="00535E81">
            <w:pPr>
              <w:rPr>
                <w:sz w:val="20"/>
                <w:szCs w:val="20"/>
              </w:rPr>
            </w:pPr>
            <w:r w:rsidRPr="00535E81">
              <w:rPr>
                <w:sz w:val="20"/>
                <w:szCs w:val="20"/>
              </w:rPr>
              <w:t>Подготавливать и обсуждение презентации об использовании и  о проблеме водных ресурсов в стране</w:t>
            </w:r>
          </w:p>
        </w:tc>
      </w:tr>
      <w:tr w:rsidR="0070174F" w:rsidRPr="00056493" w:rsidTr="00535E81">
        <w:trPr>
          <w:trHeight w:val="58"/>
        </w:trPr>
        <w:tc>
          <w:tcPr>
            <w:tcW w:w="534" w:type="dxa"/>
          </w:tcPr>
          <w:p w:rsidR="0070174F" w:rsidRPr="00535E81" w:rsidRDefault="0070174F" w:rsidP="00535E81">
            <w:pPr>
              <w:jc w:val="center"/>
              <w:rPr>
                <w:sz w:val="20"/>
                <w:szCs w:val="20"/>
              </w:rPr>
            </w:pPr>
          </w:p>
        </w:tc>
        <w:tc>
          <w:tcPr>
            <w:tcW w:w="2268" w:type="dxa"/>
          </w:tcPr>
          <w:p w:rsidR="0070174F" w:rsidRPr="00535E81" w:rsidRDefault="0070174F" w:rsidP="00535E81">
            <w:pPr>
              <w:jc w:val="both"/>
              <w:rPr>
                <w:b/>
                <w:sz w:val="22"/>
                <w:szCs w:val="22"/>
              </w:rPr>
            </w:pPr>
            <w:r w:rsidRPr="00535E81">
              <w:rPr>
                <w:sz w:val="22"/>
                <w:szCs w:val="22"/>
              </w:rPr>
              <w:t xml:space="preserve"> </w:t>
            </w:r>
            <w:r w:rsidRPr="00535E81">
              <w:rPr>
                <w:b/>
                <w:sz w:val="22"/>
                <w:szCs w:val="22"/>
              </w:rPr>
              <w:t xml:space="preserve">  </w:t>
            </w:r>
            <w:r w:rsidRPr="00535E81">
              <w:rPr>
                <w:sz w:val="22"/>
                <w:szCs w:val="22"/>
              </w:rPr>
              <w:t xml:space="preserve">  </w:t>
            </w:r>
            <w:r w:rsidRPr="00535E81">
              <w:rPr>
                <w:b/>
                <w:sz w:val="22"/>
                <w:szCs w:val="22"/>
              </w:rPr>
              <w:t xml:space="preserve">Тема   6.  </w:t>
            </w:r>
          </w:p>
          <w:p w:rsidR="0070174F" w:rsidRPr="00535E81" w:rsidRDefault="0070174F" w:rsidP="00535E81">
            <w:pPr>
              <w:jc w:val="both"/>
              <w:rPr>
                <w:sz w:val="22"/>
                <w:szCs w:val="22"/>
              </w:rPr>
            </w:pPr>
            <w:r w:rsidRPr="00535E81">
              <w:rPr>
                <w:b/>
                <w:sz w:val="22"/>
                <w:szCs w:val="22"/>
              </w:rPr>
              <w:t>Почвы   (2 часа)</w:t>
            </w:r>
            <w:r w:rsidRPr="00535E81">
              <w:rPr>
                <w:sz w:val="22"/>
                <w:szCs w:val="22"/>
              </w:rPr>
              <w:t xml:space="preserve"> </w:t>
            </w:r>
          </w:p>
        </w:tc>
        <w:tc>
          <w:tcPr>
            <w:tcW w:w="708" w:type="dxa"/>
          </w:tcPr>
          <w:p w:rsidR="0070174F" w:rsidRPr="00535E81" w:rsidRDefault="0070174F" w:rsidP="00535E81">
            <w:pPr>
              <w:jc w:val="center"/>
              <w:rPr>
                <w:sz w:val="20"/>
                <w:szCs w:val="20"/>
              </w:rPr>
            </w:pPr>
            <w:r w:rsidRPr="00535E81">
              <w:rPr>
                <w:sz w:val="20"/>
                <w:szCs w:val="20"/>
              </w:rPr>
              <w:t>2</w:t>
            </w:r>
          </w:p>
        </w:tc>
        <w:tc>
          <w:tcPr>
            <w:tcW w:w="2268" w:type="dxa"/>
          </w:tcPr>
          <w:p w:rsidR="0070174F" w:rsidRPr="00535E81" w:rsidRDefault="0070174F" w:rsidP="00535E81">
            <w:pPr>
              <w:rPr>
                <w:sz w:val="20"/>
                <w:szCs w:val="20"/>
              </w:rPr>
            </w:pPr>
          </w:p>
        </w:tc>
        <w:tc>
          <w:tcPr>
            <w:tcW w:w="1843"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58"/>
        </w:trPr>
        <w:tc>
          <w:tcPr>
            <w:tcW w:w="534" w:type="dxa"/>
          </w:tcPr>
          <w:p w:rsidR="0070174F" w:rsidRPr="00535E81" w:rsidRDefault="0070174F" w:rsidP="00535E81">
            <w:pPr>
              <w:jc w:val="center"/>
              <w:rPr>
                <w:sz w:val="20"/>
                <w:szCs w:val="20"/>
              </w:rPr>
            </w:pPr>
            <w:r w:rsidRPr="00535E81">
              <w:rPr>
                <w:sz w:val="20"/>
                <w:szCs w:val="20"/>
              </w:rPr>
              <w:t>28</w:t>
            </w:r>
          </w:p>
        </w:tc>
        <w:tc>
          <w:tcPr>
            <w:tcW w:w="2268" w:type="dxa"/>
          </w:tcPr>
          <w:p w:rsidR="0070174F" w:rsidRPr="00535E81" w:rsidRDefault="0070174F" w:rsidP="00535E81">
            <w:pPr>
              <w:jc w:val="both"/>
              <w:rPr>
                <w:sz w:val="22"/>
                <w:szCs w:val="22"/>
              </w:rPr>
            </w:pPr>
            <w:r w:rsidRPr="00535E81">
              <w:rPr>
                <w:sz w:val="22"/>
                <w:szCs w:val="22"/>
              </w:rPr>
              <w:t xml:space="preserve">Формирование почв </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0"/>
                <w:szCs w:val="20"/>
              </w:rPr>
            </w:pPr>
            <w:r w:rsidRPr="00535E81">
              <w:rPr>
                <w:sz w:val="20"/>
                <w:szCs w:val="20"/>
              </w:rPr>
              <w:t>Формировать знания  о почвах, показать вклад В.В. Докучаева в создании почвоведения</w:t>
            </w:r>
          </w:p>
        </w:tc>
        <w:tc>
          <w:tcPr>
            <w:tcW w:w="1843" w:type="dxa"/>
          </w:tcPr>
          <w:p w:rsidR="0070174F" w:rsidRPr="00535E81" w:rsidRDefault="0070174F" w:rsidP="00535E81">
            <w:pPr>
              <w:rPr>
                <w:sz w:val="22"/>
                <w:szCs w:val="22"/>
              </w:rPr>
            </w:pPr>
            <w:r w:rsidRPr="00535E81">
              <w:rPr>
                <w:sz w:val="22"/>
                <w:szCs w:val="22"/>
              </w:rPr>
              <w:t>Урок - беседа</w:t>
            </w:r>
          </w:p>
        </w:tc>
        <w:tc>
          <w:tcPr>
            <w:tcW w:w="2693" w:type="dxa"/>
          </w:tcPr>
          <w:p w:rsidR="0070174F" w:rsidRPr="00535E81" w:rsidRDefault="0070174F" w:rsidP="00535E81">
            <w:pPr>
              <w:rPr>
                <w:sz w:val="20"/>
                <w:szCs w:val="20"/>
              </w:rPr>
            </w:pPr>
            <w:r w:rsidRPr="00535E81">
              <w:rPr>
                <w:sz w:val="20"/>
                <w:szCs w:val="20"/>
              </w:rPr>
              <w:t xml:space="preserve">Выявлять основные факторы почвообразования. </w:t>
            </w:r>
          </w:p>
        </w:tc>
      </w:tr>
      <w:tr w:rsidR="0070174F" w:rsidRPr="00056493" w:rsidTr="00535E81">
        <w:trPr>
          <w:trHeight w:val="154"/>
        </w:trPr>
        <w:tc>
          <w:tcPr>
            <w:tcW w:w="534" w:type="dxa"/>
          </w:tcPr>
          <w:p w:rsidR="0070174F" w:rsidRPr="00535E81" w:rsidRDefault="0070174F" w:rsidP="00535E81">
            <w:pPr>
              <w:rPr>
                <w:sz w:val="20"/>
                <w:szCs w:val="20"/>
              </w:rPr>
            </w:pPr>
            <w:r w:rsidRPr="00535E81">
              <w:rPr>
                <w:sz w:val="20"/>
                <w:szCs w:val="20"/>
              </w:rPr>
              <w:t xml:space="preserve">   29.</w:t>
            </w:r>
          </w:p>
        </w:tc>
        <w:tc>
          <w:tcPr>
            <w:tcW w:w="2268" w:type="dxa"/>
          </w:tcPr>
          <w:p w:rsidR="0070174F" w:rsidRPr="00535E81" w:rsidRDefault="0070174F" w:rsidP="00535E81">
            <w:pPr>
              <w:jc w:val="both"/>
              <w:rPr>
                <w:sz w:val="22"/>
                <w:szCs w:val="22"/>
              </w:rPr>
            </w:pPr>
            <w:r w:rsidRPr="00535E81">
              <w:rPr>
                <w:sz w:val="22"/>
                <w:szCs w:val="22"/>
              </w:rPr>
              <w:t>Зональные типы почв</w:t>
            </w:r>
          </w:p>
        </w:tc>
        <w:tc>
          <w:tcPr>
            <w:tcW w:w="708" w:type="dxa"/>
          </w:tcPr>
          <w:p w:rsidR="0070174F" w:rsidRPr="00535E81" w:rsidRDefault="0070174F" w:rsidP="00535E81">
            <w:pPr>
              <w:jc w:val="center"/>
              <w:rPr>
                <w:sz w:val="20"/>
                <w:szCs w:val="20"/>
              </w:rPr>
            </w:pPr>
            <w:r w:rsidRPr="00535E81">
              <w:rPr>
                <w:sz w:val="20"/>
                <w:szCs w:val="20"/>
              </w:rPr>
              <w:t>1</w:t>
            </w:r>
          </w:p>
        </w:tc>
        <w:tc>
          <w:tcPr>
            <w:tcW w:w="2268" w:type="dxa"/>
          </w:tcPr>
          <w:p w:rsidR="0070174F" w:rsidRPr="00535E81" w:rsidRDefault="0070174F" w:rsidP="00535E81">
            <w:pPr>
              <w:rPr>
                <w:sz w:val="20"/>
                <w:szCs w:val="20"/>
              </w:rPr>
            </w:pPr>
            <w:r w:rsidRPr="00535E81">
              <w:rPr>
                <w:sz w:val="20"/>
                <w:szCs w:val="20"/>
              </w:rPr>
              <w:t>Сформировать представления о закономерностях распределения почв на территории страны, характерных чертах почв России</w:t>
            </w:r>
          </w:p>
        </w:tc>
        <w:tc>
          <w:tcPr>
            <w:tcW w:w="1843"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Определять главные зональные типы почв и закономерности их распространения на территории страны по почвенной карте. Определять основные почвенные горизонты , свойства главных типов почв.</w:t>
            </w:r>
          </w:p>
        </w:tc>
      </w:tr>
    </w:tbl>
    <w:p w:rsidR="0070174F" w:rsidRDefault="0070174F" w:rsidP="004E0AC0">
      <w:pPr>
        <w:jc w:val="center"/>
        <w:rPr>
          <w:b/>
        </w:rPr>
      </w:pPr>
    </w:p>
    <w:tbl>
      <w:tblPr>
        <w:tblpPr w:leftFromText="180" w:rightFromText="180" w:vertAnchor="text" w:horzAnchor="margin" w:tblpXSpec="center" w:tblpY="-1123"/>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2410"/>
        <w:gridCol w:w="2410"/>
        <w:gridCol w:w="2693"/>
      </w:tblGrid>
      <w:tr w:rsidR="0070174F" w:rsidRPr="00056493" w:rsidTr="00535E81">
        <w:trPr>
          <w:trHeight w:val="293"/>
        </w:trPr>
        <w:tc>
          <w:tcPr>
            <w:tcW w:w="675" w:type="dxa"/>
          </w:tcPr>
          <w:p w:rsidR="0070174F" w:rsidRPr="00535E81" w:rsidRDefault="0070174F" w:rsidP="00535E81">
            <w:pPr>
              <w:jc w:val="center"/>
              <w:rPr>
                <w:sz w:val="20"/>
                <w:szCs w:val="20"/>
              </w:rPr>
            </w:pPr>
          </w:p>
          <w:p w:rsidR="0070174F" w:rsidRPr="00535E81" w:rsidRDefault="0070174F" w:rsidP="00535E81">
            <w:pPr>
              <w:jc w:val="center"/>
              <w:rPr>
                <w:sz w:val="20"/>
                <w:szCs w:val="20"/>
              </w:rPr>
            </w:pPr>
          </w:p>
          <w:p w:rsidR="0070174F" w:rsidRPr="00535E81" w:rsidRDefault="0070174F" w:rsidP="00535E81">
            <w:pPr>
              <w:jc w:val="center"/>
              <w:rPr>
                <w:sz w:val="20"/>
                <w:szCs w:val="20"/>
              </w:rPr>
            </w:pPr>
          </w:p>
        </w:tc>
        <w:tc>
          <w:tcPr>
            <w:tcW w:w="2268" w:type="dxa"/>
          </w:tcPr>
          <w:p w:rsidR="0070174F" w:rsidRPr="00535E81" w:rsidRDefault="0070174F" w:rsidP="00535E81">
            <w:pPr>
              <w:rPr>
                <w:b/>
                <w:sz w:val="20"/>
                <w:szCs w:val="20"/>
              </w:rPr>
            </w:pPr>
            <w:r w:rsidRPr="00535E81">
              <w:rPr>
                <w:b/>
                <w:sz w:val="20"/>
                <w:szCs w:val="20"/>
              </w:rPr>
              <w:t xml:space="preserve">       </w:t>
            </w:r>
          </w:p>
          <w:p w:rsidR="0070174F" w:rsidRPr="00535E81" w:rsidRDefault="0070174F" w:rsidP="00535E81">
            <w:pPr>
              <w:rPr>
                <w:b/>
                <w:sz w:val="20"/>
                <w:szCs w:val="20"/>
              </w:rPr>
            </w:pPr>
            <w:r w:rsidRPr="00535E81">
              <w:rPr>
                <w:b/>
                <w:sz w:val="20"/>
                <w:szCs w:val="20"/>
              </w:rPr>
              <w:t xml:space="preserve"> Тема 7. Природные зоны (5 часов)</w:t>
            </w:r>
          </w:p>
        </w:tc>
        <w:tc>
          <w:tcPr>
            <w:tcW w:w="709" w:type="dxa"/>
          </w:tcPr>
          <w:p w:rsidR="0070174F" w:rsidRPr="00535E81" w:rsidRDefault="0070174F" w:rsidP="00535E81">
            <w:pPr>
              <w:jc w:val="center"/>
              <w:rPr>
                <w:sz w:val="20"/>
                <w:szCs w:val="20"/>
              </w:rPr>
            </w:pPr>
          </w:p>
          <w:p w:rsidR="0070174F" w:rsidRPr="00535E81" w:rsidRDefault="0070174F" w:rsidP="00535E81">
            <w:pPr>
              <w:jc w:val="center"/>
              <w:rPr>
                <w:sz w:val="20"/>
                <w:szCs w:val="20"/>
              </w:rPr>
            </w:pPr>
            <w:r w:rsidRPr="00535E81">
              <w:rPr>
                <w:sz w:val="20"/>
                <w:szCs w:val="20"/>
              </w:rPr>
              <w:t>5</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30.</w:t>
            </w:r>
          </w:p>
        </w:tc>
        <w:tc>
          <w:tcPr>
            <w:tcW w:w="2268" w:type="dxa"/>
          </w:tcPr>
          <w:p w:rsidR="0070174F" w:rsidRPr="00535E81" w:rsidRDefault="0070174F" w:rsidP="00535E81">
            <w:pPr>
              <w:jc w:val="both"/>
              <w:rPr>
                <w:sz w:val="20"/>
                <w:szCs w:val="20"/>
              </w:rPr>
            </w:pPr>
            <w:r w:rsidRPr="00535E81">
              <w:rPr>
                <w:sz w:val="20"/>
                <w:szCs w:val="20"/>
              </w:rPr>
              <w:t xml:space="preserve">Природные комплексы. </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Сформировать понятия: природный комплекс, ландшафт. Дать представление о взаимосвязях в природно-территориальном комплексе.</w:t>
            </w:r>
          </w:p>
        </w:tc>
        <w:tc>
          <w:tcPr>
            <w:tcW w:w="2410"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31.</w:t>
            </w:r>
          </w:p>
        </w:tc>
        <w:tc>
          <w:tcPr>
            <w:tcW w:w="2268" w:type="dxa"/>
          </w:tcPr>
          <w:p w:rsidR="0070174F" w:rsidRPr="00535E81" w:rsidRDefault="0070174F" w:rsidP="00535E81">
            <w:pPr>
              <w:jc w:val="both"/>
              <w:rPr>
                <w:sz w:val="20"/>
                <w:szCs w:val="20"/>
              </w:rPr>
            </w:pPr>
            <w:r w:rsidRPr="00535E81">
              <w:rPr>
                <w:sz w:val="20"/>
                <w:szCs w:val="20"/>
              </w:rPr>
              <w:t>Безлесные  природные зоны Арктики и Субарктики</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Дать знания о природных зонах, углубить знания  о природных комплексах севера России</w:t>
            </w:r>
          </w:p>
        </w:tc>
        <w:tc>
          <w:tcPr>
            <w:tcW w:w="2410"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 xml:space="preserve">Выявлять причины скудного разнообразия растительного и животного мира. </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32</w:t>
            </w:r>
          </w:p>
        </w:tc>
        <w:tc>
          <w:tcPr>
            <w:tcW w:w="2268" w:type="dxa"/>
          </w:tcPr>
          <w:p w:rsidR="0070174F" w:rsidRPr="00535E81" w:rsidRDefault="0070174F" w:rsidP="00535E81">
            <w:pPr>
              <w:jc w:val="both"/>
              <w:rPr>
                <w:sz w:val="20"/>
                <w:szCs w:val="20"/>
              </w:rPr>
            </w:pPr>
            <w:r w:rsidRPr="00535E81">
              <w:rPr>
                <w:sz w:val="20"/>
                <w:szCs w:val="20"/>
              </w:rPr>
              <w:t>Леса умеренного пояса</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Рассмотреть причины  различия лесных зон России.</w:t>
            </w:r>
          </w:p>
        </w:tc>
        <w:tc>
          <w:tcPr>
            <w:tcW w:w="2410"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Устанавливать причинно-следственные связи разнообразия органического мира</w:t>
            </w:r>
          </w:p>
        </w:tc>
      </w:tr>
      <w:tr w:rsidR="0070174F" w:rsidRPr="00056493" w:rsidTr="00535E81">
        <w:trPr>
          <w:trHeight w:val="1170"/>
        </w:trPr>
        <w:tc>
          <w:tcPr>
            <w:tcW w:w="675" w:type="dxa"/>
          </w:tcPr>
          <w:p w:rsidR="0070174F" w:rsidRPr="00535E81" w:rsidRDefault="0070174F" w:rsidP="00535E81">
            <w:pPr>
              <w:jc w:val="center"/>
              <w:rPr>
                <w:sz w:val="20"/>
                <w:szCs w:val="20"/>
              </w:rPr>
            </w:pPr>
            <w:r w:rsidRPr="00535E81">
              <w:rPr>
                <w:sz w:val="20"/>
                <w:szCs w:val="20"/>
              </w:rPr>
              <w:t>33</w:t>
            </w:r>
          </w:p>
        </w:tc>
        <w:tc>
          <w:tcPr>
            <w:tcW w:w="2268" w:type="dxa"/>
          </w:tcPr>
          <w:p w:rsidR="0070174F" w:rsidRPr="00535E81" w:rsidRDefault="0070174F" w:rsidP="00535E81">
            <w:pPr>
              <w:jc w:val="both"/>
              <w:rPr>
                <w:sz w:val="20"/>
                <w:szCs w:val="20"/>
              </w:rPr>
            </w:pPr>
            <w:r w:rsidRPr="00535E81">
              <w:rPr>
                <w:sz w:val="20"/>
                <w:szCs w:val="20"/>
              </w:rPr>
              <w:t xml:space="preserve">Безлесные природные зоны умеренного пояса. Субтропики. Высотная поясность </w:t>
            </w:r>
          </w:p>
          <w:p w:rsidR="0070174F" w:rsidRPr="00535E81" w:rsidRDefault="0070174F" w:rsidP="00535E81">
            <w:pPr>
              <w:jc w:val="both"/>
              <w:rPr>
                <w:sz w:val="20"/>
                <w:szCs w:val="20"/>
              </w:rPr>
            </w:pPr>
          </w:p>
          <w:p w:rsidR="0070174F" w:rsidRPr="00535E81" w:rsidRDefault="0070174F" w:rsidP="00535E81">
            <w:pPr>
              <w:jc w:val="both"/>
              <w:rPr>
                <w:sz w:val="20"/>
                <w:szCs w:val="20"/>
              </w:rPr>
            </w:pPr>
          </w:p>
          <w:p w:rsidR="0070174F" w:rsidRPr="00535E81" w:rsidRDefault="0070174F" w:rsidP="00535E81">
            <w:pPr>
              <w:jc w:val="both"/>
              <w:rPr>
                <w:sz w:val="20"/>
                <w:szCs w:val="20"/>
              </w:rPr>
            </w:pP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Изучить особенности  природных компонентов в степях и полупустынях и взаимосвязи между компонентами зон.</w:t>
            </w:r>
          </w:p>
        </w:tc>
        <w:tc>
          <w:tcPr>
            <w:tcW w:w="2410"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 xml:space="preserve"> Сравнивать размещение природных зон в широтном и высотном положении </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34</w:t>
            </w:r>
          </w:p>
        </w:tc>
        <w:tc>
          <w:tcPr>
            <w:tcW w:w="2268" w:type="dxa"/>
          </w:tcPr>
          <w:p w:rsidR="0070174F" w:rsidRPr="00535E81" w:rsidRDefault="0070174F" w:rsidP="00535E81">
            <w:pPr>
              <w:jc w:val="both"/>
              <w:rPr>
                <w:sz w:val="20"/>
                <w:szCs w:val="20"/>
              </w:rPr>
            </w:pPr>
            <w:r w:rsidRPr="00535E81">
              <w:rPr>
                <w:sz w:val="20"/>
                <w:szCs w:val="20"/>
              </w:rPr>
              <w:t>Ресурсы растительного и животного мира. Практическая работа № 8-9: выявление зависимости между компонентами природы на примере одной из природных зон; прогнозирование изменения одного из компонентов природно–территориального комплекса при заданном изменении другого.</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Рассмотреть типы растительности и виды животного мира, их взаимосвязь с климатом.</w:t>
            </w:r>
          </w:p>
        </w:tc>
        <w:tc>
          <w:tcPr>
            <w:tcW w:w="2410"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Выявлять зависимость между компонентами природы на примере одной из природных зон.   Прогнозировать изменения одного из компонентов природно–территориального комплекса при заданном измен ении другого.</w:t>
            </w: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jc w:val="both"/>
              <w:rPr>
                <w:i/>
                <w:sz w:val="20"/>
                <w:szCs w:val="20"/>
              </w:rPr>
            </w:pPr>
            <w:r w:rsidRPr="00535E81">
              <w:rPr>
                <w:b/>
                <w:sz w:val="20"/>
                <w:szCs w:val="20"/>
              </w:rPr>
              <w:t xml:space="preserve"> </w:t>
            </w:r>
            <w:r w:rsidRPr="00535E81">
              <w:rPr>
                <w:b/>
                <w:i/>
                <w:sz w:val="20"/>
                <w:szCs w:val="20"/>
              </w:rPr>
              <w:t>Раздел 2. Крупные природные районы России (35 часов)</w:t>
            </w:r>
          </w:p>
        </w:tc>
        <w:tc>
          <w:tcPr>
            <w:tcW w:w="709" w:type="dxa"/>
          </w:tcPr>
          <w:p w:rsidR="0070174F" w:rsidRPr="00535E81" w:rsidRDefault="0070174F" w:rsidP="00535E81">
            <w:pPr>
              <w:jc w:val="center"/>
              <w:rPr>
                <w:sz w:val="20"/>
                <w:szCs w:val="20"/>
              </w:rPr>
            </w:pP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jc w:val="center"/>
              <w:rPr>
                <w:b/>
                <w:sz w:val="20"/>
                <w:szCs w:val="20"/>
              </w:rPr>
            </w:pPr>
            <w:r w:rsidRPr="00535E81">
              <w:rPr>
                <w:b/>
                <w:sz w:val="20"/>
                <w:szCs w:val="20"/>
              </w:rPr>
              <w:t>Тема 1. Островная Арктика (1 час)</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35</w:t>
            </w:r>
          </w:p>
        </w:tc>
        <w:tc>
          <w:tcPr>
            <w:tcW w:w="2268" w:type="dxa"/>
          </w:tcPr>
          <w:p w:rsidR="0070174F" w:rsidRPr="00535E81" w:rsidRDefault="0070174F" w:rsidP="00535E81">
            <w:pPr>
              <w:jc w:val="both"/>
              <w:rPr>
                <w:sz w:val="20"/>
                <w:szCs w:val="20"/>
              </w:rPr>
            </w:pPr>
            <w:r w:rsidRPr="00535E81">
              <w:rPr>
                <w:sz w:val="20"/>
                <w:szCs w:val="20"/>
              </w:rPr>
              <w:t>Природа арктических островов</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Формировать представление о своеобразии природы севера</w:t>
            </w:r>
          </w:p>
        </w:tc>
        <w:tc>
          <w:tcPr>
            <w:tcW w:w="2410"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Устанавливать  характерные черты природного комплекса</w:t>
            </w: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jc w:val="center"/>
              <w:rPr>
                <w:sz w:val="20"/>
                <w:szCs w:val="20"/>
              </w:rPr>
            </w:pPr>
            <w:r w:rsidRPr="00535E81">
              <w:rPr>
                <w:b/>
                <w:sz w:val="20"/>
                <w:szCs w:val="20"/>
              </w:rPr>
              <w:t>Тема 2. Восточно – Европейская равнина (5 часов)</w:t>
            </w:r>
          </w:p>
        </w:tc>
        <w:tc>
          <w:tcPr>
            <w:tcW w:w="709" w:type="dxa"/>
          </w:tcPr>
          <w:p w:rsidR="0070174F" w:rsidRPr="00535E81" w:rsidRDefault="0070174F" w:rsidP="00535E81">
            <w:pPr>
              <w:jc w:val="center"/>
              <w:rPr>
                <w:sz w:val="20"/>
                <w:szCs w:val="20"/>
              </w:rPr>
            </w:pPr>
            <w:r w:rsidRPr="00535E81">
              <w:rPr>
                <w:sz w:val="20"/>
                <w:szCs w:val="20"/>
              </w:rPr>
              <w:t>4</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36</w:t>
            </w:r>
          </w:p>
        </w:tc>
        <w:tc>
          <w:tcPr>
            <w:tcW w:w="2268" w:type="dxa"/>
          </w:tcPr>
          <w:p w:rsidR="0070174F" w:rsidRPr="00535E81" w:rsidRDefault="0070174F" w:rsidP="00535E81">
            <w:pPr>
              <w:jc w:val="both"/>
              <w:rPr>
                <w:sz w:val="20"/>
                <w:szCs w:val="20"/>
              </w:rPr>
            </w:pPr>
            <w:r w:rsidRPr="00535E81">
              <w:rPr>
                <w:sz w:val="20"/>
                <w:szCs w:val="20"/>
              </w:rPr>
              <w:t>Географическое положение, рельеф и геологическое строение</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особенности географического положения  Русской равнины и влияние его на ПТК района. Углубить и расширить знания о геологическом развитии данного природного района</w:t>
            </w:r>
          </w:p>
        </w:tc>
        <w:tc>
          <w:tcPr>
            <w:tcW w:w="2410" w:type="dxa"/>
          </w:tcPr>
          <w:p w:rsidR="0070174F" w:rsidRPr="00535E81" w:rsidRDefault="0070174F" w:rsidP="00535E81">
            <w:pPr>
              <w:rPr>
                <w:sz w:val="22"/>
                <w:szCs w:val="22"/>
              </w:rPr>
            </w:pPr>
            <w:r w:rsidRPr="00535E81">
              <w:rPr>
                <w:sz w:val="22"/>
                <w:szCs w:val="22"/>
              </w:rPr>
              <w:t>Урок – диалог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 xml:space="preserve">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рельефа и полезными ископаемыми. </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37</w:t>
            </w:r>
          </w:p>
        </w:tc>
        <w:tc>
          <w:tcPr>
            <w:tcW w:w="2268" w:type="dxa"/>
          </w:tcPr>
          <w:p w:rsidR="0070174F" w:rsidRPr="00535E81" w:rsidRDefault="0070174F" w:rsidP="00535E81">
            <w:pPr>
              <w:rPr>
                <w:sz w:val="22"/>
                <w:szCs w:val="22"/>
              </w:rPr>
            </w:pPr>
            <w:r w:rsidRPr="00535E81">
              <w:rPr>
                <w:sz w:val="22"/>
                <w:szCs w:val="22"/>
              </w:rPr>
              <w:t xml:space="preserve">Климат, внутренние воды и природные зоны. Практическая работа № 10: определение по основным климатическим  характеристикам (количеству солнечной радиации, количеству осадков, средним температурам января и июля) изменения климатических условий в разных частях равнины. </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Рассмотреть особенности климата Русской равнины и влияние его на жизнь внутренних вод.</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38</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Углубить знания  о природных зонах, расширить представления о ПТК Русской равнины, рассмотреть особенности  взаимосвязей природных компонентов в природной зоне</w:t>
            </w:r>
          </w:p>
        </w:tc>
        <w:tc>
          <w:tcPr>
            <w:tcW w:w="2410" w:type="dxa"/>
          </w:tcPr>
          <w:p w:rsidR="0070174F" w:rsidRPr="00535E81" w:rsidRDefault="0070174F" w:rsidP="00535E81">
            <w:pPr>
              <w:rPr>
                <w:sz w:val="22"/>
                <w:szCs w:val="22"/>
              </w:rPr>
            </w:pPr>
            <w:r w:rsidRPr="00535E81">
              <w:rPr>
                <w:sz w:val="22"/>
                <w:szCs w:val="22"/>
              </w:rPr>
              <w:t>Урок - экспедиция</w:t>
            </w:r>
          </w:p>
        </w:tc>
        <w:tc>
          <w:tcPr>
            <w:tcW w:w="2693" w:type="dxa"/>
          </w:tcPr>
          <w:p w:rsidR="0070174F" w:rsidRPr="00535E81" w:rsidRDefault="0070174F" w:rsidP="00535E81">
            <w:pPr>
              <w:rPr>
                <w:sz w:val="20"/>
                <w:szCs w:val="20"/>
              </w:rPr>
            </w:pPr>
            <w:r w:rsidRPr="00535E81">
              <w:rPr>
                <w:sz w:val="20"/>
                <w:szCs w:val="20"/>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39</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Углубить знания  о природных зонах, расширить представления о ПТК Русской равнины, рассмотреть особенности  взаимосвязей природных компонентов в природной зоне</w:t>
            </w:r>
          </w:p>
        </w:tc>
        <w:tc>
          <w:tcPr>
            <w:tcW w:w="2410" w:type="dxa"/>
          </w:tcPr>
          <w:p w:rsidR="0070174F" w:rsidRPr="00535E81" w:rsidRDefault="0070174F" w:rsidP="00535E81">
            <w:pPr>
              <w:rPr>
                <w:sz w:val="22"/>
                <w:szCs w:val="22"/>
              </w:rPr>
            </w:pPr>
            <w:r w:rsidRPr="00535E81">
              <w:rPr>
                <w:sz w:val="22"/>
                <w:szCs w:val="22"/>
              </w:rPr>
              <w:t>Урок - экспедиция</w:t>
            </w:r>
          </w:p>
        </w:tc>
        <w:tc>
          <w:tcPr>
            <w:tcW w:w="2693" w:type="dxa"/>
          </w:tcPr>
          <w:p w:rsidR="0070174F" w:rsidRPr="00535E81" w:rsidRDefault="0070174F" w:rsidP="00535E81">
            <w:pPr>
              <w:rPr>
                <w:sz w:val="20"/>
                <w:szCs w:val="20"/>
              </w:rPr>
            </w:pPr>
            <w:r w:rsidRPr="00535E81">
              <w:rPr>
                <w:sz w:val="20"/>
                <w:szCs w:val="20"/>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w:t>
            </w: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b/>
                <w:sz w:val="22"/>
                <w:szCs w:val="22"/>
              </w:rPr>
            </w:pPr>
            <w:r w:rsidRPr="00535E81">
              <w:rPr>
                <w:b/>
                <w:sz w:val="22"/>
                <w:szCs w:val="22"/>
              </w:rPr>
              <w:t>Тема 3. Кавказ</w:t>
            </w:r>
          </w:p>
          <w:p w:rsidR="0070174F" w:rsidRPr="00535E81" w:rsidRDefault="0070174F" w:rsidP="00535E81">
            <w:pPr>
              <w:rPr>
                <w:sz w:val="22"/>
                <w:szCs w:val="22"/>
              </w:rPr>
            </w:pPr>
            <w:r w:rsidRPr="00535E81">
              <w:rPr>
                <w:b/>
                <w:sz w:val="22"/>
                <w:szCs w:val="22"/>
              </w:rPr>
              <w:t xml:space="preserve"> (2 часа)</w:t>
            </w:r>
          </w:p>
        </w:tc>
        <w:tc>
          <w:tcPr>
            <w:tcW w:w="709" w:type="dxa"/>
          </w:tcPr>
          <w:p w:rsidR="0070174F" w:rsidRPr="00535E81" w:rsidRDefault="0070174F" w:rsidP="00535E81">
            <w:pPr>
              <w:jc w:val="center"/>
              <w:rPr>
                <w:sz w:val="20"/>
                <w:szCs w:val="20"/>
              </w:rPr>
            </w:pPr>
            <w:r w:rsidRPr="00535E81">
              <w:rPr>
                <w:sz w:val="20"/>
                <w:szCs w:val="20"/>
              </w:rPr>
              <w:t>2</w:t>
            </w:r>
          </w:p>
        </w:tc>
        <w:tc>
          <w:tcPr>
            <w:tcW w:w="2410" w:type="dxa"/>
          </w:tcPr>
          <w:p w:rsidR="0070174F" w:rsidRPr="00535E81" w:rsidRDefault="0070174F" w:rsidP="00535E81">
            <w:pPr>
              <w:rPr>
                <w:sz w:val="22"/>
                <w:szCs w:val="22"/>
              </w:rPr>
            </w:pPr>
          </w:p>
        </w:tc>
        <w:tc>
          <w:tcPr>
            <w:tcW w:w="2410" w:type="dxa"/>
          </w:tcPr>
          <w:p w:rsidR="0070174F" w:rsidRPr="00535E81" w:rsidRDefault="0070174F" w:rsidP="00535E81">
            <w:pPr>
              <w:rPr>
                <w:sz w:val="22"/>
                <w:szCs w:val="22"/>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ind w:left="1114"/>
              <w:jc w:val="center"/>
              <w:rPr>
                <w:sz w:val="20"/>
                <w:szCs w:val="20"/>
              </w:rPr>
            </w:pPr>
            <w:r w:rsidRPr="00535E81">
              <w:rPr>
                <w:sz w:val="20"/>
                <w:szCs w:val="20"/>
              </w:rPr>
              <w:t>40</w:t>
            </w:r>
          </w:p>
        </w:tc>
        <w:tc>
          <w:tcPr>
            <w:tcW w:w="2268" w:type="dxa"/>
          </w:tcPr>
          <w:p w:rsidR="0070174F" w:rsidRPr="00535E81" w:rsidRDefault="0070174F" w:rsidP="00535E81">
            <w:pPr>
              <w:rPr>
                <w:sz w:val="22"/>
                <w:szCs w:val="22"/>
              </w:rPr>
            </w:pPr>
            <w:r w:rsidRPr="00535E81">
              <w:rPr>
                <w:sz w:val="22"/>
                <w:szCs w:val="22"/>
              </w:rPr>
              <w:t>Географическое положение, геологическое строение и рельеф</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Сформировать знания о географическом положении  природного района Кавказа.  Показать взаимосвязь геологического развития на формирования форм рельефа района.</w:t>
            </w:r>
          </w:p>
        </w:tc>
        <w:tc>
          <w:tcPr>
            <w:tcW w:w="2410" w:type="dxa"/>
          </w:tcPr>
          <w:p w:rsidR="0070174F" w:rsidRPr="00535E81" w:rsidRDefault="0070174F" w:rsidP="00535E81">
            <w:pPr>
              <w:rPr>
                <w:sz w:val="22"/>
                <w:szCs w:val="22"/>
              </w:rPr>
            </w:pPr>
            <w:r w:rsidRPr="00535E81">
              <w:rPr>
                <w:sz w:val="22"/>
                <w:szCs w:val="22"/>
              </w:rPr>
              <w:t>Урок беседа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рельефа и полезными ископаемыми</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41</w:t>
            </w:r>
          </w:p>
        </w:tc>
        <w:tc>
          <w:tcPr>
            <w:tcW w:w="2268" w:type="dxa"/>
          </w:tcPr>
          <w:p w:rsidR="0070174F" w:rsidRPr="00535E81" w:rsidRDefault="0070174F" w:rsidP="00535E81">
            <w:pPr>
              <w:jc w:val="center"/>
              <w:rPr>
                <w:sz w:val="22"/>
                <w:szCs w:val="22"/>
              </w:rPr>
            </w:pPr>
            <w:r w:rsidRPr="00535E81">
              <w:rPr>
                <w:sz w:val="22"/>
                <w:szCs w:val="22"/>
              </w:rPr>
              <w:t>Климат и внутренние воды.  Природные комплексы.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своеобразие климата,и внутренних вод и ПТК, сформированные  на данной территории в результате геологического развития</w:t>
            </w:r>
          </w:p>
        </w:tc>
        <w:tc>
          <w:tcPr>
            <w:tcW w:w="2410" w:type="dxa"/>
          </w:tcPr>
          <w:p w:rsidR="0070174F" w:rsidRPr="00535E81" w:rsidRDefault="0070174F" w:rsidP="00535E81">
            <w:pPr>
              <w:rPr>
                <w:sz w:val="22"/>
                <w:szCs w:val="22"/>
              </w:rPr>
            </w:pPr>
            <w:r w:rsidRPr="00535E81">
              <w:rPr>
                <w:sz w:val="22"/>
                <w:szCs w:val="22"/>
              </w:rPr>
              <w:t>Урок - поиск</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 Анализировать тематические карты с целью выявления взаимосвязи климатических условий и внутренних вод.</w:t>
            </w: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b/>
                <w:sz w:val="22"/>
                <w:szCs w:val="22"/>
              </w:rPr>
            </w:pPr>
            <w:r w:rsidRPr="00535E81">
              <w:rPr>
                <w:b/>
                <w:sz w:val="22"/>
                <w:szCs w:val="22"/>
              </w:rPr>
              <w:t xml:space="preserve">Тема 4. Урал      </w:t>
            </w:r>
          </w:p>
          <w:p w:rsidR="0070174F" w:rsidRPr="00535E81" w:rsidRDefault="0070174F" w:rsidP="00535E81">
            <w:pPr>
              <w:rPr>
                <w:sz w:val="22"/>
                <w:szCs w:val="22"/>
              </w:rPr>
            </w:pPr>
            <w:r w:rsidRPr="00535E81">
              <w:rPr>
                <w:b/>
                <w:sz w:val="22"/>
                <w:szCs w:val="22"/>
              </w:rPr>
              <w:t xml:space="preserve">   (4 часа)</w:t>
            </w:r>
          </w:p>
        </w:tc>
        <w:tc>
          <w:tcPr>
            <w:tcW w:w="709" w:type="dxa"/>
          </w:tcPr>
          <w:p w:rsidR="0070174F" w:rsidRPr="00535E81" w:rsidRDefault="0070174F" w:rsidP="00535E81">
            <w:pPr>
              <w:jc w:val="center"/>
              <w:rPr>
                <w:sz w:val="20"/>
                <w:szCs w:val="20"/>
              </w:rPr>
            </w:pPr>
            <w:r w:rsidRPr="00535E81">
              <w:rPr>
                <w:sz w:val="20"/>
                <w:szCs w:val="20"/>
              </w:rPr>
              <w:t>4</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42</w:t>
            </w:r>
          </w:p>
        </w:tc>
        <w:tc>
          <w:tcPr>
            <w:tcW w:w="2268" w:type="dxa"/>
          </w:tcPr>
          <w:p w:rsidR="0070174F" w:rsidRPr="00535E81" w:rsidRDefault="0070174F" w:rsidP="00535E81">
            <w:pPr>
              <w:rPr>
                <w:sz w:val="22"/>
                <w:szCs w:val="22"/>
              </w:rPr>
            </w:pPr>
            <w:r w:rsidRPr="00535E81">
              <w:rPr>
                <w:sz w:val="22"/>
                <w:szCs w:val="22"/>
              </w:rPr>
              <w:t>Географическое положение, геологическое строение, рельеф и полезные ископаемые</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Сформировать знания о географическом положении  природного района Урал.  Показать взаимосвязь геологического развития на формирование форм рельефа района.</w:t>
            </w:r>
          </w:p>
        </w:tc>
        <w:tc>
          <w:tcPr>
            <w:tcW w:w="2410" w:type="dxa"/>
          </w:tcPr>
          <w:p w:rsidR="0070174F" w:rsidRPr="00535E81" w:rsidRDefault="0070174F" w:rsidP="00535E81">
            <w:pPr>
              <w:rPr>
                <w:sz w:val="22"/>
                <w:szCs w:val="22"/>
              </w:rPr>
            </w:pPr>
            <w:r w:rsidRPr="00535E81">
              <w:rPr>
                <w:sz w:val="22"/>
                <w:szCs w:val="22"/>
              </w:rPr>
              <w:t>Урок - экспедиция</w:t>
            </w:r>
          </w:p>
        </w:tc>
        <w:tc>
          <w:tcPr>
            <w:tcW w:w="2693" w:type="dxa"/>
          </w:tcPr>
          <w:p w:rsidR="0070174F" w:rsidRPr="00535E81" w:rsidRDefault="0070174F" w:rsidP="00535E81">
            <w:pPr>
              <w:rPr>
                <w:sz w:val="20"/>
                <w:szCs w:val="20"/>
              </w:rPr>
            </w:pPr>
            <w:r w:rsidRPr="00535E81">
              <w:rPr>
                <w:sz w:val="20"/>
                <w:szCs w:val="20"/>
              </w:rPr>
              <w:t>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рельефа и полезными ископаемыми</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43</w:t>
            </w:r>
          </w:p>
        </w:tc>
        <w:tc>
          <w:tcPr>
            <w:tcW w:w="2268" w:type="dxa"/>
          </w:tcPr>
          <w:p w:rsidR="0070174F" w:rsidRPr="00535E81" w:rsidRDefault="0070174F" w:rsidP="00535E81">
            <w:pPr>
              <w:rPr>
                <w:sz w:val="22"/>
                <w:szCs w:val="22"/>
              </w:rPr>
            </w:pPr>
            <w:r w:rsidRPr="00535E81">
              <w:rPr>
                <w:sz w:val="22"/>
                <w:szCs w:val="22"/>
              </w:rPr>
              <w:t>Климат и внутренние воды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своеобразие климата и внутренних вод, сформированные  на данной территории в результате геологического развития</w:t>
            </w:r>
          </w:p>
        </w:tc>
        <w:tc>
          <w:tcPr>
            <w:tcW w:w="2410" w:type="dxa"/>
          </w:tcPr>
          <w:p w:rsidR="0070174F" w:rsidRPr="00535E81" w:rsidRDefault="0070174F" w:rsidP="00535E81">
            <w:pPr>
              <w:rPr>
                <w:sz w:val="22"/>
                <w:szCs w:val="22"/>
              </w:rPr>
            </w:pPr>
            <w:r w:rsidRPr="00535E81">
              <w:rPr>
                <w:sz w:val="22"/>
                <w:szCs w:val="22"/>
              </w:rPr>
              <w:t>Урок - экспедиция</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 Анализировать тематические карты с целью выявления взаимосвязи климатических условий и внутренних вод.</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44</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 xml:space="preserve">  Углубить и расширить знания о природных комплексах на примере ПТК Урала, показать  уникальные объекты, сформированные в результате  процесса выветривания</w:t>
            </w:r>
          </w:p>
        </w:tc>
        <w:tc>
          <w:tcPr>
            <w:tcW w:w="2410"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w:t>
            </w:r>
          </w:p>
        </w:tc>
      </w:tr>
      <w:tr w:rsidR="0070174F" w:rsidRPr="00056493" w:rsidTr="00535E81">
        <w:trPr>
          <w:trHeight w:val="1256"/>
        </w:trPr>
        <w:tc>
          <w:tcPr>
            <w:tcW w:w="675" w:type="dxa"/>
          </w:tcPr>
          <w:p w:rsidR="0070174F" w:rsidRPr="00535E81" w:rsidRDefault="0070174F" w:rsidP="00535E81">
            <w:pPr>
              <w:jc w:val="center"/>
              <w:rPr>
                <w:sz w:val="20"/>
                <w:szCs w:val="20"/>
              </w:rPr>
            </w:pPr>
            <w:r w:rsidRPr="00535E81">
              <w:rPr>
                <w:sz w:val="20"/>
                <w:szCs w:val="20"/>
              </w:rPr>
              <w:t>45</w:t>
            </w:r>
          </w:p>
        </w:tc>
        <w:tc>
          <w:tcPr>
            <w:tcW w:w="2268" w:type="dxa"/>
          </w:tcPr>
          <w:p w:rsidR="0070174F" w:rsidRPr="00535E81" w:rsidRDefault="0070174F" w:rsidP="00535E81">
            <w:pPr>
              <w:rPr>
                <w:sz w:val="22"/>
                <w:szCs w:val="22"/>
              </w:rPr>
            </w:pPr>
            <w:r w:rsidRPr="00535E81">
              <w:rPr>
                <w:sz w:val="22"/>
                <w:szCs w:val="22"/>
              </w:rPr>
              <w:t>Практическая работа № 12: оценка природных условий и ресурсов одной из частей Урала на основе карт атласа.</w:t>
            </w:r>
          </w:p>
          <w:p w:rsidR="0070174F" w:rsidRPr="00535E81" w:rsidRDefault="0070174F" w:rsidP="00535E81">
            <w:pPr>
              <w:rPr>
                <w:sz w:val="22"/>
                <w:szCs w:val="22"/>
              </w:rPr>
            </w:pP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Углубить знания о природных условиях и  ресурсах Урала</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Оценивать природные условия и природные ресурсы одной из частей  региона на основе тематических карт</w:t>
            </w: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b/>
                <w:sz w:val="22"/>
                <w:szCs w:val="22"/>
              </w:rPr>
              <w:t>Тема 5. Западно-Сибирская равнина (3 часа)</w:t>
            </w:r>
          </w:p>
        </w:tc>
        <w:tc>
          <w:tcPr>
            <w:tcW w:w="709" w:type="dxa"/>
          </w:tcPr>
          <w:p w:rsidR="0070174F" w:rsidRPr="00535E81" w:rsidRDefault="0070174F" w:rsidP="00535E81">
            <w:pPr>
              <w:jc w:val="center"/>
              <w:rPr>
                <w:sz w:val="20"/>
                <w:szCs w:val="20"/>
              </w:rPr>
            </w:pPr>
            <w:r w:rsidRPr="00535E81">
              <w:rPr>
                <w:sz w:val="20"/>
                <w:szCs w:val="20"/>
              </w:rPr>
              <w:t>3</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46</w:t>
            </w:r>
          </w:p>
        </w:tc>
        <w:tc>
          <w:tcPr>
            <w:tcW w:w="2268" w:type="dxa"/>
          </w:tcPr>
          <w:p w:rsidR="0070174F" w:rsidRPr="00535E81" w:rsidRDefault="0070174F" w:rsidP="00535E81">
            <w:pPr>
              <w:rPr>
                <w:sz w:val="22"/>
                <w:szCs w:val="22"/>
              </w:rPr>
            </w:pPr>
            <w:r w:rsidRPr="00535E81">
              <w:rPr>
                <w:sz w:val="22"/>
                <w:szCs w:val="22"/>
              </w:rPr>
              <w:t>Географическое положение, геологическое строение, рельеф и полезные ископаемые</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Сформировать знания о географическом положении  природного района Западно – Сибирской равнины.  Показать взаимосвязь геологического развития на формирование форм рельефа района.</w:t>
            </w:r>
          </w:p>
        </w:tc>
        <w:tc>
          <w:tcPr>
            <w:tcW w:w="2410" w:type="dxa"/>
          </w:tcPr>
          <w:p w:rsidR="0070174F" w:rsidRPr="00535E81" w:rsidRDefault="0070174F" w:rsidP="00535E81">
            <w:pPr>
              <w:rPr>
                <w:sz w:val="20"/>
                <w:szCs w:val="20"/>
              </w:rPr>
            </w:pPr>
            <w:r w:rsidRPr="00535E81">
              <w:rPr>
                <w:sz w:val="20"/>
                <w:szCs w:val="20"/>
              </w:rPr>
              <w:t>Урок – беседа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1рельефа и полезными ископаемыми</w:t>
            </w: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47</w:t>
            </w:r>
          </w:p>
        </w:tc>
        <w:tc>
          <w:tcPr>
            <w:tcW w:w="2268" w:type="dxa"/>
          </w:tcPr>
          <w:p w:rsidR="0070174F" w:rsidRPr="00535E81" w:rsidRDefault="0070174F" w:rsidP="00535E81">
            <w:pPr>
              <w:rPr>
                <w:sz w:val="22"/>
                <w:szCs w:val="22"/>
              </w:rPr>
            </w:pPr>
            <w:r w:rsidRPr="00535E81">
              <w:rPr>
                <w:sz w:val="22"/>
                <w:szCs w:val="22"/>
              </w:rPr>
              <w:t>Климат и внутренние воды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своеобразие климата и внутренних вод, сформированные  на данной территории в результате геологического развития</w:t>
            </w:r>
          </w:p>
        </w:tc>
        <w:tc>
          <w:tcPr>
            <w:tcW w:w="2410" w:type="dxa"/>
          </w:tcPr>
          <w:p w:rsidR="0070174F" w:rsidRPr="00535E81" w:rsidRDefault="0070174F" w:rsidP="00535E81">
            <w:pPr>
              <w:rPr>
                <w:sz w:val="20"/>
                <w:szCs w:val="20"/>
              </w:rPr>
            </w:pPr>
            <w:r w:rsidRPr="00535E81">
              <w:rPr>
                <w:sz w:val="20"/>
                <w:szCs w:val="20"/>
              </w:rPr>
              <w:t>Урок – беседа с элементами практической работы</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 Анализировать тематические карты с целью выявления взаимосвязи климатических условий и внутренних вод.</w:t>
            </w:r>
          </w:p>
        </w:tc>
      </w:tr>
      <w:tr w:rsidR="0070174F" w:rsidRPr="00056493" w:rsidTr="00535E81">
        <w:trPr>
          <w:trHeight w:val="2256"/>
        </w:trPr>
        <w:tc>
          <w:tcPr>
            <w:tcW w:w="675" w:type="dxa"/>
          </w:tcPr>
          <w:p w:rsidR="0070174F" w:rsidRPr="00535E81" w:rsidRDefault="0070174F" w:rsidP="00535E81">
            <w:pPr>
              <w:jc w:val="center"/>
              <w:rPr>
                <w:sz w:val="20"/>
                <w:szCs w:val="20"/>
              </w:rPr>
            </w:pPr>
            <w:r w:rsidRPr="00535E81">
              <w:rPr>
                <w:sz w:val="20"/>
                <w:szCs w:val="20"/>
              </w:rPr>
              <w:t>48</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  Практическая работа № 13: объяснение закономерностей распространения болот на территории Западной Сибири; описание трудностей в освоении региона, связанных с наличием заболоченных территорий.</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 xml:space="preserve">Показать закономерности  распространения болот на территории, рассмотреть трудности в освоении региона, связанные с наличием заболоченных территорий. </w:t>
            </w:r>
          </w:p>
        </w:tc>
        <w:tc>
          <w:tcPr>
            <w:tcW w:w="2410" w:type="dxa"/>
          </w:tcPr>
          <w:p w:rsidR="0070174F" w:rsidRPr="00535E81" w:rsidRDefault="0070174F" w:rsidP="00535E81">
            <w:pPr>
              <w:rPr>
                <w:sz w:val="20"/>
                <w:szCs w:val="20"/>
              </w:rPr>
            </w:pPr>
            <w:r w:rsidRPr="00535E81">
              <w:rPr>
                <w:sz w:val="20"/>
                <w:szCs w:val="20"/>
              </w:rPr>
              <w:t>Урок – практическая работа</w:t>
            </w:r>
          </w:p>
        </w:tc>
        <w:tc>
          <w:tcPr>
            <w:tcW w:w="2693" w:type="dxa"/>
          </w:tcPr>
          <w:p w:rsidR="0070174F" w:rsidRPr="00535E81" w:rsidRDefault="0070174F" w:rsidP="00535E81">
            <w:pPr>
              <w:rPr>
                <w:sz w:val="20"/>
                <w:szCs w:val="20"/>
              </w:rPr>
            </w:pPr>
            <w:r w:rsidRPr="00535E81">
              <w:rPr>
                <w:sz w:val="20"/>
                <w:szCs w:val="20"/>
              </w:rPr>
              <w:t>Устанавливать закономерности распространения болот на территории  региона. Описывать трудности в освоении региона, связанных с наличием заболоченных территорий</w:t>
            </w:r>
          </w:p>
        </w:tc>
      </w:tr>
      <w:tr w:rsidR="0070174F" w:rsidRPr="00056493" w:rsidTr="00535E81">
        <w:trPr>
          <w:trHeight w:val="223"/>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b/>
                <w:sz w:val="22"/>
                <w:szCs w:val="22"/>
              </w:rPr>
              <w:t>Тема  6. Средняя Сибирь ( 5 часа)</w:t>
            </w:r>
          </w:p>
        </w:tc>
        <w:tc>
          <w:tcPr>
            <w:tcW w:w="709" w:type="dxa"/>
          </w:tcPr>
          <w:p w:rsidR="0070174F" w:rsidRPr="00535E81" w:rsidRDefault="0070174F" w:rsidP="00535E81">
            <w:pPr>
              <w:jc w:val="center"/>
              <w:rPr>
                <w:sz w:val="20"/>
                <w:szCs w:val="20"/>
              </w:rPr>
            </w:pPr>
            <w:r w:rsidRPr="00535E81">
              <w:rPr>
                <w:sz w:val="20"/>
                <w:szCs w:val="20"/>
              </w:rPr>
              <w:t>5</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223"/>
        </w:trPr>
        <w:tc>
          <w:tcPr>
            <w:tcW w:w="675" w:type="dxa"/>
          </w:tcPr>
          <w:p w:rsidR="0070174F" w:rsidRPr="00535E81" w:rsidRDefault="0070174F" w:rsidP="00535E81">
            <w:pPr>
              <w:jc w:val="center"/>
              <w:rPr>
                <w:sz w:val="20"/>
                <w:szCs w:val="20"/>
              </w:rPr>
            </w:pPr>
            <w:r w:rsidRPr="00535E81">
              <w:rPr>
                <w:sz w:val="20"/>
                <w:szCs w:val="20"/>
              </w:rPr>
              <w:t>50</w:t>
            </w:r>
          </w:p>
        </w:tc>
        <w:tc>
          <w:tcPr>
            <w:tcW w:w="2268" w:type="dxa"/>
          </w:tcPr>
          <w:p w:rsidR="0070174F" w:rsidRPr="00535E81" w:rsidRDefault="0070174F" w:rsidP="00535E81">
            <w:pPr>
              <w:rPr>
                <w:sz w:val="22"/>
                <w:szCs w:val="22"/>
              </w:rPr>
            </w:pPr>
            <w:r w:rsidRPr="00535E81">
              <w:rPr>
                <w:sz w:val="22"/>
                <w:szCs w:val="22"/>
              </w:rPr>
              <w:t xml:space="preserve"> Географическое  положение, геологическое строение, рельеф и полезные ископаемые</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Сформировать знания о географическом положении  природного района  Средней Сибири.  Показать взаимосвязь геологического развития на формирование форм рельефа района.</w:t>
            </w:r>
          </w:p>
        </w:tc>
        <w:tc>
          <w:tcPr>
            <w:tcW w:w="2410" w:type="dxa"/>
          </w:tcPr>
          <w:p w:rsidR="0070174F" w:rsidRPr="00535E81" w:rsidRDefault="0070174F" w:rsidP="00535E81">
            <w:pPr>
              <w:rPr>
                <w:sz w:val="20"/>
                <w:szCs w:val="20"/>
              </w:rPr>
            </w:pPr>
            <w:r w:rsidRPr="00535E81">
              <w:rPr>
                <w:sz w:val="20"/>
                <w:szCs w:val="20"/>
              </w:rPr>
              <w:t>Урок - диалог</w:t>
            </w:r>
          </w:p>
        </w:tc>
        <w:tc>
          <w:tcPr>
            <w:tcW w:w="2693" w:type="dxa"/>
          </w:tcPr>
          <w:p w:rsidR="0070174F" w:rsidRPr="00535E81" w:rsidRDefault="0070174F" w:rsidP="00535E81">
            <w:pPr>
              <w:rPr>
                <w:sz w:val="20"/>
                <w:szCs w:val="20"/>
              </w:rPr>
            </w:pPr>
            <w:r w:rsidRPr="00535E81">
              <w:rPr>
                <w:sz w:val="20"/>
                <w:szCs w:val="20"/>
              </w:rPr>
              <w:t>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рельефа и полезными ископаемыми</w:t>
            </w:r>
          </w:p>
        </w:tc>
      </w:tr>
      <w:tr w:rsidR="0070174F" w:rsidRPr="00056493" w:rsidTr="00535E81">
        <w:trPr>
          <w:trHeight w:val="1116"/>
        </w:trPr>
        <w:tc>
          <w:tcPr>
            <w:tcW w:w="675" w:type="dxa"/>
          </w:tcPr>
          <w:p w:rsidR="0070174F" w:rsidRPr="00535E81" w:rsidRDefault="0070174F" w:rsidP="00535E81">
            <w:pPr>
              <w:jc w:val="center"/>
              <w:rPr>
                <w:sz w:val="20"/>
                <w:szCs w:val="20"/>
              </w:rPr>
            </w:pPr>
            <w:r w:rsidRPr="00535E81">
              <w:rPr>
                <w:sz w:val="20"/>
                <w:szCs w:val="20"/>
              </w:rPr>
              <w:t>52</w:t>
            </w:r>
          </w:p>
        </w:tc>
        <w:tc>
          <w:tcPr>
            <w:tcW w:w="2268" w:type="dxa"/>
          </w:tcPr>
          <w:p w:rsidR="0070174F" w:rsidRPr="00535E81" w:rsidRDefault="0070174F" w:rsidP="00535E81">
            <w:pPr>
              <w:rPr>
                <w:sz w:val="22"/>
                <w:szCs w:val="22"/>
              </w:rPr>
            </w:pPr>
            <w:r w:rsidRPr="00535E81">
              <w:rPr>
                <w:sz w:val="22"/>
                <w:szCs w:val="22"/>
              </w:rPr>
              <w:t xml:space="preserve">  Климат, внутренние воды и природные зоны.  Практическая работа № 14: характеристика жизнедеятельности человека в суровых  природных условиях на примере Норильска </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своеобразие климата,  внутренних вод ПТК, сформированные  на данной территории в результате географического положения и геологического развития</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 Анализировать тематические карты с целью выявления взаимосвязи климатических условий и внутренних вод. Определять   основные  трудности  для жизнедеятельности человека природных условиях на  примере Норильска</w:t>
            </w:r>
          </w:p>
        </w:tc>
      </w:tr>
      <w:tr w:rsidR="0070174F" w:rsidRPr="00056493" w:rsidTr="00535E81">
        <w:trPr>
          <w:trHeight w:val="629"/>
        </w:trPr>
        <w:tc>
          <w:tcPr>
            <w:tcW w:w="675" w:type="dxa"/>
          </w:tcPr>
          <w:p w:rsidR="0070174F" w:rsidRPr="00535E81" w:rsidRDefault="0070174F" w:rsidP="00535E81">
            <w:pPr>
              <w:jc w:val="center"/>
              <w:rPr>
                <w:sz w:val="20"/>
                <w:szCs w:val="20"/>
              </w:rPr>
            </w:pPr>
            <w:r w:rsidRPr="00535E81">
              <w:rPr>
                <w:sz w:val="20"/>
                <w:szCs w:val="20"/>
              </w:rPr>
              <w:t>53</w:t>
            </w:r>
          </w:p>
        </w:tc>
        <w:tc>
          <w:tcPr>
            <w:tcW w:w="2268" w:type="dxa"/>
          </w:tcPr>
          <w:p w:rsidR="0070174F" w:rsidRPr="00535E81" w:rsidRDefault="0070174F" w:rsidP="00535E81">
            <w:pPr>
              <w:rPr>
                <w:sz w:val="22"/>
                <w:szCs w:val="22"/>
              </w:rPr>
            </w:pPr>
            <w:r w:rsidRPr="00535E81">
              <w:rPr>
                <w:sz w:val="22"/>
                <w:szCs w:val="22"/>
              </w:rPr>
              <w:t>Обобщение знаний</w:t>
            </w:r>
          </w:p>
          <w:p w:rsidR="0070174F" w:rsidRPr="00535E81" w:rsidRDefault="0070174F" w:rsidP="00535E81">
            <w:pPr>
              <w:rPr>
                <w:sz w:val="22"/>
                <w:szCs w:val="22"/>
              </w:rPr>
            </w:pP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уникальность природы Средней Сибири</w:t>
            </w:r>
          </w:p>
        </w:tc>
        <w:tc>
          <w:tcPr>
            <w:tcW w:w="2410" w:type="dxa"/>
          </w:tcPr>
          <w:p w:rsidR="0070174F" w:rsidRPr="00535E81" w:rsidRDefault="0070174F" w:rsidP="00535E81">
            <w:pPr>
              <w:rPr>
                <w:sz w:val="22"/>
                <w:szCs w:val="22"/>
              </w:rPr>
            </w:pPr>
            <w:r w:rsidRPr="00535E81">
              <w:rPr>
                <w:sz w:val="22"/>
                <w:szCs w:val="22"/>
              </w:rPr>
              <w:t>Урок - конференция</w:t>
            </w:r>
          </w:p>
        </w:tc>
        <w:tc>
          <w:tcPr>
            <w:tcW w:w="2693" w:type="dxa"/>
          </w:tcPr>
          <w:p w:rsidR="0070174F" w:rsidRPr="00535E81" w:rsidRDefault="0070174F" w:rsidP="00535E81">
            <w:pPr>
              <w:rPr>
                <w:sz w:val="20"/>
                <w:szCs w:val="20"/>
              </w:rPr>
            </w:pPr>
            <w:r w:rsidRPr="00535E81">
              <w:rPr>
                <w:sz w:val="20"/>
                <w:szCs w:val="20"/>
              </w:rPr>
              <w:t xml:space="preserve">  Подготавливать и обсуждать презентации о природном наследии региона</w:t>
            </w:r>
          </w:p>
          <w:p w:rsidR="0070174F" w:rsidRPr="00535E81" w:rsidRDefault="0070174F" w:rsidP="00535E81">
            <w:pPr>
              <w:rPr>
                <w:sz w:val="20"/>
                <w:szCs w:val="20"/>
              </w:rPr>
            </w:pPr>
            <w:r w:rsidRPr="00535E81">
              <w:rPr>
                <w:sz w:val="20"/>
                <w:szCs w:val="20"/>
              </w:rPr>
              <w:t xml:space="preserve"> </w:t>
            </w:r>
          </w:p>
        </w:tc>
      </w:tr>
      <w:tr w:rsidR="0070174F" w:rsidRPr="00056493" w:rsidTr="00535E81">
        <w:trPr>
          <w:trHeight w:val="605"/>
        </w:trPr>
        <w:tc>
          <w:tcPr>
            <w:tcW w:w="675" w:type="dxa"/>
          </w:tcPr>
          <w:p w:rsidR="0070174F" w:rsidRPr="00535E81" w:rsidRDefault="0070174F" w:rsidP="00535E81">
            <w:pPr>
              <w:jc w:val="center"/>
              <w:rPr>
                <w:sz w:val="20"/>
                <w:szCs w:val="20"/>
              </w:rPr>
            </w:pPr>
            <w:r w:rsidRPr="00535E81">
              <w:rPr>
                <w:sz w:val="20"/>
                <w:szCs w:val="20"/>
              </w:rPr>
              <w:t>54</w:t>
            </w:r>
          </w:p>
        </w:tc>
        <w:tc>
          <w:tcPr>
            <w:tcW w:w="2268" w:type="dxa"/>
          </w:tcPr>
          <w:p w:rsidR="0070174F" w:rsidRPr="00535E81" w:rsidRDefault="0070174F" w:rsidP="00535E81">
            <w:pPr>
              <w:rPr>
                <w:sz w:val="22"/>
                <w:szCs w:val="22"/>
              </w:rPr>
            </w:pPr>
            <w:r w:rsidRPr="00535E81">
              <w:rPr>
                <w:sz w:val="22"/>
                <w:szCs w:val="22"/>
              </w:rPr>
              <w:t>Сравнительная характеристика природы трех равнин</w:t>
            </w:r>
          </w:p>
          <w:p w:rsidR="0070174F" w:rsidRPr="00535E81" w:rsidRDefault="0070174F" w:rsidP="00535E81">
            <w:pPr>
              <w:rPr>
                <w:sz w:val="22"/>
                <w:szCs w:val="22"/>
              </w:rPr>
            </w:pP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Углубить знания о природных районах на основе сравнительного  анализа  природных компонентов, определить сходство и различие</w:t>
            </w:r>
          </w:p>
        </w:tc>
        <w:tc>
          <w:tcPr>
            <w:tcW w:w="2410" w:type="dxa"/>
          </w:tcPr>
          <w:p w:rsidR="0070174F" w:rsidRPr="00535E81" w:rsidRDefault="0070174F" w:rsidP="00535E81">
            <w:pPr>
              <w:rPr>
                <w:sz w:val="22"/>
                <w:szCs w:val="22"/>
              </w:rPr>
            </w:pPr>
            <w:r w:rsidRPr="00535E81">
              <w:rPr>
                <w:sz w:val="22"/>
                <w:szCs w:val="22"/>
              </w:rPr>
              <w:t>Урок - поиск</w:t>
            </w:r>
          </w:p>
        </w:tc>
        <w:tc>
          <w:tcPr>
            <w:tcW w:w="2693" w:type="dxa"/>
          </w:tcPr>
          <w:p w:rsidR="0070174F" w:rsidRPr="00535E81" w:rsidRDefault="0070174F" w:rsidP="00535E81">
            <w:pPr>
              <w:rPr>
                <w:sz w:val="20"/>
                <w:szCs w:val="20"/>
              </w:rPr>
            </w:pPr>
            <w:r w:rsidRPr="00535E81">
              <w:rPr>
                <w:sz w:val="20"/>
                <w:szCs w:val="20"/>
              </w:rPr>
              <w:t>Сравнивать  особенности природы трех равнин. Устанавливать черты сходства и различия  природных особенностей трех равнин</w:t>
            </w:r>
          </w:p>
        </w:tc>
      </w:tr>
      <w:tr w:rsidR="0070174F" w:rsidRPr="00056493" w:rsidTr="00535E81">
        <w:trPr>
          <w:trHeight w:val="652"/>
        </w:trPr>
        <w:tc>
          <w:tcPr>
            <w:tcW w:w="675" w:type="dxa"/>
          </w:tcPr>
          <w:p w:rsidR="0070174F" w:rsidRPr="00535E81" w:rsidRDefault="0070174F" w:rsidP="00535E81">
            <w:pPr>
              <w:jc w:val="center"/>
              <w:rPr>
                <w:sz w:val="20"/>
                <w:szCs w:val="20"/>
              </w:rPr>
            </w:pPr>
            <w:r w:rsidRPr="00535E81">
              <w:rPr>
                <w:sz w:val="20"/>
                <w:szCs w:val="20"/>
              </w:rPr>
              <w:t>55</w:t>
            </w:r>
          </w:p>
        </w:tc>
        <w:tc>
          <w:tcPr>
            <w:tcW w:w="2268" w:type="dxa"/>
          </w:tcPr>
          <w:p w:rsidR="0070174F" w:rsidRPr="00535E81" w:rsidRDefault="0070174F" w:rsidP="00535E81">
            <w:pPr>
              <w:rPr>
                <w:sz w:val="22"/>
                <w:szCs w:val="22"/>
              </w:rPr>
            </w:pPr>
            <w:r w:rsidRPr="00535E81">
              <w:rPr>
                <w:sz w:val="22"/>
                <w:szCs w:val="22"/>
              </w:rPr>
              <w:t>Подведение итогов</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об изменении природных районов в результате хозяйственной деятельности человека</w:t>
            </w:r>
          </w:p>
        </w:tc>
        <w:tc>
          <w:tcPr>
            <w:tcW w:w="2410" w:type="dxa"/>
          </w:tcPr>
          <w:p w:rsidR="0070174F" w:rsidRPr="00535E81" w:rsidRDefault="0070174F" w:rsidP="00535E81">
            <w:pPr>
              <w:rPr>
                <w:sz w:val="22"/>
                <w:szCs w:val="22"/>
              </w:rPr>
            </w:pPr>
            <w:r w:rsidRPr="00535E81">
              <w:rPr>
                <w:sz w:val="22"/>
                <w:szCs w:val="22"/>
              </w:rPr>
              <w:t>Урок - конференция</w:t>
            </w:r>
          </w:p>
        </w:tc>
        <w:tc>
          <w:tcPr>
            <w:tcW w:w="2693" w:type="dxa"/>
          </w:tcPr>
          <w:p w:rsidR="0070174F" w:rsidRPr="00535E81" w:rsidRDefault="0070174F" w:rsidP="00535E81">
            <w:pPr>
              <w:rPr>
                <w:sz w:val="20"/>
                <w:szCs w:val="20"/>
              </w:rPr>
            </w:pPr>
            <w:r w:rsidRPr="00535E81">
              <w:rPr>
                <w:sz w:val="20"/>
                <w:szCs w:val="20"/>
              </w:rPr>
              <w:t>Подготавливать и обсуждать презентации  об изменении региона  в результате хозяйственной деятельности человека</w:t>
            </w:r>
          </w:p>
        </w:tc>
      </w:tr>
      <w:tr w:rsidR="0070174F" w:rsidRPr="00056493" w:rsidTr="00535E81">
        <w:trPr>
          <w:trHeight w:val="418"/>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b/>
                <w:sz w:val="22"/>
                <w:szCs w:val="22"/>
              </w:rPr>
            </w:pPr>
            <w:r w:rsidRPr="00535E81">
              <w:rPr>
                <w:b/>
                <w:sz w:val="22"/>
                <w:szCs w:val="22"/>
              </w:rPr>
              <w:t xml:space="preserve">    Тема 7.  Северо – Восток Сибири </w:t>
            </w:r>
          </w:p>
          <w:p w:rsidR="0070174F" w:rsidRPr="00535E81" w:rsidRDefault="0070174F" w:rsidP="00535E81">
            <w:pPr>
              <w:rPr>
                <w:sz w:val="22"/>
                <w:szCs w:val="22"/>
              </w:rPr>
            </w:pPr>
            <w:r w:rsidRPr="00535E81">
              <w:rPr>
                <w:b/>
                <w:sz w:val="22"/>
                <w:szCs w:val="22"/>
              </w:rPr>
              <w:t>(3 часа)</w:t>
            </w:r>
          </w:p>
        </w:tc>
        <w:tc>
          <w:tcPr>
            <w:tcW w:w="709" w:type="dxa"/>
          </w:tcPr>
          <w:p w:rsidR="0070174F" w:rsidRPr="00535E81" w:rsidRDefault="0070174F" w:rsidP="00535E81">
            <w:pPr>
              <w:jc w:val="center"/>
              <w:rPr>
                <w:sz w:val="20"/>
                <w:szCs w:val="20"/>
              </w:rPr>
            </w:pPr>
            <w:r w:rsidRPr="00535E81">
              <w:rPr>
                <w:sz w:val="20"/>
                <w:szCs w:val="20"/>
              </w:rPr>
              <w:t>3</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443"/>
        </w:trPr>
        <w:tc>
          <w:tcPr>
            <w:tcW w:w="675" w:type="dxa"/>
          </w:tcPr>
          <w:p w:rsidR="0070174F" w:rsidRPr="00535E81" w:rsidRDefault="0070174F" w:rsidP="00535E81">
            <w:pPr>
              <w:jc w:val="center"/>
              <w:rPr>
                <w:sz w:val="20"/>
                <w:szCs w:val="20"/>
              </w:rPr>
            </w:pPr>
            <w:r w:rsidRPr="00535E81">
              <w:rPr>
                <w:sz w:val="20"/>
                <w:szCs w:val="20"/>
              </w:rPr>
              <w:t>56</w:t>
            </w:r>
          </w:p>
        </w:tc>
        <w:tc>
          <w:tcPr>
            <w:tcW w:w="2268" w:type="dxa"/>
          </w:tcPr>
          <w:p w:rsidR="0070174F" w:rsidRPr="00535E81" w:rsidRDefault="0070174F" w:rsidP="00535E81">
            <w:pPr>
              <w:rPr>
                <w:sz w:val="22"/>
                <w:szCs w:val="22"/>
              </w:rPr>
            </w:pPr>
            <w:r w:rsidRPr="00535E81">
              <w:rPr>
                <w:sz w:val="22"/>
                <w:szCs w:val="22"/>
              </w:rPr>
              <w:t>Географическое положение, геологическое строение, рельеф и климат</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Сформировать знания о географическом положении  природного района    Северо - Восточной Сибири.  Показать взаимосвязь  географического положения геологического развития на формирование климата,  форм рельефа района.</w:t>
            </w:r>
          </w:p>
        </w:tc>
        <w:tc>
          <w:tcPr>
            <w:tcW w:w="2410" w:type="dxa"/>
          </w:tcPr>
          <w:p w:rsidR="0070174F" w:rsidRPr="00535E81" w:rsidRDefault="0070174F" w:rsidP="00535E81">
            <w:pPr>
              <w:rPr>
                <w:sz w:val="22"/>
                <w:szCs w:val="22"/>
              </w:rPr>
            </w:pPr>
            <w:r w:rsidRPr="00535E81">
              <w:rPr>
                <w:sz w:val="22"/>
                <w:szCs w:val="22"/>
              </w:rPr>
              <w:t xml:space="preserve">Урок - диалог с элементами практической работы </w:t>
            </w:r>
          </w:p>
        </w:tc>
        <w:tc>
          <w:tcPr>
            <w:tcW w:w="2693" w:type="dxa"/>
          </w:tcPr>
          <w:p w:rsidR="0070174F" w:rsidRPr="00535E81" w:rsidRDefault="0070174F" w:rsidP="00535E81">
            <w:pPr>
              <w:rPr>
                <w:sz w:val="20"/>
                <w:szCs w:val="20"/>
              </w:rPr>
            </w:pPr>
            <w:r w:rsidRPr="00535E81">
              <w:rPr>
                <w:sz w:val="20"/>
                <w:szCs w:val="20"/>
              </w:rPr>
              <w:t xml:space="preserve">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рельефа и полезными ископаемыми. Определять по основным климатическим характеристикам изменения климатических условий в разных частях региона.  </w:t>
            </w:r>
          </w:p>
        </w:tc>
      </w:tr>
      <w:tr w:rsidR="0070174F" w:rsidRPr="00056493" w:rsidTr="00535E81">
        <w:trPr>
          <w:trHeight w:val="418"/>
        </w:trPr>
        <w:tc>
          <w:tcPr>
            <w:tcW w:w="675" w:type="dxa"/>
          </w:tcPr>
          <w:p w:rsidR="0070174F" w:rsidRPr="00535E81" w:rsidRDefault="0070174F" w:rsidP="00535E81">
            <w:pPr>
              <w:jc w:val="center"/>
              <w:rPr>
                <w:sz w:val="20"/>
                <w:szCs w:val="20"/>
              </w:rPr>
            </w:pPr>
            <w:r w:rsidRPr="00535E81">
              <w:rPr>
                <w:sz w:val="20"/>
                <w:szCs w:val="20"/>
              </w:rPr>
              <w:t>57</w:t>
            </w:r>
          </w:p>
        </w:tc>
        <w:tc>
          <w:tcPr>
            <w:tcW w:w="2268" w:type="dxa"/>
          </w:tcPr>
          <w:p w:rsidR="0070174F" w:rsidRPr="00535E81" w:rsidRDefault="0070174F" w:rsidP="00535E81">
            <w:pPr>
              <w:rPr>
                <w:sz w:val="22"/>
                <w:szCs w:val="22"/>
              </w:rPr>
            </w:pPr>
            <w:r w:rsidRPr="00535E81">
              <w:rPr>
                <w:sz w:val="22"/>
                <w:szCs w:val="22"/>
              </w:rPr>
              <w:t xml:space="preserve"> Внутренние воды  </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Рассмотреть особенности внутренних вод природного района</w:t>
            </w:r>
          </w:p>
        </w:tc>
        <w:tc>
          <w:tcPr>
            <w:tcW w:w="2410" w:type="dxa"/>
          </w:tcPr>
          <w:p w:rsidR="0070174F" w:rsidRPr="00535E81" w:rsidRDefault="0070174F" w:rsidP="00535E81">
            <w:pPr>
              <w:rPr>
                <w:sz w:val="22"/>
                <w:szCs w:val="22"/>
              </w:rPr>
            </w:pPr>
            <w:r w:rsidRPr="00535E81">
              <w:rPr>
                <w:sz w:val="22"/>
                <w:szCs w:val="22"/>
              </w:rPr>
              <w:t xml:space="preserve">Урок – диалог </w:t>
            </w:r>
          </w:p>
        </w:tc>
        <w:tc>
          <w:tcPr>
            <w:tcW w:w="2693" w:type="dxa"/>
          </w:tcPr>
          <w:p w:rsidR="0070174F" w:rsidRPr="00535E81" w:rsidRDefault="0070174F" w:rsidP="00535E81">
            <w:pPr>
              <w:rPr>
                <w:sz w:val="20"/>
                <w:szCs w:val="20"/>
              </w:rPr>
            </w:pPr>
            <w:r w:rsidRPr="00535E81">
              <w:rPr>
                <w:sz w:val="20"/>
                <w:szCs w:val="20"/>
              </w:rPr>
              <w:t>Анализировать тематические карты с целью выявления взаимосвязи климатических условий и внутренних вод.</w:t>
            </w:r>
          </w:p>
        </w:tc>
      </w:tr>
      <w:tr w:rsidR="0070174F" w:rsidRPr="00056493" w:rsidTr="00535E81">
        <w:trPr>
          <w:trHeight w:val="338"/>
        </w:trPr>
        <w:tc>
          <w:tcPr>
            <w:tcW w:w="675" w:type="dxa"/>
          </w:tcPr>
          <w:p w:rsidR="0070174F" w:rsidRPr="00535E81" w:rsidRDefault="0070174F" w:rsidP="00535E81">
            <w:pPr>
              <w:jc w:val="center"/>
              <w:rPr>
                <w:sz w:val="20"/>
                <w:szCs w:val="20"/>
              </w:rPr>
            </w:pPr>
            <w:r w:rsidRPr="00535E81">
              <w:rPr>
                <w:sz w:val="20"/>
                <w:szCs w:val="20"/>
              </w:rPr>
              <w:t>58</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своеобразие климата,  внутренних вод ПТК, сформированные  на данной территории в результате географического положения и геологического развития</w:t>
            </w:r>
          </w:p>
        </w:tc>
        <w:tc>
          <w:tcPr>
            <w:tcW w:w="2410"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w:t>
            </w:r>
          </w:p>
        </w:tc>
      </w:tr>
      <w:tr w:rsidR="0070174F" w:rsidRPr="00056493" w:rsidTr="00535E81">
        <w:trPr>
          <w:trHeight w:val="418"/>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b/>
                <w:sz w:val="22"/>
                <w:szCs w:val="22"/>
              </w:rPr>
            </w:pPr>
            <w:r w:rsidRPr="00535E81">
              <w:rPr>
                <w:b/>
                <w:sz w:val="22"/>
                <w:szCs w:val="22"/>
              </w:rPr>
              <w:t xml:space="preserve">   Тема 8. Горы Южной Сибири </w:t>
            </w:r>
          </w:p>
          <w:p w:rsidR="0070174F" w:rsidRPr="00535E81" w:rsidRDefault="0070174F" w:rsidP="00535E81">
            <w:pPr>
              <w:rPr>
                <w:sz w:val="22"/>
                <w:szCs w:val="22"/>
              </w:rPr>
            </w:pPr>
            <w:r w:rsidRPr="00535E81">
              <w:rPr>
                <w:b/>
                <w:sz w:val="22"/>
                <w:szCs w:val="22"/>
              </w:rPr>
              <w:t>(4 часа)</w:t>
            </w:r>
          </w:p>
        </w:tc>
        <w:tc>
          <w:tcPr>
            <w:tcW w:w="709" w:type="dxa"/>
          </w:tcPr>
          <w:p w:rsidR="0070174F" w:rsidRPr="00535E81" w:rsidRDefault="0070174F" w:rsidP="00535E81">
            <w:pPr>
              <w:jc w:val="center"/>
              <w:rPr>
                <w:sz w:val="20"/>
                <w:szCs w:val="20"/>
              </w:rPr>
            </w:pPr>
            <w:r w:rsidRPr="00535E81">
              <w:rPr>
                <w:sz w:val="20"/>
                <w:szCs w:val="20"/>
              </w:rPr>
              <w:t>4</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1699"/>
        </w:trPr>
        <w:tc>
          <w:tcPr>
            <w:tcW w:w="675" w:type="dxa"/>
          </w:tcPr>
          <w:p w:rsidR="0070174F" w:rsidRPr="00535E81" w:rsidRDefault="0070174F" w:rsidP="00535E81">
            <w:pPr>
              <w:jc w:val="center"/>
              <w:rPr>
                <w:sz w:val="20"/>
                <w:szCs w:val="20"/>
              </w:rPr>
            </w:pPr>
            <w:r w:rsidRPr="00535E81">
              <w:rPr>
                <w:sz w:val="20"/>
                <w:szCs w:val="20"/>
              </w:rPr>
              <w:t>59</w:t>
            </w:r>
          </w:p>
        </w:tc>
        <w:tc>
          <w:tcPr>
            <w:tcW w:w="2268" w:type="dxa"/>
          </w:tcPr>
          <w:p w:rsidR="0070174F" w:rsidRPr="00535E81" w:rsidRDefault="0070174F" w:rsidP="00535E81">
            <w:pPr>
              <w:rPr>
                <w:sz w:val="22"/>
                <w:szCs w:val="22"/>
              </w:rPr>
            </w:pPr>
            <w:r w:rsidRPr="00535E81">
              <w:rPr>
                <w:sz w:val="22"/>
                <w:szCs w:val="22"/>
              </w:rPr>
              <w:t>Географическое положение, геологическое строение, рельеф. Практическая работа №15: выявление зависимости между тектоническим строением, рельефом и размещением полезных ископаемых на примере железорудных полезных  месторождений Алтая.</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взаимосвязь природных компонентов на территории природного района</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Выявлять  зависимость между тектоническим строением, рельефом и размещением полезных ископаемых на примере полезных ископаемых месторождений Алтая</w:t>
            </w:r>
          </w:p>
        </w:tc>
      </w:tr>
      <w:tr w:rsidR="0070174F" w:rsidRPr="00056493" w:rsidTr="00535E81">
        <w:trPr>
          <w:trHeight w:val="418"/>
        </w:trPr>
        <w:tc>
          <w:tcPr>
            <w:tcW w:w="675" w:type="dxa"/>
          </w:tcPr>
          <w:p w:rsidR="0070174F" w:rsidRPr="00535E81" w:rsidRDefault="0070174F" w:rsidP="00535E81">
            <w:pPr>
              <w:jc w:val="center"/>
              <w:rPr>
                <w:sz w:val="20"/>
                <w:szCs w:val="20"/>
              </w:rPr>
            </w:pPr>
            <w:r w:rsidRPr="00535E81">
              <w:rPr>
                <w:sz w:val="20"/>
                <w:szCs w:val="20"/>
              </w:rPr>
              <w:t>60</w:t>
            </w:r>
          </w:p>
        </w:tc>
        <w:tc>
          <w:tcPr>
            <w:tcW w:w="2268" w:type="dxa"/>
          </w:tcPr>
          <w:p w:rsidR="0070174F" w:rsidRPr="00535E81" w:rsidRDefault="0070174F" w:rsidP="00535E81">
            <w:pPr>
              <w:rPr>
                <w:sz w:val="22"/>
                <w:szCs w:val="22"/>
              </w:rPr>
            </w:pPr>
            <w:r w:rsidRPr="00535E81">
              <w:rPr>
                <w:sz w:val="22"/>
                <w:szCs w:val="22"/>
              </w:rPr>
              <w:t xml:space="preserve">Климат  и внутренние воды  </w:t>
            </w: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взаимосвязь климатических условий и внутренних вод природного района</w:t>
            </w:r>
          </w:p>
        </w:tc>
        <w:tc>
          <w:tcPr>
            <w:tcW w:w="2410" w:type="dxa"/>
          </w:tcPr>
          <w:p w:rsidR="0070174F" w:rsidRPr="00535E81" w:rsidRDefault="0070174F" w:rsidP="00535E81">
            <w:pPr>
              <w:rPr>
                <w:sz w:val="22"/>
                <w:szCs w:val="22"/>
              </w:rPr>
            </w:pPr>
            <w:r w:rsidRPr="00535E81">
              <w:rPr>
                <w:sz w:val="22"/>
                <w:szCs w:val="22"/>
              </w:rPr>
              <w:t>Урок- поиск</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   Анализировать тематические карты с целью выявления взаимосвязи климатических условий и внутренних вод.</w:t>
            </w:r>
          </w:p>
        </w:tc>
      </w:tr>
      <w:tr w:rsidR="0070174F" w:rsidRPr="00056493" w:rsidTr="00535E81">
        <w:trPr>
          <w:trHeight w:val="418"/>
        </w:trPr>
        <w:tc>
          <w:tcPr>
            <w:tcW w:w="675" w:type="dxa"/>
          </w:tcPr>
          <w:p w:rsidR="0070174F" w:rsidRPr="00535E81" w:rsidRDefault="0070174F" w:rsidP="00535E81">
            <w:pPr>
              <w:jc w:val="center"/>
              <w:rPr>
                <w:sz w:val="20"/>
                <w:szCs w:val="20"/>
              </w:rPr>
            </w:pPr>
            <w:r w:rsidRPr="00535E81">
              <w:rPr>
                <w:sz w:val="20"/>
                <w:szCs w:val="20"/>
              </w:rPr>
              <w:t>61</w:t>
            </w:r>
          </w:p>
        </w:tc>
        <w:tc>
          <w:tcPr>
            <w:tcW w:w="2268" w:type="dxa"/>
          </w:tcPr>
          <w:p w:rsidR="0070174F" w:rsidRPr="00535E81" w:rsidRDefault="0070174F" w:rsidP="00535E81">
            <w:pPr>
              <w:rPr>
                <w:sz w:val="22"/>
                <w:szCs w:val="22"/>
              </w:rPr>
            </w:pPr>
            <w:r w:rsidRPr="00535E81">
              <w:rPr>
                <w:sz w:val="22"/>
                <w:szCs w:val="22"/>
              </w:rPr>
              <w:t xml:space="preserve">Высотная поясность </w:t>
            </w:r>
          </w:p>
          <w:p w:rsidR="0070174F" w:rsidRPr="00535E81" w:rsidRDefault="0070174F" w:rsidP="00535E81">
            <w:pPr>
              <w:rPr>
                <w:sz w:val="22"/>
                <w:szCs w:val="22"/>
              </w:rPr>
            </w:pPr>
          </w:p>
        </w:tc>
        <w:tc>
          <w:tcPr>
            <w:tcW w:w="709" w:type="dxa"/>
          </w:tcPr>
          <w:p w:rsidR="0070174F" w:rsidRPr="00535E81" w:rsidRDefault="0070174F" w:rsidP="00535E81">
            <w:pPr>
              <w:jc w:val="cente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Углубить знания о высотной поясности на примере Алтайских гор</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Определять изменения органического мира с высотой. Составлять схемы высотной поясности</w:t>
            </w:r>
          </w:p>
        </w:tc>
      </w:tr>
      <w:tr w:rsidR="0070174F" w:rsidRPr="00056493" w:rsidTr="00535E81">
        <w:trPr>
          <w:trHeight w:val="418"/>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p>
        </w:tc>
        <w:tc>
          <w:tcPr>
            <w:tcW w:w="709" w:type="dxa"/>
          </w:tcPr>
          <w:p w:rsidR="0070174F" w:rsidRPr="00535E81" w:rsidRDefault="0070174F" w:rsidP="00535E81">
            <w:pPr>
              <w:jc w:val="center"/>
              <w:rPr>
                <w:sz w:val="20"/>
                <w:szCs w:val="20"/>
              </w:rPr>
            </w:pP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418"/>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b/>
                <w:sz w:val="22"/>
                <w:szCs w:val="22"/>
              </w:rPr>
              <w:t xml:space="preserve">  Тема 9. Дальний Восток (4 часа)</w:t>
            </w:r>
          </w:p>
        </w:tc>
        <w:tc>
          <w:tcPr>
            <w:tcW w:w="709" w:type="dxa"/>
          </w:tcPr>
          <w:p w:rsidR="0070174F" w:rsidRPr="00535E81" w:rsidRDefault="0070174F" w:rsidP="00535E81">
            <w:pPr>
              <w:rPr>
                <w:sz w:val="20"/>
                <w:szCs w:val="20"/>
              </w:rPr>
            </w:pPr>
            <w:r w:rsidRPr="00535E81">
              <w:rPr>
                <w:sz w:val="20"/>
                <w:szCs w:val="20"/>
              </w:rPr>
              <w:t>4</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418"/>
        </w:trPr>
        <w:tc>
          <w:tcPr>
            <w:tcW w:w="675" w:type="dxa"/>
          </w:tcPr>
          <w:p w:rsidR="0070174F" w:rsidRPr="00535E81" w:rsidRDefault="0070174F" w:rsidP="00535E81">
            <w:pPr>
              <w:jc w:val="center"/>
              <w:rPr>
                <w:sz w:val="20"/>
                <w:szCs w:val="20"/>
              </w:rPr>
            </w:pPr>
            <w:r w:rsidRPr="00535E81">
              <w:rPr>
                <w:sz w:val="20"/>
                <w:szCs w:val="20"/>
              </w:rPr>
              <w:t>62</w:t>
            </w:r>
          </w:p>
        </w:tc>
        <w:tc>
          <w:tcPr>
            <w:tcW w:w="2268" w:type="dxa"/>
          </w:tcPr>
          <w:p w:rsidR="0070174F" w:rsidRPr="00535E81" w:rsidRDefault="0070174F" w:rsidP="00535E81">
            <w:pPr>
              <w:rPr>
                <w:sz w:val="22"/>
                <w:szCs w:val="22"/>
              </w:rPr>
            </w:pPr>
            <w:r w:rsidRPr="00535E81">
              <w:rPr>
                <w:sz w:val="22"/>
                <w:szCs w:val="22"/>
              </w:rPr>
              <w:t>Географическое положение, геологическое строение, рельеф</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Сформировать знания о географическом положении  природного района    Дальний Восток.  Показать взаимосвязь    геологического развития на формирование    форм рельефа района.</w:t>
            </w:r>
          </w:p>
        </w:tc>
        <w:tc>
          <w:tcPr>
            <w:tcW w:w="2410"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 xml:space="preserve">Определять основные тектонические структуры на территории региона по тектонической карте. Устанавливать связи между тектоническими структурами, формами рельефа и полезными ископаемыми. Определять по основным климатическим характеристикам изменения климатических условий в разных частях региона.  </w:t>
            </w:r>
          </w:p>
        </w:tc>
      </w:tr>
      <w:tr w:rsidR="0070174F" w:rsidRPr="00056493" w:rsidTr="00535E81">
        <w:trPr>
          <w:trHeight w:val="418"/>
        </w:trPr>
        <w:tc>
          <w:tcPr>
            <w:tcW w:w="675" w:type="dxa"/>
          </w:tcPr>
          <w:p w:rsidR="0070174F" w:rsidRPr="00535E81" w:rsidRDefault="0070174F" w:rsidP="00535E81">
            <w:pPr>
              <w:jc w:val="center"/>
              <w:rPr>
                <w:sz w:val="20"/>
                <w:szCs w:val="20"/>
              </w:rPr>
            </w:pPr>
            <w:r w:rsidRPr="00535E81">
              <w:rPr>
                <w:sz w:val="20"/>
                <w:szCs w:val="20"/>
              </w:rPr>
              <w:t xml:space="preserve"> 63</w:t>
            </w:r>
          </w:p>
        </w:tc>
        <w:tc>
          <w:tcPr>
            <w:tcW w:w="2268" w:type="dxa"/>
          </w:tcPr>
          <w:p w:rsidR="0070174F" w:rsidRPr="00535E81" w:rsidRDefault="0070174F" w:rsidP="00535E81">
            <w:pPr>
              <w:rPr>
                <w:sz w:val="22"/>
                <w:szCs w:val="22"/>
              </w:rPr>
            </w:pPr>
            <w:r w:rsidRPr="00535E81">
              <w:rPr>
                <w:sz w:val="22"/>
                <w:szCs w:val="22"/>
              </w:rPr>
              <w:t xml:space="preserve">Климат, внутренние воды и природные зоны. </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своеобразие климата,  внутренних вод ПТК и природных зон, сформированных  на данной территории в результате географического положения и геологического развития</w:t>
            </w:r>
          </w:p>
        </w:tc>
        <w:tc>
          <w:tcPr>
            <w:tcW w:w="2410" w:type="dxa"/>
          </w:tcPr>
          <w:p w:rsidR="0070174F" w:rsidRPr="00535E81" w:rsidRDefault="0070174F" w:rsidP="00535E81">
            <w:pPr>
              <w:rPr>
                <w:sz w:val="22"/>
                <w:szCs w:val="22"/>
              </w:rPr>
            </w:pPr>
            <w:r w:rsidRPr="00535E81">
              <w:rPr>
                <w:sz w:val="22"/>
                <w:szCs w:val="22"/>
              </w:rPr>
              <w:t>Урок – беседа с элементами практикума</w:t>
            </w:r>
          </w:p>
        </w:tc>
        <w:tc>
          <w:tcPr>
            <w:tcW w:w="2693" w:type="dxa"/>
          </w:tcPr>
          <w:p w:rsidR="0070174F" w:rsidRPr="00535E81" w:rsidRDefault="0070174F" w:rsidP="00535E81">
            <w:pPr>
              <w:rPr>
                <w:sz w:val="20"/>
                <w:szCs w:val="20"/>
              </w:rPr>
            </w:pPr>
            <w:r w:rsidRPr="00535E81">
              <w:rPr>
                <w:sz w:val="20"/>
                <w:szCs w:val="20"/>
              </w:rPr>
              <w:t>Определять по основным климатическим характеристикам изменения климатических условий в разных частях региона.   Анализировать тематические карты с целью выявления взаимосвязи климатических условий и внутренних вод.</w:t>
            </w:r>
          </w:p>
        </w:tc>
      </w:tr>
      <w:tr w:rsidR="0070174F" w:rsidRPr="00056493" w:rsidTr="00535E81">
        <w:trPr>
          <w:trHeight w:val="838"/>
        </w:trPr>
        <w:tc>
          <w:tcPr>
            <w:tcW w:w="675" w:type="dxa"/>
          </w:tcPr>
          <w:p w:rsidR="0070174F" w:rsidRPr="00535E81" w:rsidRDefault="0070174F" w:rsidP="00535E81">
            <w:pPr>
              <w:jc w:val="center"/>
              <w:rPr>
                <w:sz w:val="20"/>
                <w:szCs w:val="20"/>
              </w:rPr>
            </w:pPr>
            <w:r w:rsidRPr="00535E81">
              <w:rPr>
                <w:sz w:val="20"/>
                <w:szCs w:val="20"/>
              </w:rPr>
              <w:t xml:space="preserve">64 </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 Полуостровная и островная части.</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своеобразие  ПТК Дальнего Востока, сформированные  на данной территории в результате геологического развития</w:t>
            </w:r>
          </w:p>
        </w:tc>
        <w:tc>
          <w:tcPr>
            <w:tcW w:w="2410" w:type="dxa"/>
          </w:tcPr>
          <w:p w:rsidR="0070174F" w:rsidRPr="00535E81" w:rsidRDefault="0070174F" w:rsidP="00535E81">
            <w:pPr>
              <w:rPr>
                <w:sz w:val="22"/>
                <w:szCs w:val="22"/>
              </w:rPr>
            </w:pPr>
            <w:r w:rsidRPr="00535E81">
              <w:rPr>
                <w:sz w:val="22"/>
                <w:szCs w:val="22"/>
              </w:rPr>
              <w:t>Урок - практикум</w:t>
            </w:r>
          </w:p>
        </w:tc>
        <w:tc>
          <w:tcPr>
            <w:tcW w:w="2693" w:type="dxa"/>
          </w:tcPr>
          <w:p w:rsidR="0070174F" w:rsidRPr="00535E81" w:rsidRDefault="0070174F" w:rsidP="00535E81">
            <w:pPr>
              <w:rPr>
                <w:sz w:val="20"/>
                <w:szCs w:val="20"/>
              </w:rPr>
            </w:pPr>
            <w:r w:rsidRPr="00535E81">
              <w:rPr>
                <w:sz w:val="20"/>
                <w:szCs w:val="20"/>
              </w:rPr>
              <w:t xml:space="preserve">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 Сравнивать  природно-территориальные комплексы полуостровной и островной частей. </w:t>
            </w:r>
          </w:p>
        </w:tc>
      </w:tr>
      <w:tr w:rsidR="0070174F" w:rsidRPr="00056493" w:rsidTr="00535E81">
        <w:trPr>
          <w:trHeight w:val="2117"/>
        </w:trPr>
        <w:tc>
          <w:tcPr>
            <w:tcW w:w="675" w:type="dxa"/>
          </w:tcPr>
          <w:p w:rsidR="0070174F" w:rsidRPr="00535E81" w:rsidRDefault="0070174F" w:rsidP="00535E81">
            <w:pPr>
              <w:jc w:val="center"/>
              <w:rPr>
                <w:sz w:val="20"/>
                <w:szCs w:val="20"/>
              </w:rPr>
            </w:pPr>
            <w:r w:rsidRPr="00535E81">
              <w:rPr>
                <w:sz w:val="20"/>
                <w:szCs w:val="20"/>
              </w:rPr>
              <w:t>65</w:t>
            </w:r>
          </w:p>
        </w:tc>
        <w:tc>
          <w:tcPr>
            <w:tcW w:w="2268" w:type="dxa"/>
          </w:tcPr>
          <w:p w:rsidR="0070174F" w:rsidRPr="00535E81" w:rsidRDefault="0070174F" w:rsidP="00535E81">
            <w:pPr>
              <w:rPr>
                <w:sz w:val="22"/>
                <w:szCs w:val="22"/>
              </w:rPr>
            </w:pPr>
            <w:r w:rsidRPr="00535E81">
              <w:rPr>
                <w:sz w:val="22"/>
                <w:szCs w:val="22"/>
              </w:rPr>
              <w:t>Природно-территориальные комплексы. Приморье и Приамурье. Практическая работа № 16: оценка основных климатических показателей для характеристики условий жизни и хозяйственной деятельности населения на примере Приморья</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0"/>
                <w:szCs w:val="20"/>
              </w:rPr>
            </w:pPr>
            <w:r w:rsidRPr="00535E81">
              <w:rPr>
                <w:sz w:val="22"/>
                <w:szCs w:val="22"/>
              </w:rPr>
              <w:t>Показать своеобразие  ПТК Дальнего Востока, сформированные  на данной территории в результате геологического развития</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Выявлять факторы, определяющие состав и разнообразие органического мира России.  Прогнозировать последствия изменения растительного и животного мира территории при заданных  условиях изменения других компонентов природного комплекса.  Оценивать  основные климатические показателей для характеристики условий жизни и хозяйственной деятельности населения на примере Приморья</w:t>
            </w:r>
          </w:p>
          <w:p w:rsidR="0070174F" w:rsidRPr="00535E81" w:rsidRDefault="0070174F" w:rsidP="00535E81">
            <w:pPr>
              <w:rPr>
                <w:sz w:val="20"/>
                <w:szCs w:val="20"/>
              </w:rPr>
            </w:pPr>
          </w:p>
        </w:tc>
      </w:tr>
      <w:tr w:rsidR="0070174F" w:rsidRPr="00056493" w:rsidTr="00535E81">
        <w:trPr>
          <w:trHeight w:val="418"/>
        </w:trPr>
        <w:tc>
          <w:tcPr>
            <w:tcW w:w="675" w:type="dxa"/>
          </w:tcPr>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b/>
                <w:sz w:val="22"/>
                <w:szCs w:val="22"/>
              </w:rPr>
              <w:t>Тема 10. Природа и человек ( 1 часа)</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0"/>
                <w:szCs w:val="20"/>
              </w:rPr>
            </w:pPr>
          </w:p>
        </w:tc>
        <w:tc>
          <w:tcPr>
            <w:tcW w:w="2410" w:type="dxa"/>
          </w:tcPr>
          <w:p w:rsidR="0070174F" w:rsidRPr="00535E81" w:rsidRDefault="0070174F" w:rsidP="00535E81">
            <w:pPr>
              <w:rPr>
                <w:sz w:val="20"/>
                <w:szCs w:val="20"/>
              </w:rPr>
            </w:pPr>
          </w:p>
        </w:tc>
        <w:tc>
          <w:tcPr>
            <w:tcW w:w="2693" w:type="dxa"/>
          </w:tcPr>
          <w:p w:rsidR="0070174F" w:rsidRPr="00535E81" w:rsidRDefault="0070174F" w:rsidP="00535E81">
            <w:pPr>
              <w:rPr>
                <w:sz w:val="20"/>
                <w:szCs w:val="20"/>
              </w:rPr>
            </w:pPr>
          </w:p>
        </w:tc>
      </w:tr>
      <w:tr w:rsidR="0070174F" w:rsidRPr="00056493" w:rsidTr="00535E81">
        <w:trPr>
          <w:trHeight w:val="1094"/>
        </w:trPr>
        <w:tc>
          <w:tcPr>
            <w:tcW w:w="675" w:type="dxa"/>
          </w:tcPr>
          <w:p w:rsidR="0070174F" w:rsidRPr="00535E81" w:rsidRDefault="0070174F" w:rsidP="00535E81">
            <w:pPr>
              <w:jc w:val="center"/>
              <w:rPr>
                <w:sz w:val="20"/>
                <w:szCs w:val="20"/>
              </w:rPr>
            </w:pPr>
            <w:r w:rsidRPr="00535E81">
              <w:rPr>
                <w:sz w:val="20"/>
                <w:szCs w:val="20"/>
              </w:rPr>
              <w:t xml:space="preserve">66 </w:t>
            </w:r>
          </w:p>
        </w:tc>
        <w:tc>
          <w:tcPr>
            <w:tcW w:w="2268" w:type="dxa"/>
          </w:tcPr>
          <w:p w:rsidR="0070174F" w:rsidRPr="00535E81" w:rsidRDefault="0070174F" w:rsidP="00535E81">
            <w:pPr>
              <w:rPr>
                <w:sz w:val="22"/>
                <w:szCs w:val="22"/>
              </w:rPr>
            </w:pPr>
            <w:r w:rsidRPr="00535E81">
              <w:rPr>
                <w:sz w:val="22"/>
                <w:szCs w:val="22"/>
              </w:rPr>
              <w:t>Природные ресурсы и природные условия.  Практическая работа №17: составление географического прогноза изменения птк какого-либо участка своей местности при строительстве через неё магистрали</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взаимосвязь природных ресурсов и условий страны,  прогнозировать  изменения ПТК на примере своей местности</w:t>
            </w:r>
          </w:p>
        </w:tc>
        <w:tc>
          <w:tcPr>
            <w:tcW w:w="2410" w:type="dxa"/>
          </w:tcPr>
          <w:p w:rsidR="0070174F" w:rsidRPr="00535E81" w:rsidRDefault="0070174F" w:rsidP="00535E81">
            <w:pPr>
              <w:rPr>
                <w:sz w:val="22"/>
                <w:szCs w:val="22"/>
              </w:rPr>
            </w:pPr>
            <w:r w:rsidRPr="00535E81">
              <w:rPr>
                <w:sz w:val="22"/>
                <w:szCs w:val="22"/>
              </w:rPr>
              <w:t>Урок – практическая работа</w:t>
            </w:r>
          </w:p>
        </w:tc>
        <w:tc>
          <w:tcPr>
            <w:tcW w:w="2693" w:type="dxa"/>
          </w:tcPr>
          <w:p w:rsidR="0070174F" w:rsidRPr="00535E81" w:rsidRDefault="0070174F" w:rsidP="00535E81">
            <w:pPr>
              <w:rPr>
                <w:sz w:val="20"/>
                <w:szCs w:val="20"/>
              </w:rPr>
            </w:pPr>
            <w:r w:rsidRPr="00535E81">
              <w:rPr>
                <w:sz w:val="20"/>
                <w:szCs w:val="20"/>
              </w:rPr>
              <w:t xml:space="preserve">Определять состав природных  условий  и природных  ресурсов. Оценивать  обеспеченность России природными ресурсами, объяснять их значение для развития хозяйства страны </w:t>
            </w:r>
          </w:p>
        </w:tc>
      </w:tr>
      <w:tr w:rsidR="0070174F" w:rsidRPr="00056493" w:rsidTr="00535E81">
        <w:trPr>
          <w:trHeight w:val="1119"/>
        </w:trPr>
        <w:tc>
          <w:tcPr>
            <w:tcW w:w="675" w:type="dxa"/>
          </w:tcPr>
          <w:p w:rsidR="0070174F" w:rsidRPr="00535E81" w:rsidRDefault="0070174F" w:rsidP="00535E81">
            <w:pPr>
              <w:jc w:val="center"/>
              <w:rPr>
                <w:sz w:val="20"/>
                <w:szCs w:val="20"/>
              </w:rPr>
            </w:pPr>
            <w:r w:rsidRPr="00535E81">
              <w:rPr>
                <w:sz w:val="20"/>
                <w:szCs w:val="20"/>
              </w:rPr>
              <w:t xml:space="preserve">67 </w:t>
            </w:r>
          </w:p>
          <w:p w:rsidR="0070174F" w:rsidRPr="00535E81" w:rsidRDefault="0070174F" w:rsidP="00535E81">
            <w:pPr>
              <w:jc w:val="center"/>
              <w:rPr>
                <w:sz w:val="20"/>
                <w:szCs w:val="20"/>
              </w:rPr>
            </w:pPr>
          </w:p>
          <w:p w:rsidR="0070174F" w:rsidRPr="00535E81" w:rsidRDefault="0070174F" w:rsidP="00535E81">
            <w:pPr>
              <w:jc w:val="center"/>
              <w:rPr>
                <w:sz w:val="20"/>
                <w:szCs w:val="20"/>
              </w:rPr>
            </w:pPr>
          </w:p>
          <w:p w:rsidR="0070174F" w:rsidRPr="00535E81" w:rsidRDefault="0070174F" w:rsidP="00535E81">
            <w:pPr>
              <w:jc w:val="center"/>
              <w:rPr>
                <w:sz w:val="20"/>
                <w:szCs w:val="20"/>
              </w:rPr>
            </w:pPr>
          </w:p>
          <w:p w:rsidR="0070174F" w:rsidRPr="00535E81" w:rsidRDefault="0070174F" w:rsidP="00535E81">
            <w:pPr>
              <w:jc w:val="center"/>
              <w:rPr>
                <w:sz w:val="20"/>
                <w:szCs w:val="20"/>
              </w:rPr>
            </w:pPr>
          </w:p>
          <w:p w:rsidR="0070174F" w:rsidRPr="00535E81" w:rsidRDefault="0070174F" w:rsidP="00535E81">
            <w:pPr>
              <w:jc w:val="center"/>
              <w:rPr>
                <w:sz w:val="20"/>
                <w:szCs w:val="20"/>
              </w:rPr>
            </w:pPr>
          </w:p>
          <w:p w:rsidR="0070174F" w:rsidRPr="00535E81" w:rsidRDefault="0070174F" w:rsidP="00535E81">
            <w:pPr>
              <w:jc w:val="center"/>
              <w:rPr>
                <w:sz w:val="20"/>
                <w:szCs w:val="20"/>
              </w:rPr>
            </w:pPr>
          </w:p>
        </w:tc>
        <w:tc>
          <w:tcPr>
            <w:tcW w:w="2268" w:type="dxa"/>
          </w:tcPr>
          <w:p w:rsidR="0070174F" w:rsidRPr="00535E81" w:rsidRDefault="0070174F" w:rsidP="00535E81">
            <w:pPr>
              <w:rPr>
                <w:sz w:val="22"/>
                <w:szCs w:val="22"/>
              </w:rPr>
            </w:pPr>
            <w:r w:rsidRPr="00535E81">
              <w:rPr>
                <w:b/>
                <w:sz w:val="22"/>
                <w:szCs w:val="22"/>
              </w:rPr>
              <w:t xml:space="preserve"> Тема 11.</w:t>
            </w:r>
            <w:r w:rsidRPr="00535E81">
              <w:rPr>
                <w:sz w:val="22"/>
                <w:szCs w:val="22"/>
              </w:rPr>
              <w:t xml:space="preserve"> Роль географии в современном мире </w:t>
            </w:r>
          </w:p>
          <w:p w:rsidR="0070174F" w:rsidRPr="00535E81" w:rsidRDefault="0070174F" w:rsidP="00535E81">
            <w:pPr>
              <w:rPr>
                <w:sz w:val="22"/>
                <w:szCs w:val="22"/>
              </w:rPr>
            </w:pP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Показать роль географических знаний в современном мире</w:t>
            </w:r>
          </w:p>
        </w:tc>
        <w:tc>
          <w:tcPr>
            <w:tcW w:w="2410"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Анализировать роль географической науки  в современном мире. Выявить задачи географии на современном уровне.</w:t>
            </w:r>
          </w:p>
        </w:tc>
      </w:tr>
      <w:tr w:rsidR="0070174F" w:rsidRPr="00056493" w:rsidTr="00535E81">
        <w:trPr>
          <w:trHeight w:val="465"/>
        </w:trPr>
        <w:tc>
          <w:tcPr>
            <w:tcW w:w="675" w:type="dxa"/>
          </w:tcPr>
          <w:p w:rsidR="0070174F" w:rsidRPr="00535E81" w:rsidRDefault="0070174F" w:rsidP="00535E81">
            <w:pPr>
              <w:jc w:val="center"/>
              <w:rPr>
                <w:sz w:val="20"/>
                <w:szCs w:val="20"/>
              </w:rPr>
            </w:pPr>
            <w:r w:rsidRPr="00535E81">
              <w:rPr>
                <w:sz w:val="20"/>
                <w:szCs w:val="20"/>
              </w:rPr>
              <w:t>68</w:t>
            </w:r>
          </w:p>
          <w:p w:rsidR="0070174F" w:rsidRPr="00535E81" w:rsidRDefault="0070174F" w:rsidP="00535E81">
            <w:pPr>
              <w:jc w:val="center"/>
              <w:rPr>
                <w:sz w:val="20"/>
                <w:szCs w:val="20"/>
              </w:rPr>
            </w:pPr>
            <w:r w:rsidRPr="00535E81">
              <w:rPr>
                <w:sz w:val="20"/>
                <w:szCs w:val="20"/>
              </w:rPr>
              <w:t xml:space="preserve"> </w:t>
            </w:r>
          </w:p>
        </w:tc>
        <w:tc>
          <w:tcPr>
            <w:tcW w:w="2268" w:type="dxa"/>
          </w:tcPr>
          <w:p w:rsidR="0070174F" w:rsidRPr="00535E81" w:rsidRDefault="0070174F" w:rsidP="00535E81">
            <w:pPr>
              <w:rPr>
                <w:sz w:val="22"/>
                <w:szCs w:val="22"/>
              </w:rPr>
            </w:pPr>
            <w:r w:rsidRPr="00535E81">
              <w:rPr>
                <w:sz w:val="22"/>
                <w:szCs w:val="22"/>
              </w:rPr>
              <w:t>Обобщение знаний</w:t>
            </w:r>
          </w:p>
        </w:tc>
        <w:tc>
          <w:tcPr>
            <w:tcW w:w="709" w:type="dxa"/>
          </w:tcPr>
          <w:p w:rsidR="0070174F" w:rsidRPr="00535E81" w:rsidRDefault="0070174F" w:rsidP="00535E81">
            <w:pPr>
              <w:rPr>
                <w:sz w:val="20"/>
                <w:szCs w:val="20"/>
              </w:rPr>
            </w:pPr>
            <w:r w:rsidRPr="00535E81">
              <w:rPr>
                <w:sz w:val="20"/>
                <w:szCs w:val="20"/>
              </w:rPr>
              <w:t>1</w:t>
            </w:r>
          </w:p>
        </w:tc>
        <w:tc>
          <w:tcPr>
            <w:tcW w:w="2410" w:type="dxa"/>
          </w:tcPr>
          <w:p w:rsidR="0070174F" w:rsidRPr="00535E81" w:rsidRDefault="0070174F" w:rsidP="00535E81">
            <w:pPr>
              <w:rPr>
                <w:sz w:val="22"/>
                <w:szCs w:val="22"/>
              </w:rPr>
            </w:pPr>
            <w:r w:rsidRPr="00535E81">
              <w:rPr>
                <w:sz w:val="22"/>
                <w:szCs w:val="22"/>
              </w:rPr>
              <w:t>Закрепить и углубить знания за курс</w:t>
            </w:r>
          </w:p>
        </w:tc>
        <w:tc>
          <w:tcPr>
            <w:tcW w:w="2410" w:type="dxa"/>
          </w:tcPr>
          <w:p w:rsidR="0070174F" w:rsidRPr="00535E81" w:rsidRDefault="0070174F" w:rsidP="00535E81">
            <w:pPr>
              <w:rPr>
                <w:sz w:val="22"/>
                <w:szCs w:val="22"/>
              </w:rPr>
            </w:pPr>
            <w:r w:rsidRPr="00535E81">
              <w:rPr>
                <w:sz w:val="22"/>
                <w:szCs w:val="22"/>
              </w:rPr>
              <w:t>Урок - диалог</w:t>
            </w:r>
          </w:p>
        </w:tc>
        <w:tc>
          <w:tcPr>
            <w:tcW w:w="2693" w:type="dxa"/>
          </w:tcPr>
          <w:p w:rsidR="0070174F" w:rsidRPr="00535E81" w:rsidRDefault="0070174F" w:rsidP="00535E81">
            <w:pPr>
              <w:rPr>
                <w:sz w:val="20"/>
                <w:szCs w:val="20"/>
              </w:rPr>
            </w:pPr>
            <w:r w:rsidRPr="00535E81">
              <w:rPr>
                <w:sz w:val="20"/>
                <w:szCs w:val="20"/>
              </w:rPr>
              <w:t>Уметь обобщать знания по пройденной теме</w:t>
            </w:r>
          </w:p>
        </w:tc>
      </w:tr>
    </w:tbl>
    <w:p w:rsidR="0070174F" w:rsidRPr="00056493" w:rsidRDefault="0070174F" w:rsidP="00A2296B">
      <w:pPr>
        <w:autoSpaceDE w:val="0"/>
        <w:autoSpaceDN w:val="0"/>
        <w:adjustRightInd w:val="0"/>
        <w:ind w:left="-567" w:hanging="1080"/>
        <w:jc w:val="both"/>
        <w:rPr>
          <w:sz w:val="20"/>
          <w:szCs w:val="20"/>
        </w:rPr>
      </w:pPr>
    </w:p>
    <w:p w:rsidR="0070174F" w:rsidRPr="00056493" w:rsidRDefault="0070174F" w:rsidP="00A2296B">
      <w:pPr>
        <w:autoSpaceDE w:val="0"/>
        <w:autoSpaceDN w:val="0"/>
        <w:adjustRightInd w:val="0"/>
        <w:ind w:left="-567" w:hanging="1080"/>
        <w:jc w:val="both"/>
        <w:rPr>
          <w:sz w:val="20"/>
          <w:szCs w:val="20"/>
        </w:rPr>
      </w:pPr>
    </w:p>
    <w:p w:rsidR="0070174F" w:rsidRPr="00056493" w:rsidRDefault="0070174F" w:rsidP="00A2296B">
      <w:pPr>
        <w:autoSpaceDE w:val="0"/>
        <w:autoSpaceDN w:val="0"/>
        <w:adjustRightInd w:val="0"/>
        <w:ind w:left="-567" w:hanging="1080"/>
        <w:jc w:val="both"/>
        <w:rPr>
          <w:sz w:val="20"/>
          <w:szCs w:val="20"/>
        </w:rPr>
      </w:pPr>
    </w:p>
    <w:p w:rsidR="0070174F" w:rsidRPr="00056493" w:rsidRDefault="0070174F" w:rsidP="00A2296B">
      <w:pPr>
        <w:rPr>
          <w:sz w:val="20"/>
          <w:szCs w:val="20"/>
        </w:rPr>
      </w:pPr>
    </w:p>
    <w:p w:rsidR="0070174F" w:rsidRDefault="0070174F" w:rsidP="004E0AC0">
      <w:pPr>
        <w:jc w:val="center"/>
        <w:rPr>
          <w:b/>
          <w:sz w:val="28"/>
          <w:szCs w:val="28"/>
        </w:rPr>
      </w:pPr>
      <w:r w:rsidRPr="00F5000A">
        <w:rPr>
          <w:b/>
          <w:sz w:val="28"/>
          <w:szCs w:val="28"/>
        </w:rPr>
        <w:t>Ожидаемые результаты</w:t>
      </w:r>
    </w:p>
    <w:p w:rsidR="0070174F" w:rsidRDefault="0070174F" w:rsidP="00F5000A">
      <w:pPr>
        <w:pStyle w:val="NormalWeb"/>
        <w:shd w:val="clear" w:color="auto" w:fill="FFFFFF"/>
        <w:spacing w:line="360" w:lineRule="auto"/>
        <w:jc w:val="both"/>
      </w:pPr>
      <w:r>
        <w:t xml:space="preserve">   </w:t>
      </w:r>
      <w:r w:rsidRPr="0057147A">
        <w:t>Личностным результатом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70174F" w:rsidRDefault="0070174F" w:rsidP="00F5000A">
      <w:pPr>
        <w:pStyle w:val="NormalWeb"/>
        <w:shd w:val="clear" w:color="auto" w:fill="FFFFFF"/>
        <w:spacing w:line="360" w:lineRule="auto"/>
        <w:jc w:val="both"/>
      </w:pPr>
    </w:p>
    <w:p w:rsidR="0070174F" w:rsidRPr="00F5000A" w:rsidRDefault="0070174F" w:rsidP="00F5000A">
      <w:pPr>
        <w:pStyle w:val="NormalWeb"/>
        <w:shd w:val="clear" w:color="auto" w:fill="FFFFFF"/>
        <w:spacing w:line="360" w:lineRule="auto"/>
        <w:jc w:val="both"/>
        <w:rPr>
          <w:b/>
        </w:rPr>
      </w:pPr>
      <w:r w:rsidRPr="00F5000A">
        <w:rPr>
          <w:b/>
        </w:rPr>
        <w:t>Важнейшие личностные результаты обучения географии:</w:t>
      </w:r>
    </w:p>
    <w:p w:rsidR="0070174F" w:rsidRDefault="0070174F" w:rsidP="00F5000A">
      <w:pPr>
        <w:pStyle w:val="NormalWeb"/>
        <w:shd w:val="clear" w:color="auto" w:fill="FFFFFF"/>
        <w:spacing w:line="360" w:lineRule="auto"/>
        <w:jc w:val="both"/>
      </w:pPr>
      <w:r w:rsidRPr="0057147A">
        <w:t xml:space="preserve"> ценностные ориентации выпускников основной школы, отражающие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70174F" w:rsidRDefault="0070174F" w:rsidP="00F5000A">
      <w:pPr>
        <w:pStyle w:val="NormalWeb"/>
        <w:shd w:val="clear" w:color="auto" w:fill="FFFFFF"/>
        <w:spacing w:line="360" w:lineRule="auto"/>
        <w:jc w:val="both"/>
      </w:pPr>
      <w:r w:rsidRPr="0057147A">
        <w:t>— осознание целостности природы, населения и хозяйства Земли, материков, их крупных районов и стран;</w:t>
      </w:r>
    </w:p>
    <w:p w:rsidR="0070174F" w:rsidRDefault="0070174F" w:rsidP="00F5000A">
      <w:pPr>
        <w:pStyle w:val="NormalWeb"/>
        <w:shd w:val="clear" w:color="auto" w:fill="FFFFFF"/>
        <w:spacing w:line="360" w:lineRule="auto"/>
        <w:jc w:val="both"/>
      </w:pPr>
      <w:r w:rsidRPr="0057147A">
        <w:t>— представление о России как субъекте мирового географического пространства, ее месте и роли в современном мире;</w:t>
      </w:r>
    </w:p>
    <w:p w:rsidR="0070174F" w:rsidRDefault="0070174F" w:rsidP="00F5000A">
      <w:pPr>
        <w:pStyle w:val="NormalWeb"/>
        <w:shd w:val="clear" w:color="auto" w:fill="FFFFFF"/>
        <w:spacing w:line="360" w:lineRule="auto"/>
        <w:jc w:val="both"/>
      </w:pPr>
      <w:r w:rsidRPr="0057147A">
        <w:t>—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70174F" w:rsidRDefault="0070174F" w:rsidP="00F5000A">
      <w:pPr>
        <w:pStyle w:val="NormalWeb"/>
        <w:shd w:val="clear" w:color="auto" w:fill="FFFFFF"/>
        <w:spacing w:line="360" w:lineRule="auto"/>
        <w:jc w:val="both"/>
      </w:pPr>
      <w:r w:rsidRPr="0057147A">
        <w:t>— осознание значимости и общности глобальных проблем человечества;• гармонично развитые социальные чувства и качества:</w:t>
      </w:r>
    </w:p>
    <w:p w:rsidR="0070174F" w:rsidRDefault="0070174F" w:rsidP="00F5000A">
      <w:pPr>
        <w:pStyle w:val="NormalWeb"/>
        <w:shd w:val="clear" w:color="auto" w:fill="FFFFFF"/>
        <w:spacing w:line="360" w:lineRule="auto"/>
        <w:jc w:val="both"/>
      </w:pPr>
      <w:r w:rsidRPr="0057147A">
        <w:t>— эмоционально-ценностное отношение к окружающей среде, необходимости ее сохранения и рационального использования;</w:t>
      </w:r>
    </w:p>
    <w:p w:rsidR="0070174F" w:rsidRDefault="0070174F" w:rsidP="00F5000A">
      <w:pPr>
        <w:pStyle w:val="NormalWeb"/>
        <w:shd w:val="clear" w:color="auto" w:fill="FFFFFF"/>
        <w:spacing w:line="360" w:lineRule="auto"/>
        <w:jc w:val="both"/>
      </w:pPr>
      <w:r w:rsidRPr="0057147A">
        <w:t>— патриотизм, любовь к своей местности, своему региону, своей стране;</w:t>
      </w:r>
    </w:p>
    <w:p w:rsidR="0070174F" w:rsidRDefault="0070174F" w:rsidP="00F5000A">
      <w:pPr>
        <w:pStyle w:val="NormalWeb"/>
        <w:shd w:val="clear" w:color="auto" w:fill="FFFFFF"/>
        <w:spacing w:line="360" w:lineRule="auto"/>
        <w:jc w:val="both"/>
      </w:pPr>
      <w:r w:rsidRPr="0057147A">
        <w:t>— уважение к истории, культуре, национальным особенностям, традициям и образу жизни других народов, толерантность;</w:t>
      </w:r>
    </w:p>
    <w:p w:rsidR="0070174F" w:rsidRDefault="0070174F" w:rsidP="00353BBA">
      <w:pPr>
        <w:pStyle w:val="NormalWeb"/>
        <w:shd w:val="clear" w:color="auto" w:fill="FFFFFF"/>
        <w:spacing w:line="360" w:lineRule="auto"/>
        <w:jc w:val="both"/>
      </w:pPr>
      <w:r>
        <w:rPr>
          <w:b/>
        </w:rPr>
        <w:t>О</w:t>
      </w:r>
      <w:r w:rsidRPr="005329E6">
        <w:rPr>
          <w:b/>
        </w:rPr>
        <w:t>бразовательные результаты</w:t>
      </w:r>
      <w:r>
        <w:rPr>
          <w:b/>
        </w:rPr>
        <w:t xml:space="preserve"> </w:t>
      </w:r>
      <w:r w:rsidRPr="0057147A">
        <w:t xml:space="preserve">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r>
        <w:t>:</w:t>
      </w:r>
    </w:p>
    <w:p w:rsidR="0070174F" w:rsidRDefault="0070174F" w:rsidP="002D4647">
      <w:pPr>
        <w:pStyle w:val="NormalWeb"/>
        <w:shd w:val="clear" w:color="auto" w:fill="FFFFFF"/>
        <w:spacing w:line="360" w:lineRule="auto"/>
        <w:jc w:val="both"/>
      </w:pPr>
      <w:r>
        <w:rPr>
          <w:b/>
        </w:rPr>
        <w:t xml:space="preserve"> </w:t>
      </w:r>
      <w:r w:rsidRPr="0057147A">
        <w:t>• 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w:t>
      </w:r>
      <w:r>
        <w:t>);</w:t>
      </w:r>
    </w:p>
    <w:p w:rsidR="0070174F" w:rsidRDefault="0070174F" w:rsidP="002D4647">
      <w:pPr>
        <w:pStyle w:val="NormalWeb"/>
        <w:shd w:val="clear" w:color="auto" w:fill="FFFFFF"/>
        <w:spacing w:line="360" w:lineRule="auto"/>
        <w:jc w:val="both"/>
      </w:pPr>
      <w:r w:rsidRPr="0057147A">
        <w:t xml:space="preserve"> • умение работать с разными источниками географической информации;</w:t>
      </w:r>
    </w:p>
    <w:p w:rsidR="0070174F" w:rsidRDefault="0070174F" w:rsidP="00353BBA">
      <w:pPr>
        <w:pStyle w:val="NormalWeb"/>
        <w:shd w:val="clear" w:color="auto" w:fill="FFFFFF"/>
        <w:spacing w:line="360" w:lineRule="auto"/>
        <w:jc w:val="both"/>
      </w:pPr>
      <w:r w:rsidRPr="0057147A">
        <w:t>• умение выделять, описывать и объяснять существенные признаки географических объектов и явлений;</w:t>
      </w:r>
      <w:r>
        <w:t xml:space="preserve"> </w:t>
      </w:r>
    </w:p>
    <w:p w:rsidR="0070174F" w:rsidRDefault="0070174F" w:rsidP="00353BBA">
      <w:pPr>
        <w:pStyle w:val="NormalWeb"/>
        <w:numPr>
          <w:ilvl w:val="0"/>
          <w:numId w:val="60"/>
        </w:numPr>
        <w:shd w:val="clear" w:color="auto" w:fill="FFFFFF"/>
        <w:spacing w:line="360" w:lineRule="auto"/>
        <w:ind w:left="0" w:firstLine="0"/>
        <w:jc w:val="both"/>
      </w:pPr>
      <w:r w:rsidRPr="0057147A">
        <w:t>картографическая грамотность;</w:t>
      </w:r>
    </w:p>
    <w:p w:rsidR="0070174F" w:rsidRDefault="0070174F" w:rsidP="00F5000A">
      <w:pPr>
        <w:pStyle w:val="NormalWeb"/>
        <w:shd w:val="clear" w:color="auto" w:fill="FFFFFF"/>
        <w:spacing w:line="360" w:lineRule="auto"/>
        <w:jc w:val="both"/>
      </w:pPr>
      <w:r w:rsidRPr="0057147A">
        <w:t>• 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w:t>
      </w:r>
    </w:p>
    <w:p w:rsidR="0070174F" w:rsidRDefault="0070174F" w:rsidP="00F5000A">
      <w:pPr>
        <w:pStyle w:val="NormalWeb"/>
        <w:shd w:val="clear" w:color="auto" w:fill="FFFFFF"/>
        <w:spacing w:line="360" w:lineRule="auto"/>
        <w:jc w:val="both"/>
      </w:pPr>
      <w:r w:rsidRPr="0057147A">
        <w:t>• 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r w:rsidRPr="0057147A">
        <w:br/>
      </w:r>
      <w:r w:rsidRPr="0057147A">
        <w:br/>
        <w:t>• 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70174F" w:rsidRPr="00CE0B31" w:rsidRDefault="0070174F" w:rsidP="005329E6">
      <w:pPr>
        <w:jc w:val="both"/>
        <w:rPr>
          <w:b/>
          <w:sz w:val="28"/>
          <w:szCs w:val="28"/>
        </w:rPr>
      </w:pPr>
      <w:r w:rsidRPr="00CE0B31">
        <w:t>• умения соблюдать меры безопасности в случае природных стихийных бедствий и техногенных катастроф.</w:t>
      </w:r>
      <w:r w:rsidRPr="00CE0B31">
        <w:rPr>
          <w:b/>
          <w:sz w:val="28"/>
          <w:szCs w:val="28"/>
        </w:rPr>
        <w:t xml:space="preserve"> </w:t>
      </w:r>
    </w:p>
    <w:p w:rsidR="0070174F" w:rsidRDefault="0070174F" w:rsidP="005329E6">
      <w:pPr>
        <w:pStyle w:val="NormalWeb"/>
        <w:shd w:val="clear" w:color="auto" w:fill="FFFFFF"/>
        <w:spacing w:line="360" w:lineRule="auto"/>
        <w:jc w:val="both"/>
      </w:pPr>
      <w:r>
        <w:t xml:space="preserve"> </w:t>
      </w:r>
    </w:p>
    <w:p w:rsidR="0070174F" w:rsidRDefault="0070174F" w:rsidP="00F5000A">
      <w:pPr>
        <w:jc w:val="center"/>
        <w:rPr>
          <w:b/>
          <w:sz w:val="28"/>
          <w:szCs w:val="28"/>
        </w:rPr>
      </w:pPr>
    </w:p>
    <w:p w:rsidR="0070174F" w:rsidRDefault="0070174F" w:rsidP="00F5000A">
      <w:pPr>
        <w:jc w:val="center"/>
        <w:rPr>
          <w:b/>
        </w:rPr>
      </w:pPr>
    </w:p>
    <w:p w:rsidR="0070174F" w:rsidRDefault="0070174F" w:rsidP="00F5000A">
      <w:pPr>
        <w:jc w:val="center"/>
        <w:rPr>
          <w:b/>
        </w:rPr>
      </w:pPr>
    </w:p>
    <w:p w:rsidR="0070174F" w:rsidRDefault="0070174F" w:rsidP="00F5000A">
      <w:pPr>
        <w:jc w:val="center"/>
        <w:rPr>
          <w:b/>
        </w:rPr>
      </w:pPr>
    </w:p>
    <w:p w:rsidR="0070174F" w:rsidRDefault="0070174F" w:rsidP="00F5000A">
      <w:pPr>
        <w:jc w:val="center"/>
        <w:rPr>
          <w:b/>
        </w:rPr>
      </w:pPr>
    </w:p>
    <w:p w:rsidR="0070174F" w:rsidRDefault="0070174F" w:rsidP="00F5000A">
      <w:r>
        <w:rPr>
          <w:b/>
        </w:rPr>
        <w:t xml:space="preserve"> </w:t>
      </w:r>
    </w:p>
    <w:p w:rsidR="0070174F" w:rsidRDefault="0070174F" w:rsidP="00F5000A"/>
    <w:p w:rsidR="0070174F" w:rsidRDefault="0070174F" w:rsidP="00F5000A"/>
    <w:p w:rsidR="0070174F" w:rsidRDefault="0070174F" w:rsidP="00F5000A"/>
    <w:p w:rsidR="0070174F" w:rsidRDefault="0070174F" w:rsidP="00F5000A"/>
    <w:p w:rsidR="0070174F" w:rsidRDefault="0070174F" w:rsidP="00F5000A"/>
    <w:p w:rsidR="0070174F" w:rsidRDefault="0070174F" w:rsidP="00F5000A"/>
    <w:p w:rsidR="0070174F" w:rsidRDefault="0070174F" w:rsidP="00F5000A"/>
    <w:p w:rsidR="0070174F" w:rsidRDefault="0070174F" w:rsidP="00F5000A">
      <w:pPr>
        <w:jc w:val="center"/>
        <w:rPr>
          <w:b/>
        </w:rPr>
      </w:pPr>
    </w:p>
    <w:p w:rsidR="0070174F" w:rsidRDefault="0070174F" w:rsidP="00F5000A">
      <w:pPr>
        <w:jc w:val="center"/>
        <w:rPr>
          <w:b/>
        </w:rPr>
      </w:pPr>
    </w:p>
    <w:p w:rsidR="0070174F" w:rsidRDefault="0070174F" w:rsidP="00F5000A">
      <w:pPr>
        <w:jc w:val="center"/>
        <w:rPr>
          <w:b/>
        </w:rPr>
      </w:pPr>
    </w:p>
    <w:tbl>
      <w:tblPr>
        <w:tblpPr w:leftFromText="180" w:rightFromText="180" w:vertAnchor="page" w:horzAnchor="margin" w:tblpY="1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7"/>
        <w:gridCol w:w="3443"/>
        <w:gridCol w:w="3189"/>
      </w:tblGrid>
      <w:tr w:rsidR="0070174F" w:rsidRPr="00D32AFA" w:rsidTr="00FF3F53">
        <w:trPr>
          <w:trHeight w:val="413"/>
        </w:trPr>
        <w:tc>
          <w:tcPr>
            <w:tcW w:w="9749" w:type="dxa"/>
            <w:gridSpan w:val="3"/>
            <w:tcBorders>
              <w:top w:val="single" w:sz="4" w:space="0" w:color="auto"/>
            </w:tcBorders>
          </w:tcPr>
          <w:p w:rsidR="0070174F" w:rsidRPr="009762AF" w:rsidRDefault="0070174F" w:rsidP="00FF3F53">
            <w:pPr>
              <w:jc w:val="center"/>
              <w:rPr>
                <w:bCs/>
              </w:rPr>
            </w:pPr>
            <w:r w:rsidRPr="009762AF">
              <w:rPr>
                <w:bCs/>
              </w:rPr>
              <w:t>Метапредметные результаты изучения курса</w:t>
            </w:r>
          </w:p>
          <w:p w:rsidR="0070174F" w:rsidRPr="009762AF" w:rsidRDefault="0070174F" w:rsidP="00FF3F53">
            <w:pPr>
              <w:jc w:val="center"/>
              <w:rPr>
                <w:rFonts w:ascii="Tahoma" w:hAnsi="Tahoma" w:cs="Tahoma"/>
              </w:rPr>
            </w:pPr>
            <w:r w:rsidRPr="009762AF">
              <w:rPr>
                <w:bCs/>
              </w:rPr>
              <w:t xml:space="preserve"> «География. Природа России» 8  классов</w:t>
            </w:r>
          </w:p>
        </w:tc>
      </w:tr>
      <w:tr w:rsidR="0070174F" w:rsidRPr="00D32AFA" w:rsidTr="00FF3F53">
        <w:tc>
          <w:tcPr>
            <w:tcW w:w="3117" w:type="dxa"/>
          </w:tcPr>
          <w:p w:rsidR="0070174F" w:rsidRPr="009762AF" w:rsidRDefault="0070174F" w:rsidP="00FF3F53">
            <w:pPr>
              <w:pStyle w:val="NormalWeb"/>
            </w:pPr>
            <w:r w:rsidRPr="009762AF">
              <w:rPr>
                <w:bCs/>
                <w:sz w:val="22"/>
                <w:szCs w:val="22"/>
              </w:rPr>
              <w:t xml:space="preserve">Регулятивные (учебно-организационные): </w:t>
            </w:r>
          </w:p>
        </w:tc>
        <w:tc>
          <w:tcPr>
            <w:tcW w:w="3443" w:type="dxa"/>
          </w:tcPr>
          <w:p w:rsidR="0070174F" w:rsidRPr="009762AF" w:rsidRDefault="0070174F" w:rsidP="00FF3F53">
            <w:pPr>
              <w:rPr>
                <w:sz w:val="28"/>
                <w:szCs w:val="28"/>
              </w:rPr>
            </w:pPr>
            <w:r w:rsidRPr="009762AF">
              <w:rPr>
                <w:bCs/>
              </w:rPr>
              <w:t xml:space="preserve">Познавательные </w:t>
            </w:r>
            <w:r w:rsidRPr="009762AF">
              <w:br/>
            </w:r>
            <w:r w:rsidRPr="009762AF">
              <w:rPr>
                <w:bCs/>
              </w:rPr>
              <w:t>учебно-логические:</w:t>
            </w:r>
          </w:p>
        </w:tc>
        <w:tc>
          <w:tcPr>
            <w:tcW w:w="3189" w:type="dxa"/>
          </w:tcPr>
          <w:p w:rsidR="0070174F" w:rsidRPr="009762AF" w:rsidRDefault="0070174F" w:rsidP="00FF3F53">
            <w:pPr>
              <w:pStyle w:val="NormalWeb"/>
            </w:pPr>
            <w:r w:rsidRPr="009762AF">
              <w:rPr>
                <w:bCs/>
              </w:rPr>
              <w:t>Учебно-информационные:</w:t>
            </w:r>
          </w:p>
        </w:tc>
      </w:tr>
      <w:tr w:rsidR="0070174F" w:rsidRPr="00D32AFA" w:rsidTr="00FF3F53">
        <w:tc>
          <w:tcPr>
            <w:tcW w:w="3117" w:type="dxa"/>
          </w:tcPr>
          <w:p w:rsidR="0070174F" w:rsidRPr="00994F94" w:rsidRDefault="0070174F" w:rsidP="00FF3F53">
            <w:pPr>
              <w:numPr>
                <w:ilvl w:val="0"/>
                <w:numId w:val="18"/>
              </w:numPr>
              <w:spacing w:before="100" w:beforeAutospacing="1" w:after="100" w:afterAutospacing="1"/>
            </w:pPr>
            <w:r w:rsidRPr="00994F94">
              <w:t xml:space="preserve">Ставить учебные задачи, </w:t>
            </w:r>
          </w:p>
          <w:p w:rsidR="0070174F" w:rsidRPr="00994F94" w:rsidRDefault="0070174F" w:rsidP="00FF3F53">
            <w:pPr>
              <w:numPr>
                <w:ilvl w:val="0"/>
                <w:numId w:val="18"/>
              </w:numPr>
              <w:spacing w:before="100" w:beforeAutospacing="1" w:after="100" w:afterAutospacing="1"/>
            </w:pPr>
            <w:r w:rsidRPr="00994F94">
              <w:t xml:space="preserve">Вносить изменения в последовательность и содержание учебной задачи; </w:t>
            </w:r>
          </w:p>
          <w:p w:rsidR="0070174F" w:rsidRPr="00994F94" w:rsidRDefault="0070174F" w:rsidP="00FF3F53">
            <w:pPr>
              <w:numPr>
                <w:ilvl w:val="0"/>
                <w:numId w:val="18"/>
              </w:numPr>
              <w:spacing w:before="100" w:beforeAutospacing="1" w:after="100" w:afterAutospacing="1"/>
            </w:pPr>
            <w:r w:rsidRPr="00994F94">
              <w:t xml:space="preserve">Выбирать наиболее рациональную последовательность выполнения учебной задачи; </w:t>
            </w:r>
          </w:p>
          <w:p w:rsidR="0070174F" w:rsidRPr="00994F94" w:rsidRDefault="0070174F" w:rsidP="00FF3F53">
            <w:pPr>
              <w:numPr>
                <w:ilvl w:val="0"/>
                <w:numId w:val="18"/>
              </w:numPr>
              <w:spacing w:before="100" w:beforeAutospacing="1" w:after="100" w:afterAutospacing="1"/>
            </w:pPr>
            <w:r w:rsidRPr="00994F94">
              <w:t xml:space="preserve">Планировать и корректировать свою деятельность в соответствии с ее целями, задачами и условиями . </w:t>
            </w:r>
          </w:p>
          <w:p w:rsidR="0070174F" w:rsidRPr="00994F94" w:rsidRDefault="0070174F" w:rsidP="00FF3F53">
            <w:pPr>
              <w:numPr>
                <w:ilvl w:val="0"/>
                <w:numId w:val="18"/>
              </w:numPr>
              <w:spacing w:before="100" w:beforeAutospacing="1" w:after="100" w:afterAutospacing="1"/>
            </w:pPr>
            <w:r w:rsidRPr="00994F94">
              <w:t xml:space="preserve">Оценивать свою работу в  сравнении с существующими требованиями </w:t>
            </w:r>
          </w:p>
          <w:p w:rsidR="0070174F" w:rsidRPr="00994F94" w:rsidRDefault="0070174F" w:rsidP="00FF3F53">
            <w:pPr>
              <w:numPr>
                <w:ilvl w:val="0"/>
                <w:numId w:val="18"/>
              </w:numPr>
              <w:spacing w:before="100" w:beforeAutospacing="1" w:after="100" w:afterAutospacing="1"/>
            </w:pPr>
            <w:r w:rsidRPr="00994F94">
              <w:t>Владеть различными способами самоконтроля.</w:t>
            </w:r>
          </w:p>
          <w:p w:rsidR="0070174F" w:rsidRPr="00994F94" w:rsidRDefault="0070174F" w:rsidP="00FF3F53">
            <w:pPr>
              <w:rPr>
                <w:b/>
                <w:sz w:val="28"/>
                <w:szCs w:val="28"/>
              </w:rPr>
            </w:pPr>
          </w:p>
        </w:tc>
        <w:tc>
          <w:tcPr>
            <w:tcW w:w="3443" w:type="dxa"/>
          </w:tcPr>
          <w:p w:rsidR="0070174F" w:rsidRPr="00994F94" w:rsidRDefault="0070174F" w:rsidP="00FF3F53">
            <w:pPr>
              <w:numPr>
                <w:ilvl w:val="0"/>
                <w:numId w:val="19"/>
              </w:numPr>
              <w:spacing w:before="100" w:beforeAutospacing="1" w:after="100" w:afterAutospacing="1"/>
            </w:pPr>
            <w:r w:rsidRPr="00994F94">
              <w:t xml:space="preserve">Классифицировать в соответствии с выбранными признаками. </w:t>
            </w:r>
          </w:p>
          <w:p w:rsidR="0070174F" w:rsidRPr="00994F94" w:rsidRDefault="0070174F" w:rsidP="00FF3F53">
            <w:pPr>
              <w:numPr>
                <w:ilvl w:val="0"/>
                <w:numId w:val="19"/>
              </w:numPr>
              <w:spacing w:before="100" w:beforeAutospacing="1" w:after="100" w:afterAutospacing="1"/>
            </w:pPr>
            <w:r w:rsidRPr="00994F94">
              <w:t xml:space="preserve">Сравнивать объекты по главным и второстепенным признакам. </w:t>
            </w:r>
          </w:p>
          <w:p w:rsidR="0070174F" w:rsidRPr="00994F94" w:rsidRDefault="0070174F" w:rsidP="00FF3F53">
            <w:pPr>
              <w:numPr>
                <w:ilvl w:val="0"/>
                <w:numId w:val="19"/>
              </w:numPr>
              <w:spacing w:before="100" w:beforeAutospacing="1" w:after="100" w:afterAutospacing="1"/>
            </w:pPr>
            <w:r w:rsidRPr="00994F94">
              <w:t xml:space="preserve">Систематизировать информацию; </w:t>
            </w:r>
          </w:p>
          <w:p w:rsidR="0070174F" w:rsidRPr="00994F94" w:rsidRDefault="0070174F" w:rsidP="00FF3F53">
            <w:pPr>
              <w:numPr>
                <w:ilvl w:val="0"/>
                <w:numId w:val="19"/>
              </w:numPr>
              <w:spacing w:before="100" w:beforeAutospacing="1" w:after="100" w:afterAutospacing="1"/>
            </w:pPr>
            <w:r w:rsidRPr="00994F94">
              <w:t xml:space="preserve">Структурировать информацию </w:t>
            </w:r>
          </w:p>
          <w:p w:rsidR="0070174F" w:rsidRPr="00994F94" w:rsidRDefault="0070174F" w:rsidP="00FF3F53">
            <w:pPr>
              <w:numPr>
                <w:ilvl w:val="0"/>
                <w:numId w:val="19"/>
              </w:numPr>
              <w:spacing w:before="100" w:beforeAutospacing="1" w:after="100" w:afterAutospacing="1"/>
            </w:pPr>
            <w:r w:rsidRPr="00994F94">
              <w:t xml:space="preserve">Определять проблему и способы ее решения; </w:t>
            </w:r>
          </w:p>
          <w:p w:rsidR="0070174F" w:rsidRPr="00994F94" w:rsidRDefault="0070174F" w:rsidP="00FF3F53">
            <w:pPr>
              <w:numPr>
                <w:ilvl w:val="0"/>
                <w:numId w:val="19"/>
              </w:numPr>
              <w:spacing w:before="100" w:beforeAutospacing="1" w:after="100" w:afterAutospacing="1"/>
            </w:pPr>
            <w:r w:rsidRPr="00994F94">
              <w:t xml:space="preserve">Формулировать проблемные вопросы, искать пути решения проблемной ситуации </w:t>
            </w:r>
          </w:p>
          <w:p w:rsidR="0070174F" w:rsidRPr="00994F94" w:rsidRDefault="0070174F" w:rsidP="00FF3F53">
            <w:pPr>
              <w:numPr>
                <w:ilvl w:val="0"/>
                <w:numId w:val="19"/>
              </w:numPr>
              <w:spacing w:before="100" w:beforeAutospacing="1" w:after="100" w:afterAutospacing="1"/>
            </w:pPr>
            <w:r w:rsidRPr="00994F94">
              <w:t>Владеть навыками анализа и синтеза, классификации и моделирования, исследования проблемы, социального проектирования</w:t>
            </w:r>
          </w:p>
          <w:p w:rsidR="0070174F" w:rsidRPr="00994F94" w:rsidRDefault="0070174F" w:rsidP="00FF3F53">
            <w:pPr>
              <w:rPr>
                <w:b/>
                <w:sz w:val="28"/>
                <w:szCs w:val="28"/>
              </w:rPr>
            </w:pPr>
          </w:p>
        </w:tc>
        <w:tc>
          <w:tcPr>
            <w:tcW w:w="3189" w:type="dxa"/>
          </w:tcPr>
          <w:p w:rsidR="0070174F" w:rsidRPr="00994F94" w:rsidRDefault="0070174F" w:rsidP="00FF3F53">
            <w:pPr>
              <w:numPr>
                <w:ilvl w:val="0"/>
                <w:numId w:val="20"/>
              </w:numPr>
              <w:spacing w:before="100" w:beforeAutospacing="1" w:after="100" w:afterAutospacing="1"/>
            </w:pPr>
            <w:r w:rsidRPr="00994F94">
              <w:t xml:space="preserve">поиск и отбор необходимых источников информации; </w:t>
            </w:r>
          </w:p>
          <w:p w:rsidR="0070174F" w:rsidRPr="00994F94" w:rsidRDefault="0070174F" w:rsidP="00FF3F53">
            <w:pPr>
              <w:numPr>
                <w:ilvl w:val="0"/>
                <w:numId w:val="20"/>
              </w:numPr>
              <w:spacing w:before="100" w:beforeAutospacing="1" w:after="100" w:afterAutospacing="1"/>
            </w:pPr>
            <w:r w:rsidRPr="00994F94">
              <w:t xml:space="preserve">представление информации в различных формах (письменная и устная) и видах; </w:t>
            </w:r>
          </w:p>
          <w:p w:rsidR="0070174F" w:rsidRPr="00994F94" w:rsidRDefault="0070174F" w:rsidP="00FF3F53">
            <w:pPr>
              <w:numPr>
                <w:ilvl w:val="0"/>
                <w:numId w:val="20"/>
              </w:numPr>
              <w:spacing w:before="100" w:beforeAutospacing="1" w:after="100" w:afterAutospacing="1"/>
            </w:pPr>
            <w:r w:rsidRPr="00994F94">
              <w:t>работа с текстом и внетекстовыми компонентами:</w:t>
            </w:r>
          </w:p>
          <w:p w:rsidR="0070174F" w:rsidRPr="00994F94" w:rsidRDefault="0070174F" w:rsidP="00FF3F53">
            <w:r w:rsidRPr="00994F94">
              <w:t> составление тезисного плана, выводов, конспекта, тезисов выступления;</w:t>
            </w:r>
            <w:r w:rsidRPr="00994F94">
              <w:br/>
              <w:t xml:space="preserve"> перевод информации из одного вида в другой (текст в таблицу,   карту в текст и т.п.); </w:t>
            </w:r>
          </w:p>
          <w:p w:rsidR="0070174F" w:rsidRPr="00994F94" w:rsidRDefault="0070174F" w:rsidP="00FF3F53">
            <w:pPr>
              <w:numPr>
                <w:ilvl w:val="0"/>
                <w:numId w:val="21"/>
              </w:numPr>
              <w:spacing w:before="100" w:beforeAutospacing="1" w:after="100" w:afterAutospacing="1"/>
            </w:pPr>
            <w:r w:rsidRPr="00994F94">
              <w:t xml:space="preserve">использовать различные виды моделирования, исходя из учебной задачи; </w:t>
            </w:r>
          </w:p>
          <w:p w:rsidR="0070174F" w:rsidRPr="00994F94" w:rsidRDefault="0070174F" w:rsidP="00FF3F53">
            <w:pPr>
              <w:numPr>
                <w:ilvl w:val="0"/>
                <w:numId w:val="21"/>
              </w:numPr>
              <w:spacing w:before="100" w:beforeAutospacing="1" w:after="100" w:afterAutospacing="1"/>
            </w:pPr>
            <w:r w:rsidRPr="00994F94">
              <w:t xml:space="preserve">создание собственной информации  и её представление в соответствии с учебными задачами; </w:t>
            </w:r>
          </w:p>
          <w:p w:rsidR="0070174F" w:rsidRPr="00994F94" w:rsidRDefault="0070174F" w:rsidP="00FF3F53">
            <w:pPr>
              <w:numPr>
                <w:ilvl w:val="0"/>
                <w:numId w:val="21"/>
              </w:numPr>
              <w:spacing w:before="100" w:beforeAutospacing="1" w:after="100" w:afterAutospacing="1"/>
            </w:pPr>
            <w:r w:rsidRPr="00994F94">
              <w:t>составление рецензии, аннотации;</w:t>
            </w:r>
          </w:p>
          <w:p w:rsidR="0070174F" w:rsidRPr="00994F94" w:rsidRDefault="0070174F" w:rsidP="00FF3F53">
            <w:pPr>
              <w:numPr>
                <w:ilvl w:val="0"/>
                <w:numId w:val="21"/>
              </w:numPr>
              <w:spacing w:before="100" w:beforeAutospacing="1" w:after="100" w:afterAutospacing="1"/>
            </w:pPr>
            <w:r w:rsidRPr="00994F94">
              <w:t>оценка, прогноз, индивидуальное исследование проблемы, и разработки  проекта, моделирования</w:t>
            </w:r>
          </w:p>
        </w:tc>
      </w:tr>
    </w:tbl>
    <w:p w:rsidR="0070174F" w:rsidRDefault="0070174F" w:rsidP="00FF39EE">
      <w:pPr>
        <w:rPr>
          <w:b/>
        </w:rPr>
      </w:pPr>
    </w:p>
    <w:p w:rsidR="0070174F" w:rsidRDefault="0070174F" w:rsidP="00F5000A">
      <w:pPr>
        <w:jc w:val="center"/>
        <w:rPr>
          <w:b/>
        </w:rPr>
      </w:pPr>
    </w:p>
    <w:p w:rsidR="0070174F" w:rsidRDefault="0070174F" w:rsidP="00F5000A">
      <w:pPr>
        <w:jc w:val="center"/>
        <w:rPr>
          <w:b/>
        </w:rPr>
      </w:pPr>
    </w:p>
    <w:p w:rsidR="0070174F" w:rsidRDefault="0070174F" w:rsidP="00F5000A">
      <w:pPr>
        <w:jc w:val="center"/>
        <w:rPr>
          <w:b/>
        </w:rPr>
      </w:pPr>
    </w:p>
    <w:p w:rsidR="0070174F" w:rsidRDefault="0070174F" w:rsidP="00F5000A">
      <w:pPr>
        <w:jc w:val="center"/>
        <w:rPr>
          <w:b/>
        </w:rPr>
      </w:pPr>
    </w:p>
    <w:p w:rsidR="0070174F" w:rsidRDefault="0070174F" w:rsidP="00F5000A">
      <w:pPr>
        <w:jc w:val="center"/>
        <w:rPr>
          <w:b/>
        </w:rPr>
      </w:pPr>
    </w:p>
    <w:p w:rsidR="0070174F" w:rsidRPr="001F0190" w:rsidRDefault="0070174F" w:rsidP="00FF3F53">
      <w:pPr>
        <w:jc w:val="center"/>
        <w:rPr>
          <w:b/>
        </w:rPr>
      </w:pPr>
      <w:r w:rsidRPr="001F0190">
        <w:rPr>
          <w:b/>
        </w:rPr>
        <w:t>Требования   к формированию опыта</w:t>
      </w:r>
      <w:r w:rsidRPr="001F0190">
        <w:rPr>
          <w:b/>
        </w:rPr>
        <w:br/>
        <w:t xml:space="preserve">учебной деятельности обучающихся  </w:t>
      </w:r>
      <w:r w:rsidRPr="001F0190">
        <w:rPr>
          <w:b/>
        </w:rPr>
        <w:br/>
        <w:t>по географии</w:t>
      </w:r>
    </w:p>
    <w:p w:rsidR="0070174F" w:rsidRPr="001F0190" w:rsidRDefault="0070174F" w:rsidP="00FF3F53">
      <w:pPr>
        <w:ind w:firstLine="709"/>
        <w:jc w:val="center"/>
        <w:rPr>
          <w:color w:val="C0504D"/>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6323"/>
      </w:tblGrid>
      <w:tr w:rsidR="0070174F" w:rsidRPr="001F0190" w:rsidTr="00B50263">
        <w:trPr>
          <w:jc w:val="center"/>
        </w:trPr>
        <w:tc>
          <w:tcPr>
            <w:tcW w:w="1720" w:type="pct"/>
            <w:vAlign w:val="center"/>
          </w:tcPr>
          <w:p w:rsidR="0070174F" w:rsidRPr="001F0190" w:rsidRDefault="0070174F" w:rsidP="00B50263">
            <w:pPr>
              <w:jc w:val="center"/>
              <w:rPr>
                <w:b/>
              </w:rPr>
            </w:pPr>
            <w:r w:rsidRPr="001F0190">
              <w:rPr>
                <w:b/>
              </w:rPr>
              <w:t>Раздел</w:t>
            </w:r>
          </w:p>
        </w:tc>
        <w:tc>
          <w:tcPr>
            <w:tcW w:w="3280" w:type="pct"/>
            <w:vAlign w:val="center"/>
          </w:tcPr>
          <w:p w:rsidR="0070174F" w:rsidRPr="001F0190" w:rsidRDefault="0070174F" w:rsidP="00B50263">
            <w:pPr>
              <w:jc w:val="center"/>
              <w:rPr>
                <w:b/>
              </w:rPr>
            </w:pPr>
            <w:r w:rsidRPr="001F0190">
              <w:rPr>
                <w:b/>
              </w:rPr>
              <w:t>Виды учебной деятельности</w:t>
            </w:r>
          </w:p>
        </w:tc>
      </w:tr>
      <w:tr w:rsidR="0070174F" w:rsidRPr="001F0190" w:rsidTr="00B50263">
        <w:trPr>
          <w:jc w:val="center"/>
        </w:trPr>
        <w:tc>
          <w:tcPr>
            <w:tcW w:w="5000" w:type="pct"/>
            <w:gridSpan w:val="2"/>
          </w:tcPr>
          <w:p w:rsidR="0070174F" w:rsidRPr="001F0190" w:rsidRDefault="0070174F" w:rsidP="00B50263">
            <w:pPr>
              <w:jc w:val="center"/>
            </w:pPr>
            <w:r w:rsidRPr="001F0190">
              <w:rPr>
                <w:b/>
              </w:rPr>
              <w:t>Основное общее образование</w:t>
            </w:r>
          </w:p>
        </w:tc>
      </w:tr>
      <w:tr w:rsidR="0070174F" w:rsidRPr="001F0190" w:rsidTr="00B50263">
        <w:trPr>
          <w:jc w:val="center"/>
        </w:trPr>
        <w:tc>
          <w:tcPr>
            <w:tcW w:w="5000" w:type="pct"/>
            <w:gridSpan w:val="2"/>
          </w:tcPr>
          <w:p w:rsidR="0070174F" w:rsidRPr="001F0190" w:rsidRDefault="0070174F" w:rsidP="00B50263">
            <w:pPr>
              <w:jc w:val="center"/>
            </w:pPr>
            <w:r w:rsidRPr="001F0190">
              <w:rPr>
                <w:b/>
                <w:i/>
              </w:rPr>
              <w:t>Источники географической информации</w:t>
            </w:r>
          </w:p>
        </w:tc>
      </w:tr>
      <w:tr w:rsidR="0070174F" w:rsidRPr="001F0190" w:rsidTr="00B50263">
        <w:trPr>
          <w:jc w:val="center"/>
        </w:trPr>
        <w:tc>
          <w:tcPr>
            <w:tcW w:w="1720" w:type="pct"/>
          </w:tcPr>
          <w:p w:rsidR="0070174F" w:rsidRPr="001F0190" w:rsidRDefault="0070174F" w:rsidP="00B50263">
            <w:r w:rsidRPr="001F0190">
              <w:t>География как наука</w:t>
            </w:r>
          </w:p>
        </w:tc>
        <w:tc>
          <w:tcPr>
            <w:tcW w:w="3280" w:type="pct"/>
          </w:tcPr>
          <w:p w:rsidR="0070174F" w:rsidRPr="001F0190" w:rsidRDefault="0070174F" w:rsidP="00B50263"/>
        </w:tc>
      </w:tr>
      <w:tr w:rsidR="0070174F" w:rsidRPr="001F0190" w:rsidTr="00B50263">
        <w:trPr>
          <w:jc w:val="center"/>
        </w:trPr>
        <w:tc>
          <w:tcPr>
            <w:tcW w:w="1720" w:type="pct"/>
            <w:vMerge w:val="restart"/>
          </w:tcPr>
          <w:p w:rsidR="0070174F" w:rsidRPr="001F0190" w:rsidRDefault="0070174F" w:rsidP="00B50263">
            <w:r w:rsidRPr="001F0190">
              <w:t>Географические модели</w:t>
            </w:r>
          </w:p>
        </w:tc>
        <w:tc>
          <w:tcPr>
            <w:tcW w:w="3280" w:type="pct"/>
          </w:tcPr>
          <w:p w:rsidR="0070174F" w:rsidRPr="001F0190" w:rsidRDefault="0070174F" w:rsidP="00B50263">
            <w:r w:rsidRPr="001F0190">
              <w:t>Ориентирование по карте</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Чтение карт, космических и аэрофотоснимков</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Чтение статистических материалов</w:t>
            </w:r>
          </w:p>
        </w:tc>
      </w:tr>
      <w:tr w:rsidR="0070174F" w:rsidRPr="001F0190" w:rsidTr="00B50263">
        <w:trPr>
          <w:jc w:val="center"/>
        </w:trPr>
        <w:tc>
          <w:tcPr>
            <w:tcW w:w="5000" w:type="pct"/>
            <w:gridSpan w:val="2"/>
          </w:tcPr>
          <w:p w:rsidR="0070174F" w:rsidRPr="001F0190" w:rsidRDefault="0070174F" w:rsidP="00B50263">
            <w:pPr>
              <w:jc w:val="center"/>
            </w:pPr>
            <w:r w:rsidRPr="001F0190">
              <w:rPr>
                <w:b/>
                <w:i/>
              </w:rPr>
              <w:t>Природа Земли и человек</w:t>
            </w:r>
          </w:p>
        </w:tc>
      </w:tr>
      <w:tr w:rsidR="0070174F" w:rsidRPr="001F0190" w:rsidTr="00B50263">
        <w:trPr>
          <w:jc w:val="center"/>
        </w:trPr>
        <w:tc>
          <w:tcPr>
            <w:tcW w:w="1720" w:type="pct"/>
            <w:vMerge w:val="restart"/>
          </w:tcPr>
          <w:p w:rsidR="0070174F" w:rsidRPr="001F0190" w:rsidRDefault="0070174F" w:rsidP="00B50263">
            <w:r w:rsidRPr="001F0190">
              <w:t>Земля как планета</w:t>
            </w:r>
          </w:p>
        </w:tc>
        <w:tc>
          <w:tcPr>
            <w:tcW w:w="3280" w:type="pct"/>
          </w:tcPr>
          <w:p w:rsidR="0070174F" w:rsidRPr="001F0190" w:rsidRDefault="0070174F" w:rsidP="00B50263">
            <w:r w:rsidRPr="001F0190">
              <w:t>Сравнение Земли с обликом других планет Солнечной системы</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Объяснение географических следствий движения Земли вокруг Солнца и вращения Земли вокруг своей оси</w:t>
            </w:r>
          </w:p>
        </w:tc>
      </w:tr>
      <w:tr w:rsidR="0070174F" w:rsidRPr="001F0190" w:rsidTr="00B50263">
        <w:trPr>
          <w:jc w:val="center"/>
        </w:trPr>
        <w:tc>
          <w:tcPr>
            <w:tcW w:w="1720" w:type="pct"/>
            <w:vMerge w:val="restart"/>
          </w:tcPr>
          <w:p w:rsidR="0070174F" w:rsidRPr="001F0190" w:rsidRDefault="0070174F" w:rsidP="00B50263">
            <w:r w:rsidRPr="001F0190">
              <w:t>Земная кора и литосфера</w:t>
            </w:r>
          </w:p>
        </w:tc>
        <w:tc>
          <w:tcPr>
            <w:tcW w:w="3280" w:type="pct"/>
          </w:tcPr>
          <w:p w:rsidR="0070174F" w:rsidRPr="001F0190" w:rsidRDefault="0070174F" w:rsidP="00B50263">
            <w:r w:rsidRPr="001F0190">
              <w:t>Изучение свойств минералов, горных пород, полезных ископаемых</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Наблюдения за объектами литосферы, их описание на местности и по карте</w:t>
            </w:r>
          </w:p>
        </w:tc>
      </w:tr>
      <w:tr w:rsidR="0070174F" w:rsidRPr="001F0190" w:rsidTr="00B50263">
        <w:trPr>
          <w:jc w:val="center"/>
        </w:trPr>
        <w:tc>
          <w:tcPr>
            <w:tcW w:w="1720" w:type="pct"/>
            <w:vMerge w:val="restart"/>
          </w:tcPr>
          <w:p w:rsidR="0070174F" w:rsidRPr="001F0190" w:rsidRDefault="0070174F" w:rsidP="00B50263">
            <w:r w:rsidRPr="001F0190">
              <w:t>Гидросфера</w:t>
            </w:r>
          </w:p>
        </w:tc>
        <w:tc>
          <w:tcPr>
            <w:tcW w:w="3280" w:type="pct"/>
          </w:tcPr>
          <w:p w:rsidR="0070174F" w:rsidRPr="001F0190" w:rsidRDefault="0070174F" w:rsidP="00B50263">
            <w:r w:rsidRPr="001F0190">
              <w:t>Наблюдения за объектами гидросферы, их описание на местности и по карте</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Оценка обеспеченности водными ресурсами разных регионов Земли</w:t>
            </w:r>
          </w:p>
        </w:tc>
      </w:tr>
      <w:tr w:rsidR="0070174F" w:rsidRPr="001F0190" w:rsidTr="00B50263">
        <w:trPr>
          <w:jc w:val="center"/>
        </w:trPr>
        <w:tc>
          <w:tcPr>
            <w:tcW w:w="1720" w:type="pct"/>
            <w:vMerge w:val="restart"/>
          </w:tcPr>
          <w:p w:rsidR="0070174F" w:rsidRPr="001F0190" w:rsidRDefault="0070174F" w:rsidP="00B50263">
            <w:r w:rsidRPr="001F0190">
              <w:t>Атмосфера</w:t>
            </w:r>
          </w:p>
        </w:tc>
        <w:tc>
          <w:tcPr>
            <w:tcW w:w="3280" w:type="pct"/>
          </w:tcPr>
          <w:p w:rsidR="0070174F" w:rsidRPr="001F0190" w:rsidRDefault="0070174F" w:rsidP="00B50263">
            <w:r w:rsidRPr="001F0190">
              <w:t>Наблюдение за погодой, ее описание</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Измерение количественных характеристик элементов погоды с помощью приборов и инструментов</w:t>
            </w:r>
          </w:p>
        </w:tc>
      </w:tr>
      <w:tr w:rsidR="0070174F" w:rsidRPr="001F0190" w:rsidTr="00B50263">
        <w:trPr>
          <w:jc w:val="center"/>
        </w:trPr>
        <w:tc>
          <w:tcPr>
            <w:tcW w:w="1720" w:type="pct"/>
            <w:vMerge w:val="restart"/>
          </w:tcPr>
          <w:p w:rsidR="0070174F" w:rsidRPr="001F0190" w:rsidRDefault="0070174F" w:rsidP="00B50263">
            <w:r w:rsidRPr="001F0190">
              <w:t>Биосфера</w:t>
            </w:r>
          </w:p>
        </w:tc>
        <w:tc>
          <w:tcPr>
            <w:tcW w:w="3280" w:type="pct"/>
          </w:tcPr>
          <w:p w:rsidR="0070174F" w:rsidRPr="001F0190" w:rsidRDefault="0070174F" w:rsidP="00B50263">
            <w:r w:rsidRPr="001F0190">
              <w:t>Наблюдения за растительным и животным миром для определения качества окружающей среды</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Описание растительного и животного мира на местности и по карте</w:t>
            </w:r>
          </w:p>
        </w:tc>
      </w:tr>
      <w:tr w:rsidR="0070174F" w:rsidRPr="001F0190" w:rsidTr="00B50263">
        <w:trPr>
          <w:jc w:val="center"/>
        </w:trPr>
        <w:tc>
          <w:tcPr>
            <w:tcW w:w="1720" w:type="pct"/>
            <w:vMerge w:val="restart"/>
          </w:tcPr>
          <w:p w:rsidR="0070174F" w:rsidRPr="001F0190" w:rsidRDefault="0070174F" w:rsidP="00B50263">
            <w:r w:rsidRPr="001F0190">
              <w:t>Почвенный покров</w:t>
            </w:r>
          </w:p>
        </w:tc>
        <w:tc>
          <w:tcPr>
            <w:tcW w:w="3280" w:type="pct"/>
          </w:tcPr>
          <w:p w:rsidR="0070174F" w:rsidRPr="001F0190" w:rsidRDefault="0070174F" w:rsidP="00B50263">
            <w:r w:rsidRPr="001F0190">
              <w:t>Наблюдения за изменением почвенного покрова</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Описание почв на местности и по карте</w:t>
            </w:r>
          </w:p>
        </w:tc>
      </w:tr>
      <w:tr w:rsidR="0070174F" w:rsidRPr="001F0190" w:rsidTr="00B50263">
        <w:trPr>
          <w:jc w:val="center"/>
        </w:trPr>
        <w:tc>
          <w:tcPr>
            <w:tcW w:w="1720" w:type="pct"/>
            <w:vMerge w:val="restart"/>
          </w:tcPr>
          <w:p w:rsidR="0070174F" w:rsidRPr="001F0190" w:rsidRDefault="0070174F" w:rsidP="00B50263">
            <w:r w:rsidRPr="001F0190">
              <w:t>Географическая оболочка Земли</w:t>
            </w:r>
          </w:p>
        </w:tc>
        <w:tc>
          <w:tcPr>
            <w:tcW w:w="3280" w:type="pct"/>
          </w:tcPr>
          <w:p w:rsidR="0070174F" w:rsidRPr="001F0190" w:rsidRDefault="0070174F" w:rsidP="00B50263">
            <w:r w:rsidRPr="001F0190">
              <w:t>Выявление и объяснение географической зональности природы Земли</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Сравнение хозяйственной деятельности человека в разных природных зонах</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Наблюдение и описание состояния окружающей среды, ее изменения, влияния на качество жизни населения</w:t>
            </w:r>
          </w:p>
        </w:tc>
      </w:tr>
      <w:tr w:rsidR="0070174F" w:rsidRPr="001F0190" w:rsidTr="00B50263">
        <w:trPr>
          <w:jc w:val="center"/>
        </w:trPr>
        <w:tc>
          <w:tcPr>
            <w:tcW w:w="5000" w:type="pct"/>
            <w:gridSpan w:val="2"/>
          </w:tcPr>
          <w:p w:rsidR="0070174F" w:rsidRPr="001F0190" w:rsidRDefault="0070174F" w:rsidP="00B50263">
            <w:pPr>
              <w:jc w:val="center"/>
              <w:rPr>
                <w:b/>
                <w:i/>
              </w:rPr>
            </w:pPr>
            <w:r w:rsidRPr="001F0190">
              <w:rPr>
                <w:b/>
                <w:i/>
              </w:rPr>
              <w:t>Природопользование и геоэкология</w:t>
            </w:r>
          </w:p>
        </w:tc>
      </w:tr>
      <w:tr w:rsidR="0070174F" w:rsidRPr="001F0190" w:rsidTr="00B50263">
        <w:trPr>
          <w:jc w:val="center"/>
        </w:trPr>
        <w:tc>
          <w:tcPr>
            <w:tcW w:w="1720" w:type="pct"/>
            <w:vMerge w:val="restart"/>
          </w:tcPr>
          <w:p w:rsidR="0070174F" w:rsidRPr="001F0190" w:rsidRDefault="0070174F" w:rsidP="00B50263">
            <w:r w:rsidRPr="001F0190">
              <w:t>Взаимодействия человека и природы</w:t>
            </w:r>
          </w:p>
        </w:tc>
        <w:tc>
          <w:tcPr>
            <w:tcW w:w="3280" w:type="pct"/>
          </w:tcPr>
          <w:p w:rsidR="0070174F" w:rsidRPr="001F0190" w:rsidRDefault="0070174F" w:rsidP="00B50263">
            <w:pPr>
              <w:rPr>
                <w:spacing w:val="-6"/>
              </w:rPr>
            </w:pPr>
            <w:r w:rsidRPr="001F0190">
              <w:rPr>
                <w:spacing w:val="-6"/>
              </w:rPr>
              <w:t>Изучение правил поведения человека в окружающей среде, мер защиты от стихийных природных и техногенных явлений</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Применение географических знаний для выявления геоэкологических проблем на местности и по карте, путей сохранения и улучшения качества окружающей среды</w:t>
            </w:r>
          </w:p>
        </w:tc>
      </w:tr>
      <w:tr w:rsidR="0070174F" w:rsidRPr="001F0190" w:rsidTr="00B50263">
        <w:trPr>
          <w:jc w:val="center"/>
        </w:trPr>
        <w:tc>
          <w:tcPr>
            <w:tcW w:w="5000" w:type="pct"/>
            <w:gridSpan w:val="2"/>
          </w:tcPr>
          <w:p w:rsidR="0070174F" w:rsidRPr="001F0190" w:rsidRDefault="0070174F" w:rsidP="00B50263">
            <w:pPr>
              <w:jc w:val="center"/>
              <w:rPr>
                <w:b/>
                <w:i/>
              </w:rPr>
            </w:pPr>
            <w:r w:rsidRPr="001F0190">
              <w:rPr>
                <w:b/>
                <w:i/>
              </w:rPr>
              <w:t>География России</w:t>
            </w:r>
          </w:p>
        </w:tc>
      </w:tr>
      <w:tr w:rsidR="0070174F" w:rsidRPr="001F0190" w:rsidTr="00B50263">
        <w:trPr>
          <w:jc w:val="center"/>
        </w:trPr>
        <w:tc>
          <w:tcPr>
            <w:tcW w:w="1720" w:type="pct"/>
          </w:tcPr>
          <w:p w:rsidR="0070174F" w:rsidRPr="001F0190" w:rsidRDefault="0070174F" w:rsidP="00B50263">
            <w:r w:rsidRPr="001F0190">
              <w:t>Особенности географического положения России</w:t>
            </w:r>
          </w:p>
        </w:tc>
        <w:tc>
          <w:tcPr>
            <w:tcW w:w="3280" w:type="pct"/>
          </w:tcPr>
          <w:p w:rsidR="0070174F" w:rsidRPr="001F0190" w:rsidRDefault="0070174F" w:rsidP="00B50263">
            <w:r w:rsidRPr="001F0190">
              <w:t>Анализ карт административно-территориального и политико-административного деления страны</w:t>
            </w:r>
          </w:p>
        </w:tc>
      </w:tr>
      <w:tr w:rsidR="0070174F" w:rsidRPr="001F0190" w:rsidTr="00B50263">
        <w:trPr>
          <w:jc w:val="center"/>
        </w:trPr>
        <w:tc>
          <w:tcPr>
            <w:tcW w:w="1720" w:type="pct"/>
            <w:vMerge w:val="restart"/>
          </w:tcPr>
          <w:p w:rsidR="0070174F" w:rsidRPr="001F0190" w:rsidRDefault="0070174F" w:rsidP="00B50263">
            <w:r w:rsidRPr="001F0190">
              <w:t>Природа России</w:t>
            </w:r>
          </w:p>
          <w:p w:rsidR="0070174F" w:rsidRPr="001F0190" w:rsidRDefault="0070174F" w:rsidP="00B50263"/>
        </w:tc>
        <w:tc>
          <w:tcPr>
            <w:tcW w:w="3280" w:type="pct"/>
          </w:tcPr>
          <w:p w:rsidR="0070174F" w:rsidRPr="001F0190" w:rsidRDefault="0070174F" w:rsidP="00B50263">
            <w:r w:rsidRPr="001F0190">
              <w:t>Выявление зависимостей между тектоническим строением, рельефом и размещением основных групп полезных ископаемых</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Выявление зависимостей между режимом, характером течения рек, рельефом и климатом</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Выявление способов адаптации человека к разнообразным климатическим условиям</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Анализ физической карты и карт компонентов природы</w:t>
            </w:r>
          </w:p>
        </w:tc>
      </w:tr>
      <w:tr w:rsidR="0070174F" w:rsidRPr="001F0190" w:rsidTr="00B50263">
        <w:trPr>
          <w:jc w:val="center"/>
        </w:trPr>
        <w:tc>
          <w:tcPr>
            <w:tcW w:w="1720" w:type="pct"/>
            <w:vMerge w:val="restart"/>
          </w:tcPr>
          <w:p w:rsidR="0070174F" w:rsidRPr="001F0190" w:rsidRDefault="0070174F" w:rsidP="00B50263">
            <w:r w:rsidRPr="001F0190">
              <w:t>Население России</w:t>
            </w:r>
          </w:p>
        </w:tc>
        <w:tc>
          <w:tcPr>
            <w:tcW w:w="3280" w:type="pct"/>
          </w:tcPr>
          <w:p w:rsidR="0070174F" w:rsidRPr="001F0190" w:rsidRDefault="0070174F" w:rsidP="00B50263">
            <w:r w:rsidRPr="001F0190">
              <w:t>Выявление территориальных аспектов межнациональных отношений</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Анализ карт населения России</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Определение основных показателей, характеризующих население страны и ее отдельные территории</w:t>
            </w:r>
          </w:p>
        </w:tc>
      </w:tr>
      <w:tr w:rsidR="0070174F" w:rsidRPr="001F0190" w:rsidTr="00B50263">
        <w:trPr>
          <w:jc w:val="center"/>
        </w:trPr>
        <w:tc>
          <w:tcPr>
            <w:tcW w:w="1720" w:type="pct"/>
            <w:vMerge w:val="restart"/>
          </w:tcPr>
          <w:p w:rsidR="0070174F" w:rsidRPr="001F0190" w:rsidRDefault="0070174F" w:rsidP="00B50263">
            <w:r w:rsidRPr="001F0190">
              <w:t>Природно-хозяйственное районирование России</w:t>
            </w:r>
          </w:p>
        </w:tc>
        <w:tc>
          <w:tcPr>
            <w:tcW w:w="3280" w:type="pct"/>
          </w:tcPr>
          <w:p w:rsidR="0070174F" w:rsidRPr="001F0190" w:rsidRDefault="0070174F" w:rsidP="00B50263">
            <w:r w:rsidRPr="001F0190">
              <w:t>Определение влияния особенностей природы на жизнь и хозяйственную деятельность людей</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r w:rsidRPr="001F0190">
              <w:t>Оценка экологической ситуации в разных регионах России</w:t>
            </w:r>
          </w:p>
        </w:tc>
      </w:tr>
      <w:tr w:rsidR="0070174F" w:rsidRPr="001F0190" w:rsidTr="00B50263">
        <w:trPr>
          <w:jc w:val="center"/>
        </w:trPr>
        <w:tc>
          <w:tcPr>
            <w:tcW w:w="1720" w:type="pct"/>
          </w:tcPr>
          <w:p w:rsidR="0070174F" w:rsidRPr="001F0190" w:rsidRDefault="0070174F" w:rsidP="00B50263">
            <w:r w:rsidRPr="001F0190">
              <w:t>Россия в современном мире</w:t>
            </w:r>
          </w:p>
        </w:tc>
        <w:tc>
          <w:tcPr>
            <w:tcW w:w="3280" w:type="pct"/>
          </w:tcPr>
          <w:p w:rsidR="0070174F" w:rsidRPr="001F0190" w:rsidRDefault="0070174F" w:rsidP="00B50263"/>
        </w:tc>
      </w:tr>
      <w:tr w:rsidR="0070174F" w:rsidRPr="001F0190" w:rsidTr="00B50263">
        <w:trPr>
          <w:jc w:val="center"/>
        </w:trPr>
        <w:tc>
          <w:tcPr>
            <w:tcW w:w="1720" w:type="pct"/>
            <w:vMerge w:val="restart"/>
          </w:tcPr>
          <w:p w:rsidR="0070174F" w:rsidRPr="001F0190" w:rsidRDefault="0070174F" w:rsidP="00B50263">
            <w:r w:rsidRPr="001F0190">
              <w:t>География своей республики (края, области)</w:t>
            </w:r>
          </w:p>
        </w:tc>
        <w:tc>
          <w:tcPr>
            <w:tcW w:w="3280" w:type="pct"/>
          </w:tcPr>
          <w:p w:rsidR="0070174F" w:rsidRPr="001F0190" w:rsidRDefault="0070174F" w:rsidP="00B50263">
            <w:r w:rsidRPr="001F0190">
              <w:t>Оценка природных ресурсов и их использования</w:t>
            </w:r>
          </w:p>
        </w:tc>
      </w:tr>
      <w:tr w:rsidR="0070174F" w:rsidRPr="001F0190" w:rsidTr="00B50263">
        <w:trPr>
          <w:jc w:val="center"/>
        </w:trPr>
        <w:tc>
          <w:tcPr>
            <w:tcW w:w="1720" w:type="pct"/>
            <w:vMerge/>
          </w:tcPr>
          <w:p w:rsidR="0070174F" w:rsidRPr="001F0190" w:rsidRDefault="0070174F" w:rsidP="00B50263"/>
        </w:tc>
        <w:tc>
          <w:tcPr>
            <w:tcW w:w="3280" w:type="pct"/>
          </w:tcPr>
          <w:p w:rsidR="0070174F" w:rsidRPr="001F0190" w:rsidRDefault="0070174F" w:rsidP="00B50263">
            <w:pPr>
              <w:tabs>
                <w:tab w:val="left" w:pos="1134"/>
              </w:tabs>
            </w:pPr>
            <w:r w:rsidRPr="001F0190">
              <w:t>Наблюдение за природными компонентами, географическими объектами, процессами и явлениями</w:t>
            </w:r>
          </w:p>
        </w:tc>
      </w:tr>
    </w:tbl>
    <w:p w:rsidR="0070174F" w:rsidRDefault="0070174F" w:rsidP="00F5000A">
      <w:pPr>
        <w:jc w:val="center"/>
        <w:rPr>
          <w:b/>
        </w:rPr>
      </w:pPr>
    </w:p>
    <w:p w:rsidR="0070174F" w:rsidRDefault="0070174F" w:rsidP="00F5000A">
      <w:pPr>
        <w:jc w:val="center"/>
        <w:rPr>
          <w:b/>
        </w:rPr>
      </w:pPr>
    </w:p>
    <w:p w:rsidR="0070174F" w:rsidRPr="00994F94" w:rsidRDefault="0070174F" w:rsidP="00F5000A">
      <w:pPr>
        <w:jc w:val="center"/>
        <w:rPr>
          <w:b/>
        </w:rPr>
      </w:pPr>
      <w:r w:rsidRPr="00994F94">
        <w:rPr>
          <w:b/>
        </w:rPr>
        <w:t>Учебно – методическое обеспечение</w:t>
      </w:r>
    </w:p>
    <w:p w:rsidR="0070174F" w:rsidRPr="00994F94" w:rsidRDefault="0070174F" w:rsidP="00F5000A">
      <w:pPr>
        <w:jc w:val="center"/>
        <w:rPr>
          <w:b/>
        </w:rPr>
      </w:pPr>
    </w:p>
    <w:p w:rsidR="0070174F" w:rsidRPr="00994F94" w:rsidRDefault="0070174F" w:rsidP="001D6FE0">
      <w:pPr>
        <w:jc w:val="center"/>
        <w:rPr>
          <w:b/>
          <w:bCs/>
        </w:rPr>
      </w:pPr>
      <w:r w:rsidRPr="00994F94">
        <w:rPr>
          <w:b/>
        </w:rPr>
        <w:t xml:space="preserve"> </w:t>
      </w:r>
      <w:r w:rsidRPr="00994F94">
        <w:rPr>
          <w:b/>
          <w:bCs/>
        </w:rPr>
        <w:t>Практические работы  курса «География. Природа России</w:t>
      </w:r>
      <w:r>
        <w:rPr>
          <w:b/>
          <w:bCs/>
        </w:rPr>
        <w:t>»</w:t>
      </w:r>
    </w:p>
    <w:p w:rsidR="0070174F" w:rsidRPr="00994F94" w:rsidRDefault="0070174F" w:rsidP="001D6FE0">
      <w:pPr>
        <w:jc w:val="center"/>
        <w:rPr>
          <w:b/>
          <w:bCs/>
        </w:rPr>
      </w:pPr>
    </w:p>
    <w:p w:rsidR="0070174F" w:rsidRPr="001D6FE0" w:rsidRDefault="0070174F" w:rsidP="001D6FE0">
      <w:pPr>
        <w:spacing w:line="360" w:lineRule="auto"/>
      </w:pPr>
      <w:r w:rsidRPr="00994F94">
        <w:rPr>
          <w:b/>
        </w:rPr>
        <w:t>Всего  практических работ 18, из них обязательного оценивания – 10, это практические</w:t>
      </w:r>
      <w:r w:rsidRPr="001D6FE0">
        <w:rPr>
          <w:b/>
        </w:rPr>
        <w:t xml:space="preserve"> работы № 1,2,3,4,5,7,8,9,10,17</w:t>
      </w:r>
      <w:r w:rsidRPr="001D6FE0">
        <w:t xml:space="preserve"> в предложенном  </w:t>
      </w:r>
      <w:r>
        <w:t xml:space="preserve">тематическом перечне  адаптационной программы курса </w:t>
      </w:r>
      <w:r w:rsidRPr="001D6FE0">
        <w:t xml:space="preserve"> «География России. Природа».</w:t>
      </w:r>
    </w:p>
    <w:p w:rsidR="0070174F" w:rsidRPr="001D6FE0" w:rsidRDefault="0070174F" w:rsidP="001D6FE0">
      <w:pPr>
        <w:spacing w:line="360" w:lineRule="auto"/>
        <w:rPr>
          <w:b/>
        </w:rPr>
      </w:pPr>
    </w:p>
    <w:p w:rsidR="0070174F" w:rsidRPr="001D6FE0" w:rsidRDefault="0070174F" w:rsidP="001D6FE0">
      <w:pPr>
        <w:spacing w:line="360" w:lineRule="auto"/>
        <w:jc w:val="both"/>
      </w:pPr>
      <w:r w:rsidRPr="001D6FE0">
        <w:rPr>
          <w:b/>
          <w:i/>
        </w:rPr>
        <w:t>Практическая работа №1</w:t>
      </w:r>
      <w:r w:rsidRPr="001D6FE0">
        <w:rPr>
          <w:b/>
        </w:rPr>
        <w:t>.</w:t>
      </w:r>
      <w:r w:rsidRPr="001D6FE0">
        <w:t xml:space="preserve"> Определение координат крайних точек территории России.</w:t>
      </w:r>
    </w:p>
    <w:p w:rsidR="0070174F" w:rsidRPr="001D6FE0" w:rsidRDefault="0070174F" w:rsidP="001D6FE0">
      <w:pPr>
        <w:spacing w:line="360" w:lineRule="auto"/>
        <w:ind w:firstLine="708"/>
        <w:jc w:val="both"/>
      </w:pPr>
      <w:r w:rsidRPr="001D6FE0">
        <w:t>Цель работы: развитие знаний об особенностях географического положения России,  представлений об обширности территории страны.</w:t>
      </w:r>
    </w:p>
    <w:p w:rsidR="0070174F" w:rsidRPr="001D6FE0" w:rsidRDefault="0070174F" w:rsidP="001D6FE0">
      <w:pPr>
        <w:spacing w:line="360" w:lineRule="auto"/>
        <w:ind w:firstLine="708"/>
        <w:jc w:val="both"/>
      </w:pPr>
      <w:r w:rsidRPr="001D6FE0">
        <w:t>Вариант 1.</w:t>
      </w:r>
    </w:p>
    <w:p w:rsidR="0070174F" w:rsidRPr="001D6FE0" w:rsidRDefault="0070174F" w:rsidP="001D6FE0">
      <w:pPr>
        <w:spacing w:line="360" w:lineRule="auto"/>
        <w:ind w:firstLine="708"/>
        <w:jc w:val="both"/>
      </w:pPr>
      <w:r w:rsidRPr="001D6FE0">
        <w:t>Задание. Используя атлас для 8 класса ( издательский дом А</w:t>
      </w:r>
      <w:r w:rsidRPr="001D6FE0">
        <w:rPr>
          <w:lang w:val="en-US"/>
        </w:rPr>
        <w:t>ST</w:t>
      </w:r>
      <w:r w:rsidRPr="001D6FE0">
        <w:t>-ПРЕСС), физическую карту стр.6  выполните задание 1,3,4 к контурной карте стр.2.</w:t>
      </w:r>
    </w:p>
    <w:p w:rsidR="0070174F" w:rsidRPr="001D6FE0" w:rsidRDefault="0070174F" w:rsidP="001D6FE0">
      <w:pPr>
        <w:spacing w:line="360" w:lineRule="auto"/>
        <w:ind w:firstLine="708"/>
        <w:jc w:val="both"/>
      </w:pPr>
      <w:r w:rsidRPr="001D6FE0">
        <w:t xml:space="preserve">Вариант 2. </w:t>
      </w:r>
    </w:p>
    <w:p w:rsidR="0070174F" w:rsidRPr="001D6FE0" w:rsidRDefault="0070174F" w:rsidP="001D6FE0">
      <w:pPr>
        <w:spacing w:line="360" w:lineRule="auto"/>
        <w:ind w:firstLine="708"/>
        <w:jc w:val="both"/>
      </w:pPr>
      <w:r w:rsidRPr="001D6FE0">
        <w:t>Задания. 1По физической карте атласа определите крайние точки России на западе, востоке, севере и юге. Нанесите их на контурную карту, определите и надпишите их  географические координаты.</w:t>
      </w:r>
    </w:p>
    <w:p w:rsidR="0070174F" w:rsidRPr="001D6FE0" w:rsidRDefault="0070174F" w:rsidP="001D6FE0">
      <w:pPr>
        <w:spacing w:line="360" w:lineRule="auto"/>
        <w:ind w:firstLine="708"/>
        <w:jc w:val="both"/>
      </w:pPr>
      <w:r w:rsidRPr="001D6FE0">
        <w:t>2. Нанесите государственную границу РФ, выделите государства, имеющие с ней самую   короткую и самую длинную государственную границу.</w:t>
      </w:r>
    </w:p>
    <w:p w:rsidR="0070174F" w:rsidRPr="001D6FE0" w:rsidRDefault="0070174F" w:rsidP="001D6FE0">
      <w:pPr>
        <w:spacing w:line="360" w:lineRule="auto"/>
        <w:ind w:firstLine="708"/>
        <w:jc w:val="both"/>
      </w:pPr>
      <w:r w:rsidRPr="001D6FE0">
        <w:t>3. Определите протяженность территории России с запада на восток по полярному кругу.</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№2.</w:t>
      </w:r>
      <w:r w:rsidRPr="001D6FE0">
        <w:t xml:space="preserve">  Решение задач на определение поясного времени.</w:t>
      </w:r>
    </w:p>
    <w:p w:rsidR="0070174F" w:rsidRPr="001D6FE0" w:rsidRDefault="0070174F" w:rsidP="001D6FE0">
      <w:pPr>
        <w:spacing w:line="360" w:lineRule="auto"/>
        <w:ind w:firstLine="708"/>
        <w:jc w:val="both"/>
      </w:pPr>
      <w:r w:rsidRPr="001D6FE0">
        <w:t>Цель работы: формирование умений определять местное и поясное время, разницу во времени между различными городами.</w:t>
      </w:r>
    </w:p>
    <w:p w:rsidR="0070174F" w:rsidRPr="001D6FE0" w:rsidRDefault="0070174F" w:rsidP="001D6FE0">
      <w:pPr>
        <w:spacing w:line="360" w:lineRule="auto"/>
        <w:ind w:firstLine="708"/>
        <w:jc w:val="both"/>
      </w:pPr>
      <w:r w:rsidRPr="001D6FE0">
        <w:t>Вариант работы 1.</w:t>
      </w:r>
    </w:p>
    <w:p w:rsidR="0070174F" w:rsidRPr="001D6FE0" w:rsidRDefault="0070174F" w:rsidP="001D6FE0">
      <w:pPr>
        <w:spacing w:line="360" w:lineRule="auto"/>
        <w:ind w:firstLine="708"/>
        <w:jc w:val="both"/>
      </w:pPr>
      <w:r w:rsidRPr="001D6FE0">
        <w:t>Задание. Используя атлас для 8 класса (издательский дом А</w:t>
      </w:r>
      <w:r w:rsidRPr="001D6FE0">
        <w:rPr>
          <w:lang w:val="en-US"/>
        </w:rPr>
        <w:t>ST</w:t>
      </w:r>
      <w:r w:rsidRPr="001D6FE0">
        <w:t>-ПРЕСС), карту часовых поясов стр.3  выполните задание 16  к контурной карте стр.2.</w:t>
      </w:r>
    </w:p>
    <w:p w:rsidR="0070174F" w:rsidRPr="001D6FE0" w:rsidRDefault="0070174F" w:rsidP="001D6FE0">
      <w:pPr>
        <w:spacing w:line="360" w:lineRule="auto"/>
        <w:ind w:firstLine="708"/>
        <w:jc w:val="both"/>
      </w:pPr>
      <w:r w:rsidRPr="001D6FE0">
        <w:t>Вариант работы 2.</w:t>
      </w:r>
    </w:p>
    <w:p w:rsidR="0070174F" w:rsidRPr="001D6FE0" w:rsidRDefault="0070174F" w:rsidP="001D6FE0">
      <w:pPr>
        <w:spacing w:line="360" w:lineRule="auto"/>
        <w:ind w:firstLine="708"/>
        <w:jc w:val="both"/>
      </w:pPr>
      <w:r w:rsidRPr="001D6FE0">
        <w:t>Задания 1. Используя атлас для 8 класса ( издательский дом А</w:t>
      </w:r>
      <w:r w:rsidRPr="001D6FE0">
        <w:rPr>
          <w:lang w:val="en-US"/>
        </w:rPr>
        <w:t>ST</w:t>
      </w:r>
      <w:r w:rsidRPr="001D6FE0">
        <w:t>-ПРЕСС), карту часовых поясов стр.3 или рис.8 стр.14 учебника (Домогацких Е.М. География России, 8класс, 2010г) определите, сколько часовых поясов приходится на территорию России и в каком часовом поясе находится ваш населённый пункт.</w:t>
      </w:r>
    </w:p>
    <w:p w:rsidR="0070174F" w:rsidRPr="001D6FE0" w:rsidRDefault="0070174F" w:rsidP="001D6FE0">
      <w:pPr>
        <w:spacing w:line="360" w:lineRule="auto"/>
        <w:ind w:firstLine="708"/>
        <w:jc w:val="both"/>
      </w:pPr>
      <w:r w:rsidRPr="001D6FE0">
        <w:t>2. Определите время на мысе Дежнёва, в Иркутске, в Салехарде, в Новосибирске,  если в Москве 6 часов утра.</w:t>
      </w:r>
    </w:p>
    <w:p w:rsidR="0070174F" w:rsidRPr="001D6FE0" w:rsidRDefault="0070174F" w:rsidP="001D6FE0">
      <w:pPr>
        <w:spacing w:line="360" w:lineRule="auto"/>
        <w:ind w:firstLine="708"/>
        <w:jc w:val="both"/>
      </w:pPr>
      <w:r w:rsidRPr="001D6FE0">
        <w:t>3. Определите разницу во времени между городами а) Екатеринбург и Верхоянск, б) Магадан и Иркутск, в) Москва и Красноярск. В каких часовых поясах находятся эти города.</w:t>
      </w:r>
    </w:p>
    <w:p w:rsidR="0070174F" w:rsidRPr="001D6FE0" w:rsidRDefault="0070174F" w:rsidP="001D6FE0">
      <w:pPr>
        <w:spacing w:line="360" w:lineRule="auto"/>
        <w:ind w:firstLine="708"/>
        <w:jc w:val="both"/>
      </w:pPr>
      <w:r w:rsidRPr="001D6FE0">
        <w:t>4. Надо ли переводить часы, на сколько и в каком направлении, прилетев из Магадана в Петропавловск-Камчатский, в Южно- Сахалинск, в Якутск?</w:t>
      </w:r>
    </w:p>
    <w:p w:rsidR="0070174F" w:rsidRPr="001D6FE0" w:rsidRDefault="0070174F" w:rsidP="001D6FE0">
      <w:pPr>
        <w:spacing w:line="360" w:lineRule="auto"/>
        <w:ind w:firstLine="708"/>
        <w:jc w:val="both"/>
      </w:pPr>
      <w:r w:rsidRPr="001D6FE0">
        <w:t>5. Житель Аляски прилетел на Чукотку 31 мая. Какого числа он вылетел с Аляски? Какого числа жителю Чукотки надо вылететь на Аляску, чтобы оказаться там 13 июня?</w:t>
      </w:r>
    </w:p>
    <w:p w:rsidR="0070174F" w:rsidRPr="001D6FE0" w:rsidRDefault="0070174F" w:rsidP="001D6FE0">
      <w:pPr>
        <w:spacing w:line="360" w:lineRule="auto"/>
        <w:jc w:val="both"/>
      </w:pPr>
    </w:p>
    <w:p w:rsidR="0070174F" w:rsidRPr="001D6FE0" w:rsidRDefault="0070174F" w:rsidP="001D6FE0">
      <w:pPr>
        <w:spacing w:line="360" w:lineRule="auto"/>
        <w:jc w:val="both"/>
      </w:pPr>
      <w:r w:rsidRPr="001D6FE0">
        <w:rPr>
          <w:b/>
          <w:i/>
        </w:rPr>
        <w:t>Практическая работа №3.</w:t>
      </w:r>
      <w:r w:rsidRPr="001D6FE0">
        <w:t xml:space="preserve"> Установление связи между тектоническими структурами, формами рельефа и полезными ископаемыми.</w:t>
      </w:r>
    </w:p>
    <w:p w:rsidR="0070174F" w:rsidRPr="001D6FE0" w:rsidRDefault="0070174F" w:rsidP="001D6FE0">
      <w:pPr>
        <w:spacing w:line="360" w:lineRule="auto"/>
        <w:ind w:firstLine="708"/>
        <w:jc w:val="both"/>
      </w:pPr>
      <w:r w:rsidRPr="001D6FE0">
        <w:t xml:space="preserve">Цель работы: развитие умений комплексного использования тектонической и физической карт для  выявления связи между тектоническим строением, рельефом и полезными ископаемыми.         </w:t>
      </w:r>
    </w:p>
    <w:p w:rsidR="0070174F" w:rsidRPr="001D6FE0" w:rsidRDefault="0070174F" w:rsidP="001D6FE0">
      <w:pPr>
        <w:spacing w:line="360" w:lineRule="auto"/>
        <w:ind w:firstLine="708"/>
        <w:jc w:val="both"/>
      </w:pPr>
      <w:r w:rsidRPr="001D6FE0">
        <w:t>Задание 1. Сравните содержание тектонической и физической карт атласа для 8 класса (издательский дом А</w:t>
      </w:r>
      <w:r w:rsidRPr="001D6FE0">
        <w:rPr>
          <w:lang w:val="en-US"/>
        </w:rPr>
        <w:t>ST</w:t>
      </w:r>
      <w:r w:rsidRPr="001D6FE0">
        <w:t>-ПРЕСС), стр.6-9 и установите наличие взаимосвязи между размещением крупных тектонических структур в строении земной коры и расположением крупных форм рельефа. Заполните таблицу и сделайте выводы об установленной зависимости.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4"/>
        <w:gridCol w:w="2626"/>
        <w:gridCol w:w="4274"/>
      </w:tblGrid>
      <w:tr w:rsidR="0070174F" w:rsidRPr="001D6FE0" w:rsidTr="00535E81">
        <w:tc>
          <w:tcPr>
            <w:tcW w:w="3190" w:type="dxa"/>
            <w:vAlign w:val="center"/>
          </w:tcPr>
          <w:p w:rsidR="0070174F" w:rsidRPr="001D6FE0" w:rsidRDefault="0070174F" w:rsidP="00535E81">
            <w:pPr>
              <w:spacing w:line="360" w:lineRule="auto"/>
              <w:jc w:val="center"/>
            </w:pPr>
            <w:r w:rsidRPr="001D6FE0">
              <w:t>Крупная тектоническая структура</w:t>
            </w:r>
          </w:p>
        </w:tc>
        <w:tc>
          <w:tcPr>
            <w:tcW w:w="2730" w:type="dxa"/>
            <w:vAlign w:val="center"/>
          </w:tcPr>
          <w:p w:rsidR="0070174F" w:rsidRPr="001D6FE0" w:rsidRDefault="0070174F" w:rsidP="00535E81">
            <w:pPr>
              <w:spacing w:line="360" w:lineRule="auto"/>
              <w:jc w:val="center"/>
            </w:pPr>
            <w:r w:rsidRPr="001D6FE0">
              <w:t>Соответствующая ей форма рельефа</w:t>
            </w:r>
          </w:p>
        </w:tc>
        <w:tc>
          <w:tcPr>
            <w:tcW w:w="4678" w:type="dxa"/>
            <w:vAlign w:val="center"/>
          </w:tcPr>
          <w:p w:rsidR="0070174F" w:rsidRPr="001D6FE0" w:rsidRDefault="0070174F" w:rsidP="00535E81">
            <w:pPr>
              <w:spacing w:line="360" w:lineRule="auto"/>
              <w:jc w:val="center"/>
            </w:pPr>
            <w:r w:rsidRPr="001D6FE0">
              <w:t>Наиболее распространённые полезные ископаемые (условными знаками)</w:t>
            </w:r>
          </w:p>
        </w:tc>
      </w:tr>
      <w:tr w:rsidR="0070174F" w:rsidRPr="001D6FE0" w:rsidTr="00535E81">
        <w:tc>
          <w:tcPr>
            <w:tcW w:w="3190" w:type="dxa"/>
          </w:tcPr>
          <w:p w:rsidR="0070174F" w:rsidRPr="001D6FE0" w:rsidRDefault="0070174F" w:rsidP="00535E81">
            <w:pPr>
              <w:spacing w:line="360" w:lineRule="auto"/>
              <w:jc w:val="both"/>
            </w:pPr>
            <w:r w:rsidRPr="001D6FE0">
              <w:t>Восточно-Европейская платформа</w:t>
            </w:r>
          </w:p>
        </w:tc>
        <w:tc>
          <w:tcPr>
            <w:tcW w:w="2730" w:type="dxa"/>
          </w:tcPr>
          <w:p w:rsidR="0070174F" w:rsidRPr="001D6FE0" w:rsidRDefault="0070174F" w:rsidP="00535E81">
            <w:pPr>
              <w:spacing w:line="360" w:lineRule="auto"/>
              <w:jc w:val="both"/>
            </w:pPr>
          </w:p>
        </w:tc>
        <w:tc>
          <w:tcPr>
            <w:tcW w:w="4678" w:type="dxa"/>
          </w:tcPr>
          <w:p w:rsidR="0070174F" w:rsidRPr="001D6FE0" w:rsidRDefault="0070174F" w:rsidP="00535E81">
            <w:pPr>
              <w:spacing w:line="360" w:lineRule="auto"/>
              <w:jc w:val="both"/>
            </w:pPr>
          </w:p>
        </w:tc>
      </w:tr>
      <w:tr w:rsidR="0070174F" w:rsidRPr="001D6FE0" w:rsidTr="00535E81">
        <w:tc>
          <w:tcPr>
            <w:tcW w:w="3190" w:type="dxa"/>
          </w:tcPr>
          <w:p w:rsidR="0070174F" w:rsidRPr="001D6FE0" w:rsidRDefault="0070174F" w:rsidP="00535E81">
            <w:pPr>
              <w:spacing w:line="360" w:lineRule="auto"/>
              <w:jc w:val="both"/>
            </w:pPr>
            <w:r w:rsidRPr="001D6FE0">
              <w:t>Сибирская платформа</w:t>
            </w:r>
          </w:p>
        </w:tc>
        <w:tc>
          <w:tcPr>
            <w:tcW w:w="2730" w:type="dxa"/>
          </w:tcPr>
          <w:p w:rsidR="0070174F" w:rsidRPr="001D6FE0" w:rsidRDefault="0070174F" w:rsidP="00535E81">
            <w:pPr>
              <w:spacing w:line="360" w:lineRule="auto"/>
              <w:jc w:val="both"/>
            </w:pPr>
          </w:p>
        </w:tc>
        <w:tc>
          <w:tcPr>
            <w:tcW w:w="4678" w:type="dxa"/>
          </w:tcPr>
          <w:p w:rsidR="0070174F" w:rsidRPr="001D6FE0" w:rsidRDefault="0070174F" w:rsidP="00535E81">
            <w:pPr>
              <w:spacing w:line="360" w:lineRule="auto"/>
              <w:jc w:val="both"/>
            </w:pPr>
          </w:p>
        </w:tc>
      </w:tr>
      <w:tr w:rsidR="0070174F" w:rsidRPr="001D6FE0" w:rsidTr="00535E81">
        <w:tc>
          <w:tcPr>
            <w:tcW w:w="3190" w:type="dxa"/>
          </w:tcPr>
          <w:p w:rsidR="0070174F" w:rsidRPr="001D6FE0" w:rsidRDefault="0070174F" w:rsidP="00535E81">
            <w:pPr>
              <w:spacing w:line="360" w:lineRule="auto"/>
              <w:jc w:val="both"/>
            </w:pPr>
            <w:r w:rsidRPr="001D6FE0">
              <w:t>Области кайнозойской складчатости</w:t>
            </w:r>
          </w:p>
        </w:tc>
        <w:tc>
          <w:tcPr>
            <w:tcW w:w="2730" w:type="dxa"/>
          </w:tcPr>
          <w:p w:rsidR="0070174F" w:rsidRPr="001D6FE0" w:rsidRDefault="0070174F" w:rsidP="00535E81">
            <w:pPr>
              <w:spacing w:line="360" w:lineRule="auto"/>
              <w:jc w:val="both"/>
            </w:pPr>
          </w:p>
        </w:tc>
        <w:tc>
          <w:tcPr>
            <w:tcW w:w="4678" w:type="dxa"/>
          </w:tcPr>
          <w:p w:rsidR="0070174F" w:rsidRPr="001D6FE0" w:rsidRDefault="0070174F" w:rsidP="00535E81">
            <w:pPr>
              <w:spacing w:line="360" w:lineRule="auto"/>
              <w:jc w:val="both"/>
            </w:pPr>
          </w:p>
        </w:tc>
      </w:tr>
      <w:tr w:rsidR="0070174F" w:rsidRPr="001D6FE0" w:rsidTr="00535E81">
        <w:tc>
          <w:tcPr>
            <w:tcW w:w="3190" w:type="dxa"/>
          </w:tcPr>
          <w:p w:rsidR="0070174F" w:rsidRPr="001D6FE0" w:rsidRDefault="0070174F" w:rsidP="00535E81">
            <w:pPr>
              <w:spacing w:line="360" w:lineRule="auto"/>
              <w:jc w:val="both"/>
            </w:pPr>
            <w:r w:rsidRPr="001D6FE0">
              <w:t>Области мезозойской складчатости</w:t>
            </w:r>
          </w:p>
        </w:tc>
        <w:tc>
          <w:tcPr>
            <w:tcW w:w="2730" w:type="dxa"/>
          </w:tcPr>
          <w:p w:rsidR="0070174F" w:rsidRPr="001D6FE0" w:rsidRDefault="0070174F" w:rsidP="00535E81">
            <w:pPr>
              <w:spacing w:line="360" w:lineRule="auto"/>
              <w:jc w:val="both"/>
            </w:pPr>
          </w:p>
        </w:tc>
        <w:tc>
          <w:tcPr>
            <w:tcW w:w="4678" w:type="dxa"/>
          </w:tcPr>
          <w:p w:rsidR="0070174F" w:rsidRPr="001D6FE0" w:rsidRDefault="0070174F" w:rsidP="00535E81">
            <w:pPr>
              <w:spacing w:line="360" w:lineRule="auto"/>
              <w:jc w:val="both"/>
            </w:pPr>
          </w:p>
        </w:tc>
      </w:tr>
      <w:tr w:rsidR="0070174F" w:rsidRPr="001D6FE0" w:rsidTr="00535E81">
        <w:tc>
          <w:tcPr>
            <w:tcW w:w="3190" w:type="dxa"/>
          </w:tcPr>
          <w:p w:rsidR="0070174F" w:rsidRPr="001D6FE0" w:rsidRDefault="0070174F" w:rsidP="00535E81">
            <w:pPr>
              <w:spacing w:line="360" w:lineRule="auto"/>
              <w:jc w:val="both"/>
            </w:pPr>
            <w:r w:rsidRPr="001D6FE0">
              <w:t>Области герцинской складчатости</w:t>
            </w:r>
          </w:p>
        </w:tc>
        <w:tc>
          <w:tcPr>
            <w:tcW w:w="2730" w:type="dxa"/>
          </w:tcPr>
          <w:p w:rsidR="0070174F" w:rsidRPr="001D6FE0" w:rsidRDefault="0070174F" w:rsidP="00535E81">
            <w:pPr>
              <w:spacing w:line="360" w:lineRule="auto"/>
              <w:jc w:val="both"/>
            </w:pPr>
          </w:p>
        </w:tc>
        <w:tc>
          <w:tcPr>
            <w:tcW w:w="4678" w:type="dxa"/>
          </w:tcPr>
          <w:p w:rsidR="0070174F" w:rsidRPr="001D6FE0" w:rsidRDefault="0070174F" w:rsidP="00535E81">
            <w:pPr>
              <w:spacing w:line="360" w:lineRule="auto"/>
              <w:jc w:val="both"/>
            </w:pPr>
          </w:p>
        </w:tc>
      </w:tr>
    </w:tbl>
    <w:p w:rsidR="0070174F" w:rsidRPr="001D6FE0" w:rsidRDefault="0070174F" w:rsidP="001D6FE0">
      <w:pPr>
        <w:spacing w:line="360" w:lineRule="auto"/>
        <w:ind w:firstLine="708"/>
        <w:jc w:val="both"/>
      </w:pPr>
      <w:r w:rsidRPr="001D6FE0">
        <w:t>Задание 2. Выполните задания 1-8 к контурной карте стр.4 атласа для 8 класса (издательский дом А</w:t>
      </w:r>
      <w:r w:rsidRPr="001D6FE0">
        <w:rPr>
          <w:lang w:val="en-US"/>
        </w:rPr>
        <w:t>ST</w:t>
      </w:r>
      <w:r w:rsidRPr="001D6FE0">
        <w:t>-ПРЕСС.)</w:t>
      </w:r>
    </w:p>
    <w:p w:rsidR="0070174F" w:rsidRPr="001D6FE0" w:rsidRDefault="0070174F" w:rsidP="001D6FE0">
      <w:pPr>
        <w:spacing w:line="360" w:lineRule="auto"/>
        <w:jc w:val="both"/>
      </w:pPr>
    </w:p>
    <w:p w:rsidR="0070174F" w:rsidRPr="001D6FE0" w:rsidRDefault="0070174F" w:rsidP="001D6FE0">
      <w:pPr>
        <w:spacing w:line="360" w:lineRule="auto"/>
        <w:jc w:val="both"/>
      </w:pPr>
      <w:r w:rsidRPr="001D6FE0">
        <w:rPr>
          <w:b/>
          <w:i/>
        </w:rPr>
        <w:t>Практическая работа №4.</w:t>
      </w:r>
      <w:r w:rsidRPr="001D6FE0">
        <w:t xml:space="preserve"> Выявление особенностей изменения средних температур января и июля, годового количества осадков и коэффициента увлажнения по территории страны с запада на восток.</w:t>
      </w:r>
    </w:p>
    <w:p w:rsidR="0070174F" w:rsidRPr="001D6FE0" w:rsidRDefault="0070174F" w:rsidP="001D6FE0">
      <w:pPr>
        <w:spacing w:line="360" w:lineRule="auto"/>
        <w:ind w:firstLine="708"/>
        <w:jc w:val="both"/>
      </w:pPr>
      <w:r w:rsidRPr="001D6FE0">
        <w:t>Цель работы: формирование умений работать с различными типами климатических карт,  выявляя закономерности изменения основных элементов климата на территории России.</w:t>
      </w:r>
    </w:p>
    <w:p w:rsidR="0070174F" w:rsidRPr="001D6FE0" w:rsidRDefault="0070174F" w:rsidP="001D6FE0">
      <w:pPr>
        <w:spacing w:line="360" w:lineRule="auto"/>
        <w:ind w:firstLine="708"/>
        <w:jc w:val="both"/>
      </w:pPr>
      <w:r w:rsidRPr="001D6FE0">
        <w:t>Задания. 1.Используя карты атласа для 8 класса ( издательский дом А</w:t>
      </w:r>
      <w:r w:rsidRPr="001D6FE0">
        <w:rPr>
          <w:lang w:val="en-US"/>
        </w:rPr>
        <w:t>ST</w:t>
      </w:r>
      <w:r w:rsidRPr="001D6FE0">
        <w:t>-ПРЕСС), стр.14-15 или рисунок 48-49 стр. 66-67 учебника (Домогацких Е.М. География России, 8класс, 2010г),  проанализируйте данные средних многолетних температур на территории России с запада на восток и сделайте выводы об особенности изменения средних сезонных температур на  территории страны.</w:t>
      </w:r>
    </w:p>
    <w:p w:rsidR="0070174F" w:rsidRPr="001D6FE0" w:rsidRDefault="0070174F" w:rsidP="001D6FE0">
      <w:pPr>
        <w:spacing w:line="360" w:lineRule="auto"/>
        <w:ind w:firstLine="708"/>
        <w:jc w:val="both"/>
      </w:pPr>
      <w:r w:rsidRPr="001D6FE0">
        <w:t>2. Используя карты атласа для 8 класса  (издательский дом А</w:t>
      </w:r>
      <w:r w:rsidRPr="001D6FE0">
        <w:rPr>
          <w:lang w:val="en-US"/>
        </w:rPr>
        <w:t>ST</w:t>
      </w:r>
      <w:r w:rsidRPr="001D6FE0">
        <w:t>-ПРЕСС), стр.17 или рисунок 47,49 стр. 63,69 учебника (Домогацких Е.М. География России, 8класс, 2010г),  проанализируйте данные годового количества осадков и испаряемости  на территории России с запада на восток; определите коэффициент увлажнения для района городов Калининграда, Москвы, Челябинска и сделайте выводы об особенностях  изменения годового количества осадков и коэффициента увлажнения по территории страны</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№5</w:t>
      </w:r>
      <w:r w:rsidRPr="001D6FE0">
        <w:rPr>
          <w:b/>
        </w:rPr>
        <w:t>.</w:t>
      </w:r>
      <w:r>
        <w:rPr>
          <w:b/>
        </w:rPr>
        <w:t xml:space="preserve"> </w:t>
      </w:r>
      <w:r w:rsidRPr="001D6FE0">
        <w:t>Составление прогноза погоды по имеющимся синоптическим картам.</w:t>
      </w:r>
    </w:p>
    <w:p w:rsidR="0070174F" w:rsidRPr="001D6FE0" w:rsidRDefault="0070174F" w:rsidP="001D6FE0">
      <w:pPr>
        <w:spacing w:line="360" w:lineRule="auto"/>
        <w:ind w:firstLine="708"/>
        <w:jc w:val="both"/>
      </w:pPr>
      <w:r w:rsidRPr="001D6FE0">
        <w:t>Цель работы: формирование умений работать с синоптической картой, анализировать её и составлять простейшие прогнозы погоды для территорий России.</w:t>
      </w:r>
    </w:p>
    <w:p w:rsidR="0070174F" w:rsidRPr="001D6FE0" w:rsidRDefault="0070174F" w:rsidP="001D6FE0">
      <w:pPr>
        <w:spacing w:line="360" w:lineRule="auto"/>
        <w:ind w:firstLine="708"/>
        <w:jc w:val="both"/>
      </w:pPr>
      <w:r w:rsidRPr="001D6FE0">
        <w:t>Задание. Сравните состояние погоды в городах  Новосибирск и  Оймякон, анализируя данные с фрагмента синоптической карты, применяя предлагаемую последовательность чтения карты:</w:t>
      </w:r>
    </w:p>
    <w:p w:rsidR="0070174F" w:rsidRPr="001D6FE0" w:rsidRDefault="0070174F" w:rsidP="001D6FE0">
      <w:pPr>
        <w:spacing w:line="360" w:lineRule="auto"/>
        <w:jc w:val="both"/>
      </w:pPr>
      <w:r w:rsidRPr="001D6FE0">
        <w:t xml:space="preserve"> -- определение температуры воздуха;</w:t>
      </w:r>
    </w:p>
    <w:p w:rsidR="0070174F" w:rsidRPr="001D6FE0" w:rsidRDefault="0070174F" w:rsidP="001D6FE0">
      <w:pPr>
        <w:spacing w:line="360" w:lineRule="auto"/>
        <w:jc w:val="both"/>
      </w:pPr>
      <w:r w:rsidRPr="001D6FE0">
        <w:t>--  определение направления и силы ветра;</w:t>
      </w:r>
    </w:p>
    <w:p w:rsidR="0070174F" w:rsidRPr="001D6FE0" w:rsidRDefault="0070174F" w:rsidP="001D6FE0">
      <w:pPr>
        <w:spacing w:line="360" w:lineRule="auto"/>
        <w:jc w:val="both"/>
      </w:pPr>
      <w:r w:rsidRPr="001D6FE0">
        <w:t>-- установление облачности и видов осадков;</w:t>
      </w:r>
    </w:p>
    <w:p w:rsidR="0070174F" w:rsidRPr="001D6FE0" w:rsidRDefault="0070174F" w:rsidP="001D6FE0">
      <w:pPr>
        <w:spacing w:line="360" w:lineRule="auto"/>
        <w:jc w:val="both"/>
      </w:pPr>
      <w:r w:rsidRPr="001D6FE0">
        <w:t>-- определение атмосферного давления, влияющего на состояние погоды в заданном регионе;</w:t>
      </w:r>
    </w:p>
    <w:p w:rsidR="0070174F" w:rsidRPr="001D6FE0" w:rsidRDefault="0070174F" w:rsidP="001D6FE0">
      <w:pPr>
        <w:spacing w:line="360" w:lineRule="auto"/>
        <w:jc w:val="both"/>
      </w:pPr>
      <w:r w:rsidRPr="001D6FE0">
        <w:t>-- общая оценка состояния погоды;</w:t>
      </w:r>
    </w:p>
    <w:p w:rsidR="0070174F" w:rsidRPr="001D6FE0" w:rsidRDefault="0070174F" w:rsidP="001D6FE0">
      <w:pPr>
        <w:spacing w:line="360" w:lineRule="auto"/>
        <w:jc w:val="both"/>
      </w:pPr>
      <w:r w:rsidRPr="001D6FE0">
        <w:t>-- объяснение причин различия погоды;</w:t>
      </w:r>
    </w:p>
    <w:p w:rsidR="0070174F" w:rsidRPr="001D6FE0" w:rsidRDefault="0070174F" w:rsidP="001D6FE0">
      <w:pPr>
        <w:spacing w:line="360" w:lineRule="auto"/>
        <w:jc w:val="both"/>
      </w:pPr>
      <w:r w:rsidRPr="001D6FE0">
        <w:t>-- составление прогноза погоды для этих регионов.</w:t>
      </w:r>
    </w:p>
    <w:p w:rsidR="0070174F" w:rsidRPr="001D6FE0" w:rsidRDefault="0070174F" w:rsidP="001D6FE0">
      <w:pPr>
        <w:spacing w:line="360" w:lineRule="auto"/>
        <w:jc w:val="both"/>
      </w:pPr>
      <w:r w:rsidRPr="002A60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0.75pt;height:240.75pt;visibility:visible">
            <v:imagedata r:id="rId7" o:title="" croptop="32814f" cropbottom="1395f" cropleft="1863f" cropright="20714f" gain="1.25"/>
          </v:shape>
        </w:pict>
      </w:r>
      <w:r w:rsidRPr="002A6088">
        <w:rPr>
          <w:noProof/>
        </w:rPr>
        <w:pict>
          <v:shape id="Рисунок 2" o:spid="_x0000_i1026" type="#_x0000_t75" style="width:114.75pt;height:312.75pt;visibility:visible">
            <v:imagedata r:id="rId7" o:title="" croptop="7188f" cropbottom="10869f" cropleft="46030f" gain="109227f"/>
          </v:shape>
        </w:pict>
      </w:r>
    </w:p>
    <w:p w:rsidR="0070174F" w:rsidRPr="001D6FE0" w:rsidRDefault="0070174F" w:rsidP="001D6FE0">
      <w:pPr>
        <w:spacing w:line="360" w:lineRule="auto"/>
        <w:jc w:val="both"/>
      </w:pPr>
    </w:p>
    <w:p w:rsidR="0070174F" w:rsidRPr="001D6FE0" w:rsidRDefault="0070174F" w:rsidP="001D6FE0">
      <w:pPr>
        <w:spacing w:line="360" w:lineRule="auto"/>
        <w:jc w:val="both"/>
      </w:pPr>
      <w:r w:rsidRPr="001D6FE0">
        <w:rPr>
          <w:b/>
          <w:i/>
        </w:rPr>
        <w:t>Практическая работа № 6.</w:t>
      </w:r>
      <w:r w:rsidRPr="001D6FE0">
        <w:t xml:space="preserve"> Характеристика морей, омывающих территорию России.</w:t>
      </w:r>
    </w:p>
    <w:p w:rsidR="0070174F" w:rsidRPr="001D6FE0" w:rsidRDefault="0070174F" w:rsidP="001D6FE0">
      <w:pPr>
        <w:spacing w:line="360" w:lineRule="auto"/>
        <w:ind w:firstLine="708"/>
        <w:jc w:val="both"/>
      </w:pPr>
      <w:r w:rsidRPr="001D6FE0">
        <w:t>Цель работы: формирование умений работать с различными источниками информации определять главные черты отдельных морей, омывающих территорию страны.</w:t>
      </w:r>
    </w:p>
    <w:p w:rsidR="0070174F" w:rsidRPr="001D6FE0" w:rsidRDefault="0070174F" w:rsidP="001D6FE0">
      <w:pPr>
        <w:spacing w:line="360" w:lineRule="auto"/>
        <w:ind w:firstLine="708"/>
        <w:jc w:val="both"/>
      </w:pPr>
      <w:r w:rsidRPr="001D6FE0">
        <w:t>Задание. На основании текста учебника  параграф 16, приложение 2 стр.330  (Домогацких Е.М. География России, 8класс, 2010г),  и тематических карт атласа для 8 класса ( издательский дом А</w:t>
      </w:r>
      <w:r w:rsidRPr="001D6FE0">
        <w:rPr>
          <w:lang w:val="en-US"/>
        </w:rPr>
        <w:t>ST</w:t>
      </w:r>
      <w:r w:rsidRPr="001D6FE0">
        <w:t>-ПРЕСС), стр. 6, 18, 21 дайте общую характеристику Баренцева ( или Охотского)  моря, омывающего территорию России, по следующему плану:</w:t>
      </w:r>
    </w:p>
    <w:p w:rsidR="0070174F" w:rsidRPr="001D6FE0" w:rsidRDefault="0070174F" w:rsidP="00251C0C">
      <w:pPr>
        <w:numPr>
          <w:ilvl w:val="0"/>
          <w:numId w:val="23"/>
        </w:numPr>
        <w:spacing w:line="360" w:lineRule="auto"/>
        <w:jc w:val="both"/>
      </w:pPr>
      <w:r w:rsidRPr="001D6FE0">
        <w:t xml:space="preserve">в бассейне какого океана находится;                                </w:t>
      </w:r>
    </w:p>
    <w:p w:rsidR="0070174F" w:rsidRPr="001D6FE0" w:rsidRDefault="0070174F" w:rsidP="00251C0C">
      <w:pPr>
        <w:numPr>
          <w:ilvl w:val="0"/>
          <w:numId w:val="23"/>
        </w:numPr>
        <w:spacing w:line="360" w:lineRule="auto"/>
        <w:jc w:val="both"/>
      </w:pPr>
      <w:r w:rsidRPr="001D6FE0">
        <w:t>какие реки впадают;</w:t>
      </w:r>
    </w:p>
    <w:p w:rsidR="0070174F" w:rsidRPr="001D6FE0" w:rsidRDefault="0070174F" w:rsidP="00251C0C">
      <w:pPr>
        <w:numPr>
          <w:ilvl w:val="0"/>
          <w:numId w:val="23"/>
        </w:numPr>
        <w:spacing w:line="360" w:lineRule="auto"/>
        <w:jc w:val="both"/>
      </w:pPr>
      <w:r w:rsidRPr="001D6FE0">
        <w:t>средняя и максимальная глубина;</w:t>
      </w:r>
    </w:p>
    <w:p w:rsidR="0070174F" w:rsidRPr="001D6FE0" w:rsidRDefault="0070174F" w:rsidP="00251C0C">
      <w:pPr>
        <w:numPr>
          <w:ilvl w:val="0"/>
          <w:numId w:val="23"/>
        </w:numPr>
        <w:spacing w:line="360" w:lineRule="auto"/>
        <w:jc w:val="both"/>
      </w:pPr>
      <w:r w:rsidRPr="001D6FE0">
        <w:t>замерзаемость моря;</w:t>
      </w:r>
    </w:p>
    <w:p w:rsidR="0070174F" w:rsidRPr="001D6FE0" w:rsidRDefault="0070174F" w:rsidP="00251C0C">
      <w:pPr>
        <w:numPr>
          <w:ilvl w:val="0"/>
          <w:numId w:val="23"/>
        </w:numPr>
        <w:spacing w:line="360" w:lineRule="auto"/>
        <w:jc w:val="both"/>
      </w:pPr>
      <w:r w:rsidRPr="001D6FE0">
        <w:t>характер берегов (равнинный, горный);</w:t>
      </w:r>
    </w:p>
    <w:p w:rsidR="0070174F" w:rsidRPr="001D6FE0" w:rsidRDefault="0070174F" w:rsidP="00251C0C">
      <w:pPr>
        <w:numPr>
          <w:ilvl w:val="0"/>
          <w:numId w:val="23"/>
        </w:numPr>
        <w:spacing w:line="360" w:lineRule="auto"/>
        <w:jc w:val="both"/>
      </w:pPr>
      <w:r w:rsidRPr="001D6FE0">
        <w:t>основные течения;</w:t>
      </w:r>
    </w:p>
    <w:p w:rsidR="0070174F" w:rsidRPr="001D6FE0" w:rsidRDefault="0070174F" w:rsidP="00251C0C">
      <w:pPr>
        <w:numPr>
          <w:ilvl w:val="0"/>
          <w:numId w:val="23"/>
        </w:numPr>
        <w:spacing w:line="360" w:lineRule="auto"/>
        <w:jc w:val="both"/>
      </w:pPr>
      <w:r w:rsidRPr="001D6FE0">
        <w:t>хозяйственное значение моря (полезные ископаемые, транспортные пути, порты,         промысловые животные).</w:t>
      </w:r>
    </w:p>
    <w:p w:rsidR="0070174F" w:rsidRPr="001D6FE0" w:rsidRDefault="0070174F" w:rsidP="001D6FE0">
      <w:pPr>
        <w:spacing w:line="360" w:lineRule="auto"/>
        <w:jc w:val="both"/>
      </w:pPr>
    </w:p>
    <w:p w:rsidR="0070174F" w:rsidRPr="001D6FE0" w:rsidRDefault="0070174F" w:rsidP="001D6FE0">
      <w:pPr>
        <w:spacing w:line="360" w:lineRule="auto"/>
        <w:jc w:val="both"/>
      </w:pPr>
      <w:r w:rsidRPr="001D6FE0">
        <w:rPr>
          <w:b/>
          <w:i/>
        </w:rPr>
        <w:t>Практическая работа № 7.</w:t>
      </w:r>
      <w:r w:rsidRPr="001D6FE0">
        <w:t xml:space="preserve"> Определение по тематическим картам режима питания, особенностей годового стока и возможностей хозяйственного использования реки.</w:t>
      </w:r>
    </w:p>
    <w:p w:rsidR="0070174F" w:rsidRPr="001D6FE0" w:rsidRDefault="0070174F" w:rsidP="001D6FE0">
      <w:pPr>
        <w:spacing w:line="360" w:lineRule="auto"/>
        <w:ind w:firstLine="708"/>
        <w:jc w:val="both"/>
      </w:pPr>
      <w:r w:rsidRPr="001D6FE0">
        <w:t>Цель работы: развитие умений составлять характеристику реки и выявлять зависимость между режимом, характером течения крупнейших рек, рельефом, климатом  используя тематические карты и другие источники информации.</w:t>
      </w:r>
    </w:p>
    <w:p w:rsidR="0070174F" w:rsidRPr="001D6FE0" w:rsidRDefault="0070174F" w:rsidP="001D6FE0">
      <w:pPr>
        <w:spacing w:line="360" w:lineRule="auto"/>
        <w:jc w:val="both"/>
      </w:pPr>
      <w:r w:rsidRPr="001D6FE0">
        <w:t xml:space="preserve"> </w:t>
      </w:r>
      <w:r w:rsidRPr="001D6FE0">
        <w:tab/>
        <w:t>Задание. Используя различные источники информации: текст и приложение 2 стр.331 учебника   (Домогацких Е.М. География России, 8класс, 2010г); тематические карты атласа для 8 класса           (издательский дом А</w:t>
      </w:r>
      <w:r w:rsidRPr="001D6FE0">
        <w:rPr>
          <w:lang w:val="en-US"/>
        </w:rPr>
        <w:t>ST</w:t>
      </w:r>
      <w:r w:rsidRPr="001D6FE0">
        <w:t>-ПРЕСС) стр. 6, 18- 23, дайте характеристику реки Енисей (Лена) по плану</w:t>
      </w:r>
    </w:p>
    <w:p w:rsidR="0070174F" w:rsidRPr="001D6FE0" w:rsidRDefault="0070174F" w:rsidP="001D6FE0">
      <w:pPr>
        <w:spacing w:line="360" w:lineRule="auto"/>
        <w:jc w:val="both"/>
      </w:pPr>
      <w:r w:rsidRPr="001D6FE0">
        <w:t>стр.328 учебника.</w:t>
      </w:r>
    </w:p>
    <w:p w:rsidR="0070174F" w:rsidRPr="001D6FE0" w:rsidRDefault="0070174F" w:rsidP="001D6FE0">
      <w:pPr>
        <w:spacing w:line="360" w:lineRule="auto"/>
        <w:jc w:val="both"/>
      </w:pPr>
      <w:r w:rsidRPr="001D6FE0">
        <w:t xml:space="preserve"> </w:t>
      </w:r>
      <w:r w:rsidRPr="001D6FE0">
        <w:tab/>
        <w:t>Определите:</w:t>
      </w:r>
    </w:p>
    <w:p w:rsidR="0070174F" w:rsidRPr="001D6FE0" w:rsidRDefault="0070174F" w:rsidP="00251C0C">
      <w:pPr>
        <w:numPr>
          <w:ilvl w:val="0"/>
          <w:numId w:val="22"/>
        </w:numPr>
        <w:tabs>
          <w:tab w:val="num" w:pos="426"/>
        </w:tabs>
        <w:spacing w:line="360" w:lineRule="auto"/>
        <w:ind w:left="426"/>
        <w:jc w:val="both"/>
      </w:pPr>
      <w:r w:rsidRPr="001D6FE0">
        <w:t>исток и направление течения реки, устье;</w:t>
      </w:r>
    </w:p>
    <w:p w:rsidR="0070174F" w:rsidRPr="001D6FE0" w:rsidRDefault="0070174F" w:rsidP="00251C0C">
      <w:pPr>
        <w:numPr>
          <w:ilvl w:val="0"/>
          <w:numId w:val="22"/>
        </w:numPr>
        <w:tabs>
          <w:tab w:val="num" w:pos="426"/>
        </w:tabs>
        <w:spacing w:line="360" w:lineRule="auto"/>
        <w:ind w:left="426"/>
        <w:jc w:val="both"/>
      </w:pPr>
      <w:r w:rsidRPr="001D6FE0">
        <w:t>к бассейну какого океана относится;</w:t>
      </w:r>
    </w:p>
    <w:p w:rsidR="0070174F" w:rsidRPr="001D6FE0" w:rsidRDefault="0070174F" w:rsidP="00251C0C">
      <w:pPr>
        <w:numPr>
          <w:ilvl w:val="0"/>
          <w:numId w:val="22"/>
        </w:numPr>
        <w:tabs>
          <w:tab w:val="num" w:pos="426"/>
        </w:tabs>
        <w:spacing w:line="360" w:lineRule="auto"/>
        <w:ind w:left="426"/>
        <w:jc w:val="both"/>
      </w:pPr>
      <w:r w:rsidRPr="001D6FE0">
        <w:t>источники и режим питания реки;</w:t>
      </w:r>
    </w:p>
    <w:p w:rsidR="0070174F" w:rsidRPr="001D6FE0" w:rsidRDefault="0070174F" w:rsidP="00251C0C">
      <w:pPr>
        <w:numPr>
          <w:ilvl w:val="0"/>
          <w:numId w:val="22"/>
        </w:numPr>
        <w:tabs>
          <w:tab w:val="num" w:pos="426"/>
        </w:tabs>
        <w:spacing w:line="360" w:lineRule="auto"/>
        <w:ind w:left="426"/>
        <w:jc w:val="both"/>
      </w:pPr>
      <w:r w:rsidRPr="001D6FE0">
        <w:t>тип водного режима реки и годовой сток;</w:t>
      </w:r>
    </w:p>
    <w:p w:rsidR="0070174F" w:rsidRPr="001D6FE0" w:rsidRDefault="0070174F" w:rsidP="00251C0C">
      <w:pPr>
        <w:numPr>
          <w:ilvl w:val="0"/>
          <w:numId w:val="22"/>
        </w:numPr>
        <w:tabs>
          <w:tab w:val="num" w:pos="426"/>
        </w:tabs>
        <w:spacing w:line="360" w:lineRule="auto"/>
        <w:ind w:left="426"/>
        <w:jc w:val="both"/>
      </w:pPr>
      <w:r w:rsidRPr="001D6FE0">
        <w:t>характер течения;</w:t>
      </w:r>
    </w:p>
    <w:p w:rsidR="0070174F" w:rsidRPr="001D6FE0" w:rsidRDefault="0070174F" w:rsidP="00251C0C">
      <w:pPr>
        <w:numPr>
          <w:ilvl w:val="0"/>
          <w:numId w:val="22"/>
        </w:numPr>
        <w:tabs>
          <w:tab w:val="num" w:pos="426"/>
        </w:tabs>
        <w:spacing w:line="360" w:lineRule="auto"/>
        <w:ind w:left="426"/>
        <w:jc w:val="both"/>
      </w:pPr>
      <w:r w:rsidRPr="001D6FE0">
        <w:t>возможности хозяйственного использования человеком.</w:t>
      </w:r>
    </w:p>
    <w:p w:rsidR="0070174F" w:rsidRPr="001D6FE0" w:rsidRDefault="0070174F" w:rsidP="001D6FE0">
      <w:pPr>
        <w:spacing w:line="360" w:lineRule="auto"/>
        <w:ind w:left="426"/>
        <w:jc w:val="both"/>
      </w:pPr>
    </w:p>
    <w:p w:rsidR="0070174F" w:rsidRPr="001D6FE0" w:rsidRDefault="0070174F" w:rsidP="001D6FE0">
      <w:pPr>
        <w:spacing w:line="360" w:lineRule="auto"/>
        <w:jc w:val="both"/>
      </w:pPr>
      <w:r w:rsidRPr="001D6FE0">
        <w:rPr>
          <w:b/>
          <w:i/>
        </w:rPr>
        <w:t>Практическая работа №8</w:t>
      </w:r>
      <w:r w:rsidRPr="001D6FE0">
        <w:rPr>
          <w:i/>
        </w:rPr>
        <w:t>.</w:t>
      </w:r>
      <w:r w:rsidRPr="001D6FE0">
        <w:t xml:space="preserve"> Оценивание обеспеченности водными ресурсами крупных регионов России (работа в группах).</w:t>
      </w:r>
    </w:p>
    <w:p w:rsidR="0070174F" w:rsidRPr="001D6FE0" w:rsidRDefault="0070174F" w:rsidP="001D6FE0">
      <w:pPr>
        <w:spacing w:line="360" w:lineRule="auto"/>
        <w:ind w:firstLine="708"/>
        <w:jc w:val="both"/>
      </w:pPr>
      <w:r w:rsidRPr="001D6FE0">
        <w:t>Цель работы: отработка умений оценивать обеспеченность водными ресурсами отдельных территорий страны.</w:t>
      </w:r>
    </w:p>
    <w:p w:rsidR="0070174F" w:rsidRPr="001D6FE0" w:rsidRDefault="0070174F" w:rsidP="001D6FE0">
      <w:pPr>
        <w:spacing w:line="360" w:lineRule="auto"/>
        <w:ind w:firstLine="708"/>
        <w:jc w:val="both"/>
      </w:pPr>
      <w:r w:rsidRPr="001D6FE0">
        <w:t>Задания. 1. Используя текст и карты атласа для 8 класса  (издательский дом А</w:t>
      </w:r>
      <w:r w:rsidRPr="001D6FE0">
        <w:rPr>
          <w:lang w:val="en-US"/>
        </w:rPr>
        <w:t>ST</w:t>
      </w:r>
      <w:r w:rsidRPr="001D6FE0">
        <w:t>-ПРЕСС) стр. 6, 23 дайте оценку водообеспеченности и влияния её на жизнь населения и особенности развития хозяйства  регионов России: севера Русской равнины, Камчатки, Предкавказья, юга Западной Сибири, Приморья.</w:t>
      </w:r>
    </w:p>
    <w:p w:rsidR="0070174F" w:rsidRPr="001D6FE0" w:rsidRDefault="0070174F" w:rsidP="001D6FE0">
      <w:pPr>
        <w:spacing w:line="360" w:lineRule="auto"/>
        <w:ind w:firstLine="708"/>
        <w:jc w:val="both"/>
      </w:pPr>
      <w:r w:rsidRPr="001D6FE0">
        <w:t>2. Выявите проблемы, связанные с использованием водных ресурсов, и определите пути их охраны и рационального использования.</w:t>
      </w:r>
    </w:p>
    <w:p w:rsidR="0070174F" w:rsidRPr="001D6FE0" w:rsidRDefault="0070174F" w:rsidP="001D6FE0">
      <w:pPr>
        <w:spacing w:line="360" w:lineRule="auto"/>
        <w:ind w:firstLine="708"/>
        <w:jc w:val="both"/>
      </w:pPr>
      <w:r w:rsidRPr="001D6FE0">
        <w:t>3. Презентуйте выводы.</w:t>
      </w:r>
    </w:p>
    <w:p w:rsidR="0070174F" w:rsidRPr="001D6FE0" w:rsidRDefault="0070174F" w:rsidP="001D6FE0">
      <w:pPr>
        <w:spacing w:line="360" w:lineRule="auto"/>
        <w:jc w:val="both"/>
      </w:pPr>
    </w:p>
    <w:p w:rsidR="0070174F" w:rsidRPr="001D6FE0" w:rsidRDefault="0070174F" w:rsidP="001D6FE0">
      <w:pPr>
        <w:spacing w:line="360" w:lineRule="auto"/>
        <w:jc w:val="both"/>
      </w:pPr>
      <w:r w:rsidRPr="001D6FE0">
        <w:rPr>
          <w:b/>
          <w:i/>
        </w:rPr>
        <w:t>Практическая работа №9.</w:t>
      </w:r>
      <w:r w:rsidRPr="001D6FE0">
        <w:t xml:space="preserve"> Выявление зависимости между компонентами природы на примере  одной из природных зон.</w:t>
      </w:r>
    </w:p>
    <w:p w:rsidR="0070174F" w:rsidRPr="001D6FE0" w:rsidRDefault="0070174F" w:rsidP="001D6FE0">
      <w:pPr>
        <w:spacing w:line="360" w:lineRule="auto"/>
        <w:ind w:firstLine="708"/>
        <w:jc w:val="both"/>
      </w:pPr>
      <w:r w:rsidRPr="001D6FE0">
        <w:t xml:space="preserve">Цель работы: развитие умений на конкретных примерах показывать взаимосвязи, существующие между природными компонентами в природной зоне. </w:t>
      </w:r>
    </w:p>
    <w:p w:rsidR="0070174F" w:rsidRPr="001D6FE0" w:rsidRDefault="0070174F" w:rsidP="001D6FE0">
      <w:pPr>
        <w:spacing w:line="360" w:lineRule="auto"/>
        <w:ind w:firstLine="708"/>
        <w:jc w:val="both"/>
      </w:pPr>
      <w:r w:rsidRPr="001D6FE0">
        <w:t>Вариант  работы 1</w:t>
      </w:r>
    </w:p>
    <w:p w:rsidR="0070174F" w:rsidRPr="001D6FE0" w:rsidRDefault="0070174F" w:rsidP="001D6FE0">
      <w:pPr>
        <w:spacing w:line="360" w:lineRule="auto"/>
        <w:jc w:val="both"/>
      </w:pPr>
      <w:r w:rsidRPr="001D6FE0">
        <w:tab/>
        <w:t>Задание. Используя различные источники информации:  учебник  Домогацких Е.М. География России, 8класс, 2010г. и  тематические карты атласа для 8 класса издательский дом А</w:t>
      </w:r>
      <w:r w:rsidRPr="001D6FE0">
        <w:rPr>
          <w:lang w:val="en-US"/>
        </w:rPr>
        <w:t>ST</w:t>
      </w:r>
      <w:r w:rsidRPr="001D6FE0">
        <w:t>-ПРЕСС, дайте описание природных компонентов природной зоны тундры.  С помощью схемы покажите взаимосвязь природных компонентов в природной зоне как крупном природном комплексе Земли.</w:t>
      </w:r>
    </w:p>
    <w:p w:rsidR="0070174F" w:rsidRPr="001D6FE0" w:rsidRDefault="0070174F" w:rsidP="001D6FE0">
      <w:pPr>
        <w:spacing w:line="360" w:lineRule="auto"/>
        <w:ind w:firstLine="426"/>
        <w:jc w:val="both"/>
      </w:pPr>
      <w:r w:rsidRPr="001D6FE0">
        <w:t>Вариант работы 2.</w:t>
      </w:r>
    </w:p>
    <w:p w:rsidR="0070174F" w:rsidRPr="001D6FE0" w:rsidRDefault="0070174F" w:rsidP="001D6FE0">
      <w:pPr>
        <w:spacing w:line="360" w:lineRule="auto"/>
        <w:ind w:firstLine="426"/>
        <w:jc w:val="both"/>
      </w:pPr>
      <w:r w:rsidRPr="001D6FE0">
        <w:t>Задание. Используя различные источники информации:  учебник  Домогацких Е.М. География России, 8класс, 2010г. и  тематические карты атласа для 8 класса издательский дом А</w:t>
      </w:r>
      <w:r w:rsidRPr="001D6FE0">
        <w:rPr>
          <w:lang w:val="en-US"/>
        </w:rPr>
        <w:t>ST</w:t>
      </w:r>
      <w:r w:rsidRPr="001D6FE0">
        <w:t>-ПРЕСС, проследите закономерности изменения природных компонентов природных зон по линии профиля Воркута – Волгоград по следующим позициям:</w:t>
      </w:r>
    </w:p>
    <w:p w:rsidR="0070174F" w:rsidRPr="001D6FE0" w:rsidRDefault="0070174F" w:rsidP="001D6FE0">
      <w:pPr>
        <w:spacing w:line="360" w:lineRule="auto"/>
        <w:ind w:left="426" w:hanging="426"/>
        <w:jc w:val="both"/>
      </w:pPr>
      <w:r w:rsidRPr="001D6FE0">
        <w:t>--- природные зоны, которые пересекает линия профиля</w:t>
      </w:r>
    </w:p>
    <w:p w:rsidR="0070174F" w:rsidRPr="001D6FE0" w:rsidRDefault="0070174F" w:rsidP="001D6FE0">
      <w:pPr>
        <w:spacing w:line="360" w:lineRule="auto"/>
        <w:ind w:left="426" w:hanging="426"/>
        <w:jc w:val="both"/>
      </w:pPr>
      <w:r w:rsidRPr="001D6FE0">
        <w:t>--- последовательность изменения основных типов почв;</w:t>
      </w:r>
    </w:p>
    <w:p w:rsidR="0070174F" w:rsidRPr="001D6FE0" w:rsidRDefault="0070174F" w:rsidP="001D6FE0">
      <w:pPr>
        <w:spacing w:line="360" w:lineRule="auto"/>
        <w:ind w:left="426" w:hanging="426"/>
        <w:jc w:val="both"/>
      </w:pPr>
      <w:r w:rsidRPr="001D6FE0">
        <w:t>--- изменение плодородности почв при движении с севера на юг и причины этого;</w:t>
      </w:r>
    </w:p>
    <w:p w:rsidR="0070174F" w:rsidRPr="001D6FE0" w:rsidRDefault="0070174F" w:rsidP="001D6FE0">
      <w:pPr>
        <w:spacing w:line="360" w:lineRule="auto"/>
        <w:ind w:left="426" w:hanging="426"/>
        <w:jc w:val="both"/>
      </w:pPr>
      <w:r w:rsidRPr="001D6FE0">
        <w:t>--- изменения характера растительности, характеристика видового состава;</w:t>
      </w:r>
    </w:p>
    <w:p w:rsidR="0070174F" w:rsidRPr="001D6FE0" w:rsidRDefault="0070174F" w:rsidP="001D6FE0">
      <w:pPr>
        <w:spacing w:line="360" w:lineRule="auto"/>
        <w:ind w:left="426" w:hanging="426"/>
        <w:jc w:val="both"/>
      </w:pPr>
      <w:r w:rsidRPr="001D6FE0">
        <w:t>--- изменение видового состава животных, их приспособленность к высоким температурам и  низкой влажности;</w:t>
      </w:r>
    </w:p>
    <w:p w:rsidR="0070174F" w:rsidRPr="001D6FE0" w:rsidRDefault="0070174F" w:rsidP="001D6FE0">
      <w:pPr>
        <w:spacing w:line="360" w:lineRule="auto"/>
        <w:ind w:left="426" w:hanging="426"/>
        <w:jc w:val="both"/>
      </w:pPr>
      <w:r w:rsidRPr="001D6FE0">
        <w:t>--- сделайте вывод о взаимосвязи компонентов природы в природном комплексе.</w:t>
      </w:r>
    </w:p>
    <w:p w:rsidR="0070174F" w:rsidRPr="001D6FE0" w:rsidRDefault="0070174F" w:rsidP="001D6FE0">
      <w:pPr>
        <w:spacing w:line="360" w:lineRule="auto"/>
        <w:ind w:left="426" w:hanging="426"/>
        <w:jc w:val="both"/>
      </w:pPr>
    </w:p>
    <w:p w:rsidR="0070174F" w:rsidRPr="001D6FE0" w:rsidRDefault="0070174F" w:rsidP="001D6FE0">
      <w:pPr>
        <w:spacing w:line="360" w:lineRule="auto"/>
        <w:jc w:val="both"/>
      </w:pPr>
      <w:r w:rsidRPr="001D6FE0">
        <w:rPr>
          <w:b/>
          <w:i/>
        </w:rPr>
        <w:t>Практическая работа №10.</w:t>
      </w:r>
      <w:r w:rsidRPr="001D6FE0">
        <w:t xml:space="preserve"> Прогнозирование изменения одного из компонентов природно-территориального комплекса при заданном изменении другого.</w:t>
      </w:r>
    </w:p>
    <w:p w:rsidR="0070174F" w:rsidRPr="001D6FE0" w:rsidRDefault="0070174F" w:rsidP="001D6FE0">
      <w:pPr>
        <w:spacing w:line="360" w:lineRule="auto"/>
        <w:ind w:firstLine="708"/>
        <w:jc w:val="both"/>
      </w:pPr>
      <w:r w:rsidRPr="001D6FE0">
        <w:t>Цель работы: углубить знания о взаимосвязях и взаимозависимости компонентов природного комплекса и  закрепить знания о закономерности смены природных зон как крупных природно-территориальных комплексов Земли.</w:t>
      </w:r>
    </w:p>
    <w:p w:rsidR="0070174F" w:rsidRPr="001D6FE0" w:rsidRDefault="0070174F" w:rsidP="001D6FE0">
      <w:pPr>
        <w:spacing w:line="360" w:lineRule="auto"/>
        <w:ind w:firstLine="708"/>
        <w:jc w:val="both"/>
      </w:pPr>
      <w:r w:rsidRPr="001D6FE0">
        <w:t>Задание. Предположим, что в степной зоне количество осадков увеличилось в два раза.  Какие изменения произойдут в рельефе, климате, водах, почвах, растительности, животном мире? Что произойдёт с природным комплексом? Сделайте вывод.</w:t>
      </w:r>
    </w:p>
    <w:p w:rsidR="0070174F" w:rsidRPr="001D6FE0" w:rsidRDefault="0070174F" w:rsidP="001D6FE0">
      <w:pPr>
        <w:spacing w:line="360" w:lineRule="auto"/>
        <w:jc w:val="both"/>
      </w:pPr>
      <w:r w:rsidRPr="001D6FE0">
        <w:rPr>
          <w:i/>
        </w:rPr>
        <w:t>Практическая работа №11.</w:t>
      </w:r>
      <w:r w:rsidRPr="001D6FE0">
        <w:t xml:space="preserve"> Определение по основным климатическим характеристикам (количеству солнечной радиации, количеству осадков, средним температурам января и июля) изменения климатических условий в разных частях Восточно-Европейской  равнины.</w:t>
      </w:r>
    </w:p>
    <w:p w:rsidR="0070174F" w:rsidRPr="001D6FE0" w:rsidRDefault="0070174F" w:rsidP="001D6FE0">
      <w:pPr>
        <w:spacing w:line="360" w:lineRule="auto"/>
        <w:ind w:firstLine="708"/>
        <w:jc w:val="both"/>
      </w:pPr>
      <w:r w:rsidRPr="001D6FE0">
        <w:t>Цель работы: углубить знания об особенностях  взаимосвязей природных компонентов в природной зоне; продолжить формирование умений работать с источниками географической информации.</w:t>
      </w:r>
    </w:p>
    <w:p w:rsidR="0070174F" w:rsidRPr="001D6FE0" w:rsidRDefault="0070174F" w:rsidP="001D6FE0">
      <w:pPr>
        <w:spacing w:line="360" w:lineRule="auto"/>
        <w:ind w:firstLine="708"/>
        <w:jc w:val="both"/>
      </w:pPr>
      <w:r w:rsidRPr="001D6FE0">
        <w:t>Задание. Используя карты рис. 46- 49 стр. 61- 67  учебника   (Домогацких Е.М. География России, 8класс, 2010г.) и  тематические карты атласа для 8 класса  (издательский дом А</w:t>
      </w:r>
      <w:r w:rsidRPr="001D6FE0">
        <w:rPr>
          <w:lang w:val="en-US"/>
        </w:rPr>
        <w:t>ST</w:t>
      </w:r>
      <w:r w:rsidRPr="001D6FE0">
        <w:t>-ПРЕСС),стр.14-15, 17, 28 определите, в каких пределах изменяются в тайге и в каких – в зоне смешанных и широколиственных лесов следующие климатические показатели: количество солнечной радиации, количеств осадков, средние температуры января и июля. По каким из этих показателей различия двух лесных зон особенно заметны? Как это отражается на составе лесов?</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№12</w:t>
      </w:r>
      <w:r w:rsidRPr="001D6FE0">
        <w:rPr>
          <w:i/>
        </w:rPr>
        <w:t>.</w:t>
      </w:r>
      <w:r w:rsidRPr="001D6FE0">
        <w:t xml:space="preserve"> Составление схемы высотной поясности в горах Большого Кавказа.</w:t>
      </w:r>
    </w:p>
    <w:p w:rsidR="0070174F" w:rsidRPr="001D6FE0" w:rsidRDefault="0070174F" w:rsidP="001D6FE0">
      <w:pPr>
        <w:spacing w:line="360" w:lineRule="auto"/>
        <w:jc w:val="both"/>
      </w:pPr>
      <w:r w:rsidRPr="001D6FE0">
        <w:tab/>
        <w:t>Цель работы: выявить причины проявления высотной поясности горных систем России на примере Большого Кавказа.</w:t>
      </w:r>
    </w:p>
    <w:p w:rsidR="0070174F" w:rsidRPr="001D6FE0" w:rsidRDefault="0070174F" w:rsidP="001D6FE0">
      <w:pPr>
        <w:spacing w:line="360" w:lineRule="auto"/>
        <w:ind w:firstLine="708"/>
        <w:jc w:val="both"/>
      </w:pPr>
      <w:r w:rsidRPr="001D6FE0">
        <w:t>Задания. 1 На основе данных текста стр.202 учебника ( Домогацких Е.М. География России, 8класс, 2010г.) вычертите схему высотной поясности в горах Большого Кавказа.</w:t>
      </w:r>
    </w:p>
    <w:p w:rsidR="0070174F" w:rsidRPr="001D6FE0" w:rsidRDefault="0070174F" w:rsidP="001D6FE0">
      <w:pPr>
        <w:spacing w:line="360" w:lineRule="auto"/>
        <w:ind w:firstLine="708"/>
        <w:jc w:val="both"/>
      </w:pPr>
      <w:r w:rsidRPr="001D6FE0">
        <w:t>2 Определите, что является главной причиной смены высотных поясов природных комплексов в горах Кавказа.</w:t>
      </w:r>
    </w:p>
    <w:p w:rsidR="0070174F" w:rsidRPr="001D6FE0" w:rsidRDefault="0070174F" w:rsidP="001D6FE0">
      <w:pPr>
        <w:spacing w:line="360" w:lineRule="auto"/>
        <w:jc w:val="both"/>
      </w:pPr>
      <w:r w:rsidRPr="001D6FE0">
        <w:rPr>
          <w:b/>
          <w:i/>
        </w:rPr>
        <w:t>Практическая работа №13</w:t>
      </w:r>
      <w:r w:rsidRPr="001D6FE0">
        <w:rPr>
          <w:b/>
        </w:rPr>
        <w:t>.</w:t>
      </w:r>
      <w:r w:rsidRPr="001D6FE0">
        <w:t xml:space="preserve"> Оценка природных условий и ресурсов одной из частей Урала на основе карт атласа.</w:t>
      </w:r>
    </w:p>
    <w:p w:rsidR="0070174F" w:rsidRPr="001D6FE0" w:rsidRDefault="0070174F" w:rsidP="001D6FE0">
      <w:pPr>
        <w:spacing w:line="360" w:lineRule="auto"/>
        <w:ind w:firstLine="708"/>
        <w:jc w:val="both"/>
      </w:pPr>
      <w:r w:rsidRPr="001D6FE0">
        <w:t>Цель работы: формирование умений оценивать природные условия и ресурсы отдельных районов территории России,  используя  разнообразную картографическую информацию.</w:t>
      </w:r>
    </w:p>
    <w:p w:rsidR="0070174F" w:rsidRPr="001D6FE0" w:rsidRDefault="0070174F" w:rsidP="001D6FE0">
      <w:pPr>
        <w:spacing w:line="360" w:lineRule="auto"/>
        <w:ind w:firstLine="708"/>
        <w:jc w:val="both"/>
      </w:pPr>
      <w:r w:rsidRPr="001D6FE0">
        <w:t>Задания. 1. Используя  тематические карты атласа  для 8 класса  (издательский дом А</w:t>
      </w:r>
      <w:r w:rsidRPr="001D6FE0">
        <w:rPr>
          <w:lang w:val="en-US"/>
        </w:rPr>
        <w:t>ST</w:t>
      </w:r>
      <w:r w:rsidRPr="001D6FE0">
        <w:t>-ПРЕСС), оцените особенности природных условий и ресурсов (минеральные, агроклиматические, водные, почвенные, лесные и растительные)  Южного Урала.</w:t>
      </w:r>
    </w:p>
    <w:p w:rsidR="0070174F" w:rsidRPr="001D6FE0" w:rsidRDefault="0070174F" w:rsidP="001D6FE0">
      <w:pPr>
        <w:spacing w:line="360" w:lineRule="auto"/>
        <w:ind w:firstLine="708"/>
        <w:jc w:val="both"/>
      </w:pPr>
      <w:r w:rsidRPr="001D6FE0">
        <w:t>2. Сделайте вывод о влиянии природных условий и ресурсов на размещение населения.</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№14</w:t>
      </w:r>
      <w:r w:rsidRPr="001D6FE0">
        <w:t>.</w:t>
      </w:r>
      <w:r>
        <w:t xml:space="preserve"> </w:t>
      </w:r>
      <w:r w:rsidRPr="001D6FE0">
        <w:t>Объяснение закономерностей распространения болот на территории Западной Сибири. Описание трудностей в освоении региона, связанных с наличием заболоченных территорий.</w:t>
      </w:r>
    </w:p>
    <w:p w:rsidR="0070174F" w:rsidRPr="001D6FE0" w:rsidRDefault="0070174F" w:rsidP="001D6FE0">
      <w:pPr>
        <w:spacing w:line="360" w:lineRule="auto"/>
        <w:ind w:firstLine="708"/>
        <w:jc w:val="both"/>
      </w:pPr>
      <w:r w:rsidRPr="001D6FE0">
        <w:t>Цель работы:  формирование умений оценивать природные процессы, происходящие на территории Западно-Сибирской  равнины,  высказывать свои суждения о трудности освоения людьми данных районов России,  используя  разнообразную картографическую информацию.</w:t>
      </w:r>
    </w:p>
    <w:p w:rsidR="0070174F" w:rsidRPr="001D6FE0" w:rsidRDefault="0070174F" w:rsidP="001D6FE0">
      <w:pPr>
        <w:spacing w:line="360" w:lineRule="auto"/>
        <w:ind w:firstLine="708"/>
        <w:jc w:val="both"/>
      </w:pPr>
      <w:r w:rsidRPr="001D6FE0">
        <w:t>Задания  1.Проанализируйте карты атласа для 8 класса  (издательский дом А</w:t>
      </w:r>
      <w:r w:rsidRPr="001D6FE0">
        <w:rPr>
          <w:lang w:val="en-US"/>
        </w:rPr>
        <w:t>ST</w:t>
      </w:r>
      <w:r w:rsidRPr="001D6FE0">
        <w:t>-ПРЕСС) стр. 6,14-19, определите размещение зоны болот  на территории равнины и объясните причину  распространения болот в Западной Сибири.</w:t>
      </w:r>
    </w:p>
    <w:p w:rsidR="0070174F" w:rsidRPr="001D6FE0" w:rsidRDefault="0070174F" w:rsidP="001D6FE0">
      <w:pPr>
        <w:spacing w:line="360" w:lineRule="auto"/>
        <w:ind w:firstLine="708"/>
        <w:jc w:val="both"/>
      </w:pPr>
      <w:r w:rsidRPr="001D6FE0">
        <w:t>2. Опишите, как вы считаете, какие трудности в освоении региона могут создать заболоченные территории равнины.</w:t>
      </w:r>
    </w:p>
    <w:p w:rsidR="0070174F" w:rsidRPr="001D6FE0" w:rsidRDefault="0070174F" w:rsidP="001D6FE0">
      <w:pPr>
        <w:spacing w:line="360" w:lineRule="auto"/>
        <w:ind w:firstLine="708"/>
        <w:jc w:val="both"/>
      </w:pPr>
      <w:r w:rsidRPr="001D6FE0">
        <w:t>3. Как вы считаете, какие меры можно предпринять, чтобы  сгладить трудности в освоении территории.</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 15</w:t>
      </w:r>
      <w:r w:rsidRPr="001D6FE0">
        <w:rPr>
          <w:i/>
        </w:rPr>
        <w:t>.</w:t>
      </w:r>
      <w:r>
        <w:rPr>
          <w:i/>
        </w:rPr>
        <w:t xml:space="preserve"> </w:t>
      </w:r>
      <w:r w:rsidRPr="001D6FE0">
        <w:t>Характеристика жизнедеятельности человека в суровых природных условиях на примере Норильска.</w:t>
      </w:r>
    </w:p>
    <w:p w:rsidR="0070174F" w:rsidRPr="001D6FE0" w:rsidRDefault="0070174F" w:rsidP="001D6FE0">
      <w:pPr>
        <w:spacing w:line="360" w:lineRule="auto"/>
        <w:ind w:firstLine="708"/>
        <w:jc w:val="both"/>
      </w:pPr>
      <w:r w:rsidRPr="001D6FE0">
        <w:t>Цель работы: формирование умений оценивать условия жизни и деятельности человека в любом из природных районов, используя картографический материал.</w:t>
      </w:r>
    </w:p>
    <w:p w:rsidR="0070174F" w:rsidRPr="001D6FE0" w:rsidRDefault="0070174F" w:rsidP="001D6FE0">
      <w:pPr>
        <w:spacing w:line="360" w:lineRule="auto"/>
        <w:ind w:firstLine="567"/>
        <w:jc w:val="both"/>
      </w:pPr>
      <w:r w:rsidRPr="001D6FE0">
        <w:t>Задание. 1 Используя  картографический материал атласа  для 8 класса  (издательский дом А</w:t>
      </w:r>
      <w:r w:rsidRPr="001D6FE0">
        <w:rPr>
          <w:lang w:val="en-US"/>
        </w:rPr>
        <w:t>ST</w:t>
      </w:r>
      <w:r w:rsidRPr="001D6FE0">
        <w:t xml:space="preserve">-ПРЕСС),  рис. 193 стр. 246  учебника  ( Домогацких Е.М. География России, 8класс, 2010г.)    проведите оценку природных условий на севере Средней Сибири район города Норильска. </w:t>
      </w:r>
    </w:p>
    <w:p w:rsidR="0070174F" w:rsidRPr="001D6FE0" w:rsidRDefault="0070174F" w:rsidP="001D6FE0">
      <w:pPr>
        <w:spacing w:line="360" w:lineRule="auto"/>
        <w:ind w:firstLine="567"/>
        <w:jc w:val="both"/>
      </w:pPr>
      <w:r w:rsidRPr="001D6FE0">
        <w:t>Последовательность оценки:</w:t>
      </w:r>
    </w:p>
    <w:p w:rsidR="0070174F" w:rsidRPr="001D6FE0" w:rsidRDefault="0070174F" w:rsidP="001D6FE0">
      <w:pPr>
        <w:spacing w:line="360" w:lineRule="auto"/>
        <w:ind w:left="567" w:hanging="567"/>
        <w:jc w:val="both"/>
      </w:pPr>
      <w:r w:rsidRPr="001D6FE0">
        <w:t xml:space="preserve"> --- особенности географического положения территории;</w:t>
      </w:r>
    </w:p>
    <w:p w:rsidR="0070174F" w:rsidRPr="001D6FE0" w:rsidRDefault="0070174F" w:rsidP="001D6FE0">
      <w:pPr>
        <w:spacing w:line="360" w:lineRule="auto"/>
        <w:ind w:left="567" w:hanging="567"/>
        <w:jc w:val="both"/>
      </w:pPr>
      <w:r w:rsidRPr="001D6FE0">
        <w:t xml:space="preserve"> --- особенности климата, его влияние на здоровье и быт населения;</w:t>
      </w:r>
    </w:p>
    <w:p w:rsidR="0070174F" w:rsidRPr="001D6FE0" w:rsidRDefault="0070174F" w:rsidP="001D6FE0">
      <w:pPr>
        <w:spacing w:line="360" w:lineRule="auto"/>
        <w:ind w:left="567" w:hanging="567"/>
        <w:jc w:val="both"/>
      </w:pPr>
      <w:r w:rsidRPr="001D6FE0">
        <w:t xml:space="preserve"> --- внутренние воды (реки, озёра, подземные воды) и их загрязнённость;</w:t>
      </w:r>
    </w:p>
    <w:p w:rsidR="0070174F" w:rsidRPr="001D6FE0" w:rsidRDefault="0070174F" w:rsidP="001D6FE0">
      <w:pPr>
        <w:spacing w:line="360" w:lineRule="auto"/>
        <w:ind w:left="567" w:hanging="567"/>
        <w:jc w:val="both"/>
      </w:pPr>
      <w:r w:rsidRPr="001D6FE0">
        <w:t xml:space="preserve"> --- плодородие почв, другие виды природных ресурсов;</w:t>
      </w:r>
    </w:p>
    <w:p w:rsidR="0070174F" w:rsidRPr="001D6FE0" w:rsidRDefault="0070174F" w:rsidP="001D6FE0">
      <w:pPr>
        <w:spacing w:line="360" w:lineRule="auto"/>
        <w:ind w:left="567" w:hanging="567"/>
        <w:jc w:val="both"/>
      </w:pPr>
      <w:r w:rsidRPr="001D6FE0">
        <w:t xml:space="preserve"> --- особенности ведения сельского хозяйства (растениеводство, животноводство) и развитие промышленности;</w:t>
      </w:r>
    </w:p>
    <w:p w:rsidR="0070174F" w:rsidRPr="001D6FE0" w:rsidRDefault="0070174F" w:rsidP="001D6FE0">
      <w:pPr>
        <w:spacing w:line="360" w:lineRule="auto"/>
        <w:ind w:left="567" w:hanging="567"/>
        <w:jc w:val="both"/>
      </w:pPr>
      <w:r w:rsidRPr="001D6FE0">
        <w:t xml:space="preserve"> --- плотность населения;</w:t>
      </w:r>
    </w:p>
    <w:p w:rsidR="0070174F" w:rsidRPr="001D6FE0" w:rsidRDefault="0070174F" w:rsidP="001D6FE0">
      <w:pPr>
        <w:spacing w:line="360" w:lineRule="auto"/>
        <w:ind w:firstLine="708"/>
        <w:jc w:val="both"/>
      </w:pPr>
      <w:r w:rsidRPr="001D6FE0">
        <w:t>2. Сделайте вывод об условиях жизни и деятельности населения города Норильска и приспособление человека (питание, одежда, жилище, особенности быта) в конкретных природных условиях.</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№16</w:t>
      </w:r>
      <w:r w:rsidRPr="001D6FE0">
        <w:t>. Выявление зависимости между тектоническим строением, рельефом и размещением полезных ископаемых на примере железорудных месторождений Алтая.</w:t>
      </w:r>
    </w:p>
    <w:p w:rsidR="0070174F" w:rsidRPr="001D6FE0" w:rsidRDefault="0070174F" w:rsidP="001D6FE0">
      <w:pPr>
        <w:spacing w:line="360" w:lineRule="auto"/>
        <w:ind w:firstLine="708"/>
        <w:jc w:val="both"/>
      </w:pPr>
      <w:r w:rsidRPr="001D6FE0">
        <w:t>Цель работы: развитие  умений комплексного использования тектонической и физической карт для выявления связи между тектоническим строением, рельефом и полезными ископаемыми.</w:t>
      </w:r>
    </w:p>
    <w:p w:rsidR="0070174F" w:rsidRPr="001D6FE0" w:rsidRDefault="0070174F" w:rsidP="001D6FE0">
      <w:pPr>
        <w:spacing w:line="360" w:lineRule="auto"/>
        <w:ind w:firstLine="708"/>
        <w:jc w:val="both"/>
      </w:pPr>
      <w:r w:rsidRPr="001D6FE0">
        <w:t>Задания 1.  Сравните и проанализируйте  содержание тектонической и физической карт атласа  для 8 класса  (издательский дом А</w:t>
      </w:r>
      <w:r w:rsidRPr="001D6FE0">
        <w:rPr>
          <w:lang w:val="en-US"/>
        </w:rPr>
        <w:t>ST</w:t>
      </w:r>
      <w:r w:rsidRPr="001D6FE0">
        <w:t>-ПРЕСС) стр.6-9.  Установите наличие взаимосвязи между размещением тектонической структуры в строении земной коры, форм рельефа и размещением полезных ископаемых Алтая.</w:t>
      </w:r>
    </w:p>
    <w:p w:rsidR="0070174F" w:rsidRPr="001D6FE0" w:rsidRDefault="0070174F" w:rsidP="001D6FE0">
      <w:pPr>
        <w:spacing w:line="360" w:lineRule="auto"/>
        <w:ind w:firstLine="708"/>
        <w:jc w:val="both"/>
      </w:pPr>
      <w:r w:rsidRPr="001D6FE0">
        <w:t>2. Сделайте выводы об установленной зависимости.</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№17</w:t>
      </w:r>
      <w:r>
        <w:rPr>
          <w:b/>
          <w:i/>
        </w:rPr>
        <w:t>.</w:t>
      </w:r>
      <w:r w:rsidRPr="001D6FE0">
        <w:t xml:space="preserve"> Оценка основных климатических показателей для характеристики условий жизни и хозяйственной деятельности населения на примере Приморья.   </w:t>
      </w:r>
    </w:p>
    <w:p w:rsidR="0070174F" w:rsidRPr="001D6FE0" w:rsidRDefault="0070174F" w:rsidP="001D6FE0">
      <w:pPr>
        <w:spacing w:line="360" w:lineRule="auto"/>
        <w:ind w:firstLine="708"/>
        <w:jc w:val="both"/>
      </w:pPr>
      <w:r w:rsidRPr="001D6FE0">
        <w:t>Цель работы: формирование умений оценивать  основные климатические показатели для характеристики условий жизни и хозяйственной деятельности населения на примере Приморья, используя картографический материал.</w:t>
      </w:r>
    </w:p>
    <w:p w:rsidR="0070174F" w:rsidRPr="001D6FE0" w:rsidRDefault="0070174F" w:rsidP="001D6FE0">
      <w:pPr>
        <w:spacing w:line="360" w:lineRule="auto"/>
        <w:ind w:firstLine="708"/>
        <w:jc w:val="both"/>
      </w:pPr>
      <w:r w:rsidRPr="001D6FE0">
        <w:t>Задание. 1. Используя различные источники информации: текст учебника (Домогацких Е.М. География России, 8класс, 2010г) параграф 53; тематические карты атласа для 8 класса           (издательский дом А</w:t>
      </w:r>
      <w:r w:rsidRPr="001D6FE0">
        <w:rPr>
          <w:lang w:val="en-US"/>
        </w:rPr>
        <w:t>ST</w:t>
      </w:r>
      <w:r w:rsidRPr="001D6FE0">
        <w:t>-ПРЕСС), дайте оценку  основных климатических показателей Приморья.</w:t>
      </w:r>
    </w:p>
    <w:p w:rsidR="0070174F" w:rsidRPr="001D6FE0" w:rsidRDefault="0070174F" w:rsidP="001D6FE0">
      <w:pPr>
        <w:spacing w:line="360" w:lineRule="auto"/>
        <w:ind w:firstLine="708"/>
        <w:jc w:val="both"/>
      </w:pPr>
      <w:r w:rsidRPr="001D6FE0">
        <w:t>2. Охарактеризуйте условия жизни  и возможную хозяйственную деятельность населения Приморья в данных климатических условиях.</w:t>
      </w:r>
    </w:p>
    <w:p w:rsidR="0070174F" w:rsidRPr="001D6FE0" w:rsidRDefault="0070174F" w:rsidP="001D6FE0">
      <w:pPr>
        <w:spacing w:line="360" w:lineRule="auto"/>
        <w:ind w:firstLine="708"/>
        <w:jc w:val="both"/>
      </w:pPr>
    </w:p>
    <w:p w:rsidR="0070174F" w:rsidRPr="001D6FE0" w:rsidRDefault="0070174F" w:rsidP="001D6FE0">
      <w:pPr>
        <w:spacing w:line="360" w:lineRule="auto"/>
        <w:jc w:val="both"/>
      </w:pPr>
      <w:r w:rsidRPr="001D6FE0">
        <w:rPr>
          <w:b/>
          <w:i/>
        </w:rPr>
        <w:t>Практическая работа №18</w:t>
      </w:r>
      <w:r w:rsidRPr="001D6FE0">
        <w:rPr>
          <w:i/>
        </w:rPr>
        <w:t>.</w:t>
      </w:r>
      <w:r w:rsidRPr="001D6FE0">
        <w:t xml:space="preserve"> Составление географического прогноза изменения ПТК какого-либо участка своей местности при строительстве через неё автомагистрали.</w:t>
      </w:r>
    </w:p>
    <w:p w:rsidR="0070174F" w:rsidRPr="001D6FE0" w:rsidRDefault="0070174F" w:rsidP="001D6FE0">
      <w:pPr>
        <w:spacing w:line="360" w:lineRule="auto"/>
        <w:ind w:firstLine="708"/>
        <w:jc w:val="both"/>
      </w:pPr>
      <w:r w:rsidRPr="001D6FE0">
        <w:t>Цель работы: уметь прогнозировать изменение ПТК под воздействием хозяйственной деятельности человека.</w:t>
      </w:r>
    </w:p>
    <w:p w:rsidR="0070174F" w:rsidRPr="001D6FE0" w:rsidRDefault="0070174F" w:rsidP="001D6FE0">
      <w:pPr>
        <w:spacing w:line="360" w:lineRule="auto"/>
        <w:ind w:firstLine="708"/>
        <w:jc w:val="both"/>
      </w:pPr>
      <w:r w:rsidRPr="001D6FE0">
        <w:t>Задание 1. На основе взаимосвязи между компонентами природы составьте  географический  прогноз изменения ПТК темнохвойной тайги  Усть-Илимского района при строительстве через него автомагистрали Усть-Илимск – Богучаны.</w:t>
      </w:r>
    </w:p>
    <w:p w:rsidR="0070174F" w:rsidRPr="001D6FE0" w:rsidRDefault="0070174F" w:rsidP="001D6FE0">
      <w:pPr>
        <w:spacing w:line="360" w:lineRule="auto"/>
        <w:ind w:firstLine="708"/>
        <w:jc w:val="both"/>
      </w:pPr>
      <w:r w:rsidRPr="001D6FE0">
        <w:t>2. Выявите экологические проблемы, связанные с антропогенным  воздействием на природу таёжного комплекса.</w:t>
      </w:r>
    </w:p>
    <w:p w:rsidR="0070174F" w:rsidRPr="001D6FE0" w:rsidRDefault="0070174F" w:rsidP="001D6FE0">
      <w:pPr>
        <w:spacing w:line="360" w:lineRule="auto"/>
        <w:jc w:val="both"/>
      </w:pPr>
    </w:p>
    <w:p w:rsidR="0070174F" w:rsidRDefault="0070174F" w:rsidP="004E0AC0">
      <w:pPr>
        <w:jc w:val="center"/>
        <w:rPr>
          <w:b/>
        </w:rPr>
      </w:pPr>
      <w:r w:rsidRPr="00994F94">
        <w:rPr>
          <w:b/>
        </w:rPr>
        <w:t>Контрольно-диагностический материал</w:t>
      </w:r>
    </w:p>
    <w:p w:rsidR="0070174F" w:rsidRDefault="0070174F" w:rsidP="004E0AC0">
      <w:pPr>
        <w:jc w:val="center"/>
        <w:rPr>
          <w:b/>
        </w:rPr>
      </w:pPr>
    </w:p>
    <w:p w:rsidR="0070174F" w:rsidRPr="00873608" w:rsidRDefault="0070174F" w:rsidP="007F2B48">
      <w:pPr>
        <w:jc w:val="center"/>
        <w:rPr>
          <w:b/>
        </w:rPr>
      </w:pPr>
      <w:r w:rsidRPr="00873608">
        <w:rPr>
          <w:b/>
        </w:rPr>
        <w:t>Контрольная работа по теме «</w:t>
      </w:r>
      <w:r>
        <w:rPr>
          <w:b/>
        </w:rPr>
        <w:t>Географическое положение и история исследования</w:t>
      </w:r>
      <w:r w:rsidRPr="00873608">
        <w:rPr>
          <w:b/>
        </w:rPr>
        <w:t>»</w:t>
      </w:r>
    </w:p>
    <w:p w:rsidR="0070174F" w:rsidRPr="00873608" w:rsidRDefault="0070174F" w:rsidP="007F2B48">
      <w:pPr>
        <w:jc w:val="center"/>
        <w:rPr>
          <w:b/>
          <w:i/>
        </w:rPr>
      </w:pPr>
      <w:r w:rsidRPr="00873608">
        <w:rPr>
          <w:b/>
          <w:i/>
          <w:lang w:val="en-US"/>
        </w:rPr>
        <w:t>I</w:t>
      </w:r>
      <w:r w:rsidRPr="00873608">
        <w:rPr>
          <w:b/>
          <w:i/>
        </w:rPr>
        <w:t xml:space="preserve"> вариант</w:t>
      </w:r>
    </w:p>
    <w:p w:rsidR="0070174F" w:rsidRDefault="0070174F" w:rsidP="00251C0C">
      <w:pPr>
        <w:numPr>
          <w:ilvl w:val="0"/>
          <w:numId w:val="24"/>
        </w:numPr>
        <w:ind w:left="284"/>
        <w:rPr>
          <w:b/>
          <w:u w:val="single"/>
        </w:rPr>
        <w:sectPr w:rsidR="0070174F" w:rsidSect="001F3080">
          <w:footerReference w:type="default" r:id="rId8"/>
          <w:pgSz w:w="11906" w:h="16838"/>
          <w:pgMar w:top="1134" w:right="1134" w:bottom="1134" w:left="1134" w:header="709" w:footer="709" w:gutter="0"/>
          <w:cols w:space="708"/>
          <w:docGrid w:linePitch="360"/>
        </w:sectPr>
      </w:pPr>
    </w:p>
    <w:p w:rsidR="0070174F" w:rsidRPr="001253CB" w:rsidRDefault="0070174F" w:rsidP="00251C0C">
      <w:pPr>
        <w:numPr>
          <w:ilvl w:val="0"/>
          <w:numId w:val="24"/>
        </w:numPr>
        <w:ind w:left="284"/>
        <w:rPr>
          <w:b/>
          <w:u w:val="single"/>
        </w:rPr>
      </w:pPr>
      <w:r w:rsidRPr="001253CB">
        <w:rPr>
          <w:b/>
          <w:u w:val="single"/>
        </w:rPr>
        <w:t>Сколько часовых поясов на территории России?</w:t>
      </w:r>
    </w:p>
    <w:p w:rsidR="0070174F" w:rsidRDefault="0070174F" w:rsidP="007F2B48">
      <w:pPr>
        <w:jc w:val="center"/>
      </w:pPr>
      <w:r>
        <w:t>а) 9;           б</w:t>
      </w:r>
      <w:r w:rsidRPr="001253CB">
        <w:t xml:space="preserve">) 10; </w:t>
      </w:r>
      <w:r>
        <w:t xml:space="preserve">       </w:t>
      </w:r>
      <w:r w:rsidRPr="001253CB">
        <w:t xml:space="preserve"> </w:t>
      </w:r>
      <w:r>
        <w:t>в</w:t>
      </w:r>
      <w:r w:rsidRPr="001253CB">
        <w:t>)</w:t>
      </w:r>
      <w:r>
        <w:t xml:space="preserve"> </w:t>
      </w:r>
      <w:r w:rsidRPr="001253CB">
        <w:t>11;</w:t>
      </w:r>
      <w:r>
        <w:t xml:space="preserve">          г</w:t>
      </w:r>
      <w:r w:rsidRPr="001253CB">
        <w:t>)</w:t>
      </w:r>
      <w:r>
        <w:t xml:space="preserve"> </w:t>
      </w:r>
      <w:r w:rsidRPr="001253CB">
        <w:t xml:space="preserve">12; </w:t>
      </w:r>
      <w:r>
        <w:t xml:space="preserve">         д</w:t>
      </w:r>
      <w:r w:rsidRPr="001253CB">
        <w:t>) 13.</w:t>
      </w:r>
    </w:p>
    <w:p w:rsidR="0070174F" w:rsidRPr="002C621B" w:rsidRDefault="0070174F" w:rsidP="00251C0C">
      <w:pPr>
        <w:numPr>
          <w:ilvl w:val="0"/>
          <w:numId w:val="24"/>
        </w:numPr>
        <w:spacing w:before="240"/>
        <w:ind w:left="284"/>
        <w:rPr>
          <w:b/>
          <w:u w:val="single"/>
        </w:rPr>
      </w:pPr>
      <w:r w:rsidRPr="002C621B">
        <w:rPr>
          <w:b/>
          <w:u w:val="single"/>
        </w:rPr>
        <w:t>Какой из перечисленных городов стал в конце XVI в. «столицей Сибири»?</w:t>
      </w:r>
    </w:p>
    <w:p w:rsidR="0070174F" w:rsidRPr="001253CB" w:rsidRDefault="0070174F" w:rsidP="007F2B48">
      <w:pPr>
        <w:jc w:val="center"/>
      </w:pPr>
      <w:r>
        <w:t>а</w:t>
      </w:r>
      <w:r w:rsidRPr="001253CB">
        <w:t xml:space="preserve">) Иркутск; </w:t>
      </w:r>
      <w:r>
        <w:t xml:space="preserve">        </w:t>
      </w:r>
      <w:r w:rsidRPr="001253CB">
        <w:t xml:space="preserve">б) Тобольск; </w:t>
      </w:r>
      <w:r>
        <w:t xml:space="preserve">        в</w:t>
      </w:r>
      <w:r w:rsidRPr="001253CB">
        <w:t>) Тюмень;</w:t>
      </w:r>
      <w:r>
        <w:t xml:space="preserve">         </w:t>
      </w:r>
      <w:r w:rsidRPr="001253CB">
        <w:t>г) Якутск.</w:t>
      </w:r>
    </w:p>
    <w:p w:rsidR="0070174F" w:rsidRPr="002C621B" w:rsidRDefault="0070174F" w:rsidP="00251C0C">
      <w:pPr>
        <w:numPr>
          <w:ilvl w:val="0"/>
          <w:numId w:val="24"/>
        </w:numPr>
        <w:spacing w:before="240"/>
        <w:ind w:left="284"/>
        <w:rPr>
          <w:b/>
          <w:u w:val="single"/>
        </w:rPr>
      </w:pPr>
      <w:r w:rsidRPr="002C621B">
        <w:rPr>
          <w:b/>
          <w:u w:val="single"/>
        </w:rPr>
        <w:t>Что явилось главным результатом Великой Северной экспедиции?</w:t>
      </w:r>
    </w:p>
    <w:p w:rsidR="0070174F" w:rsidRDefault="0070174F" w:rsidP="00251C0C">
      <w:pPr>
        <w:numPr>
          <w:ilvl w:val="0"/>
          <w:numId w:val="26"/>
        </w:numPr>
        <w:ind w:left="426"/>
        <w:sectPr w:rsidR="0070174F" w:rsidSect="00384402">
          <w:type w:val="continuous"/>
          <w:pgSz w:w="11906" w:h="16838"/>
          <w:pgMar w:top="1134" w:right="850" w:bottom="1134" w:left="1701" w:header="708" w:footer="708" w:gutter="0"/>
          <w:cols w:space="708"/>
          <w:docGrid w:linePitch="360"/>
        </w:sectPr>
      </w:pPr>
    </w:p>
    <w:p w:rsidR="0070174F" w:rsidRPr="001253CB" w:rsidRDefault="0070174F" w:rsidP="00251C0C">
      <w:pPr>
        <w:numPr>
          <w:ilvl w:val="0"/>
          <w:numId w:val="26"/>
        </w:numPr>
        <w:ind w:left="426"/>
      </w:pPr>
      <w:r>
        <w:t xml:space="preserve"> д</w:t>
      </w:r>
      <w:r w:rsidRPr="001253CB">
        <w:t>остижение Северного полюса;</w:t>
      </w:r>
    </w:p>
    <w:p w:rsidR="0070174F" w:rsidRPr="001253CB" w:rsidRDefault="0070174F" w:rsidP="00251C0C">
      <w:pPr>
        <w:numPr>
          <w:ilvl w:val="0"/>
          <w:numId w:val="26"/>
        </w:numPr>
        <w:ind w:left="426"/>
      </w:pPr>
      <w:r>
        <w:t xml:space="preserve"> </w:t>
      </w:r>
      <w:r w:rsidRPr="001253CB">
        <w:t>изучение и картирование побережья Северного Ледовитого океана;</w:t>
      </w:r>
    </w:p>
    <w:p w:rsidR="0070174F" w:rsidRPr="001253CB" w:rsidRDefault="0070174F" w:rsidP="00251C0C">
      <w:pPr>
        <w:numPr>
          <w:ilvl w:val="0"/>
          <w:numId w:val="26"/>
        </w:numPr>
        <w:ind w:left="426"/>
      </w:pPr>
      <w:r>
        <w:t xml:space="preserve"> </w:t>
      </w:r>
      <w:r w:rsidRPr="001253CB">
        <w:t>присоединение к России территории Сибири и Дальнего Востока;</w:t>
      </w:r>
    </w:p>
    <w:p w:rsidR="0070174F" w:rsidRPr="001253CB" w:rsidRDefault="0070174F" w:rsidP="00251C0C">
      <w:pPr>
        <w:numPr>
          <w:ilvl w:val="0"/>
          <w:numId w:val="26"/>
        </w:numPr>
        <w:ind w:left="426"/>
      </w:pPr>
      <w:r>
        <w:t xml:space="preserve"> </w:t>
      </w:r>
      <w:r w:rsidRPr="001253CB">
        <w:t>открытие архипелага Новая Земля.</w:t>
      </w:r>
    </w:p>
    <w:p w:rsidR="0070174F" w:rsidRDefault="0070174F" w:rsidP="007F2B48">
      <w:pPr>
        <w:sectPr w:rsidR="0070174F" w:rsidSect="00384402">
          <w:type w:val="continuous"/>
          <w:pgSz w:w="11906" w:h="16838"/>
          <w:pgMar w:top="1134" w:right="850" w:bottom="1134" w:left="1701" w:header="708" w:footer="708" w:gutter="0"/>
          <w:cols w:num="2" w:space="708"/>
          <w:docGrid w:linePitch="360"/>
        </w:sectPr>
      </w:pPr>
    </w:p>
    <w:p w:rsidR="0070174F" w:rsidRPr="002C621B" w:rsidRDefault="0070174F" w:rsidP="00251C0C">
      <w:pPr>
        <w:numPr>
          <w:ilvl w:val="0"/>
          <w:numId w:val="24"/>
        </w:numPr>
        <w:spacing w:before="240"/>
        <w:ind w:left="284"/>
        <w:rPr>
          <w:b/>
          <w:u w:val="single"/>
        </w:rPr>
      </w:pPr>
      <w:r w:rsidRPr="002C621B">
        <w:rPr>
          <w:b/>
          <w:u w:val="single"/>
        </w:rPr>
        <w:t>Кто из перечисленных путешественников не имел отношения к исследованию российского сектора Арктики в XX в.?</w:t>
      </w:r>
    </w:p>
    <w:p w:rsidR="0070174F" w:rsidRDefault="0070174F" w:rsidP="00251C0C">
      <w:pPr>
        <w:numPr>
          <w:ilvl w:val="0"/>
          <w:numId w:val="28"/>
        </w:numPr>
        <w:sectPr w:rsidR="0070174F" w:rsidSect="00384402">
          <w:type w:val="continuous"/>
          <w:pgSz w:w="11906" w:h="16838"/>
          <w:pgMar w:top="1134" w:right="850" w:bottom="1134" w:left="1701" w:header="708" w:footer="708" w:gutter="0"/>
          <w:cols w:space="708"/>
          <w:docGrid w:linePitch="360"/>
        </w:sectPr>
      </w:pPr>
    </w:p>
    <w:p w:rsidR="0070174F" w:rsidRPr="001253CB" w:rsidRDefault="0070174F" w:rsidP="00251C0C">
      <w:pPr>
        <w:numPr>
          <w:ilvl w:val="0"/>
          <w:numId w:val="28"/>
        </w:numPr>
      </w:pPr>
      <w:r w:rsidRPr="001253CB">
        <w:tab/>
        <w:t>Георгий Брусилов;</w:t>
      </w:r>
    </w:p>
    <w:p w:rsidR="0070174F" w:rsidRPr="001253CB" w:rsidRDefault="0070174F" w:rsidP="00251C0C">
      <w:pPr>
        <w:numPr>
          <w:ilvl w:val="0"/>
          <w:numId w:val="28"/>
        </w:numPr>
      </w:pPr>
      <w:r w:rsidRPr="001253CB">
        <w:tab/>
        <w:t>Владимир Русанов;</w:t>
      </w:r>
    </w:p>
    <w:p w:rsidR="0070174F" w:rsidRPr="001253CB" w:rsidRDefault="0070174F" w:rsidP="00251C0C">
      <w:pPr>
        <w:numPr>
          <w:ilvl w:val="0"/>
          <w:numId w:val="28"/>
        </w:numPr>
      </w:pPr>
      <w:r w:rsidRPr="001253CB">
        <w:tab/>
        <w:t>Дмитрий Овцын;</w:t>
      </w:r>
    </w:p>
    <w:p w:rsidR="0070174F" w:rsidRPr="001253CB" w:rsidRDefault="0070174F" w:rsidP="00251C0C">
      <w:pPr>
        <w:numPr>
          <w:ilvl w:val="0"/>
          <w:numId w:val="28"/>
        </w:numPr>
      </w:pPr>
      <w:r w:rsidRPr="001253CB">
        <w:tab/>
        <w:t>Борис Вилькицкий;</w:t>
      </w:r>
    </w:p>
    <w:p w:rsidR="0070174F" w:rsidRPr="001253CB" w:rsidRDefault="0070174F" w:rsidP="00251C0C">
      <w:pPr>
        <w:numPr>
          <w:ilvl w:val="0"/>
          <w:numId w:val="28"/>
        </w:numPr>
      </w:pPr>
      <w:r w:rsidRPr="001253CB">
        <w:tab/>
        <w:t>Роберт Скотт;</w:t>
      </w:r>
    </w:p>
    <w:p w:rsidR="0070174F" w:rsidRPr="001253CB" w:rsidRDefault="0070174F" w:rsidP="00251C0C">
      <w:pPr>
        <w:numPr>
          <w:ilvl w:val="0"/>
          <w:numId w:val="28"/>
        </w:numPr>
      </w:pPr>
      <w:r w:rsidRPr="001253CB">
        <w:tab/>
        <w:t>Джордж Де-Лонг.</w:t>
      </w:r>
    </w:p>
    <w:p w:rsidR="0070174F" w:rsidRDefault="0070174F" w:rsidP="007F2B48">
      <w:pPr>
        <w:sectPr w:rsidR="0070174F" w:rsidSect="00384402">
          <w:type w:val="continuous"/>
          <w:pgSz w:w="11906" w:h="16838"/>
          <w:pgMar w:top="1134" w:right="850" w:bottom="1134" w:left="1701" w:header="708" w:footer="708" w:gutter="0"/>
          <w:cols w:num="3" w:space="708"/>
          <w:docGrid w:linePitch="360"/>
        </w:sectPr>
      </w:pPr>
    </w:p>
    <w:p w:rsidR="0070174F" w:rsidRPr="00C52F4E" w:rsidRDefault="0070174F" w:rsidP="00251C0C">
      <w:pPr>
        <w:numPr>
          <w:ilvl w:val="0"/>
          <w:numId w:val="24"/>
        </w:numPr>
        <w:spacing w:before="240" w:line="276" w:lineRule="auto"/>
        <w:ind w:left="284"/>
        <w:jc w:val="both"/>
        <w:rPr>
          <w:b/>
          <w:u w:val="single"/>
        </w:rPr>
      </w:pPr>
      <w:r w:rsidRPr="00C52F4E">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8A0156" w:rsidTr="00384402">
        <w:tc>
          <w:tcPr>
            <w:tcW w:w="675"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w:t>
            </w:r>
          </w:p>
        </w:tc>
        <w:tc>
          <w:tcPr>
            <w:tcW w:w="7797" w:type="dxa"/>
            <w:tcBorders>
              <w:top w:val="single" w:sz="4" w:space="0" w:color="auto"/>
              <w:left w:val="single" w:sz="4" w:space="0" w:color="auto"/>
              <w:bottom w:val="single" w:sz="4" w:space="0" w:color="auto"/>
              <w:right w:val="single" w:sz="4" w:space="0" w:color="auto"/>
            </w:tcBorders>
          </w:tcPr>
          <w:p w:rsidR="0070174F" w:rsidRPr="008A0156" w:rsidRDefault="0070174F" w:rsidP="00384402">
            <w:r w:rsidRPr="008A0156">
              <w:t>На суше Россия граничит с 14 странами</w:t>
            </w:r>
          </w:p>
        </w:tc>
        <w:tc>
          <w:tcPr>
            <w:tcW w:w="1099" w:type="dxa"/>
            <w:tcBorders>
              <w:left w:val="single" w:sz="4" w:space="0" w:color="auto"/>
            </w:tcBorders>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2</w:t>
            </w:r>
          </w:p>
        </w:tc>
        <w:tc>
          <w:tcPr>
            <w:tcW w:w="7797" w:type="dxa"/>
          </w:tcPr>
          <w:p w:rsidR="0070174F" w:rsidRPr="008A0156" w:rsidRDefault="0070174F" w:rsidP="00384402">
            <w:r w:rsidRPr="008A0156">
              <w:t>Территория Арктики поделена на пять секторов: рос</w:t>
            </w:r>
            <w:r w:rsidRPr="008A0156">
              <w:softHyphen/>
              <w:t>сийский, канадский, американский, норвежский и шведский</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3</w:t>
            </w:r>
          </w:p>
        </w:tc>
        <w:tc>
          <w:tcPr>
            <w:tcW w:w="7797" w:type="dxa"/>
          </w:tcPr>
          <w:p w:rsidR="0070174F" w:rsidRPr="008A0156" w:rsidRDefault="0070174F" w:rsidP="00384402">
            <w:r w:rsidRPr="008A0156">
              <w:t>Декретное время было введено в России в 1917 г.</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4</w:t>
            </w:r>
          </w:p>
        </w:tc>
        <w:tc>
          <w:tcPr>
            <w:tcW w:w="7797" w:type="dxa"/>
          </w:tcPr>
          <w:p w:rsidR="0070174F" w:rsidRPr="008A0156" w:rsidRDefault="0070174F" w:rsidP="00384402">
            <w:r w:rsidRPr="008A0156">
              <w:t>Впервые переход на летнее время был осуществлён в 1978г.</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5</w:t>
            </w:r>
          </w:p>
        </w:tc>
        <w:tc>
          <w:tcPr>
            <w:tcW w:w="7797" w:type="dxa"/>
          </w:tcPr>
          <w:p w:rsidR="0070174F" w:rsidRPr="008A0156" w:rsidRDefault="0070174F" w:rsidP="00384402">
            <w:r w:rsidRPr="008A0156">
              <w:t>Крайняя восточная точка России находится в тринадцатом часовом поясе</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6</w:t>
            </w:r>
          </w:p>
        </w:tc>
        <w:tc>
          <w:tcPr>
            <w:tcW w:w="7797" w:type="dxa"/>
          </w:tcPr>
          <w:p w:rsidR="0070174F" w:rsidRPr="008A0156" w:rsidRDefault="0070174F" w:rsidP="00384402">
            <w:r w:rsidRPr="008A0156">
              <w:t>Струги — это большие парусно-вёсельные лодки</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7</w:t>
            </w:r>
          </w:p>
        </w:tc>
        <w:tc>
          <w:tcPr>
            <w:tcW w:w="7797" w:type="dxa"/>
          </w:tcPr>
          <w:p w:rsidR="0070174F" w:rsidRPr="008A0156" w:rsidRDefault="0070174F" w:rsidP="00384402">
            <w:r w:rsidRPr="008A0156">
              <w:t>Острог — это небольшая крепость</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8</w:t>
            </w:r>
          </w:p>
        </w:tc>
        <w:tc>
          <w:tcPr>
            <w:tcW w:w="7797" w:type="dxa"/>
          </w:tcPr>
          <w:p w:rsidR="0070174F" w:rsidRPr="008A0156" w:rsidRDefault="0070174F" w:rsidP="00384402">
            <w:r w:rsidRPr="008A0156">
              <w:t>Михаил Ломоносов первым сформулировал закон географической зональности</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9</w:t>
            </w:r>
          </w:p>
        </w:tc>
        <w:tc>
          <w:tcPr>
            <w:tcW w:w="7797" w:type="dxa"/>
          </w:tcPr>
          <w:p w:rsidR="0070174F" w:rsidRPr="008A0156" w:rsidRDefault="0070174F" w:rsidP="00384402">
            <w:r w:rsidRPr="008A0156">
              <w:t>Академические экспедиции 1768—1774 гг. занимались главным образом исследованиями новых, ещё не изученных и не населённых территорий страны</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10</w:t>
            </w:r>
          </w:p>
        </w:tc>
        <w:tc>
          <w:tcPr>
            <w:tcW w:w="7797" w:type="dxa"/>
          </w:tcPr>
          <w:p w:rsidR="0070174F" w:rsidRPr="008A0156" w:rsidRDefault="0070174F" w:rsidP="00384402">
            <w:r w:rsidRPr="008A0156">
              <w:t>Эрик Норденшельд впервые в истории прошёл Северным морским путём от Архангельска до Берингова пролива</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11</w:t>
            </w:r>
          </w:p>
        </w:tc>
        <w:tc>
          <w:tcPr>
            <w:tcW w:w="7797" w:type="dxa"/>
          </w:tcPr>
          <w:p w:rsidR="0070174F" w:rsidRPr="008A0156" w:rsidRDefault="0070174F" w:rsidP="00384402">
            <w:r w:rsidRPr="008A0156">
              <w:t>Восточную оконечность Евразии мысом Дежнёва назвал Фритьоф Нансен</w:t>
            </w:r>
          </w:p>
        </w:tc>
        <w:tc>
          <w:tcPr>
            <w:tcW w:w="1099" w:type="dxa"/>
          </w:tcPr>
          <w:p w:rsidR="0070174F" w:rsidRPr="008A0156" w:rsidRDefault="0070174F" w:rsidP="00384402"/>
        </w:tc>
      </w:tr>
    </w:tbl>
    <w:p w:rsidR="0070174F" w:rsidRPr="008A0156" w:rsidRDefault="0070174F" w:rsidP="007F2B48">
      <w:pPr>
        <w:rPr>
          <w:b/>
          <w:u w:val="single"/>
        </w:rPr>
      </w:pPr>
    </w:p>
    <w:p w:rsidR="0070174F" w:rsidRPr="008A0156" w:rsidRDefault="0070174F" w:rsidP="00251C0C">
      <w:pPr>
        <w:numPr>
          <w:ilvl w:val="0"/>
          <w:numId w:val="24"/>
        </w:numPr>
        <w:ind w:left="284"/>
        <w:jc w:val="both"/>
        <w:rPr>
          <w:b/>
          <w:u w:val="single"/>
        </w:rPr>
      </w:pPr>
      <w:r w:rsidRPr="008A0156">
        <w:rPr>
          <w:b/>
          <w:u w:val="single"/>
        </w:rPr>
        <w:t>Определите соответствие между путешественником и районом, в котором проходила его экспедиция: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70174F" w:rsidRPr="008A0156" w:rsidTr="00384402">
        <w:tc>
          <w:tcPr>
            <w:tcW w:w="2401" w:type="dxa"/>
          </w:tcPr>
          <w:p w:rsidR="0070174F" w:rsidRPr="008A0156" w:rsidRDefault="0070174F" w:rsidP="00384402">
            <w:pPr>
              <w:jc w:val="center"/>
            </w:pPr>
            <w:r w:rsidRPr="008A0156">
              <w:t>а) Камчатка</w:t>
            </w:r>
          </w:p>
        </w:tc>
        <w:tc>
          <w:tcPr>
            <w:tcW w:w="2402" w:type="dxa"/>
          </w:tcPr>
          <w:p w:rsidR="0070174F" w:rsidRPr="008A0156" w:rsidRDefault="0070174F" w:rsidP="00384402">
            <w:pPr>
              <w:jc w:val="center"/>
            </w:pPr>
            <w:r w:rsidRPr="008A0156">
              <w:t>б) Амур</w:t>
            </w:r>
          </w:p>
        </w:tc>
        <w:tc>
          <w:tcPr>
            <w:tcW w:w="2401" w:type="dxa"/>
          </w:tcPr>
          <w:p w:rsidR="0070174F" w:rsidRPr="008A0156" w:rsidRDefault="0070174F" w:rsidP="00384402">
            <w:pPr>
              <w:jc w:val="center"/>
            </w:pPr>
            <w:r w:rsidRPr="008A0156">
              <w:t>в) Берингов пролив</w:t>
            </w:r>
          </w:p>
        </w:tc>
        <w:tc>
          <w:tcPr>
            <w:tcW w:w="2402" w:type="dxa"/>
          </w:tcPr>
          <w:p w:rsidR="0070174F" w:rsidRPr="008A0156" w:rsidRDefault="0070174F" w:rsidP="00384402">
            <w:pPr>
              <w:jc w:val="center"/>
            </w:pPr>
            <w:r w:rsidRPr="008A0156">
              <w:t>г) Берег Тихого океана</w:t>
            </w:r>
          </w:p>
        </w:tc>
      </w:tr>
      <w:tr w:rsidR="0070174F" w:rsidRPr="008A0156" w:rsidTr="00384402">
        <w:tc>
          <w:tcPr>
            <w:tcW w:w="2401" w:type="dxa"/>
          </w:tcPr>
          <w:p w:rsidR="0070174F" w:rsidRPr="008A0156" w:rsidRDefault="0070174F" w:rsidP="00384402"/>
        </w:tc>
        <w:tc>
          <w:tcPr>
            <w:tcW w:w="2402" w:type="dxa"/>
          </w:tcPr>
          <w:p w:rsidR="0070174F" w:rsidRPr="008A0156" w:rsidRDefault="0070174F" w:rsidP="00384402"/>
        </w:tc>
        <w:tc>
          <w:tcPr>
            <w:tcW w:w="2401" w:type="dxa"/>
          </w:tcPr>
          <w:p w:rsidR="0070174F" w:rsidRPr="008A0156" w:rsidRDefault="0070174F" w:rsidP="00384402"/>
        </w:tc>
        <w:tc>
          <w:tcPr>
            <w:tcW w:w="2402" w:type="dxa"/>
          </w:tcPr>
          <w:p w:rsidR="0070174F" w:rsidRPr="008A0156" w:rsidRDefault="0070174F" w:rsidP="00384402"/>
        </w:tc>
      </w:tr>
    </w:tbl>
    <w:p w:rsidR="0070174F" w:rsidRPr="008A0156" w:rsidRDefault="0070174F" w:rsidP="00251C0C">
      <w:pPr>
        <w:numPr>
          <w:ilvl w:val="0"/>
          <w:numId w:val="25"/>
        </w:numPr>
        <w:sectPr w:rsidR="0070174F" w:rsidRPr="008A0156" w:rsidSect="00384402">
          <w:type w:val="continuous"/>
          <w:pgSz w:w="11906" w:h="16838"/>
          <w:pgMar w:top="1134" w:right="850" w:bottom="1134" w:left="1701" w:header="708" w:footer="708" w:gutter="0"/>
          <w:cols w:space="708"/>
          <w:docGrid w:linePitch="360"/>
        </w:sectPr>
      </w:pPr>
    </w:p>
    <w:p w:rsidR="0070174F" w:rsidRPr="008A0156" w:rsidRDefault="0070174F" w:rsidP="007F2B48">
      <w:pPr>
        <w:ind w:left="720"/>
      </w:pPr>
      <w:r w:rsidRPr="008A0156">
        <w:t>1) Иван Москвитин;       2) Семён Дежнёв;      3) Ерофей Хабаров;       4)</w:t>
      </w:r>
      <w:r w:rsidRPr="0043730A">
        <w:t xml:space="preserve"> </w:t>
      </w:r>
      <w:r w:rsidRPr="008A0156">
        <w:t>Владимир Атласов</w:t>
      </w:r>
    </w:p>
    <w:p w:rsidR="0070174F" w:rsidRPr="008A0156" w:rsidRDefault="0070174F" w:rsidP="00251C0C">
      <w:pPr>
        <w:numPr>
          <w:ilvl w:val="0"/>
          <w:numId w:val="24"/>
        </w:numPr>
        <w:spacing w:before="240"/>
        <w:ind w:left="284"/>
        <w:rPr>
          <w:b/>
          <w:u w:val="single"/>
        </w:rPr>
      </w:pPr>
      <w:r w:rsidRPr="008A0156">
        <w:rPr>
          <w:b/>
          <w:u w:val="single"/>
        </w:rPr>
        <w:t>Назовите страны, являющиеся сухопутными соседями России</w:t>
      </w:r>
      <w:r w:rsidRPr="008A0156">
        <w:rPr>
          <w:b/>
        </w:rPr>
        <w:t>:___________________________</w:t>
      </w:r>
    </w:p>
    <w:p w:rsidR="0070174F" w:rsidRPr="008A0156" w:rsidRDefault="0070174F" w:rsidP="007F2B48">
      <w:pPr>
        <w:ind w:left="284"/>
        <w:rPr>
          <w:b/>
        </w:rPr>
      </w:pPr>
      <w:r w:rsidRPr="008A0156">
        <w:rPr>
          <w:b/>
        </w:rPr>
        <w:t>__________________________________________________________________________________</w:t>
      </w:r>
    </w:p>
    <w:p w:rsidR="0070174F" w:rsidRPr="008A0156" w:rsidRDefault="0070174F" w:rsidP="007F2B48">
      <w:pPr>
        <w:ind w:left="284"/>
        <w:rPr>
          <w:b/>
        </w:rPr>
      </w:pPr>
      <w:r w:rsidRPr="008A0156">
        <w:rPr>
          <w:b/>
        </w:rPr>
        <w:t>__________________________________________________________________________________</w:t>
      </w:r>
    </w:p>
    <w:p w:rsidR="0070174F" w:rsidRPr="008A0156" w:rsidRDefault="0070174F" w:rsidP="00251C0C">
      <w:pPr>
        <w:numPr>
          <w:ilvl w:val="0"/>
          <w:numId w:val="24"/>
        </w:numPr>
        <w:spacing w:before="240" w:line="276" w:lineRule="auto"/>
        <w:ind w:left="284"/>
        <w:jc w:val="both"/>
        <w:rPr>
          <w:b/>
          <w:u w:val="single"/>
        </w:rPr>
      </w:pPr>
      <w:r w:rsidRPr="008A0156">
        <w:rPr>
          <w:b/>
          <w:u w:val="single"/>
        </w:rPr>
        <w:t>Укажите порядок расположения данных географических объектов с запада на восток: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8A0156" w:rsidTr="00384402">
        <w:trPr>
          <w:trHeight w:val="240"/>
        </w:trPr>
        <w:tc>
          <w:tcPr>
            <w:tcW w:w="393" w:type="dxa"/>
          </w:tcPr>
          <w:p w:rsidR="0070174F" w:rsidRPr="008A0156" w:rsidRDefault="0070174F" w:rsidP="00384402">
            <w:pPr>
              <w:jc w:val="center"/>
            </w:pPr>
            <w:r w:rsidRPr="008A0156">
              <w:t>А</w:t>
            </w:r>
          </w:p>
        </w:tc>
        <w:tc>
          <w:tcPr>
            <w:tcW w:w="3259" w:type="dxa"/>
          </w:tcPr>
          <w:p w:rsidR="0070174F" w:rsidRPr="008A0156" w:rsidRDefault="0070174F" w:rsidP="00384402">
            <w:r w:rsidRPr="008A0156">
              <w:t>Остров Вайгач</w:t>
            </w:r>
            <w:r w:rsidRPr="008A0156">
              <w:tab/>
            </w:r>
            <w:r w:rsidRPr="008A0156">
              <w:tab/>
            </w:r>
          </w:p>
        </w:tc>
        <w:tc>
          <w:tcPr>
            <w:tcW w:w="425" w:type="dxa"/>
          </w:tcPr>
          <w:p w:rsidR="0070174F" w:rsidRPr="008A0156" w:rsidRDefault="0070174F" w:rsidP="00384402"/>
        </w:tc>
      </w:tr>
      <w:tr w:rsidR="0070174F" w:rsidRPr="008A0156" w:rsidTr="00384402">
        <w:tc>
          <w:tcPr>
            <w:tcW w:w="393" w:type="dxa"/>
          </w:tcPr>
          <w:p w:rsidR="0070174F" w:rsidRPr="008A0156" w:rsidRDefault="0070174F" w:rsidP="00384402">
            <w:pPr>
              <w:jc w:val="center"/>
            </w:pPr>
            <w:r w:rsidRPr="008A0156">
              <w:t>Б</w:t>
            </w:r>
          </w:p>
        </w:tc>
        <w:tc>
          <w:tcPr>
            <w:tcW w:w="3259" w:type="dxa"/>
          </w:tcPr>
          <w:p w:rsidR="0070174F" w:rsidRPr="008A0156" w:rsidRDefault="0070174F" w:rsidP="00384402">
            <w:r w:rsidRPr="008A0156">
              <w:t>Соловецкие острова</w:t>
            </w:r>
          </w:p>
        </w:tc>
        <w:tc>
          <w:tcPr>
            <w:tcW w:w="425" w:type="dxa"/>
          </w:tcPr>
          <w:p w:rsidR="0070174F" w:rsidRPr="008A0156" w:rsidRDefault="0070174F" w:rsidP="00384402"/>
        </w:tc>
      </w:tr>
      <w:tr w:rsidR="0070174F" w:rsidRPr="008A0156" w:rsidTr="00384402">
        <w:tc>
          <w:tcPr>
            <w:tcW w:w="393" w:type="dxa"/>
          </w:tcPr>
          <w:p w:rsidR="0070174F" w:rsidRPr="008A0156" w:rsidRDefault="0070174F" w:rsidP="00384402">
            <w:pPr>
              <w:jc w:val="center"/>
            </w:pPr>
            <w:r w:rsidRPr="008A0156">
              <w:t>В</w:t>
            </w:r>
          </w:p>
        </w:tc>
        <w:tc>
          <w:tcPr>
            <w:tcW w:w="3259" w:type="dxa"/>
          </w:tcPr>
          <w:p w:rsidR="0070174F" w:rsidRPr="008A0156" w:rsidRDefault="0070174F" w:rsidP="00384402">
            <w:r w:rsidRPr="008A0156">
              <w:t>Остров Колгуев</w:t>
            </w:r>
            <w:r w:rsidRPr="008A0156">
              <w:tab/>
            </w:r>
          </w:p>
        </w:tc>
        <w:tc>
          <w:tcPr>
            <w:tcW w:w="425" w:type="dxa"/>
          </w:tcPr>
          <w:p w:rsidR="0070174F" w:rsidRPr="008A0156" w:rsidRDefault="0070174F" w:rsidP="00384402"/>
        </w:tc>
      </w:tr>
      <w:tr w:rsidR="0070174F" w:rsidRPr="008A0156" w:rsidTr="00384402">
        <w:tc>
          <w:tcPr>
            <w:tcW w:w="393" w:type="dxa"/>
          </w:tcPr>
          <w:p w:rsidR="0070174F" w:rsidRPr="008A0156" w:rsidRDefault="0070174F" w:rsidP="00384402">
            <w:pPr>
              <w:jc w:val="center"/>
            </w:pPr>
            <w:r w:rsidRPr="008A0156">
              <w:t>Г</w:t>
            </w:r>
          </w:p>
        </w:tc>
        <w:tc>
          <w:tcPr>
            <w:tcW w:w="3259" w:type="dxa"/>
          </w:tcPr>
          <w:p w:rsidR="0070174F" w:rsidRPr="008A0156" w:rsidRDefault="0070174F" w:rsidP="00384402">
            <w:r w:rsidRPr="008A0156">
              <w:t>Устье Северной Двины</w:t>
            </w:r>
          </w:p>
        </w:tc>
        <w:tc>
          <w:tcPr>
            <w:tcW w:w="425" w:type="dxa"/>
          </w:tcPr>
          <w:p w:rsidR="0070174F" w:rsidRPr="008A0156" w:rsidRDefault="0070174F" w:rsidP="00384402"/>
        </w:tc>
      </w:tr>
      <w:tr w:rsidR="0070174F" w:rsidRPr="008A0156" w:rsidTr="00384402">
        <w:tc>
          <w:tcPr>
            <w:tcW w:w="393" w:type="dxa"/>
          </w:tcPr>
          <w:p w:rsidR="0070174F" w:rsidRPr="008A0156" w:rsidRDefault="0070174F" w:rsidP="00384402">
            <w:pPr>
              <w:jc w:val="center"/>
            </w:pPr>
            <w:r w:rsidRPr="008A0156">
              <w:t>Д</w:t>
            </w:r>
          </w:p>
        </w:tc>
        <w:tc>
          <w:tcPr>
            <w:tcW w:w="3259" w:type="dxa"/>
          </w:tcPr>
          <w:p w:rsidR="0070174F" w:rsidRPr="008A0156" w:rsidRDefault="0070174F" w:rsidP="00384402">
            <w:r w:rsidRPr="008A0156">
              <w:t>Полуостров Канин</w:t>
            </w:r>
          </w:p>
        </w:tc>
        <w:tc>
          <w:tcPr>
            <w:tcW w:w="425" w:type="dxa"/>
          </w:tcPr>
          <w:p w:rsidR="0070174F" w:rsidRPr="008A0156" w:rsidRDefault="0070174F" w:rsidP="00384402"/>
        </w:tc>
      </w:tr>
      <w:tr w:rsidR="0070174F" w:rsidRPr="008A0156" w:rsidTr="00384402">
        <w:tc>
          <w:tcPr>
            <w:tcW w:w="393" w:type="dxa"/>
          </w:tcPr>
          <w:p w:rsidR="0070174F" w:rsidRPr="008A0156" w:rsidRDefault="0070174F" w:rsidP="00384402">
            <w:pPr>
              <w:jc w:val="center"/>
            </w:pPr>
            <w:r w:rsidRPr="008A0156">
              <w:t>Е</w:t>
            </w:r>
          </w:p>
        </w:tc>
        <w:tc>
          <w:tcPr>
            <w:tcW w:w="3259" w:type="dxa"/>
          </w:tcPr>
          <w:p w:rsidR="0070174F" w:rsidRPr="008A0156" w:rsidRDefault="0070174F" w:rsidP="00384402">
            <w:r w:rsidRPr="008A0156">
              <w:t>Устье Печоры</w:t>
            </w:r>
          </w:p>
        </w:tc>
        <w:tc>
          <w:tcPr>
            <w:tcW w:w="425" w:type="dxa"/>
          </w:tcPr>
          <w:p w:rsidR="0070174F" w:rsidRPr="008A0156" w:rsidRDefault="0070174F" w:rsidP="00384402"/>
        </w:tc>
      </w:tr>
    </w:tbl>
    <w:p w:rsidR="0070174F" w:rsidRPr="008A0156" w:rsidRDefault="0070174F" w:rsidP="00251C0C">
      <w:pPr>
        <w:numPr>
          <w:ilvl w:val="0"/>
          <w:numId w:val="24"/>
        </w:numPr>
        <w:spacing w:before="240"/>
        <w:ind w:left="284"/>
        <w:rPr>
          <w:b/>
          <w:u w:val="single"/>
        </w:rPr>
      </w:pPr>
      <w:r w:rsidRPr="008A0156">
        <w:rPr>
          <w:b/>
          <w:u w:val="single"/>
        </w:rPr>
        <w:t>Заполните пропуски в предложениях:</w:t>
      </w:r>
    </w:p>
    <w:p w:rsidR="0070174F" w:rsidRPr="008A0156" w:rsidRDefault="0070174F" w:rsidP="007F2B48">
      <w:pPr>
        <w:ind w:firstLine="284"/>
        <w:jc w:val="both"/>
      </w:pPr>
      <w:r w:rsidRPr="008A0156">
        <w:t xml:space="preserve">1)__________ </w:t>
      </w:r>
      <w:r w:rsidRPr="008A0156">
        <w:tab/>
        <w:t>— условная линия на поверхности суши или воды, определяющая размеры территории государства, отделяющая эту территорию от территории других государств и открытых морей. Самую  протяжённую сухопутную  границу  Россия  имеет  с 2)_____________, а самую короткую — с</w:t>
      </w:r>
      <w:r w:rsidRPr="008A0156">
        <w:tab/>
        <w:t xml:space="preserve">3)________________. </w:t>
      </w:r>
      <w:r w:rsidRPr="008A0156">
        <w:tab/>
        <w:t>Компоненты природы, которые используются или могут быть использованы человеком в хозяйственной деятельности, называются 4)_______________. Свойства окружающей среды, влияющие на жизнь человека, называются</w:t>
      </w:r>
      <w:r w:rsidRPr="008A0156">
        <w:tab/>
        <w:t>5)________________.</w:t>
      </w:r>
    </w:p>
    <w:p w:rsidR="0070174F" w:rsidRPr="008A0156" w:rsidRDefault="0070174F" w:rsidP="00251C0C">
      <w:pPr>
        <w:numPr>
          <w:ilvl w:val="0"/>
          <w:numId w:val="24"/>
        </w:numPr>
        <w:spacing w:before="240"/>
        <w:ind w:left="284"/>
      </w:pPr>
      <w:r w:rsidRPr="008A0156">
        <w:rPr>
          <w:b/>
          <w:u w:val="single"/>
        </w:rPr>
        <w:t>Как вы думаете:</w:t>
      </w:r>
    </w:p>
    <w:tbl>
      <w:tblPr>
        <w:tblW w:w="9513" w:type="dxa"/>
        <w:tblInd w:w="93" w:type="dxa"/>
        <w:tblLook w:val="00A0"/>
      </w:tblPr>
      <w:tblGrid>
        <w:gridCol w:w="456"/>
        <w:gridCol w:w="7642"/>
        <w:gridCol w:w="1415"/>
      </w:tblGrid>
      <w:tr w:rsidR="0070174F" w:rsidRPr="008A0156"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Какое  из  морей  расположено  восточнее: Баренцево или Берингово?</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pPr>
              <w:jc w:val="both"/>
            </w:pPr>
            <w:r w:rsidRPr="008A0156">
              <w:t> </w:t>
            </w:r>
          </w:p>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2</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Мыс Челюскин находится на полуострове Чукотка или Таймыр?</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3</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Кавказские горы тянутся параллельно или перпендикулярно Уральским горам?</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4</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Какое   из   морей   расположено   севернее: Охотское или Баренцево?</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5</w:t>
            </w:r>
          </w:p>
        </w:tc>
        <w:tc>
          <w:tcPr>
            <w:tcW w:w="7654" w:type="dxa"/>
            <w:tcBorders>
              <w:top w:val="single" w:sz="4" w:space="0" w:color="auto"/>
              <w:left w:val="nil"/>
              <w:bottom w:val="single" w:sz="4" w:space="0" w:color="auto"/>
              <w:right w:val="single" w:sz="4" w:space="0" w:color="auto"/>
            </w:tcBorders>
          </w:tcPr>
          <w:p w:rsidR="0070174F" w:rsidRPr="006F55B4" w:rsidRDefault="0070174F" w:rsidP="00384402">
            <w:r w:rsidRPr="006F55B4">
              <w:t>Какое море больше: Охотское или Чёрное?</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6</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Где   находится  Среднерусская  возвышенность: на крайнем западе России или в её центральной части?</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7</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Где находится мыс Дежнёва: на полуострове Таймыр или на Чукотке?</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8</w:t>
            </w:r>
          </w:p>
        </w:tc>
        <w:tc>
          <w:tcPr>
            <w:tcW w:w="7654" w:type="dxa"/>
            <w:tcBorders>
              <w:top w:val="single" w:sz="4" w:space="0" w:color="auto"/>
              <w:left w:val="nil"/>
              <w:bottom w:val="single" w:sz="4" w:space="0" w:color="auto"/>
              <w:right w:val="single" w:sz="4" w:space="0" w:color="auto"/>
            </w:tcBorders>
          </w:tcPr>
          <w:p w:rsidR="0070174F" w:rsidRPr="006F55B4" w:rsidRDefault="0070174F" w:rsidP="00384402">
            <w:r w:rsidRPr="006F55B4">
              <w:t>Ангара — приток Лены или Енисея?</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9</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 xml:space="preserve">Верхоянский хребет находится на правом </w:t>
            </w:r>
            <w:r>
              <w:t>и</w:t>
            </w:r>
            <w:r w:rsidRPr="008A0156">
              <w:t>ли на левом берегу Лены?</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10</w:t>
            </w:r>
          </w:p>
        </w:tc>
        <w:tc>
          <w:tcPr>
            <w:tcW w:w="7654" w:type="dxa"/>
            <w:tcBorders>
              <w:top w:val="single" w:sz="4" w:space="0" w:color="auto"/>
              <w:left w:val="nil"/>
              <w:bottom w:val="single" w:sz="4" w:space="0" w:color="auto"/>
              <w:right w:val="single" w:sz="4" w:space="0" w:color="auto"/>
            </w:tcBorders>
          </w:tcPr>
          <w:p w:rsidR="0070174F" w:rsidRPr="006F55B4" w:rsidRDefault="0070174F" w:rsidP="00384402">
            <w:r w:rsidRPr="006F55B4">
              <w:t>Какое из морей расположено южнее: Азовское или Чёрное?</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11</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Pr>
                <w:noProof/>
              </w:rPr>
              <w:pict>
                <v:line id="_x0000_s1026" style="position:absolute;z-index:251653120;mso-position-horizontal-relative:text;mso-position-vertical-relative:text" from="-1.45pt,.25pt" to="368.15pt,.25pt" o:allowincell="f" strokeweight=".5pt"/>
              </w:pict>
            </w:r>
            <w:r w:rsidRPr="008A0156">
              <w:t>Какой город находится на берегу Финского залива: Санкт-Петербург или Петрозаводск?</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12</w:t>
            </w:r>
          </w:p>
        </w:tc>
        <w:tc>
          <w:tcPr>
            <w:tcW w:w="7654" w:type="dxa"/>
            <w:tcBorders>
              <w:top w:val="single" w:sz="4" w:space="0" w:color="auto"/>
              <w:left w:val="nil"/>
              <w:bottom w:val="single" w:sz="4" w:space="0" w:color="auto"/>
              <w:right w:val="single" w:sz="4" w:space="0" w:color="auto"/>
            </w:tcBorders>
          </w:tcPr>
          <w:p w:rsidR="0070174F" w:rsidRPr="008A0156" w:rsidRDefault="0070174F" w:rsidP="00384402">
            <w:r w:rsidRPr="008A0156">
              <w:t>Где находится Срединный хребет: на полуост</w:t>
            </w:r>
            <w:r w:rsidRPr="008A0156">
              <w:softHyphen/>
              <w:t>рове Камчатка или на Среднесибирском пло</w:t>
            </w:r>
            <w:r w:rsidRPr="008A0156">
              <w:softHyphen/>
              <w:t>скогорье?</w:t>
            </w:r>
          </w:p>
        </w:tc>
        <w:tc>
          <w:tcPr>
            <w:tcW w:w="1418" w:type="dxa"/>
            <w:tcBorders>
              <w:top w:val="single" w:sz="4" w:space="0" w:color="auto"/>
              <w:left w:val="nil"/>
              <w:bottom w:val="single" w:sz="4" w:space="0" w:color="auto"/>
              <w:right w:val="single" w:sz="4" w:space="0" w:color="auto"/>
            </w:tcBorders>
          </w:tcPr>
          <w:p w:rsidR="0070174F" w:rsidRPr="008A0156" w:rsidRDefault="0070174F" w:rsidP="00384402"/>
        </w:tc>
      </w:tr>
    </w:tbl>
    <w:p w:rsidR="0070174F" w:rsidRPr="008A0156" w:rsidRDefault="0070174F" w:rsidP="00251C0C">
      <w:pPr>
        <w:numPr>
          <w:ilvl w:val="0"/>
          <w:numId w:val="24"/>
        </w:numPr>
        <w:spacing w:before="240" w:line="276" w:lineRule="auto"/>
        <w:ind w:left="426"/>
        <w:jc w:val="both"/>
        <w:rPr>
          <w:b/>
          <w:u w:val="single"/>
        </w:rPr>
      </w:pPr>
      <w:r w:rsidRPr="008A0156">
        <w:rPr>
          <w:b/>
          <w:u w:val="single"/>
        </w:rPr>
        <w:t>Укажите названия географических объектов, обозначенных цифрами:</w:t>
      </w:r>
    </w:p>
    <w:p w:rsidR="0070174F" w:rsidRPr="008A0156" w:rsidRDefault="0070174F" w:rsidP="007F2B48">
      <w:r>
        <w:rPr>
          <w:noProof/>
        </w:rPr>
        <w:pict>
          <v:shape id="Рисунок 7" o:spid="_x0000_s1027" type="#_x0000_t75" alt="Рисунок1" style="position:absolute;margin-left:-.3pt;margin-top:9pt;width:362.25pt;height:203.25pt;z-index:251654144;visibility:visible" stroked="t">
            <v:imagedata r:id="rId9" o:title=""/>
            <w10:wrap type="square"/>
          </v:shape>
        </w:pict>
      </w:r>
      <w:r w:rsidRPr="008A0156">
        <w:t>1. Острова</w:t>
      </w:r>
    </w:p>
    <w:p w:rsidR="0070174F" w:rsidRPr="008A0156" w:rsidRDefault="0070174F" w:rsidP="007F2B48">
      <w:r w:rsidRPr="008A0156">
        <w:t>2. Острова</w:t>
      </w:r>
    </w:p>
    <w:p w:rsidR="0070174F" w:rsidRPr="008A0156" w:rsidRDefault="0070174F" w:rsidP="007F2B48">
      <w:r w:rsidRPr="008A0156">
        <w:t>3. Остров</w:t>
      </w:r>
    </w:p>
    <w:p w:rsidR="0070174F" w:rsidRPr="008A0156" w:rsidRDefault="0070174F" w:rsidP="007F2B48">
      <w:r w:rsidRPr="008A0156">
        <w:t>4. Полуостров</w:t>
      </w:r>
    </w:p>
    <w:p w:rsidR="0070174F" w:rsidRPr="008A0156" w:rsidRDefault="0070174F" w:rsidP="007F2B48">
      <w:r w:rsidRPr="008A0156">
        <w:t>5. Полуостров</w:t>
      </w:r>
    </w:p>
    <w:p w:rsidR="0070174F" w:rsidRPr="008A0156" w:rsidRDefault="0070174F" w:rsidP="007F2B48">
      <w:r w:rsidRPr="008A0156">
        <w:t>6. Острова</w:t>
      </w:r>
    </w:p>
    <w:p w:rsidR="0070174F" w:rsidRPr="008A0156" w:rsidRDefault="0070174F" w:rsidP="007F2B48">
      <w:r w:rsidRPr="008A0156">
        <w:t>7. Остров</w:t>
      </w:r>
    </w:p>
    <w:p w:rsidR="0070174F" w:rsidRPr="008A0156" w:rsidRDefault="0070174F" w:rsidP="007F2B48">
      <w:r w:rsidRPr="008A0156">
        <w:t>8. Острова</w:t>
      </w:r>
    </w:p>
    <w:p w:rsidR="0070174F" w:rsidRPr="008A0156" w:rsidRDefault="0070174F" w:rsidP="007F2B48">
      <w:r w:rsidRPr="008A0156">
        <w:t>9. Острова</w:t>
      </w:r>
    </w:p>
    <w:p w:rsidR="0070174F" w:rsidRPr="008A0156" w:rsidRDefault="0070174F" w:rsidP="007F2B48">
      <w:r w:rsidRPr="008A0156">
        <w:t>10. Полуостров</w:t>
      </w:r>
    </w:p>
    <w:p w:rsidR="0070174F" w:rsidRPr="008A0156" w:rsidRDefault="0070174F" w:rsidP="007F2B48">
      <w:pPr>
        <w:jc w:val="center"/>
        <w:rPr>
          <w:b/>
        </w:rPr>
      </w:pPr>
    </w:p>
    <w:p w:rsidR="0070174F" w:rsidRPr="008A0156" w:rsidRDefault="0070174F" w:rsidP="007F2B48">
      <w:pPr>
        <w:jc w:val="center"/>
        <w:rPr>
          <w:b/>
        </w:rPr>
      </w:pPr>
    </w:p>
    <w:p w:rsidR="0070174F" w:rsidRPr="008A0156" w:rsidRDefault="0070174F" w:rsidP="007F2B48">
      <w:pPr>
        <w:jc w:val="center"/>
        <w:rPr>
          <w:b/>
        </w:rPr>
      </w:pPr>
    </w:p>
    <w:p w:rsidR="0070174F" w:rsidRPr="008A0156" w:rsidRDefault="0070174F" w:rsidP="007F2B48">
      <w:pPr>
        <w:jc w:val="center"/>
        <w:rPr>
          <w:b/>
        </w:rPr>
      </w:pPr>
    </w:p>
    <w:p w:rsidR="0070174F" w:rsidRDefault="0070174F" w:rsidP="00251C0C">
      <w:pPr>
        <w:numPr>
          <w:ilvl w:val="0"/>
          <w:numId w:val="24"/>
        </w:numPr>
        <w:ind w:left="284"/>
        <w:rPr>
          <w:b/>
          <w:u w:val="single"/>
        </w:rPr>
      </w:pPr>
      <w:r>
        <w:rPr>
          <w:b/>
          <w:u w:val="single"/>
        </w:rPr>
        <w:t>Теоретический вопрос:</w:t>
      </w:r>
    </w:p>
    <w:p w:rsidR="0070174F" w:rsidRPr="007E77A0" w:rsidRDefault="0070174F" w:rsidP="007F2B48">
      <w:pPr>
        <w:ind w:left="720"/>
      </w:pPr>
      <w:r>
        <w:t>Северная Земля стала крупнейшим географическим объектом, открытым в ХХ</w:t>
      </w:r>
      <w:r w:rsidRPr="006F55B4">
        <w:t xml:space="preserve"> </w:t>
      </w:r>
      <w:r>
        <w:t xml:space="preserve"> веке. А,  какой был крупнейшим в </w:t>
      </w:r>
      <w:r>
        <w:rPr>
          <w:lang w:val="en-US"/>
        </w:rPr>
        <w:t>XIX</w:t>
      </w:r>
      <w:r>
        <w:t xml:space="preserve"> веке</w:t>
      </w:r>
      <w:r w:rsidRPr="007E77A0">
        <w:t>? Кто и когда совершил данное открытие. Что Вам о нем известно?</w:t>
      </w:r>
    </w:p>
    <w:p w:rsidR="0070174F" w:rsidRPr="007E77A0" w:rsidRDefault="0070174F" w:rsidP="007F2B48">
      <w:pPr>
        <w:jc w:val="center"/>
        <w:rPr>
          <w:b/>
        </w:rPr>
      </w:pPr>
    </w:p>
    <w:p w:rsidR="0070174F" w:rsidRPr="007E77A0" w:rsidRDefault="0070174F" w:rsidP="007F2B48">
      <w:pPr>
        <w:jc w:val="center"/>
        <w:rPr>
          <w:b/>
        </w:rPr>
      </w:pPr>
    </w:p>
    <w:p w:rsidR="0070174F" w:rsidRPr="008A0156" w:rsidRDefault="0070174F" w:rsidP="007F2B48">
      <w:pPr>
        <w:jc w:val="center"/>
        <w:rPr>
          <w:b/>
        </w:rPr>
      </w:pPr>
    </w:p>
    <w:p w:rsidR="0070174F" w:rsidRPr="008A0156" w:rsidRDefault="0070174F" w:rsidP="007F2B48">
      <w:pPr>
        <w:jc w:val="center"/>
        <w:rPr>
          <w:b/>
        </w:rPr>
      </w:pPr>
      <w:r w:rsidRPr="008A0156">
        <w:rPr>
          <w:b/>
        </w:rPr>
        <w:t>Контрольная работа по теме «Географическое положение и история исследования»</w:t>
      </w:r>
    </w:p>
    <w:p w:rsidR="0070174F" w:rsidRPr="008A0156" w:rsidRDefault="0070174F" w:rsidP="007F2B48">
      <w:pPr>
        <w:jc w:val="center"/>
        <w:rPr>
          <w:b/>
          <w:i/>
        </w:rPr>
      </w:pPr>
      <w:r w:rsidRPr="008A0156">
        <w:rPr>
          <w:b/>
          <w:i/>
          <w:lang w:val="en-US"/>
        </w:rPr>
        <w:t>II</w:t>
      </w:r>
      <w:r w:rsidRPr="008A0156">
        <w:rPr>
          <w:b/>
          <w:i/>
        </w:rPr>
        <w:t xml:space="preserve"> вариант</w:t>
      </w:r>
    </w:p>
    <w:p w:rsidR="0070174F" w:rsidRPr="008A0156" w:rsidRDefault="0070174F" w:rsidP="00251C0C">
      <w:pPr>
        <w:numPr>
          <w:ilvl w:val="0"/>
          <w:numId w:val="29"/>
        </w:numPr>
        <w:ind w:left="284"/>
        <w:rPr>
          <w:b/>
          <w:u w:val="single"/>
        </w:rPr>
      </w:pPr>
      <w:r w:rsidRPr="008A0156">
        <w:rPr>
          <w:b/>
          <w:u w:val="single"/>
        </w:rPr>
        <w:t>Какие из перечисленных природных объектов располагаются в VIII часовом поясе?</w:t>
      </w:r>
    </w:p>
    <w:p w:rsidR="0070174F" w:rsidRPr="008A0156" w:rsidRDefault="0070174F" w:rsidP="007F2B48">
      <w:pPr>
        <w:tabs>
          <w:tab w:val="left" w:pos="426"/>
        </w:tabs>
        <w:sectPr w:rsidR="0070174F" w:rsidRPr="008A0156" w:rsidSect="00384402">
          <w:type w:val="continuous"/>
          <w:pgSz w:w="11906" w:h="16838"/>
          <w:pgMar w:top="1134" w:right="850" w:bottom="1134" w:left="1701" w:header="708" w:footer="708" w:gutter="0"/>
          <w:cols w:space="708"/>
          <w:docGrid w:linePitch="360"/>
        </w:sectPr>
      </w:pPr>
    </w:p>
    <w:p w:rsidR="0070174F" w:rsidRPr="008A0156" w:rsidRDefault="0070174F" w:rsidP="007F2B48">
      <w:pPr>
        <w:tabs>
          <w:tab w:val="left" w:pos="426"/>
        </w:tabs>
      </w:pPr>
      <w:r w:rsidRPr="008A0156">
        <w:t>а)</w:t>
      </w:r>
      <w:r w:rsidRPr="008A0156">
        <w:tab/>
      </w:r>
      <w:r>
        <w:t>Низовья</w:t>
      </w:r>
      <w:r w:rsidRPr="008A0156">
        <w:t xml:space="preserve"> Амура;</w:t>
      </w:r>
    </w:p>
    <w:p w:rsidR="0070174F" w:rsidRPr="008A0156" w:rsidRDefault="0070174F" w:rsidP="007F2B48">
      <w:pPr>
        <w:tabs>
          <w:tab w:val="left" w:pos="426"/>
        </w:tabs>
      </w:pPr>
      <w:r w:rsidRPr="008A0156">
        <w:t>б)</w:t>
      </w:r>
      <w:r w:rsidRPr="008A0156">
        <w:tab/>
        <w:t>Новосибирские острова;</w:t>
      </w:r>
    </w:p>
    <w:p w:rsidR="0070174F" w:rsidRPr="008A0156" w:rsidRDefault="0070174F" w:rsidP="007F2B48">
      <w:pPr>
        <w:tabs>
          <w:tab w:val="left" w:pos="426"/>
        </w:tabs>
      </w:pPr>
      <w:r w:rsidRPr="008A0156">
        <w:t>в)</w:t>
      </w:r>
      <w:r w:rsidRPr="008A0156">
        <w:tab/>
        <w:t>озеро Байкал;</w:t>
      </w:r>
    </w:p>
    <w:p w:rsidR="0070174F" w:rsidRPr="008A0156" w:rsidRDefault="0070174F" w:rsidP="007F2B48">
      <w:pPr>
        <w:tabs>
          <w:tab w:val="left" w:pos="426"/>
        </w:tabs>
      </w:pPr>
      <w:r w:rsidRPr="008A0156">
        <w:t>г)</w:t>
      </w:r>
      <w:r w:rsidRPr="008A0156">
        <w:tab/>
        <w:t>Северная Земля;</w:t>
      </w:r>
    </w:p>
    <w:p w:rsidR="0070174F" w:rsidRPr="008A0156" w:rsidRDefault="0070174F" w:rsidP="007F2B48">
      <w:pPr>
        <w:tabs>
          <w:tab w:val="left" w:pos="426"/>
        </w:tabs>
      </w:pPr>
      <w:r w:rsidRPr="008A0156">
        <w:t>д)</w:t>
      </w:r>
      <w:r w:rsidRPr="008A0156">
        <w:tab/>
        <w:t>устье Лены;</w:t>
      </w:r>
    </w:p>
    <w:p w:rsidR="0070174F" w:rsidRPr="008A0156" w:rsidRDefault="0070174F" w:rsidP="007F2B48">
      <w:pPr>
        <w:tabs>
          <w:tab w:val="left" w:pos="426"/>
        </w:tabs>
      </w:pPr>
      <w:r w:rsidRPr="008A0156">
        <w:t>е)</w:t>
      </w:r>
      <w:r w:rsidRPr="008A0156">
        <w:tab/>
        <w:t>Центрально-Якутская равнина.</w:t>
      </w:r>
    </w:p>
    <w:p w:rsidR="0070174F" w:rsidRPr="008A0156" w:rsidRDefault="0070174F" w:rsidP="007F2B48">
      <w:pPr>
        <w:sectPr w:rsidR="0070174F" w:rsidRPr="008A0156" w:rsidSect="00384402">
          <w:type w:val="continuous"/>
          <w:pgSz w:w="11906" w:h="16838"/>
          <w:pgMar w:top="1134" w:right="850" w:bottom="1134" w:left="1701" w:header="708" w:footer="708" w:gutter="0"/>
          <w:cols w:num="2" w:space="708"/>
          <w:docGrid w:linePitch="360"/>
        </w:sectPr>
      </w:pPr>
    </w:p>
    <w:p w:rsidR="0070174F" w:rsidRPr="008A0156" w:rsidRDefault="0070174F" w:rsidP="00251C0C">
      <w:pPr>
        <w:numPr>
          <w:ilvl w:val="0"/>
          <w:numId w:val="29"/>
        </w:numPr>
        <w:spacing w:before="240"/>
        <w:ind w:left="284"/>
        <w:rPr>
          <w:b/>
          <w:u w:val="single"/>
        </w:rPr>
      </w:pPr>
      <w:r w:rsidRPr="008A0156">
        <w:rPr>
          <w:b/>
          <w:u w:val="single"/>
        </w:rPr>
        <w:t>В устье какой реки располагалась колония Мангазея?</w:t>
      </w:r>
    </w:p>
    <w:p w:rsidR="0070174F" w:rsidRPr="008A0156" w:rsidRDefault="0070174F" w:rsidP="007F2B48">
      <w:pPr>
        <w:jc w:val="center"/>
      </w:pPr>
      <w:r w:rsidRPr="008A0156">
        <w:t>а) Северная Двина;         б) Таз;        в) Енисей;        г) Обь.</w:t>
      </w:r>
    </w:p>
    <w:p w:rsidR="0070174F" w:rsidRPr="008A0156" w:rsidRDefault="0070174F" w:rsidP="007F2B48">
      <w:pPr>
        <w:sectPr w:rsidR="0070174F" w:rsidRPr="008A0156" w:rsidSect="00384402">
          <w:type w:val="continuous"/>
          <w:pgSz w:w="11906" w:h="16838"/>
          <w:pgMar w:top="1134" w:right="850" w:bottom="1134" w:left="1701" w:header="708" w:footer="708" w:gutter="0"/>
          <w:cols w:space="708"/>
          <w:docGrid w:linePitch="360"/>
        </w:sectPr>
      </w:pPr>
    </w:p>
    <w:p w:rsidR="0070174F" w:rsidRPr="008A0156" w:rsidRDefault="0070174F" w:rsidP="00251C0C">
      <w:pPr>
        <w:numPr>
          <w:ilvl w:val="0"/>
          <w:numId w:val="29"/>
        </w:numPr>
        <w:spacing w:before="240"/>
        <w:ind w:left="284"/>
        <w:rPr>
          <w:b/>
          <w:u w:val="single"/>
        </w:rPr>
      </w:pPr>
      <w:r w:rsidRPr="008A0156">
        <w:rPr>
          <w:b/>
          <w:u w:val="single"/>
        </w:rPr>
        <w:t>Кто из перечисленных людей был участником Великой Северной экспедиции?</w:t>
      </w:r>
    </w:p>
    <w:p w:rsidR="0070174F" w:rsidRPr="008A0156" w:rsidRDefault="0070174F" w:rsidP="00251C0C">
      <w:pPr>
        <w:numPr>
          <w:ilvl w:val="0"/>
          <w:numId w:val="27"/>
        </w:numPr>
        <w:ind w:left="426"/>
        <w:sectPr w:rsidR="0070174F" w:rsidRPr="008A0156" w:rsidSect="00384402">
          <w:type w:val="continuous"/>
          <w:pgSz w:w="11906" w:h="16838"/>
          <w:pgMar w:top="1134" w:right="850" w:bottom="1134" w:left="1701" w:header="708" w:footer="708" w:gutter="0"/>
          <w:cols w:space="708"/>
          <w:docGrid w:linePitch="360"/>
        </w:sectPr>
      </w:pPr>
    </w:p>
    <w:p w:rsidR="0070174F" w:rsidRPr="008A0156" w:rsidRDefault="0070174F" w:rsidP="00251C0C">
      <w:pPr>
        <w:numPr>
          <w:ilvl w:val="0"/>
          <w:numId w:val="27"/>
        </w:numPr>
        <w:ind w:left="426"/>
      </w:pPr>
      <w:r w:rsidRPr="008A0156">
        <w:t>Михаил Ломоносов</w:t>
      </w:r>
    </w:p>
    <w:p w:rsidR="0070174F" w:rsidRPr="008A0156" w:rsidRDefault="0070174F" w:rsidP="00251C0C">
      <w:pPr>
        <w:numPr>
          <w:ilvl w:val="0"/>
          <w:numId w:val="27"/>
        </w:numPr>
        <w:ind w:left="426"/>
      </w:pPr>
      <w:r w:rsidRPr="008A0156">
        <w:t>Витус Беринг</w:t>
      </w:r>
    </w:p>
    <w:p w:rsidR="0070174F" w:rsidRPr="008A0156" w:rsidRDefault="0070174F" w:rsidP="00251C0C">
      <w:pPr>
        <w:numPr>
          <w:ilvl w:val="0"/>
          <w:numId w:val="27"/>
        </w:numPr>
        <w:ind w:left="426"/>
      </w:pPr>
      <w:r w:rsidRPr="008A0156">
        <w:t>Дмитрий Овцын</w:t>
      </w:r>
    </w:p>
    <w:p w:rsidR="0070174F" w:rsidRPr="008A0156" w:rsidRDefault="0070174F" w:rsidP="00251C0C">
      <w:pPr>
        <w:numPr>
          <w:ilvl w:val="0"/>
          <w:numId w:val="27"/>
        </w:numPr>
        <w:ind w:left="426"/>
      </w:pPr>
      <w:r w:rsidRPr="008A0156">
        <w:t>Семён Дежнёв</w:t>
      </w:r>
    </w:p>
    <w:p w:rsidR="0070174F" w:rsidRPr="008A0156" w:rsidRDefault="0070174F" w:rsidP="00251C0C">
      <w:pPr>
        <w:numPr>
          <w:ilvl w:val="0"/>
          <w:numId w:val="27"/>
        </w:numPr>
        <w:ind w:left="426"/>
      </w:pPr>
      <w:r w:rsidRPr="008A0156">
        <w:t>Мария Прончищева</w:t>
      </w:r>
    </w:p>
    <w:p w:rsidR="0070174F" w:rsidRPr="008A0156" w:rsidRDefault="0070174F" w:rsidP="00251C0C">
      <w:pPr>
        <w:numPr>
          <w:ilvl w:val="0"/>
          <w:numId w:val="27"/>
        </w:numPr>
        <w:ind w:left="426"/>
      </w:pPr>
      <w:r w:rsidRPr="008A0156">
        <w:t>Братья Лаптевы</w:t>
      </w:r>
    </w:p>
    <w:p w:rsidR="0070174F" w:rsidRPr="008A0156" w:rsidRDefault="0070174F" w:rsidP="00251C0C">
      <w:pPr>
        <w:numPr>
          <w:ilvl w:val="0"/>
          <w:numId w:val="27"/>
        </w:numPr>
        <w:ind w:left="426"/>
      </w:pPr>
      <w:r w:rsidRPr="008A0156">
        <w:t>Семён Челюскин</w:t>
      </w:r>
      <w:r w:rsidRPr="008A0156">
        <w:tab/>
      </w:r>
    </w:p>
    <w:p w:rsidR="0070174F" w:rsidRPr="008A0156" w:rsidRDefault="0070174F" w:rsidP="00251C0C">
      <w:pPr>
        <w:numPr>
          <w:ilvl w:val="0"/>
          <w:numId w:val="27"/>
        </w:numPr>
        <w:ind w:left="426"/>
      </w:pPr>
      <w:r w:rsidRPr="008A0156">
        <w:t>Владимир Татищев</w:t>
      </w:r>
    </w:p>
    <w:p w:rsidR="0070174F" w:rsidRPr="008A0156" w:rsidRDefault="0070174F" w:rsidP="007F2B48">
      <w:pPr>
        <w:sectPr w:rsidR="0070174F" w:rsidRPr="008A0156" w:rsidSect="00384402">
          <w:type w:val="continuous"/>
          <w:pgSz w:w="11906" w:h="16838"/>
          <w:pgMar w:top="1134" w:right="850" w:bottom="1134" w:left="1701" w:header="708" w:footer="708" w:gutter="0"/>
          <w:cols w:num="3" w:space="708"/>
          <w:docGrid w:linePitch="360"/>
        </w:sectPr>
      </w:pPr>
    </w:p>
    <w:p w:rsidR="0070174F" w:rsidRPr="008A0156" w:rsidRDefault="0070174F" w:rsidP="00251C0C">
      <w:pPr>
        <w:numPr>
          <w:ilvl w:val="0"/>
          <w:numId w:val="29"/>
        </w:numPr>
        <w:spacing w:before="240"/>
        <w:ind w:left="284"/>
        <w:rPr>
          <w:b/>
          <w:u w:val="single"/>
        </w:rPr>
      </w:pPr>
      <w:r w:rsidRPr="008A0156">
        <w:rPr>
          <w:b/>
          <w:u w:val="single"/>
        </w:rPr>
        <w:t>Первым мореплавателем, преодолевшим Северо-Восточный проход, был:</w:t>
      </w:r>
    </w:p>
    <w:p w:rsidR="0070174F" w:rsidRPr="008A0156" w:rsidRDefault="0070174F" w:rsidP="007F2B48">
      <w:pPr>
        <w:jc w:val="center"/>
      </w:pPr>
      <w:r w:rsidRPr="008A0156">
        <w:t xml:space="preserve">а) </w:t>
      </w:r>
      <w:r>
        <w:t>Георгий Седов</w:t>
      </w:r>
      <w:r w:rsidRPr="008A0156">
        <w:t xml:space="preserve">;      б) Фритьоф Нансен;      в) Эрик Норденшельд;      г) </w:t>
      </w:r>
      <w:r>
        <w:t>Семен Дежнев</w:t>
      </w:r>
      <w:r w:rsidRPr="008A0156">
        <w:t>.</w:t>
      </w:r>
    </w:p>
    <w:p w:rsidR="0070174F" w:rsidRPr="008A0156" w:rsidRDefault="0070174F" w:rsidP="00251C0C">
      <w:pPr>
        <w:numPr>
          <w:ilvl w:val="0"/>
          <w:numId w:val="29"/>
        </w:numPr>
        <w:spacing w:before="240" w:line="276" w:lineRule="auto"/>
        <w:ind w:left="284"/>
        <w:jc w:val="both"/>
        <w:rPr>
          <w:b/>
          <w:u w:val="single"/>
        </w:rPr>
        <w:sectPr w:rsidR="0070174F" w:rsidRPr="008A0156" w:rsidSect="00384402">
          <w:type w:val="continuous"/>
          <w:pgSz w:w="11906" w:h="16838"/>
          <w:pgMar w:top="1134" w:right="850" w:bottom="1134" w:left="1701" w:header="708" w:footer="708" w:gutter="0"/>
          <w:cols w:space="708"/>
          <w:docGrid w:linePitch="360"/>
        </w:sectPr>
      </w:pPr>
    </w:p>
    <w:p w:rsidR="0070174F" w:rsidRPr="008A0156" w:rsidRDefault="0070174F" w:rsidP="00251C0C">
      <w:pPr>
        <w:numPr>
          <w:ilvl w:val="0"/>
          <w:numId w:val="29"/>
        </w:numPr>
        <w:spacing w:before="240" w:line="276" w:lineRule="auto"/>
        <w:ind w:left="284"/>
        <w:jc w:val="both"/>
        <w:rPr>
          <w:b/>
          <w:u w:val="single"/>
        </w:rPr>
      </w:pPr>
      <w:r w:rsidRPr="008A0156">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8A0156" w:rsidTr="00384402">
        <w:tc>
          <w:tcPr>
            <w:tcW w:w="675" w:type="dxa"/>
          </w:tcPr>
          <w:p w:rsidR="0070174F" w:rsidRPr="008A0156" w:rsidRDefault="0070174F" w:rsidP="00384402">
            <w:pPr>
              <w:jc w:val="center"/>
            </w:pPr>
            <w:r w:rsidRPr="008A0156">
              <w:t>1</w:t>
            </w:r>
          </w:p>
        </w:tc>
        <w:tc>
          <w:tcPr>
            <w:tcW w:w="7797" w:type="dxa"/>
          </w:tcPr>
          <w:p w:rsidR="0070174F" w:rsidRPr="008A0156" w:rsidRDefault="0070174F" w:rsidP="00384402">
            <w:r w:rsidRPr="008A0156">
              <w:t>Берега России омывают воды трёх океанов: Тихого, Ат</w:t>
            </w:r>
            <w:r w:rsidRPr="008A0156">
              <w:softHyphen/>
              <w:t>лантического и Индийского</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2</w:t>
            </w:r>
          </w:p>
        </w:tc>
        <w:tc>
          <w:tcPr>
            <w:tcW w:w="7797" w:type="dxa"/>
          </w:tcPr>
          <w:p w:rsidR="0070174F" w:rsidRPr="008A0156" w:rsidRDefault="0070174F" w:rsidP="00384402">
            <w:r w:rsidRPr="008A0156">
              <w:t>Большая часть государственной границы России прохо</w:t>
            </w:r>
            <w:r w:rsidRPr="008A0156">
              <w:softHyphen/>
              <w:t>дит по морю</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3</w:t>
            </w:r>
          </w:p>
        </w:tc>
        <w:tc>
          <w:tcPr>
            <w:tcW w:w="7797" w:type="dxa"/>
          </w:tcPr>
          <w:p w:rsidR="0070174F" w:rsidRPr="008A0156" w:rsidRDefault="0070174F" w:rsidP="00384402">
            <w:r w:rsidRPr="008A0156">
              <w:t>Крайняя северная</w:t>
            </w:r>
            <w:r>
              <w:t xml:space="preserve"> материковая</w:t>
            </w:r>
            <w:r w:rsidRPr="008A0156">
              <w:t xml:space="preserve"> точка России одновременно является крайней северной точкой Евразии</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4</w:t>
            </w:r>
          </w:p>
        </w:tc>
        <w:tc>
          <w:tcPr>
            <w:tcW w:w="7797" w:type="dxa"/>
          </w:tcPr>
          <w:p w:rsidR="0070174F" w:rsidRPr="008A0156" w:rsidRDefault="0070174F" w:rsidP="00384402">
            <w:r w:rsidRPr="008A0156">
              <w:t>Крайняя западная точка России находится во втором часо</w:t>
            </w:r>
            <w:r w:rsidRPr="008A0156">
              <w:softHyphen/>
              <w:t>вом поясе</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5</w:t>
            </w:r>
          </w:p>
        </w:tc>
        <w:tc>
          <w:tcPr>
            <w:tcW w:w="7797" w:type="dxa"/>
          </w:tcPr>
          <w:p w:rsidR="0070174F" w:rsidRPr="008A0156" w:rsidRDefault="0070174F" w:rsidP="00384402">
            <w:r w:rsidRPr="008A0156">
              <w:t>Границы часовых поясов проходят строго по меридианам</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6</w:t>
            </w:r>
          </w:p>
        </w:tc>
        <w:tc>
          <w:tcPr>
            <w:tcW w:w="7797" w:type="dxa"/>
          </w:tcPr>
          <w:p w:rsidR="0070174F" w:rsidRPr="008A0156" w:rsidRDefault="0070174F" w:rsidP="00384402">
            <w:r w:rsidRPr="008A0156">
              <w:t>Поморы — это напоминающие чаек морские птицы, широко распространённые в районе побережья Белого моря</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7</w:t>
            </w:r>
          </w:p>
        </w:tc>
        <w:tc>
          <w:tcPr>
            <w:tcW w:w="7797" w:type="dxa"/>
          </w:tcPr>
          <w:p w:rsidR="0070174F" w:rsidRPr="008A0156" w:rsidRDefault="0070174F" w:rsidP="00384402">
            <w:r w:rsidRPr="008A0156">
              <w:t>Одним из основных товаров, вывозимых из Мангазеи, явля</w:t>
            </w:r>
            <w:r w:rsidRPr="008A0156">
              <w:softHyphen/>
              <w:t>лась пушнина</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8</w:t>
            </w:r>
          </w:p>
        </w:tc>
        <w:tc>
          <w:tcPr>
            <w:tcW w:w="7797" w:type="dxa"/>
          </w:tcPr>
          <w:p w:rsidR="0070174F" w:rsidRPr="008A0156" w:rsidRDefault="0070174F" w:rsidP="00384402">
            <w:r w:rsidRPr="008A0156">
              <w:t>Первоначально Великая Северная экспедиция называлась Второй Камчатской</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9</w:t>
            </w:r>
          </w:p>
        </w:tc>
        <w:tc>
          <w:tcPr>
            <w:tcW w:w="7797" w:type="dxa"/>
          </w:tcPr>
          <w:p w:rsidR="0070174F" w:rsidRPr="008A0156" w:rsidRDefault="0070174F" w:rsidP="00384402">
            <w:r w:rsidRPr="008A0156">
              <w:t>Витус Беринг во время Первой Камчатской экспедиции пер</w:t>
            </w:r>
            <w:r w:rsidRPr="008A0156">
              <w:softHyphen/>
              <w:t>вым прошёл морем между Северной Америкой и Евразией</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10</w:t>
            </w:r>
          </w:p>
        </w:tc>
        <w:tc>
          <w:tcPr>
            <w:tcW w:w="7797" w:type="dxa"/>
          </w:tcPr>
          <w:p w:rsidR="0070174F" w:rsidRPr="008A0156" w:rsidRDefault="0070174F" w:rsidP="00384402">
            <w:r w:rsidRPr="008A0156">
              <w:t>Архипелаг Новая Земля был обнаружен экспедицией Бориса Вилькицкого</w:t>
            </w:r>
          </w:p>
        </w:tc>
        <w:tc>
          <w:tcPr>
            <w:tcW w:w="1099" w:type="dxa"/>
          </w:tcPr>
          <w:p w:rsidR="0070174F" w:rsidRPr="008A0156" w:rsidRDefault="0070174F" w:rsidP="00384402"/>
        </w:tc>
      </w:tr>
      <w:tr w:rsidR="0070174F" w:rsidRPr="008A0156" w:rsidTr="00384402">
        <w:tc>
          <w:tcPr>
            <w:tcW w:w="675" w:type="dxa"/>
          </w:tcPr>
          <w:p w:rsidR="0070174F" w:rsidRPr="008A0156" w:rsidRDefault="0070174F" w:rsidP="00384402">
            <w:pPr>
              <w:jc w:val="center"/>
            </w:pPr>
            <w:r w:rsidRPr="008A0156">
              <w:t>11</w:t>
            </w:r>
          </w:p>
        </w:tc>
        <w:tc>
          <w:tcPr>
            <w:tcW w:w="7797" w:type="dxa"/>
          </w:tcPr>
          <w:p w:rsidR="0070174F" w:rsidRPr="008A0156" w:rsidRDefault="0070174F" w:rsidP="00384402">
            <w:r w:rsidRPr="008A0156">
              <w:t>Впервые Северный морской путь за одну навигацию преодо</w:t>
            </w:r>
            <w:r w:rsidRPr="008A0156">
              <w:softHyphen/>
              <w:t>лели экспедиция на ледоколе «Сибиряков» под руководством Отто Шмидта</w:t>
            </w:r>
          </w:p>
        </w:tc>
        <w:tc>
          <w:tcPr>
            <w:tcW w:w="1099" w:type="dxa"/>
          </w:tcPr>
          <w:p w:rsidR="0070174F" w:rsidRPr="008A0156" w:rsidRDefault="0070174F" w:rsidP="00384402"/>
        </w:tc>
      </w:tr>
    </w:tbl>
    <w:p w:rsidR="0070174F" w:rsidRPr="008A0156" w:rsidRDefault="0070174F" w:rsidP="00251C0C">
      <w:pPr>
        <w:numPr>
          <w:ilvl w:val="0"/>
          <w:numId w:val="29"/>
        </w:numPr>
        <w:spacing w:before="240"/>
        <w:ind w:left="284"/>
        <w:jc w:val="both"/>
        <w:rPr>
          <w:b/>
          <w:u w:val="single"/>
        </w:rPr>
      </w:pPr>
      <w:r w:rsidRPr="008A0156">
        <w:rPr>
          <w:b/>
          <w:u w:val="single"/>
        </w:rPr>
        <w:t>Определите соответствие между событиями и личностями: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1004"/>
        <w:gridCol w:w="544"/>
        <w:gridCol w:w="1004"/>
        <w:gridCol w:w="3509"/>
      </w:tblGrid>
      <w:tr w:rsidR="0070174F" w:rsidRPr="008A0156" w:rsidTr="00384402">
        <w:tc>
          <w:tcPr>
            <w:tcW w:w="3510" w:type="dxa"/>
          </w:tcPr>
          <w:p w:rsidR="0070174F" w:rsidRPr="008A0156" w:rsidRDefault="0070174F" w:rsidP="00384402">
            <w:pPr>
              <w:jc w:val="right"/>
              <w:rPr>
                <w:b/>
                <w:u w:val="single"/>
              </w:rPr>
            </w:pPr>
            <w:r w:rsidRPr="008A0156">
              <w:t>Основатель Русского географического общества</w:t>
            </w:r>
          </w:p>
        </w:tc>
        <w:tc>
          <w:tcPr>
            <w:tcW w:w="1004" w:type="dxa"/>
          </w:tcPr>
          <w:p w:rsidR="0070174F" w:rsidRPr="008A0156" w:rsidRDefault="0070174F" w:rsidP="00384402">
            <w:pPr>
              <w:jc w:val="center"/>
              <w:rPr>
                <w:b/>
              </w:rPr>
            </w:pPr>
            <w:r w:rsidRPr="008A0156">
              <w:rPr>
                <w:b/>
              </w:rPr>
              <w:t>1</w:t>
            </w:r>
          </w:p>
        </w:tc>
        <w:tc>
          <w:tcPr>
            <w:tcW w:w="544" w:type="dxa"/>
          </w:tcPr>
          <w:p w:rsidR="0070174F" w:rsidRPr="008A0156" w:rsidRDefault="0070174F" w:rsidP="00384402">
            <w:pPr>
              <w:jc w:val="both"/>
              <w:rPr>
                <w:b/>
                <w:u w:val="single"/>
              </w:rPr>
            </w:pPr>
          </w:p>
        </w:tc>
        <w:tc>
          <w:tcPr>
            <w:tcW w:w="1004" w:type="dxa"/>
          </w:tcPr>
          <w:p w:rsidR="0070174F" w:rsidRPr="008A0156" w:rsidRDefault="0070174F" w:rsidP="00384402">
            <w:pPr>
              <w:jc w:val="center"/>
              <w:rPr>
                <w:b/>
              </w:rPr>
            </w:pPr>
            <w:r w:rsidRPr="008A0156">
              <w:rPr>
                <w:b/>
              </w:rPr>
              <w:t>а</w:t>
            </w:r>
          </w:p>
        </w:tc>
        <w:tc>
          <w:tcPr>
            <w:tcW w:w="3509" w:type="dxa"/>
          </w:tcPr>
          <w:p w:rsidR="0070174F" w:rsidRPr="008A0156" w:rsidRDefault="0070174F" w:rsidP="00384402">
            <w:pPr>
              <w:rPr>
                <w:b/>
                <w:u w:val="single"/>
              </w:rPr>
            </w:pPr>
            <w:r w:rsidRPr="008A0156">
              <w:t>Иван Крузенштерн и Юрий Лисянский</w:t>
            </w:r>
          </w:p>
        </w:tc>
      </w:tr>
      <w:tr w:rsidR="0070174F" w:rsidRPr="008A0156" w:rsidTr="00384402">
        <w:tc>
          <w:tcPr>
            <w:tcW w:w="3510" w:type="dxa"/>
          </w:tcPr>
          <w:p w:rsidR="0070174F" w:rsidRPr="008A0156" w:rsidRDefault="0070174F" w:rsidP="00384402">
            <w:pPr>
              <w:jc w:val="right"/>
              <w:rPr>
                <w:b/>
                <w:u w:val="single"/>
              </w:rPr>
            </w:pPr>
            <w:r w:rsidRPr="008A0156">
              <w:t>Первая российская кругосветная экспедиция</w:t>
            </w:r>
          </w:p>
        </w:tc>
        <w:tc>
          <w:tcPr>
            <w:tcW w:w="1004" w:type="dxa"/>
          </w:tcPr>
          <w:p w:rsidR="0070174F" w:rsidRPr="008A0156" w:rsidRDefault="0070174F" w:rsidP="00384402">
            <w:pPr>
              <w:jc w:val="center"/>
              <w:rPr>
                <w:b/>
              </w:rPr>
            </w:pPr>
            <w:r w:rsidRPr="008A0156">
              <w:rPr>
                <w:b/>
              </w:rPr>
              <w:t>2</w:t>
            </w:r>
          </w:p>
        </w:tc>
        <w:tc>
          <w:tcPr>
            <w:tcW w:w="544" w:type="dxa"/>
          </w:tcPr>
          <w:p w:rsidR="0070174F" w:rsidRPr="008A0156" w:rsidRDefault="0070174F" w:rsidP="00384402">
            <w:pPr>
              <w:jc w:val="both"/>
              <w:rPr>
                <w:b/>
                <w:u w:val="single"/>
              </w:rPr>
            </w:pPr>
          </w:p>
        </w:tc>
        <w:tc>
          <w:tcPr>
            <w:tcW w:w="1004" w:type="dxa"/>
          </w:tcPr>
          <w:p w:rsidR="0070174F" w:rsidRPr="008A0156" w:rsidRDefault="0070174F" w:rsidP="00384402">
            <w:pPr>
              <w:jc w:val="center"/>
              <w:rPr>
                <w:b/>
              </w:rPr>
            </w:pPr>
            <w:r w:rsidRPr="008A0156">
              <w:rPr>
                <w:b/>
              </w:rPr>
              <w:t>б</w:t>
            </w:r>
          </w:p>
        </w:tc>
        <w:tc>
          <w:tcPr>
            <w:tcW w:w="3509" w:type="dxa"/>
          </w:tcPr>
          <w:p w:rsidR="0070174F" w:rsidRPr="008A0156" w:rsidRDefault="0070174F" w:rsidP="00384402">
            <w:r w:rsidRPr="008A0156">
              <w:t>Владимир Татищев</w:t>
            </w:r>
          </w:p>
          <w:p w:rsidR="0070174F" w:rsidRPr="008A0156" w:rsidRDefault="0070174F" w:rsidP="00384402">
            <w:pPr>
              <w:jc w:val="both"/>
              <w:rPr>
                <w:b/>
                <w:u w:val="single"/>
              </w:rPr>
            </w:pPr>
          </w:p>
        </w:tc>
      </w:tr>
      <w:tr w:rsidR="0070174F" w:rsidRPr="008A0156" w:rsidTr="00384402">
        <w:tc>
          <w:tcPr>
            <w:tcW w:w="3510" w:type="dxa"/>
          </w:tcPr>
          <w:p w:rsidR="0070174F" w:rsidRPr="008A0156" w:rsidRDefault="0070174F" w:rsidP="00384402">
            <w:pPr>
              <w:jc w:val="right"/>
              <w:rPr>
                <w:b/>
                <w:u w:val="single"/>
              </w:rPr>
            </w:pPr>
            <w:r w:rsidRPr="008A0156">
              <w:t>Закон географической</w:t>
            </w:r>
            <w:r w:rsidRPr="008A0156">
              <w:tab/>
              <w:t xml:space="preserve"> зональности</w:t>
            </w:r>
          </w:p>
        </w:tc>
        <w:tc>
          <w:tcPr>
            <w:tcW w:w="1004" w:type="dxa"/>
          </w:tcPr>
          <w:p w:rsidR="0070174F" w:rsidRPr="008A0156" w:rsidRDefault="0070174F" w:rsidP="00384402">
            <w:pPr>
              <w:jc w:val="center"/>
              <w:rPr>
                <w:b/>
              </w:rPr>
            </w:pPr>
            <w:r w:rsidRPr="008A0156">
              <w:rPr>
                <w:b/>
              </w:rPr>
              <w:t>3</w:t>
            </w:r>
          </w:p>
        </w:tc>
        <w:tc>
          <w:tcPr>
            <w:tcW w:w="544" w:type="dxa"/>
          </w:tcPr>
          <w:p w:rsidR="0070174F" w:rsidRPr="008A0156" w:rsidRDefault="0070174F" w:rsidP="00384402">
            <w:pPr>
              <w:jc w:val="both"/>
              <w:rPr>
                <w:b/>
                <w:u w:val="single"/>
              </w:rPr>
            </w:pPr>
          </w:p>
        </w:tc>
        <w:tc>
          <w:tcPr>
            <w:tcW w:w="1004" w:type="dxa"/>
          </w:tcPr>
          <w:p w:rsidR="0070174F" w:rsidRPr="008A0156" w:rsidRDefault="0070174F" w:rsidP="00384402">
            <w:pPr>
              <w:jc w:val="center"/>
              <w:rPr>
                <w:b/>
              </w:rPr>
            </w:pPr>
            <w:r w:rsidRPr="008A0156">
              <w:rPr>
                <w:b/>
              </w:rPr>
              <w:t>в</w:t>
            </w:r>
          </w:p>
        </w:tc>
        <w:tc>
          <w:tcPr>
            <w:tcW w:w="3509" w:type="dxa"/>
          </w:tcPr>
          <w:p w:rsidR="0070174F" w:rsidRPr="008A0156" w:rsidRDefault="0070174F" w:rsidP="00384402">
            <w:r w:rsidRPr="008A0156">
              <w:t xml:space="preserve">Фердинанд Врангель  </w:t>
            </w:r>
          </w:p>
          <w:p w:rsidR="0070174F" w:rsidRPr="008A0156" w:rsidRDefault="0070174F" w:rsidP="00384402">
            <w:pPr>
              <w:jc w:val="both"/>
              <w:rPr>
                <w:b/>
                <w:u w:val="single"/>
              </w:rPr>
            </w:pPr>
          </w:p>
        </w:tc>
      </w:tr>
      <w:tr w:rsidR="0070174F" w:rsidRPr="008A0156" w:rsidTr="00384402">
        <w:tc>
          <w:tcPr>
            <w:tcW w:w="3510" w:type="dxa"/>
          </w:tcPr>
          <w:p w:rsidR="0070174F" w:rsidRPr="008A0156" w:rsidRDefault="0070174F" w:rsidP="00384402">
            <w:pPr>
              <w:jc w:val="right"/>
              <w:rPr>
                <w:b/>
                <w:u w:val="single"/>
              </w:rPr>
            </w:pPr>
            <w:r w:rsidRPr="008A0156">
              <w:t>Открытие Антарктиды</w:t>
            </w:r>
            <w:r w:rsidRPr="008A0156">
              <w:tab/>
            </w:r>
          </w:p>
        </w:tc>
        <w:tc>
          <w:tcPr>
            <w:tcW w:w="1004" w:type="dxa"/>
          </w:tcPr>
          <w:p w:rsidR="0070174F" w:rsidRPr="008A0156" w:rsidRDefault="0070174F" w:rsidP="00384402">
            <w:pPr>
              <w:jc w:val="center"/>
              <w:rPr>
                <w:b/>
              </w:rPr>
            </w:pPr>
            <w:r w:rsidRPr="008A0156">
              <w:rPr>
                <w:b/>
              </w:rPr>
              <w:t>4</w:t>
            </w:r>
          </w:p>
        </w:tc>
        <w:tc>
          <w:tcPr>
            <w:tcW w:w="544" w:type="dxa"/>
          </w:tcPr>
          <w:p w:rsidR="0070174F" w:rsidRPr="008A0156" w:rsidRDefault="0070174F" w:rsidP="00384402">
            <w:pPr>
              <w:jc w:val="both"/>
              <w:rPr>
                <w:b/>
                <w:u w:val="single"/>
              </w:rPr>
            </w:pPr>
          </w:p>
        </w:tc>
        <w:tc>
          <w:tcPr>
            <w:tcW w:w="1004" w:type="dxa"/>
          </w:tcPr>
          <w:p w:rsidR="0070174F" w:rsidRPr="008A0156" w:rsidRDefault="0070174F" w:rsidP="00384402">
            <w:pPr>
              <w:jc w:val="center"/>
              <w:rPr>
                <w:b/>
              </w:rPr>
            </w:pPr>
            <w:r w:rsidRPr="008A0156">
              <w:rPr>
                <w:b/>
              </w:rPr>
              <w:t>г</w:t>
            </w:r>
          </w:p>
        </w:tc>
        <w:tc>
          <w:tcPr>
            <w:tcW w:w="3509" w:type="dxa"/>
          </w:tcPr>
          <w:p w:rsidR="0070174F" w:rsidRPr="008A0156" w:rsidRDefault="0070174F" w:rsidP="00384402">
            <w:r w:rsidRPr="008A0156">
              <w:t>Василий Докучаев</w:t>
            </w:r>
          </w:p>
          <w:p w:rsidR="0070174F" w:rsidRPr="008A0156" w:rsidRDefault="0070174F" w:rsidP="00384402">
            <w:pPr>
              <w:jc w:val="both"/>
              <w:rPr>
                <w:b/>
                <w:u w:val="single"/>
              </w:rPr>
            </w:pPr>
          </w:p>
        </w:tc>
      </w:tr>
      <w:tr w:rsidR="0070174F" w:rsidRPr="008A0156" w:rsidTr="00384402">
        <w:tc>
          <w:tcPr>
            <w:tcW w:w="3510" w:type="dxa"/>
          </w:tcPr>
          <w:p w:rsidR="0070174F" w:rsidRPr="008A0156" w:rsidRDefault="0070174F" w:rsidP="00384402">
            <w:pPr>
              <w:jc w:val="right"/>
              <w:rPr>
                <w:b/>
                <w:u w:val="single"/>
              </w:rPr>
            </w:pPr>
            <w:r w:rsidRPr="008A0156">
              <w:t>Первое географическое описание территории России</w:t>
            </w:r>
          </w:p>
        </w:tc>
        <w:tc>
          <w:tcPr>
            <w:tcW w:w="1004" w:type="dxa"/>
          </w:tcPr>
          <w:p w:rsidR="0070174F" w:rsidRPr="008A0156" w:rsidRDefault="0070174F" w:rsidP="00384402">
            <w:pPr>
              <w:jc w:val="center"/>
              <w:rPr>
                <w:b/>
              </w:rPr>
            </w:pPr>
            <w:r w:rsidRPr="008A0156">
              <w:rPr>
                <w:b/>
              </w:rPr>
              <w:t>5</w:t>
            </w:r>
          </w:p>
        </w:tc>
        <w:tc>
          <w:tcPr>
            <w:tcW w:w="544" w:type="dxa"/>
          </w:tcPr>
          <w:p w:rsidR="0070174F" w:rsidRPr="008A0156" w:rsidRDefault="0070174F" w:rsidP="00384402">
            <w:pPr>
              <w:jc w:val="both"/>
              <w:rPr>
                <w:b/>
                <w:u w:val="single"/>
              </w:rPr>
            </w:pPr>
          </w:p>
        </w:tc>
        <w:tc>
          <w:tcPr>
            <w:tcW w:w="1004" w:type="dxa"/>
          </w:tcPr>
          <w:p w:rsidR="0070174F" w:rsidRPr="008A0156" w:rsidRDefault="0070174F" w:rsidP="00384402">
            <w:pPr>
              <w:jc w:val="center"/>
              <w:rPr>
                <w:b/>
              </w:rPr>
            </w:pPr>
            <w:r w:rsidRPr="008A0156">
              <w:rPr>
                <w:b/>
              </w:rPr>
              <w:t>д</w:t>
            </w:r>
          </w:p>
        </w:tc>
        <w:tc>
          <w:tcPr>
            <w:tcW w:w="3509" w:type="dxa"/>
          </w:tcPr>
          <w:p w:rsidR="0070174F" w:rsidRPr="008A0156" w:rsidRDefault="0070174F" w:rsidP="00384402">
            <w:pPr>
              <w:rPr>
                <w:b/>
                <w:u w:val="single"/>
              </w:rPr>
            </w:pPr>
            <w:r w:rsidRPr="008A0156">
              <w:t>Фаддей Беллинсгаузен и Михаил Лазарев</w:t>
            </w:r>
          </w:p>
        </w:tc>
      </w:tr>
      <w:tr w:rsidR="0070174F" w:rsidRPr="008A0156" w:rsidTr="00384402">
        <w:tc>
          <w:tcPr>
            <w:tcW w:w="3510" w:type="dxa"/>
          </w:tcPr>
          <w:p w:rsidR="0070174F" w:rsidRPr="008A0156" w:rsidRDefault="0070174F" w:rsidP="00384402">
            <w:pPr>
              <w:jc w:val="right"/>
              <w:rPr>
                <w:b/>
                <w:u w:val="single"/>
              </w:rPr>
            </w:pPr>
            <w:r w:rsidRPr="008A0156">
              <w:t>«Могущество российское прирастать будет Сибирью»</w:t>
            </w:r>
          </w:p>
        </w:tc>
        <w:tc>
          <w:tcPr>
            <w:tcW w:w="1004" w:type="dxa"/>
          </w:tcPr>
          <w:p w:rsidR="0070174F" w:rsidRPr="008A0156" w:rsidRDefault="0070174F" w:rsidP="00384402">
            <w:pPr>
              <w:jc w:val="center"/>
              <w:rPr>
                <w:b/>
              </w:rPr>
            </w:pPr>
            <w:r w:rsidRPr="008A0156">
              <w:rPr>
                <w:b/>
              </w:rPr>
              <w:t>6</w:t>
            </w:r>
          </w:p>
        </w:tc>
        <w:tc>
          <w:tcPr>
            <w:tcW w:w="544" w:type="dxa"/>
          </w:tcPr>
          <w:p w:rsidR="0070174F" w:rsidRPr="008A0156" w:rsidRDefault="0070174F" w:rsidP="00384402">
            <w:pPr>
              <w:jc w:val="both"/>
              <w:rPr>
                <w:b/>
                <w:u w:val="single"/>
              </w:rPr>
            </w:pPr>
          </w:p>
        </w:tc>
        <w:tc>
          <w:tcPr>
            <w:tcW w:w="1004" w:type="dxa"/>
          </w:tcPr>
          <w:p w:rsidR="0070174F" w:rsidRPr="008A0156" w:rsidRDefault="0070174F" w:rsidP="00384402">
            <w:pPr>
              <w:jc w:val="center"/>
              <w:rPr>
                <w:b/>
              </w:rPr>
            </w:pPr>
            <w:r w:rsidRPr="008A0156">
              <w:rPr>
                <w:b/>
              </w:rPr>
              <w:t>е</w:t>
            </w:r>
          </w:p>
        </w:tc>
        <w:tc>
          <w:tcPr>
            <w:tcW w:w="3509" w:type="dxa"/>
          </w:tcPr>
          <w:p w:rsidR="0070174F" w:rsidRPr="008A0156" w:rsidRDefault="0070174F" w:rsidP="00384402">
            <w:r w:rsidRPr="008A0156">
              <w:t xml:space="preserve">Михаил Ломоносов   </w:t>
            </w:r>
          </w:p>
        </w:tc>
      </w:tr>
    </w:tbl>
    <w:p w:rsidR="0070174F" w:rsidRPr="008A0156" w:rsidRDefault="0070174F" w:rsidP="00251C0C">
      <w:pPr>
        <w:numPr>
          <w:ilvl w:val="0"/>
          <w:numId w:val="29"/>
        </w:numPr>
        <w:spacing w:before="240"/>
        <w:ind w:left="284"/>
        <w:rPr>
          <w:b/>
          <w:u w:val="single"/>
        </w:rPr>
      </w:pPr>
      <w:r w:rsidRPr="008A0156">
        <w:rPr>
          <w:b/>
          <w:u w:val="single"/>
        </w:rPr>
        <w:t>Назовите все крайние точки России:</w:t>
      </w:r>
      <w:r w:rsidRPr="008A0156">
        <w:rPr>
          <w:b/>
        </w:rPr>
        <w:t>___________________________________________________</w:t>
      </w:r>
    </w:p>
    <w:p w:rsidR="0070174F" w:rsidRPr="008A0156" w:rsidRDefault="0070174F" w:rsidP="007F2B48">
      <w:pPr>
        <w:ind w:left="284"/>
        <w:rPr>
          <w:b/>
          <w:u w:val="single"/>
        </w:rPr>
        <w:sectPr w:rsidR="0070174F" w:rsidRPr="008A0156" w:rsidSect="00060B14">
          <w:type w:val="continuous"/>
          <w:pgSz w:w="11906" w:h="16838"/>
          <w:pgMar w:top="1134" w:right="1134" w:bottom="1134" w:left="1134" w:header="709" w:footer="709" w:gutter="0"/>
          <w:cols w:space="708"/>
          <w:docGrid w:linePitch="360"/>
        </w:sectPr>
      </w:pPr>
      <w:r w:rsidRPr="008A0156">
        <w:rPr>
          <w:b/>
        </w:rPr>
        <w:t>__________________________________________________________________________________</w:t>
      </w:r>
    </w:p>
    <w:p w:rsidR="0070174F" w:rsidRPr="008A0156" w:rsidRDefault="0070174F" w:rsidP="00251C0C">
      <w:pPr>
        <w:numPr>
          <w:ilvl w:val="0"/>
          <w:numId w:val="29"/>
        </w:numPr>
        <w:spacing w:before="240" w:line="276" w:lineRule="auto"/>
        <w:ind w:left="284"/>
        <w:jc w:val="both"/>
        <w:rPr>
          <w:b/>
          <w:u w:val="single"/>
        </w:rPr>
      </w:pPr>
      <w:r w:rsidRPr="008A0156">
        <w:rPr>
          <w:b/>
          <w:u w:val="single"/>
        </w:rPr>
        <w:t>Укажите порядок расположения данных географических объектов с запада на восток:</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8A0156" w:rsidTr="00060B14">
        <w:trPr>
          <w:trHeight w:val="240"/>
        </w:trPr>
        <w:tc>
          <w:tcPr>
            <w:tcW w:w="393" w:type="dxa"/>
          </w:tcPr>
          <w:p w:rsidR="0070174F" w:rsidRPr="008A0156" w:rsidRDefault="0070174F" w:rsidP="00384402">
            <w:pPr>
              <w:jc w:val="center"/>
            </w:pPr>
            <w:r w:rsidRPr="008A0156">
              <w:t>А</w:t>
            </w:r>
          </w:p>
        </w:tc>
        <w:tc>
          <w:tcPr>
            <w:tcW w:w="3259" w:type="dxa"/>
          </w:tcPr>
          <w:p w:rsidR="0070174F" w:rsidRPr="008A0156" w:rsidRDefault="0070174F" w:rsidP="00384402">
            <w:r w:rsidRPr="008A0156">
              <w:t>Берингов пролив</w:t>
            </w:r>
          </w:p>
        </w:tc>
        <w:tc>
          <w:tcPr>
            <w:tcW w:w="425" w:type="dxa"/>
          </w:tcPr>
          <w:p w:rsidR="0070174F" w:rsidRPr="008A0156" w:rsidRDefault="0070174F" w:rsidP="00384402"/>
        </w:tc>
      </w:tr>
      <w:tr w:rsidR="0070174F" w:rsidRPr="008A0156" w:rsidTr="00060B14">
        <w:tc>
          <w:tcPr>
            <w:tcW w:w="393" w:type="dxa"/>
          </w:tcPr>
          <w:p w:rsidR="0070174F" w:rsidRPr="008A0156" w:rsidRDefault="0070174F" w:rsidP="00384402">
            <w:pPr>
              <w:jc w:val="center"/>
            </w:pPr>
            <w:r w:rsidRPr="008A0156">
              <w:t>Б</w:t>
            </w:r>
          </w:p>
        </w:tc>
        <w:tc>
          <w:tcPr>
            <w:tcW w:w="3259" w:type="dxa"/>
          </w:tcPr>
          <w:p w:rsidR="0070174F" w:rsidRPr="008A0156" w:rsidRDefault="0070174F" w:rsidP="00384402">
            <w:r w:rsidRPr="008A0156">
              <w:t>Мыс Челюскин</w:t>
            </w:r>
          </w:p>
        </w:tc>
        <w:tc>
          <w:tcPr>
            <w:tcW w:w="425" w:type="dxa"/>
          </w:tcPr>
          <w:p w:rsidR="0070174F" w:rsidRPr="008A0156" w:rsidRDefault="0070174F" w:rsidP="00384402"/>
        </w:tc>
      </w:tr>
      <w:tr w:rsidR="0070174F" w:rsidRPr="008A0156" w:rsidTr="00060B14">
        <w:tc>
          <w:tcPr>
            <w:tcW w:w="393" w:type="dxa"/>
          </w:tcPr>
          <w:p w:rsidR="0070174F" w:rsidRPr="008A0156" w:rsidRDefault="0070174F" w:rsidP="00384402">
            <w:pPr>
              <w:jc w:val="center"/>
            </w:pPr>
            <w:r w:rsidRPr="008A0156">
              <w:t>В</w:t>
            </w:r>
          </w:p>
        </w:tc>
        <w:tc>
          <w:tcPr>
            <w:tcW w:w="3259" w:type="dxa"/>
          </w:tcPr>
          <w:p w:rsidR="0070174F" w:rsidRPr="008A0156" w:rsidRDefault="0070174F" w:rsidP="00384402">
            <w:r w:rsidRPr="008A0156">
              <w:t>Остров Колгуев</w:t>
            </w:r>
          </w:p>
        </w:tc>
        <w:tc>
          <w:tcPr>
            <w:tcW w:w="425" w:type="dxa"/>
          </w:tcPr>
          <w:p w:rsidR="0070174F" w:rsidRPr="008A0156" w:rsidRDefault="0070174F" w:rsidP="00384402"/>
        </w:tc>
      </w:tr>
      <w:tr w:rsidR="0070174F" w:rsidRPr="008A0156" w:rsidTr="00060B14">
        <w:tc>
          <w:tcPr>
            <w:tcW w:w="393" w:type="dxa"/>
          </w:tcPr>
          <w:p w:rsidR="0070174F" w:rsidRPr="008A0156" w:rsidRDefault="0070174F" w:rsidP="00384402">
            <w:pPr>
              <w:jc w:val="center"/>
            </w:pPr>
            <w:r w:rsidRPr="008A0156">
              <w:t>Г</w:t>
            </w:r>
          </w:p>
        </w:tc>
        <w:tc>
          <w:tcPr>
            <w:tcW w:w="3259" w:type="dxa"/>
          </w:tcPr>
          <w:p w:rsidR="0070174F" w:rsidRPr="008A0156" w:rsidRDefault="0070174F" w:rsidP="00384402">
            <w:r w:rsidRPr="008A0156">
              <w:t>Устье Лены</w:t>
            </w:r>
          </w:p>
        </w:tc>
        <w:tc>
          <w:tcPr>
            <w:tcW w:w="425" w:type="dxa"/>
          </w:tcPr>
          <w:p w:rsidR="0070174F" w:rsidRPr="008A0156" w:rsidRDefault="0070174F" w:rsidP="00384402"/>
        </w:tc>
      </w:tr>
      <w:tr w:rsidR="0070174F" w:rsidRPr="008A0156" w:rsidTr="00060B14">
        <w:tc>
          <w:tcPr>
            <w:tcW w:w="393" w:type="dxa"/>
          </w:tcPr>
          <w:p w:rsidR="0070174F" w:rsidRPr="008A0156" w:rsidRDefault="0070174F" w:rsidP="00384402">
            <w:pPr>
              <w:jc w:val="center"/>
            </w:pPr>
            <w:r w:rsidRPr="008A0156">
              <w:t>Д</w:t>
            </w:r>
          </w:p>
        </w:tc>
        <w:tc>
          <w:tcPr>
            <w:tcW w:w="3259" w:type="dxa"/>
          </w:tcPr>
          <w:p w:rsidR="0070174F" w:rsidRPr="008A0156" w:rsidRDefault="0070174F" w:rsidP="00384402">
            <w:r w:rsidRPr="008A0156">
              <w:t>Гыданский полуостров</w:t>
            </w:r>
          </w:p>
        </w:tc>
        <w:tc>
          <w:tcPr>
            <w:tcW w:w="425" w:type="dxa"/>
          </w:tcPr>
          <w:p w:rsidR="0070174F" w:rsidRPr="008A0156" w:rsidRDefault="0070174F" w:rsidP="00384402"/>
        </w:tc>
      </w:tr>
      <w:tr w:rsidR="0070174F" w:rsidRPr="008A0156" w:rsidTr="00060B14">
        <w:tc>
          <w:tcPr>
            <w:tcW w:w="393" w:type="dxa"/>
          </w:tcPr>
          <w:p w:rsidR="0070174F" w:rsidRPr="008A0156" w:rsidRDefault="0070174F" w:rsidP="00384402">
            <w:pPr>
              <w:jc w:val="center"/>
            </w:pPr>
            <w:r w:rsidRPr="008A0156">
              <w:t>Е</w:t>
            </w:r>
          </w:p>
        </w:tc>
        <w:tc>
          <w:tcPr>
            <w:tcW w:w="3259" w:type="dxa"/>
          </w:tcPr>
          <w:p w:rsidR="0070174F" w:rsidRPr="008A0156" w:rsidRDefault="0070174F" w:rsidP="00384402">
            <w:r w:rsidRPr="008A0156">
              <w:t>Хребет Черского</w:t>
            </w:r>
          </w:p>
        </w:tc>
        <w:tc>
          <w:tcPr>
            <w:tcW w:w="425" w:type="dxa"/>
          </w:tcPr>
          <w:p w:rsidR="0070174F" w:rsidRPr="008A0156" w:rsidRDefault="0070174F" w:rsidP="00384402"/>
        </w:tc>
      </w:tr>
    </w:tbl>
    <w:p w:rsidR="0070174F" w:rsidRPr="008A0156" w:rsidRDefault="0070174F" w:rsidP="00251C0C">
      <w:pPr>
        <w:numPr>
          <w:ilvl w:val="0"/>
          <w:numId w:val="29"/>
        </w:numPr>
        <w:spacing w:before="240"/>
        <w:ind w:left="284"/>
        <w:rPr>
          <w:b/>
          <w:u w:val="single"/>
        </w:rPr>
      </w:pPr>
      <w:r w:rsidRPr="008A0156">
        <w:rPr>
          <w:b/>
          <w:u w:val="single"/>
        </w:rPr>
        <w:t>Заполните пропуски в предложениях:</w:t>
      </w:r>
    </w:p>
    <w:p w:rsidR="0070174F" w:rsidRPr="008A0156" w:rsidRDefault="0070174F" w:rsidP="007F2B48">
      <w:pPr>
        <w:ind w:firstLine="284"/>
        <w:jc w:val="both"/>
      </w:pPr>
      <w:r w:rsidRPr="008A0156">
        <w:t xml:space="preserve">Время на меридиане данной местности называется 1)_______________. Ограниченная двумя меридианами часть земного шара, шириной 15°, в пределах которой время суток одинаково, называется 2)______________. В Санкт-Петербурге 4 часа дня, а на Камчатке 3)______________. Протяжённость территории России с запада на восток составляет примерно 4)__________ км, что в градусной мере </w:t>
      </w:r>
      <w:r>
        <w:t xml:space="preserve">примерно </w:t>
      </w:r>
      <w:r w:rsidRPr="008A0156">
        <w:t>соответствует 5)________.</w:t>
      </w:r>
    </w:p>
    <w:p w:rsidR="0070174F" w:rsidRPr="008A0156" w:rsidRDefault="0070174F" w:rsidP="00251C0C">
      <w:pPr>
        <w:numPr>
          <w:ilvl w:val="0"/>
          <w:numId w:val="29"/>
        </w:numPr>
        <w:spacing w:before="240"/>
        <w:ind w:left="284"/>
      </w:pPr>
      <w:r w:rsidRPr="008A0156">
        <w:rPr>
          <w:b/>
          <w:u w:val="single"/>
        </w:rPr>
        <w:t>Как вы думаете:</w:t>
      </w:r>
    </w:p>
    <w:tbl>
      <w:tblPr>
        <w:tblW w:w="9513" w:type="dxa"/>
        <w:tblInd w:w="1101" w:type="dxa"/>
        <w:tblLook w:val="00A0"/>
      </w:tblPr>
      <w:tblGrid>
        <w:gridCol w:w="456"/>
        <w:gridCol w:w="7642"/>
        <w:gridCol w:w="1415"/>
      </w:tblGrid>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Залив Шелихова находится в Охотском море или в Беринговом?</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2</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Вилюй — правый или левый приток Лены?</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r w:rsidRPr="008A0156">
              <w:t>3</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 xml:space="preserve">Какой хребет расположен восточнее: Джугджур или </w:t>
            </w:r>
            <w:r>
              <w:t>Черского</w:t>
            </w:r>
            <w:r w:rsidRPr="008A0156">
              <w:t>?</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4</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На   каком   полуострове   находятся   горы Бырранга: на Таймыре или на Чукотке?</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5</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Нижняя Тунгуска — приток Оби или Ени</w:t>
            </w:r>
            <w:r w:rsidRPr="008A0156">
              <w:softHyphen/>
              <w:t>сея?</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6</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Лена впадает в море Лаптевых или в Восточно-Сибирское море?</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7</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Куда впадает Амур: в Охотское или в Японское море?</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8</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В бассейне какого океана находится Иркутск: Северного Ледовитого или Атлантического?</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9</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Какое   из   морей   расположено  западнее: Карское или Чукотское?</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10</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Уссури — это правый или левый приток Амура?</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11</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У берегов Байкала лежит Становое нагорье или Становой хребет?</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r w:rsidR="0070174F" w:rsidRPr="008A0156" w:rsidTr="00060B14">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8A0156" w:rsidRDefault="0070174F" w:rsidP="00384402">
            <w:pPr>
              <w:jc w:val="center"/>
            </w:pPr>
            <w:r w:rsidRPr="008A0156">
              <w:t>12</w:t>
            </w:r>
          </w:p>
        </w:tc>
        <w:tc>
          <w:tcPr>
            <w:tcW w:w="7642" w:type="dxa"/>
            <w:tcBorders>
              <w:top w:val="single" w:sz="4" w:space="0" w:color="auto"/>
              <w:left w:val="nil"/>
              <w:bottom w:val="single" w:sz="4" w:space="0" w:color="auto"/>
              <w:right w:val="single" w:sz="4" w:space="0" w:color="auto"/>
            </w:tcBorders>
          </w:tcPr>
          <w:p w:rsidR="0070174F" w:rsidRPr="008A0156" w:rsidRDefault="0070174F" w:rsidP="00384402">
            <w:r w:rsidRPr="008A0156">
              <w:t>Какое озеро расположено восточнее — Ла</w:t>
            </w:r>
            <w:r w:rsidRPr="008A0156">
              <w:softHyphen/>
              <w:t>дожское или Онежское?</w:t>
            </w:r>
          </w:p>
        </w:tc>
        <w:tc>
          <w:tcPr>
            <w:tcW w:w="1415" w:type="dxa"/>
            <w:tcBorders>
              <w:top w:val="single" w:sz="4" w:space="0" w:color="auto"/>
              <w:left w:val="nil"/>
              <w:bottom w:val="single" w:sz="4" w:space="0" w:color="auto"/>
              <w:right w:val="single" w:sz="4" w:space="0" w:color="auto"/>
            </w:tcBorders>
          </w:tcPr>
          <w:p w:rsidR="0070174F" w:rsidRPr="008A0156" w:rsidRDefault="0070174F" w:rsidP="00384402"/>
        </w:tc>
      </w:tr>
    </w:tbl>
    <w:p w:rsidR="0070174F" w:rsidRPr="008A0156" w:rsidRDefault="0070174F" w:rsidP="00251C0C">
      <w:pPr>
        <w:numPr>
          <w:ilvl w:val="0"/>
          <w:numId w:val="29"/>
        </w:numPr>
        <w:spacing w:before="240" w:after="200" w:line="276" w:lineRule="auto"/>
        <w:ind w:left="284"/>
        <w:jc w:val="both"/>
        <w:rPr>
          <w:b/>
          <w:u w:val="single"/>
        </w:rPr>
      </w:pPr>
      <w:r>
        <w:rPr>
          <w:noProof/>
        </w:rPr>
        <w:pict>
          <v:shape id="Рисунок 6" o:spid="_x0000_s1028" type="#_x0000_t75" alt="Рисунок2" style="position:absolute;left:0;text-align:left;margin-left:-7.8pt;margin-top:43.75pt;width:359.25pt;height:195pt;z-index:251655168;visibility:visible;mso-position-horizontal-relative:text;mso-position-vertical-relative:text" stroked="t">
            <v:imagedata r:id="rId10" o:title=""/>
            <w10:wrap type="square"/>
          </v:shape>
        </w:pict>
      </w:r>
      <w:r w:rsidRPr="008A0156">
        <w:rPr>
          <w:b/>
          <w:u w:val="single"/>
        </w:rPr>
        <w:t>Укажите названия географических объектов, обозначенных цифрами:</w:t>
      </w:r>
    </w:p>
    <w:p w:rsidR="0070174F" w:rsidRPr="008A0156" w:rsidRDefault="0070174F" w:rsidP="007F2B48">
      <w:r>
        <w:t xml:space="preserve">                                                                                                                       </w:t>
      </w:r>
      <w:r w:rsidRPr="008A0156">
        <w:t>1. Река</w:t>
      </w:r>
    </w:p>
    <w:p w:rsidR="0070174F" w:rsidRPr="008A0156" w:rsidRDefault="0070174F" w:rsidP="007F2B48">
      <w:r w:rsidRPr="008A0156">
        <w:t>2. Море</w:t>
      </w:r>
    </w:p>
    <w:p w:rsidR="0070174F" w:rsidRPr="008A0156" w:rsidRDefault="0070174F" w:rsidP="007F2B48">
      <w:r w:rsidRPr="008A0156">
        <w:t>3. Река</w:t>
      </w:r>
    </w:p>
    <w:p w:rsidR="0070174F" w:rsidRPr="008A0156" w:rsidRDefault="0070174F" w:rsidP="007F2B48">
      <w:r w:rsidRPr="008A0156">
        <w:t>4. Пролив</w:t>
      </w:r>
    </w:p>
    <w:p w:rsidR="0070174F" w:rsidRPr="008A0156" w:rsidRDefault="0070174F" w:rsidP="007F2B48">
      <w:r w:rsidRPr="008A0156">
        <w:t>5. Полуостров</w:t>
      </w:r>
    </w:p>
    <w:p w:rsidR="0070174F" w:rsidRPr="008A0156" w:rsidRDefault="0070174F" w:rsidP="007F2B48">
      <w:r w:rsidRPr="008A0156">
        <w:t>6. Озеро</w:t>
      </w:r>
    </w:p>
    <w:p w:rsidR="0070174F" w:rsidRPr="008A0156" w:rsidRDefault="0070174F" w:rsidP="007F2B48">
      <w:r w:rsidRPr="008A0156">
        <w:t>7. Река</w:t>
      </w:r>
    </w:p>
    <w:p w:rsidR="0070174F" w:rsidRPr="008A0156" w:rsidRDefault="0070174F" w:rsidP="007F2B48">
      <w:r w:rsidRPr="008A0156">
        <w:t>8. Море</w:t>
      </w:r>
    </w:p>
    <w:p w:rsidR="0070174F" w:rsidRPr="008A0156" w:rsidRDefault="0070174F" w:rsidP="007F2B48">
      <w:r w:rsidRPr="008A0156">
        <w:t>9. Пролив</w:t>
      </w:r>
    </w:p>
    <w:p w:rsidR="0070174F" w:rsidRDefault="0070174F" w:rsidP="007F2B48">
      <w:r w:rsidRPr="00C52F4E">
        <w:t xml:space="preserve">10. </w:t>
      </w:r>
      <w:r>
        <w:t>Пролив</w:t>
      </w:r>
    </w:p>
    <w:p w:rsidR="0070174F" w:rsidRDefault="0070174F" w:rsidP="007F2B48"/>
    <w:p w:rsidR="0070174F" w:rsidRDefault="0070174F" w:rsidP="007F2B48"/>
    <w:p w:rsidR="0070174F" w:rsidRDefault="0070174F" w:rsidP="007F2B48"/>
    <w:p w:rsidR="0070174F" w:rsidRDefault="0070174F" w:rsidP="007F2B48"/>
    <w:p w:rsidR="0070174F" w:rsidRDefault="0070174F" w:rsidP="007F2B48"/>
    <w:p w:rsidR="0070174F" w:rsidRPr="007E77A0" w:rsidRDefault="0070174F" w:rsidP="007F2B48"/>
    <w:p w:rsidR="0070174F" w:rsidRPr="007E77A0" w:rsidRDefault="0070174F" w:rsidP="00251C0C">
      <w:pPr>
        <w:numPr>
          <w:ilvl w:val="0"/>
          <w:numId w:val="24"/>
        </w:numPr>
        <w:ind w:left="720"/>
      </w:pPr>
      <w:r w:rsidRPr="007E77A0">
        <w:rPr>
          <w:b/>
          <w:u w:val="single"/>
        </w:rPr>
        <w:t xml:space="preserve">Теоретический вопрос: </w:t>
      </w:r>
      <w:r w:rsidRPr="007E77A0">
        <w:t>Какие товары были на рынке в Мангазее? Как ее называли? Откуда приплывали сюда купцы?</w:t>
      </w:r>
    </w:p>
    <w:p w:rsidR="0070174F" w:rsidRPr="007E77A0" w:rsidRDefault="0070174F" w:rsidP="007F2B48">
      <w:pPr>
        <w:ind w:left="720"/>
        <w:jc w:val="both"/>
        <w:rPr>
          <w:color w:val="0000FF"/>
        </w:rPr>
      </w:pPr>
    </w:p>
    <w:p w:rsidR="0070174F" w:rsidRDefault="0070174F" w:rsidP="00433360">
      <w:pPr>
        <w:jc w:val="right"/>
        <w:rPr>
          <w:b/>
        </w:rPr>
      </w:pPr>
    </w:p>
    <w:p w:rsidR="0070174F" w:rsidRDefault="0070174F" w:rsidP="00433360">
      <w:pPr>
        <w:rPr>
          <w:b/>
        </w:rPr>
      </w:pPr>
      <w:r>
        <w:rPr>
          <w:b/>
        </w:rPr>
        <w:t xml:space="preserve"> </w:t>
      </w:r>
    </w:p>
    <w:p w:rsidR="0070174F" w:rsidRPr="006B5C5B" w:rsidRDefault="0070174F" w:rsidP="0081272D">
      <w:pPr>
        <w:jc w:val="center"/>
        <w:rPr>
          <w:b/>
          <w:i/>
          <w:sz w:val="22"/>
          <w:szCs w:val="22"/>
        </w:rPr>
      </w:pPr>
      <w:r w:rsidRPr="006B5C5B">
        <w:rPr>
          <w:b/>
          <w:i/>
          <w:sz w:val="22"/>
          <w:szCs w:val="22"/>
        </w:rPr>
        <w:t>Итоговая работа по теме: «Природные комплексы России»</w:t>
      </w:r>
    </w:p>
    <w:p w:rsidR="0070174F" w:rsidRPr="006B5C5B" w:rsidRDefault="0070174F" w:rsidP="0081272D">
      <w:pPr>
        <w:shd w:val="clear" w:color="auto" w:fill="FFFFFF"/>
        <w:autoSpaceDE w:val="0"/>
        <w:autoSpaceDN w:val="0"/>
        <w:adjustRightInd w:val="0"/>
        <w:jc w:val="center"/>
        <w:rPr>
          <w:b/>
          <w:sz w:val="22"/>
          <w:szCs w:val="22"/>
        </w:rPr>
      </w:pPr>
      <w:r w:rsidRPr="006B5C5B">
        <w:rPr>
          <w:b/>
          <w:sz w:val="22"/>
          <w:szCs w:val="22"/>
        </w:rPr>
        <w:t>1 вариант</w:t>
      </w:r>
    </w:p>
    <w:p w:rsidR="0070174F" w:rsidRPr="006B5C5B" w:rsidRDefault="0070174F" w:rsidP="00060B14">
      <w:pPr>
        <w:jc w:val="both"/>
        <w:rPr>
          <w:b/>
          <w:color w:val="000000"/>
          <w:sz w:val="22"/>
          <w:szCs w:val="22"/>
          <w:u w:val="single"/>
        </w:rPr>
      </w:pPr>
      <w:r w:rsidRPr="006B5C5B">
        <w:rPr>
          <w:b/>
          <w:color w:val="000000"/>
          <w:sz w:val="22"/>
          <w:szCs w:val="22"/>
          <w:u w:val="single"/>
        </w:rPr>
        <w:t>1.задание.Дайте определения следующим терминам:</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1.   Безлесная зона умеренного пояса с преобладанием трав.</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2.   Территория со схожими почвами, растениями, животными, климатом</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3.   Закономерная смена природных зон на равнинах.</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4. Найди лишнее. Тайга: лиственница, дуб, сосна, пихта, ель.</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5. Найди лишнее. Степь: черника, ковыль, типчак, кострец.</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6. Найди лишнее. Пустыня: полынь, саксаул, джузгун, морошка.</w:t>
      </w:r>
    </w:p>
    <w:p w:rsidR="0070174F" w:rsidRPr="006B5C5B" w:rsidRDefault="0070174F" w:rsidP="0081272D">
      <w:pPr>
        <w:shd w:val="clear" w:color="auto" w:fill="FFFFFF"/>
        <w:autoSpaceDE w:val="0"/>
        <w:autoSpaceDN w:val="0"/>
        <w:adjustRightInd w:val="0"/>
        <w:rPr>
          <w:b/>
          <w:color w:val="000000"/>
          <w:sz w:val="22"/>
          <w:szCs w:val="22"/>
          <w:u w:val="single"/>
        </w:rPr>
      </w:pPr>
      <w:r w:rsidRPr="006B5C5B">
        <w:rPr>
          <w:b/>
          <w:color w:val="000000"/>
          <w:sz w:val="22"/>
          <w:szCs w:val="22"/>
          <w:u w:val="single"/>
        </w:rPr>
        <w:t>2.задание. Правильны ли утверждения:</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color w:val="000000"/>
          <w:sz w:val="22"/>
          <w:szCs w:val="22"/>
        </w:rPr>
        <w:t>а) в тундре преобладают однолетние растения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б) </w:t>
      </w:r>
      <w:r w:rsidRPr="006B5C5B">
        <w:rPr>
          <w:color w:val="000000"/>
          <w:sz w:val="22"/>
          <w:szCs w:val="22"/>
        </w:rPr>
        <w:t>в тайге произрастают хвойные деревья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в) </w:t>
      </w:r>
      <w:r w:rsidRPr="006B5C5B">
        <w:rPr>
          <w:color w:val="000000"/>
          <w:sz w:val="22"/>
          <w:szCs w:val="22"/>
        </w:rPr>
        <w:t xml:space="preserve">в широколиственных лесах много эфемероидов —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г) </w:t>
      </w:r>
      <w:r w:rsidRPr="006B5C5B">
        <w:rPr>
          <w:color w:val="000000"/>
          <w:sz w:val="22"/>
          <w:szCs w:val="22"/>
        </w:rPr>
        <w:t xml:space="preserve">в полупустынях развиты бурые лесные почвы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д) </w:t>
      </w:r>
      <w:r w:rsidRPr="006B5C5B">
        <w:rPr>
          <w:color w:val="000000"/>
          <w:sz w:val="22"/>
          <w:szCs w:val="22"/>
        </w:rPr>
        <w:t>в тундре и степи коэффициент увлажнения больше еди</w:t>
      </w:r>
      <w:r w:rsidRPr="006B5C5B">
        <w:rPr>
          <w:color w:val="000000"/>
          <w:sz w:val="22"/>
          <w:szCs w:val="22"/>
        </w:rPr>
        <w:softHyphen/>
        <w:t xml:space="preserve">ницы —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е) </w:t>
      </w:r>
      <w:r w:rsidRPr="006B5C5B">
        <w:rPr>
          <w:color w:val="000000"/>
          <w:sz w:val="22"/>
          <w:szCs w:val="22"/>
        </w:rPr>
        <w:t>в субтропиках выращивают цитрусовые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ж) </w:t>
      </w:r>
      <w:r w:rsidRPr="006B5C5B">
        <w:rPr>
          <w:color w:val="000000"/>
          <w:sz w:val="22"/>
          <w:szCs w:val="22"/>
        </w:rPr>
        <w:t>под смешанными лесами европейской части России раз</w:t>
      </w:r>
      <w:r w:rsidRPr="006B5C5B">
        <w:rPr>
          <w:color w:val="000000"/>
          <w:sz w:val="22"/>
          <w:szCs w:val="22"/>
        </w:rPr>
        <w:softHyphen/>
        <w:t>виты серые лесные почвы -</w:t>
      </w:r>
    </w:p>
    <w:p w:rsidR="0070174F" w:rsidRPr="006B5C5B" w:rsidRDefault="0070174F" w:rsidP="0081272D">
      <w:pPr>
        <w:shd w:val="clear" w:color="auto" w:fill="FFFFFF"/>
        <w:autoSpaceDE w:val="0"/>
        <w:autoSpaceDN w:val="0"/>
        <w:adjustRightInd w:val="0"/>
        <w:rPr>
          <w:rFonts w:ascii="Arial" w:hAnsi="Arial"/>
          <w:b/>
          <w:sz w:val="22"/>
          <w:szCs w:val="22"/>
          <w:u w:val="single"/>
        </w:rPr>
      </w:pPr>
      <w:r w:rsidRPr="006B5C5B">
        <w:rPr>
          <w:b/>
          <w:sz w:val="22"/>
          <w:szCs w:val="22"/>
          <w:u w:val="single"/>
        </w:rPr>
        <w:t xml:space="preserve">3.задание </w:t>
      </w:r>
      <w:r w:rsidRPr="006B5C5B">
        <w:rPr>
          <w:b/>
          <w:color w:val="000000"/>
          <w:sz w:val="22"/>
          <w:szCs w:val="22"/>
          <w:u w:val="single"/>
        </w:rPr>
        <w:t>Установите соответствие между природными районами и характерными для них природными зонами.</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Природный район</w:t>
      </w:r>
      <w:r w:rsidRPr="006B5C5B">
        <w:rPr>
          <w:rFonts w:ascii="Arial" w:hAnsi="Arial" w:cs="Arial"/>
          <w:i/>
          <w:iCs/>
          <w:color w:val="000000"/>
          <w:sz w:val="22"/>
          <w:szCs w:val="22"/>
        </w:rPr>
        <w:t xml:space="preserve">                                 </w:t>
      </w:r>
      <w:r w:rsidRPr="006B5C5B">
        <w:rPr>
          <w:i/>
          <w:iCs/>
          <w:color w:val="000000"/>
          <w:sz w:val="22"/>
          <w:szCs w:val="22"/>
        </w:rPr>
        <w:t>Набор природных зон(высотных поясов)</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1. Русская равнина.</w:t>
      </w:r>
      <w:r w:rsidRPr="006B5C5B">
        <w:rPr>
          <w:rFonts w:ascii="Arial" w:cs="Arial"/>
          <w:color w:val="000000"/>
          <w:sz w:val="22"/>
          <w:szCs w:val="22"/>
        </w:rPr>
        <w:t xml:space="preserve">                      </w:t>
      </w:r>
      <w:r w:rsidRPr="006B5C5B">
        <w:rPr>
          <w:rFonts w:ascii="Arial" w:cs="Arial"/>
          <w:color w:val="000000"/>
          <w:sz w:val="22"/>
          <w:szCs w:val="22"/>
        </w:rPr>
        <w:t>А</w:t>
      </w:r>
      <w:r w:rsidRPr="006B5C5B">
        <w:rPr>
          <w:rFonts w:ascii="Arial" w:cs="Arial"/>
          <w:color w:val="000000"/>
          <w:sz w:val="22"/>
          <w:szCs w:val="22"/>
        </w:rPr>
        <w:t>.</w:t>
      </w:r>
      <w:r w:rsidRPr="006B5C5B">
        <w:rPr>
          <w:rFonts w:ascii="Arial" w:cs="Arial"/>
          <w:color w:val="000000"/>
          <w:sz w:val="22"/>
          <w:szCs w:val="22"/>
        </w:rPr>
        <w:t>От</w:t>
      </w:r>
      <w:r w:rsidRPr="006B5C5B">
        <w:rPr>
          <w:rFonts w:ascii="Arial" w:cs="Arial"/>
          <w:color w:val="000000"/>
          <w:sz w:val="22"/>
          <w:szCs w:val="22"/>
        </w:rPr>
        <w:t xml:space="preserve"> </w:t>
      </w:r>
      <w:r w:rsidRPr="006B5C5B">
        <w:rPr>
          <w:rFonts w:ascii="Arial" w:cs="Arial"/>
          <w:color w:val="000000"/>
          <w:sz w:val="22"/>
          <w:szCs w:val="22"/>
        </w:rPr>
        <w:t>степей</w:t>
      </w:r>
      <w:r w:rsidRPr="006B5C5B">
        <w:rPr>
          <w:rFonts w:ascii="Arial" w:cs="Arial"/>
          <w:color w:val="000000"/>
          <w:sz w:val="22"/>
          <w:szCs w:val="22"/>
        </w:rPr>
        <w:t xml:space="preserve"> </w:t>
      </w:r>
      <w:r w:rsidRPr="006B5C5B">
        <w:rPr>
          <w:rFonts w:ascii="Arial" w:cs="Arial"/>
          <w:color w:val="000000"/>
          <w:sz w:val="22"/>
          <w:szCs w:val="22"/>
        </w:rPr>
        <w:t>до</w:t>
      </w:r>
      <w:r w:rsidRPr="006B5C5B">
        <w:rPr>
          <w:rFonts w:ascii="Arial" w:cs="Arial"/>
          <w:color w:val="000000"/>
          <w:sz w:val="22"/>
          <w:szCs w:val="22"/>
        </w:rPr>
        <w:t xml:space="preserve"> </w:t>
      </w:r>
      <w:r w:rsidRPr="006B5C5B">
        <w:rPr>
          <w:rFonts w:ascii="Arial" w:cs="Arial"/>
          <w:color w:val="000000"/>
          <w:sz w:val="22"/>
          <w:szCs w:val="22"/>
        </w:rPr>
        <w:t>пояса</w:t>
      </w:r>
      <w:r w:rsidRPr="006B5C5B">
        <w:rPr>
          <w:rFonts w:ascii="Arial" w:cs="Arial"/>
          <w:color w:val="000000"/>
          <w:sz w:val="22"/>
          <w:szCs w:val="22"/>
        </w:rPr>
        <w:t xml:space="preserve"> </w:t>
      </w:r>
      <w:r w:rsidRPr="006B5C5B">
        <w:rPr>
          <w:rFonts w:ascii="Arial" w:cs="Arial"/>
          <w:color w:val="000000"/>
          <w:sz w:val="22"/>
          <w:szCs w:val="22"/>
        </w:rPr>
        <w:t>снегов</w:t>
      </w:r>
      <w:r w:rsidRPr="006B5C5B">
        <w:rPr>
          <w:rFonts w:ascii="Arial" w:cs="Arial"/>
          <w:color w:val="000000"/>
          <w:sz w:val="22"/>
          <w:szCs w:val="22"/>
        </w:rPr>
        <w:t xml:space="preserve"> </w:t>
      </w:r>
      <w:r w:rsidRPr="006B5C5B">
        <w:rPr>
          <w:rFonts w:ascii="Arial" w:cs="Arial"/>
          <w:color w:val="000000"/>
          <w:sz w:val="22"/>
          <w:szCs w:val="22"/>
        </w:rPr>
        <w:t>и</w:t>
      </w:r>
      <w:r w:rsidRPr="006B5C5B">
        <w:rPr>
          <w:rFonts w:ascii="Arial" w:cs="Arial"/>
          <w:color w:val="000000"/>
          <w:sz w:val="22"/>
          <w:szCs w:val="22"/>
        </w:rPr>
        <w:t xml:space="preserve"> </w:t>
      </w:r>
      <w:r w:rsidRPr="006B5C5B">
        <w:rPr>
          <w:rFonts w:ascii="Arial" w:cs="Arial"/>
          <w:color w:val="000000"/>
          <w:sz w:val="22"/>
          <w:szCs w:val="22"/>
        </w:rPr>
        <w:t>льдов</w:t>
      </w:r>
    </w:p>
    <w:p w:rsidR="0070174F" w:rsidRPr="006B5C5B" w:rsidRDefault="0070174F" w:rsidP="0081272D">
      <w:pPr>
        <w:rPr>
          <w:sz w:val="22"/>
          <w:szCs w:val="22"/>
        </w:rPr>
      </w:pPr>
      <w:r w:rsidRPr="006B5C5B">
        <w:rPr>
          <w:sz w:val="22"/>
          <w:szCs w:val="22"/>
        </w:rPr>
        <w:t xml:space="preserve">2. Западно- Сибирская равнина    Б.От тундр до пустынь (включая смешанные и  </w:t>
      </w:r>
    </w:p>
    <w:p w:rsidR="0070174F" w:rsidRPr="006B5C5B" w:rsidRDefault="0070174F" w:rsidP="0081272D">
      <w:pPr>
        <w:rPr>
          <w:sz w:val="22"/>
          <w:szCs w:val="22"/>
        </w:rPr>
      </w:pPr>
      <w:r w:rsidRPr="006B5C5B">
        <w:rPr>
          <w:sz w:val="22"/>
          <w:szCs w:val="22"/>
        </w:rPr>
        <w:t xml:space="preserve">                                                               широколиственные леса)</w:t>
      </w:r>
    </w:p>
    <w:p w:rsidR="0070174F" w:rsidRPr="006B5C5B" w:rsidRDefault="0070174F" w:rsidP="0081272D">
      <w:pPr>
        <w:rPr>
          <w:sz w:val="22"/>
          <w:szCs w:val="22"/>
        </w:rPr>
      </w:pPr>
      <w:r w:rsidRPr="006B5C5B">
        <w:rPr>
          <w:sz w:val="22"/>
          <w:szCs w:val="22"/>
        </w:rPr>
        <w:t>3. Кавказские горы                         В.От горной лесостепи до гольцов</w:t>
      </w:r>
    </w:p>
    <w:p w:rsidR="0070174F" w:rsidRPr="006B5C5B" w:rsidRDefault="0070174F" w:rsidP="0081272D">
      <w:pPr>
        <w:rPr>
          <w:sz w:val="22"/>
          <w:szCs w:val="22"/>
        </w:rPr>
      </w:pPr>
      <w:r w:rsidRPr="006B5C5B">
        <w:rPr>
          <w:sz w:val="22"/>
          <w:szCs w:val="22"/>
        </w:rPr>
        <w:t xml:space="preserve">4. Уральские горы                           Г.От зарослей кедрового стланика до пояса снегов и  </w:t>
      </w:r>
    </w:p>
    <w:p w:rsidR="0070174F" w:rsidRPr="006B5C5B" w:rsidRDefault="0070174F" w:rsidP="0081272D">
      <w:pPr>
        <w:rPr>
          <w:sz w:val="22"/>
          <w:szCs w:val="22"/>
        </w:rPr>
      </w:pPr>
      <w:r w:rsidRPr="006B5C5B">
        <w:rPr>
          <w:sz w:val="22"/>
          <w:szCs w:val="22"/>
        </w:rPr>
        <w:t xml:space="preserve">                                                                 Льдов</w:t>
      </w:r>
    </w:p>
    <w:p w:rsidR="0070174F" w:rsidRPr="006B5C5B" w:rsidRDefault="0070174F" w:rsidP="0081272D">
      <w:pPr>
        <w:rPr>
          <w:sz w:val="22"/>
          <w:szCs w:val="22"/>
        </w:rPr>
      </w:pPr>
      <w:r w:rsidRPr="006B5C5B">
        <w:rPr>
          <w:sz w:val="22"/>
          <w:szCs w:val="22"/>
        </w:rPr>
        <w:t xml:space="preserve">5. Корякское нагорье                      Д.От тундр до степей </w:t>
      </w:r>
    </w:p>
    <w:p w:rsidR="0070174F" w:rsidRPr="006B5C5B" w:rsidRDefault="0070174F" w:rsidP="0081272D">
      <w:pPr>
        <w:rPr>
          <w:sz w:val="22"/>
          <w:szCs w:val="22"/>
        </w:rPr>
      </w:pPr>
      <w:r w:rsidRPr="006B5C5B">
        <w:rPr>
          <w:sz w:val="22"/>
          <w:szCs w:val="22"/>
        </w:rPr>
        <w:t xml:space="preserve">  </w:t>
      </w:r>
    </w:p>
    <w:p w:rsidR="0070174F" w:rsidRPr="006B5C5B" w:rsidRDefault="0070174F" w:rsidP="0081272D">
      <w:pPr>
        <w:shd w:val="clear" w:color="auto" w:fill="FFFFFF"/>
        <w:autoSpaceDE w:val="0"/>
        <w:autoSpaceDN w:val="0"/>
        <w:adjustRightInd w:val="0"/>
        <w:rPr>
          <w:rFonts w:ascii="Arial" w:hAnsi="Arial"/>
          <w:b/>
          <w:sz w:val="22"/>
          <w:szCs w:val="22"/>
          <w:u w:val="single"/>
        </w:rPr>
      </w:pPr>
      <w:r w:rsidRPr="006B5C5B">
        <w:rPr>
          <w:b/>
          <w:sz w:val="22"/>
          <w:szCs w:val="22"/>
          <w:u w:val="single"/>
        </w:rPr>
        <w:t xml:space="preserve">4.задание. </w:t>
      </w:r>
      <w:r w:rsidRPr="006B5C5B">
        <w:rPr>
          <w:b/>
          <w:color w:val="000000"/>
          <w:sz w:val="22"/>
          <w:szCs w:val="22"/>
          <w:u w:val="single"/>
        </w:rPr>
        <w:t>О какой природной зоне идет речь (определите по при</w:t>
      </w:r>
      <w:r w:rsidRPr="006B5C5B">
        <w:rPr>
          <w:b/>
          <w:color w:val="000000"/>
          <w:sz w:val="22"/>
          <w:szCs w:val="22"/>
          <w:u w:val="single"/>
        </w:rPr>
        <w:softHyphen/>
        <w:t>веденному описанию)?</w:t>
      </w:r>
    </w:p>
    <w:p w:rsidR="0070174F" w:rsidRPr="006B5C5B" w:rsidRDefault="0070174F" w:rsidP="0081272D">
      <w:pPr>
        <w:rPr>
          <w:color w:val="000000"/>
          <w:sz w:val="22"/>
          <w:szCs w:val="22"/>
        </w:rPr>
      </w:pPr>
      <w:r w:rsidRPr="006B5C5B">
        <w:rPr>
          <w:color w:val="000000"/>
          <w:sz w:val="22"/>
          <w:szCs w:val="22"/>
        </w:rPr>
        <w:t>. Природа какой зоны соответствует следующим харак</w:t>
      </w:r>
      <w:r w:rsidRPr="006B5C5B">
        <w:rPr>
          <w:color w:val="000000"/>
          <w:sz w:val="22"/>
          <w:szCs w:val="22"/>
        </w:rPr>
        <w:softHyphen/>
        <w:t>теристикам: снег, выпавший за холодный период, не успе</w:t>
      </w:r>
      <w:r w:rsidRPr="006B5C5B">
        <w:rPr>
          <w:color w:val="000000"/>
          <w:sz w:val="22"/>
          <w:szCs w:val="22"/>
        </w:rPr>
        <w:softHyphen/>
        <w:t>вает полностью растаять за теплый период; чрезвычайно бедный растительный и животный мир; характерны по</w:t>
      </w:r>
      <w:r w:rsidRPr="006B5C5B">
        <w:rPr>
          <w:color w:val="000000"/>
          <w:sz w:val="22"/>
          <w:szCs w:val="22"/>
        </w:rPr>
        <w:softHyphen/>
        <w:t xml:space="preserve">лярные день и ночь?  </w:t>
      </w:r>
    </w:p>
    <w:p w:rsidR="0070174F" w:rsidRPr="006B5C5B" w:rsidRDefault="0070174F" w:rsidP="0081272D">
      <w:pPr>
        <w:rPr>
          <w:b/>
          <w:color w:val="000000"/>
          <w:sz w:val="22"/>
          <w:szCs w:val="22"/>
          <w:u w:val="single"/>
        </w:rPr>
      </w:pPr>
      <w:r w:rsidRPr="006B5C5B">
        <w:rPr>
          <w:b/>
          <w:color w:val="000000"/>
          <w:sz w:val="22"/>
          <w:szCs w:val="22"/>
          <w:u w:val="single"/>
        </w:rPr>
        <w:t>5.задание.Выписать верные признаки природной зоны</w:t>
      </w:r>
    </w:p>
    <w:p w:rsidR="0070174F" w:rsidRPr="006B5C5B" w:rsidRDefault="0070174F" w:rsidP="0081272D">
      <w:pPr>
        <w:shd w:val="clear" w:color="auto" w:fill="FFFFFF"/>
        <w:autoSpaceDE w:val="0"/>
        <w:autoSpaceDN w:val="0"/>
        <w:adjustRightInd w:val="0"/>
        <w:rPr>
          <w:i/>
          <w:sz w:val="22"/>
          <w:szCs w:val="22"/>
        </w:rPr>
      </w:pPr>
      <w:r w:rsidRPr="006B5C5B">
        <w:rPr>
          <w:i/>
          <w:color w:val="000000"/>
          <w:sz w:val="22"/>
          <w:szCs w:val="22"/>
        </w:rPr>
        <w:t xml:space="preserve"> А.Арктические пустыни.</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а) зона расположена на островах Северного Ледовитого океана; б) несколько месяцев длиться полярная ночь; в) избыточное увлажнение, много озер и болот; г) значительные площади заняты ледником; д) лето короткое и холодное; е) зона протянулась вдоль побережья Северного Ледовитого океана.</w:t>
      </w:r>
    </w:p>
    <w:p w:rsidR="0070174F" w:rsidRPr="006B5C5B" w:rsidRDefault="0070174F" w:rsidP="0081272D">
      <w:pPr>
        <w:shd w:val="clear" w:color="auto" w:fill="FFFFFF"/>
        <w:autoSpaceDE w:val="0"/>
        <w:autoSpaceDN w:val="0"/>
        <w:adjustRightInd w:val="0"/>
        <w:rPr>
          <w:i/>
          <w:color w:val="000000"/>
          <w:sz w:val="22"/>
          <w:szCs w:val="22"/>
        </w:rPr>
      </w:pPr>
      <w:r w:rsidRPr="006B5C5B">
        <w:rPr>
          <w:i/>
          <w:color w:val="000000"/>
          <w:sz w:val="22"/>
          <w:szCs w:val="22"/>
        </w:rPr>
        <w:t>Б.Зона тайги.</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 xml:space="preserve"> а) увлажнение избыточное, много болот, озер, рек;б) главная ценность плодородные почвы;в) преобладают хвойные деревья: ель пихта, сосна;г) зима холодная, лето теплое; д) преобладают подзолистые почвы;</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е) самая большая по площади природная зона России.</w:t>
      </w:r>
    </w:p>
    <w:p w:rsidR="0070174F" w:rsidRPr="006B5C5B" w:rsidRDefault="0070174F" w:rsidP="0081272D">
      <w:pPr>
        <w:shd w:val="clear" w:color="auto" w:fill="FFFFFF"/>
        <w:autoSpaceDE w:val="0"/>
        <w:autoSpaceDN w:val="0"/>
        <w:adjustRightInd w:val="0"/>
        <w:rPr>
          <w:i/>
          <w:sz w:val="22"/>
          <w:szCs w:val="22"/>
        </w:rPr>
      </w:pPr>
      <w:r w:rsidRPr="006B5C5B">
        <w:rPr>
          <w:i/>
          <w:color w:val="000000"/>
          <w:sz w:val="22"/>
          <w:szCs w:val="22"/>
        </w:rPr>
        <w:t>В.Зона степей.</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а) зона расположена на юге Русской равнины и Западной Сибири;б) увлажнение не достаточное;</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в) значительная часть зоны распахана;г) почвы черноземы;</w:t>
      </w:r>
      <w:r w:rsidRPr="006B5C5B">
        <w:rPr>
          <w:sz w:val="22"/>
          <w:szCs w:val="22"/>
        </w:rPr>
        <w:t xml:space="preserve"> </w:t>
      </w:r>
      <w:r w:rsidRPr="006B5C5B">
        <w:rPr>
          <w:color w:val="000000"/>
          <w:sz w:val="22"/>
          <w:szCs w:val="22"/>
        </w:rPr>
        <w:t>д) растительность - травы: ковыль, типчак;</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 xml:space="preserve">е) почвы не плодородны. </w:t>
      </w:r>
      <w:r w:rsidRPr="006B5C5B">
        <w:rPr>
          <w:sz w:val="22"/>
          <w:szCs w:val="22"/>
        </w:rPr>
        <w:t xml:space="preserve">  </w:t>
      </w:r>
    </w:p>
    <w:p w:rsidR="0070174F" w:rsidRPr="006B5C5B" w:rsidRDefault="0070174F" w:rsidP="0081272D">
      <w:pPr>
        <w:shd w:val="clear" w:color="auto" w:fill="FFFFFF"/>
        <w:autoSpaceDE w:val="0"/>
        <w:autoSpaceDN w:val="0"/>
        <w:adjustRightInd w:val="0"/>
        <w:rPr>
          <w:b/>
          <w:sz w:val="22"/>
          <w:szCs w:val="22"/>
          <w:u w:val="single"/>
        </w:rPr>
      </w:pPr>
      <w:r w:rsidRPr="006B5C5B">
        <w:rPr>
          <w:b/>
          <w:sz w:val="22"/>
          <w:szCs w:val="22"/>
          <w:u w:val="single"/>
        </w:rPr>
        <w:t>6.задание (по желанию)</w:t>
      </w:r>
    </w:p>
    <w:p w:rsidR="0070174F" w:rsidRPr="006B5C5B" w:rsidRDefault="0070174F" w:rsidP="0081272D">
      <w:pPr>
        <w:shd w:val="clear" w:color="auto" w:fill="FFFFFF"/>
        <w:autoSpaceDE w:val="0"/>
        <w:autoSpaceDN w:val="0"/>
        <w:adjustRightInd w:val="0"/>
        <w:rPr>
          <w:color w:val="000000"/>
          <w:sz w:val="22"/>
          <w:szCs w:val="22"/>
        </w:rPr>
      </w:pPr>
      <w:r w:rsidRPr="006B5C5B">
        <w:rPr>
          <w:sz w:val="22"/>
          <w:szCs w:val="22"/>
        </w:rPr>
        <w:t xml:space="preserve">    А.</w:t>
      </w:r>
      <w:r w:rsidRPr="006B5C5B">
        <w:rPr>
          <w:color w:val="000000"/>
          <w:sz w:val="22"/>
          <w:szCs w:val="22"/>
        </w:rPr>
        <w:t>Прирост растительности в тундре составляет за лето всего 3-5 мм. А величина суммарной солнечной радиации в период полярного дня в тундре больше, чем на широте Москвы в эти же дни. Почему?</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Б.Верно ли словосочетание «уссурийская тайга»?</w:t>
      </w:r>
    </w:p>
    <w:p w:rsidR="0070174F" w:rsidRPr="006B5C5B" w:rsidRDefault="0070174F" w:rsidP="0081272D">
      <w:pPr>
        <w:shd w:val="clear" w:color="auto" w:fill="FFFFFF"/>
        <w:autoSpaceDE w:val="0"/>
        <w:autoSpaceDN w:val="0"/>
        <w:adjustRightInd w:val="0"/>
        <w:rPr>
          <w:sz w:val="22"/>
          <w:szCs w:val="22"/>
        </w:rPr>
      </w:pPr>
      <w:r w:rsidRPr="006B5C5B">
        <w:rPr>
          <w:sz w:val="22"/>
          <w:szCs w:val="22"/>
        </w:rPr>
        <w:t>В.</w:t>
      </w:r>
      <w:r w:rsidRPr="006B5C5B">
        <w:rPr>
          <w:color w:val="000000"/>
          <w:sz w:val="22"/>
          <w:szCs w:val="22"/>
        </w:rPr>
        <w:t xml:space="preserve"> В луговой зоне Кавказа произрастает куропаточья трава - типична растение равнинной зоны тундры. Чем объясняется ее появление в горах? Когда примерно она могла там появиться впервые?</w:t>
      </w:r>
    </w:p>
    <w:p w:rsidR="0070174F" w:rsidRPr="006B5C5B" w:rsidRDefault="0070174F" w:rsidP="0081272D">
      <w:pPr>
        <w:shd w:val="clear" w:color="auto" w:fill="FFFFFF"/>
        <w:autoSpaceDE w:val="0"/>
        <w:autoSpaceDN w:val="0"/>
        <w:adjustRightInd w:val="0"/>
        <w:rPr>
          <w:sz w:val="22"/>
          <w:szCs w:val="22"/>
        </w:rPr>
      </w:pPr>
    </w:p>
    <w:p w:rsidR="0070174F" w:rsidRPr="006B5C5B" w:rsidRDefault="0070174F" w:rsidP="0081272D">
      <w:pPr>
        <w:jc w:val="center"/>
        <w:rPr>
          <w:b/>
          <w:i/>
          <w:sz w:val="22"/>
          <w:szCs w:val="22"/>
        </w:rPr>
      </w:pPr>
      <w:r w:rsidRPr="006B5C5B">
        <w:rPr>
          <w:b/>
          <w:i/>
          <w:sz w:val="22"/>
          <w:szCs w:val="22"/>
        </w:rPr>
        <w:t>Итоговая работа по теме: «Природные комплексы России»</w:t>
      </w:r>
    </w:p>
    <w:p w:rsidR="0070174F" w:rsidRPr="006B5C5B" w:rsidRDefault="0070174F" w:rsidP="0081272D">
      <w:pPr>
        <w:shd w:val="clear" w:color="auto" w:fill="FFFFFF"/>
        <w:autoSpaceDE w:val="0"/>
        <w:autoSpaceDN w:val="0"/>
        <w:adjustRightInd w:val="0"/>
        <w:jc w:val="center"/>
        <w:rPr>
          <w:b/>
          <w:sz w:val="22"/>
          <w:szCs w:val="22"/>
        </w:rPr>
      </w:pPr>
      <w:r w:rsidRPr="006B5C5B">
        <w:rPr>
          <w:b/>
          <w:sz w:val="22"/>
          <w:szCs w:val="22"/>
        </w:rPr>
        <w:t>2 вариант</w:t>
      </w:r>
    </w:p>
    <w:p w:rsidR="0070174F" w:rsidRPr="006B5C5B" w:rsidRDefault="0070174F" w:rsidP="0081272D">
      <w:pPr>
        <w:rPr>
          <w:b/>
          <w:color w:val="000000"/>
          <w:sz w:val="22"/>
          <w:szCs w:val="22"/>
          <w:u w:val="single"/>
        </w:rPr>
      </w:pPr>
      <w:r w:rsidRPr="006B5C5B">
        <w:rPr>
          <w:b/>
          <w:color w:val="000000"/>
          <w:sz w:val="22"/>
          <w:szCs w:val="22"/>
          <w:u w:val="single"/>
        </w:rPr>
        <w:t>1.задание.Дайте определения следующим терминам:</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1.  Закономерная смена природных зон и природных условий в горах</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2.   Безлесная природная зона с растительностью из мхов, лишайников и стелющихся кустарников.</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3.   Лесная зона умеренного пояса с преобладанием хвойных деревья</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4.   Природные богатства, которые можно использовать для развития хозяйства</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 xml:space="preserve">5.   Территория, на которой охраняется в естественном состоянии </w:t>
      </w:r>
      <w:r w:rsidRPr="006B5C5B">
        <w:rPr>
          <w:color w:val="000000"/>
          <w:sz w:val="22"/>
          <w:szCs w:val="22"/>
          <w:lang w:val="en-US"/>
        </w:rPr>
        <w:t>p</w:t>
      </w:r>
      <w:r w:rsidRPr="006B5C5B">
        <w:rPr>
          <w:color w:val="000000"/>
          <w:sz w:val="22"/>
          <w:szCs w:val="22"/>
        </w:rPr>
        <w:t>астительный и животный мир.</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6.   Органическое вещество, входящее в состав почвы, являющееся продуктом распада остатков растений и животных.</w:t>
      </w:r>
    </w:p>
    <w:p w:rsidR="0070174F" w:rsidRPr="006B5C5B" w:rsidRDefault="0070174F" w:rsidP="0081272D">
      <w:pPr>
        <w:shd w:val="clear" w:color="auto" w:fill="FFFFFF"/>
        <w:autoSpaceDE w:val="0"/>
        <w:autoSpaceDN w:val="0"/>
        <w:adjustRightInd w:val="0"/>
        <w:rPr>
          <w:b/>
          <w:color w:val="000000"/>
          <w:sz w:val="22"/>
          <w:szCs w:val="22"/>
          <w:u w:val="single"/>
        </w:rPr>
      </w:pPr>
      <w:r w:rsidRPr="006B5C5B">
        <w:rPr>
          <w:b/>
          <w:color w:val="000000"/>
          <w:sz w:val="22"/>
          <w:szCs w:val="22"/>
          <w:u w:val="single"/>
        </w:rPr>
        <w:t>2.задание. Правильны ли утверждения:</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color w:val="000000"/>
          <w:sz w:val="22"/>
          <w:szCs w:val="22"/>
        </w:rPr>
        <w:t>а) в тундре преобладают однолетние растения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б) </w:t>
      </w:r>
      <w:r w:rsidRPr="006B5C5B">
        <w:rPr>
          <w:color w:val="000000"/>
          <w:sz w:val="22"/>
          <w:szCs w:val="22"/>
        </w:rPr>
        <w:t>в тайге произрастают хвойные деревья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в) </w:t>
      </w:r>
      <w:r w:rsidRPr="006B5C5B">
        <w:rPr>
          <w:color w:val="000000"/>
          <w:sz w:val="22"/>
          <w:szCs w:val="22"/>
        </w:rPr>
        <w:t xml:space="preserve">в широколиственных лесах много эфемероидов —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г) </w:t>
      </w:r>
      <w:r w:rsidRPr="006B5C5B">
        <w:rPr>
          <w:color w:val="000000"/>
          <w:sz w:val="22"/>
          <w:szCs w:val="22"/>
        </w:rPr>
        <w:t>в полупустынях развиты бурые лесные почвы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д) </w:t>
      </w:r>
      <w:r w:rsidRPr="006B5C5B">
        <w:rPr>
          <w:color w:val="000000"/>
          <w:sz w:val="22"/>
          <w:szCs w:val="22"/>
        </w:rPr>
        <w:t>в тундре и степи коэффициент увлажнения больше еди</w:t>
      </w:r>
      <w:r w:rsidRPr="006B5C5B">
        <w:rPr>
          <w:color w:val="000000"/>
          <w:sz w:val="22"/>
          <w:szCs w:val="22"/>
        </w:rPr>
        <w:softHyphen/>
        <w:t xml:space="preserve">ницы —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е) </w:t>
      </w:r>
      <w:r w:rsidRPr="006B5C5B">
        <w:rPr>
          <w:color w:val="000000"/>
          <w:sz w:val="22"/>
          <w:szCs w:val="22"/>
        </w:rPr>
        <w:t>в субтропиках выращивают цитрусовые —</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 xml:space="preserve">ж) </w:t>
      </w:r>
      <w:r w:rsidRPr="006B5C5B">
        <w:rPr>
          <w:color w:val="000000"/>
          <w:sz w:val="22"/>
          <w:szCs w:val="22"/>
        </w:rPr>
        <w:t>под смешанными лесами европейской части России раз</w:t>
      </w:r>
      <w:r w:rsidRPr="006B5C5B">
        <w:rPr>
          <w:color w:val="000000"/>
          <w:sz w:val="22"/>
          <w:szCs w:val="22"/>
        </w:rPr>
        <w:softHyphen/>
        <w:t xml:space="preserve">виты серые лесные почвы </w:t>
      </w:r>
    </w:p>
    <w:p w:rsidR="0070174F" w:rsidRPr="006B5C5B" w:rsidRDefault="0070174F" w:rsidP="0081272D">
      <w:pPr>
        <w:shd w:val="clear" w:color="auto" w:fill="FFFFFF"/>
        <w:autoSpaceDE w:val="0"/>
        <w:autoSpaceDN w:val="0"/>
        <w:adjustRightInd w:val="0"/>
        <w:rPr>
          <w:rFonts w:ascii="Arial" w:hAnsi="Arial"/>
          <w:b/>
          <w:sz w:val="22"/>
          <w:szCs w:val="22"/>
          <w:u w:val="single"/>
        </w:rPr>
      </w:pPr>
      <w:r w:rsidRPr="006B5C5B">
        <w:rPr>
          <w:b/>
          <w:sz w:val="22"/>
          <w:szCs w:val="22"/>
          <w:u w:val="single"/>
        </w:rPr>
        <w:t xml:space="preserve">3.задание </w:t>
      </w:r>
      <w:r w:rsidRPr="006B5C5B">
        <w:rPr>
          <w:b/>
          <w:color w:val="000000"/>
          <w:sz w:val="22"/>
          <w:szCs w:val="22"/>
          <w:u w:val="single"/>
        </w:rPr>
        <w:t>.  Установите соответствие между природными районами и характерными для них природными зонами.</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i/>
          <w:iCs/>
          <w:color w:val="000000"/>
          <w:sz w:val="22"/>
          <w:szCs w:val="22"/>
        </w:rPr>
        <w:t>Природный район</w:t>
      </w:r>
      <w:r w:rsidRPr="006B5C5B">
        <w:rPr>
          <w:rFonts w:ascii="Arial" w:hAnsi="Arial" w:cs="Arial"/>
          <w:i/>
          <w:iCs/>
          <w:color w:val="000000"/>
          <w:sz w:val="22"/>
          <w:szCs w:val="22"/>
        </w:rPr>
        <w:t xml:space="preserve">                                 </w:t>
      </w:r>
      <w:r w:rsidRPr="006B5C5B">
        <w:rPr>
          <w:i/>
          <w:iCs/>
          <w:color w:val="000000"/>
          <w:sz w:val="22"/>
          <w:szCs w:val="22"/>
        </w:rPr>
        <w:t>Набор природных зон(высотных поясов)</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1. Русская равнина.</w:t>
      </w:r>
      <w:r w:rsidRPr="006B5C5B">
        <w:rPr>
          <w:rFonts w:ascii="Arial" w:cs="Arial"/>
          <w:color w:val="000000"/>
          <w:sz w:val="22"/>
          <w:szCs w:val="22"/>
        </w:rPr>
        <w:t xml:space="preserve">                      </w:t>
      </w:r>
      <w:r w:rsidRPr="006B5C5B">
        <w:rPr>
          <w:rFonts w:ascii="Arial" w:cs="Arial"/>
          <w:color w:val="000000"/>
          <w:sz w:val="22"/>
          <w:szCs w:val="22"/>
        </w:rPr>
        <w:t>А</w:t>
      </w:r>
      <w:r w:rsidRPr="006B5C5B">
        <w:rPr>
          <w:rFonts w:ascii="Arial" w:cs="Arial"/>
          <w:color w:val="000000"/>
          <w:sz w:val="22"/>
          <w:szCs w:val="22"/>
        </w:rPr>
        <w:t>.</w:t>
      </w:r>
      <w:r w:rsidRPr="006B5C5B">
        <w:rPr>
          <w:rFonts w:ascii="Arial" w:cs="Arial"/>
          <w:color w:val="000000"/>
          <w:sz w:val="22"/>
          <w:szCs w:val="22"/>
        </w:rPr>
        <w:t>От</w:t>
      </w:r>
      <w:r w:rsidRPr="006B5C5B">
        <w:rPr>
          <w:rFonts w:ascii="Arial" w:cs="Arial"/>
          <w:color w:val="000000"/>
          <w:sz w:val="22"/>
          <w:szCs w:val="22"/>
        </w:rPr>
        <w:t xml:space="preserve"> </w:t>
      </w:r>
      <w:r w:rsidRPr="006B5C5B">
        <w:rPr>
          <w:rFonts w:ascii="Arial" w:cs="Arial"/>
          <w:color w:val="000000"/>
          <w:sz w:val="22"/>
          <w:szCs w:val="22"/>
        </w:rPr>
        <w:t>степей</w:t>
      </w:r>
      <w:r w:rsidRPr="006B5C5B">
        <w:rPr>
          <w:rFonts w:ascii="Arial" w:cs="Arial"/>
          <w:color w:val="000000"/>
          <w:sz w:val="22"/>
          <w:szCs w:val="22"/>
        </w:rPr>
        <w:t xml:space="preserve"> </w:t>
      </w:r>
      <w:r w:rsidRPr="006B5C5B">
        <w:rPr>
          <w:rFonts w:ascii="Arial" w:cs="Arial"/>
          <w:color w:val="000000"/>
          <w:sz w:val="22"/>
          <w:szCs w:val="22"/>
        </w:rPr>
        <w:t>до</w:t>
      </w:r>
      <w:r w:rsidRPr="006B5C5B">
        <w:rPr>
          <w:rFonts w:ascii="Arial" w:cs="Arial"/>
          <w:color w:val="000000"/>
          <w:sz w:val="22"/>
          <w:szCs w:val="22"/>
        </w:rPr>
        <w:t xml:space="preserve"> </w:t>
      </w:r>
      <w:r w:rsidRPr="006B5C5B">
        <w:rPr>
          <w:rFonts w:ascii="Arial" w:cs="Arial"/>
          <w:color w:val="000000"/>
          <w:sz w:val="22"/>
          <w:szCs w:val="22"/>
        </w:rPr>
        <w:t>пояса</w:t>
      </w:r>
      <w:r w:rsidRPr="006B5C5B">
        <w:rPr>
          <w:rFonts w:ascii="Arial" w:cs="Arial"/>
          <w:color w:val="000000"/>
          <w:sz w:val="22"/>
          <w:szCs w:val="22"/>
        </w:rPr>
        <w:t xml:space="preserve"> </w:t>
      </w:r>
      <w:r w:rsidRPr="006B5C5B">
        <w:rPr>
          <w:rFonts w:ascii="Arial" w:cs="Arial"/>
          <w:color w:val="000000"/>
          <w:sz w:val="22"/>
          <w:szCs w:val="22"/>
        </w:rPr>
        <w:t>снегов</w:t>
      </w:r>
      <w:r w:rsidRPr="006B5C5B">
        <w:rPr>
          <w:rFonts w:ascii="Arial" w:cs="Arial"/>
          <w:color w:val="000000"/>
          <w:sz w:val="22"/>
          <w:szCs w:val="22"/>
        </w:rPr>
        <w:t xml:space="preserve"> </w:t>
      </w:r>
      <w:r w:rsidRPr="006B5C5B">
        <w:rPr>
          <w:rFonts w:ascii="Arial" w:cs="Arial"/>
          <w:color w:val="000000"/>
          <w:sz w:val="22"/>
          <w:szCs w:val="22"/>
        </w:rPr>
        <w:t>и</w:t>
      </w:r>
      <w:r w:rsidRPr="006B5C5B">
        <w:rPr>
          <w:rFonts w:ascii="Arial" w:cs="Arial"/>
          <w:color w:val="000000"/>
          <w:sz w:val="22"/>
          <w:szCs w:val="22"/>
        </w:rPr>
        <w:t xml:space="preserve"> </w:t>
      </w:r>
      <w:r w:rsidRPr="006B5C5B">
        <w:rPr>
          <w:rFonts w:ascii="Arial" w:cs="Arial"/>
          <w:color w:val="000000"/>
          <w:sz w:val="22"/>
          <w:szCs w:val="22"/>
        </w:rPr>
        <w:t>льдов</w:t>
      </w:r>
    </w:p>
    <w:p w:rsidR="0070174F" w:rsidRPr="006B5C5B" w:rsidRDefault="0070174F" w:rsidP="0081272D">
      <w:pPr>
        <w:rPr>
          <w:sz w:val="22"/>
          <w:szCs w:val="22"/>
        </w:rPr>
      </w:pPr>
      <w:r w:rsidRPr="006B5C5B">
        <w:rPr>
          <w:sz w:val="22"/>
          <w:szCs w:val="22"/>
        </w:rPr>
        <w:t xml:space="preserve">2. Западно- Сибирская равнина    Б.От тундр до пустынь (включая смешанные и  </w:t>
      </w:r>
    </w:p>
    <w:p w:rsidR="0070174F" w:rsidRPr="006B5C5B" w:rsidRDefault="0070174F" w:rsidP="0081272D">
      <w:pPr>
        <w:rPr>
          <w:sz w:val="22"/>
          <w:szCs w:val="22"/>
        </w:rPr>
      </w:pPr>
      <w:r w:rsidRPr="006B5C5B">
        <w:rPr>
          <w:sz w:val="22"/>
          <w:szCs w:val="22"/>
        </w:rPr>
        <w:t xml:space="preserve">                                                               широколиственные леса)</w:t>
      </w:r>
    </w:p>
    <w:p w:rsidR="0070174F" w:rsidRPr="006B5C5B" w:rsidRDefault="0070174F" w:rsidP="0081272D">
      <w:pPr>
        <w:rPr>
          <w:sz w:val="22"/>
          <w:szCs w:val="22"/>
        </w:rPr>
      </w:pPr>
      <w:r w:rsidRPr="006B5C5B">
        <w:rPr>
          <w:sz w:val="22"/>
          <w:szCs w:val="22"/>
        </w:rPr>
        <w:t>3. Кавказские горы                         В.От горной лесостепи до гольцов</w:t>
      </w:r>
    </w:p>
    <w:p w:rsidR="0070174F" w:rsidRPr="006B5C5B" w:rsidRDefault="0070174F" w:rsidP="0081272D">
      <w:pPr>
        <w:rPr>
          <w:sz w:val="22"/>
          <w:szCs w:val="22"/>
        </w:rPr>
      </w:pPr>
      <w:r w:rsidRPr="006B5C5B">
        <w:rPr>
          <w:sz w:val="22"/>
          <w:szCs w:val="22"/>
        </w:rPr>
        <w:t xml:space="preserve">4. Уральские горы                           Г.От зарослей кедрового стланика до пояса снегов и  </w:t>
      </w:r>
    </w:p>
    <w:p w:rsidR="0070174F" w:rsidRPr="006B5C5B" w:rsidRDefault="0070174F" w:rsidP="0081272D">
      <w:pPr>
        <w:rPr>
          <w:sz w:val="22"/>
          <w:szCs w:val="22"/>
        </w:rPr>
      </w:pPr>
      <w:r w:rsidRPr="006B5C5B">
        <w:rPr>
          <w:sz w:val="22"/>
          <w:szCs w:val="22"/>
        </w:rPr>
        <w:t xml:space="preserve">                                                                 Льдов</w:t>
      </w:r>
    </w:p>
    <w:p w:rsidR="0070174F" w:rsidRPr="006B5C5B" w:rsidRDefault="0070174F" w:rsidP="0081272D">
      <w:pPr>
        <w:rPr>
          <w:sz w:val="22"/>
          <w:szCs w:val="22"/>
        </w:rPr>
      </w:pPr>
      <w:r w:rsidRPr="006B5C5B">
        <w:rPr>
          <w:sz w:val="22"/>
          <w:szCs w:val="22"/>
        </w:rPr>
        <w:t xml:space="preserve">5. Корякское нагорье                      Д.От тундр до степей  </w:t>
      </w:r>
    </w:p>
    <w:p w:rsidR="0070174F" w:rsidRPr="006B5C5B" w:rsidRDefault="0070174F" w:rsidP="0081272D">
      <w:pPr>
        <w:shd w:val="clear" w:color="auto" w:fill="FFFFFF"/>
        <w:autoSpaceDE w:val="0"/>
        <w:autoSpaceDN w:val="0"/>
        <w:adjustRightInd w:val="0"/>
        <w:rPr>
          <w:rFonts w:ascii="Arial" w:hAnsi="Arial"/>
          <w:b/>
          <w:sz w:val="22"/>
          <w:szCs w:val="22"/>
          <w:u w:val="single"/>
        </w:rPr>
      </w:pPr>
      <w:r w:rsidRPr="006B5C5B">
        <w:rPr>
          <w:b/>
          <w:sz w:val="22"/>
          <w:szCs w:val="22"/>
          <w:u w:val="single"/>
        </w:rPr>
        <w:t xml:space="preserve">4.задание. </w:t>
      </w:r>
      <w:r w:rsidRPr="006B5C5B">
        <w:rPr>
          <w:b/>
          <w:color w:val="000000"/>
          <w:sz w:val="22"/>
          <w:szCs w:val="22"/>
          <w:u w:val="single"/>
        </w:rPr>
        <w:t>О какой природной зоне идет речь (определите по при</w:t>
      </w:r>
      <w:r w:rsidRPr="006B5C5B">
        <w:rPr>
          <w:b/>
          <w:color w:val="000000"/>
          <w:sz w:val="22"/>
          <w:szCs w:val="22"/>
          <w:u w:val="single"/>
        </w:rPr>
        <w:softHyphen/>
        <w:t>веденному описанию)?</w:t>
      </w:r>
    </w:p>
    <w:p w:rsidR="0070174F" w:rsidRPr="006B5C5B" w:rsidRDefault="0070174F" w:rsidP="0081272D">
      <w:pPr>
        <w:shd w:val="clear" w:color="auto" w:fill="FFFFFF"/>
        <w:autoSpaceDE w:val="0"/>
        <w:autoSpaceDN w:val="0"/>
        <w:adjustRightInd w:val="0"/>
        <w:rPr>
          <w:rFonts w:ascii="Arial" w:hAnsi="Arial"/>
          <w:sz w:val="22"/>
          <w:szCs w:val="22"/>
        </w:rPr>
      </w:pPr>
      <w:r w:rsidRPr="006B5C5B">
        <w:rPr>
          <w:color w:val="000000"/>
          <w:sz w:val="22"/>
          <w:szCs w:val="22"/>
        </w:rPr>
        <w:t>В переводе с финского название означает «безлесная, голая возвышенность». Это пространство, лежащее в преде</w:t>
      </w:r>
      <w:r w:rsidRPr="006B5C5B">
        <w:rPr>
          <w:color w:val="000000"/>
          <w:sz w:val="22"/>
          <w:szCs w:val="22"/>
        </w:rPr>
        <w:softHyphen/>
        <w:t>лах арктического и субарктического поясов в Северном по</w:t>
      </w:r>
      <w:r w:rsidRPr="006B5C5B">
        <w:rPr>
          <w:color w:val="000000"/>
          <w:sz w:val="22"/>
          <w:szCs w:val="22"/>
        </w:rPr>
        <w:softHyphen/>
        <w:t>лушарии. Южная граница проходит примерно по изотерме июля +10°. Это территория с преобладанием мохово-ли-шайниковой растительности, а также многолетних трав,</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кустарничков и низкорослых кустарников.</w:t>
      </w:r>
    </w:p>
    <w:p w:rsidR="0070174F" w:rsidRPr="006B5C5B" w:rsidRDefault="0070174F" w:rsidP="0081272D">
      <w:pPr>
        <w:rPr>
          <w:b/>
          <w:color w:val="000000"/>
          <w:sz w:val="22"/>
          <w:szCs w:val="22"/>
          <w:u w:val="single"/>
        </w:rPr>
      </w:pPr>
      <w:r w:rsidRPr="006B5C5B">
        <w:rPr>
          <w:b/>
          <w:color w:val="000000"/>
          <w:sz w:val="22"/>
          <w:szCs w:val="22"/>
          <w:u w:val="single"/>
        </w:rPr>
        <w:t>5.задание.Выписать верные признаки природных зон</w:t>
      </w:r>
    </w:p>
    <w:p w:rsidR="0070174F" w:rsidRPr="006B5C5B" w:rsidRDefault="0070174F" w:rsidP="0081272D">
      <w:pPr>
        <w:shd w:val="clear" w:color="auto" w:fill="FFFFFF"/>
        <w:autoSpaceDE w:val="0"/>
        <w:autoSpaceDN w:val="0"/>
        <w:adjustRightInd w:val="0"/>
        <w:rPr>
          <w:i/>
          <w:sz w:val="22"/>
          <w:szCs w:val="22"/>
        </w:rPr>
      </w:pPr>
      <w:r w:rsidRPr="006B5C5B">
        <w:rPr>
          <w:i/>
          <w:color w:val="000000"/>
          <w:sz w:val="22"/>
          <w:szCs w:val="22"/>
        </w:rPr>
        <w:t>А.Полупустыни и пустыни.</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а) растения: бук, граб, каштан, бамбук;б) встречаются опасные насекомые: скорпионы, каракурты;</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 xml:space="preserve">в) почвы представлены солончаками;г) реки полноводные, много озер;д) растения имеют длинные корни, листья превратились в </w:t>
      </w:r>
      <w:r w:rsidRPr="006B5C5B">
        <w:rPr>
          <w:smallCaps/>
          <w:color w:val="000000"/>
          <w:sz w:val="22"/>
          <w:szCs w:val="22"/>
        </w:rPr>
        <w:t>колючки</w:t>
      </w:r>
      <w:r w:rsidRPr="006B5C5B">
        <w:rPr>
          <w:sz w:val="22"/>
          <w:szCs w:val="22"/>
        </w:rPr>
        <w:t>;</w:t>
      </w:r>
      <w:r w:rsidRPr="006B5C5B">
        <w:rPr>
          <w:color w:val="000000"/>
          <w:sz w:val="22"/>
          <w:szCs w:val="22"/>
        </w:rPr>
        <w:t>е) встречаются глинистые участки</w:t>
      </w:r>
    </w:p>
    <w:p w:rsidR="0070174F" w:rsidRPr="006B5C5B" w:rsidRDefault="0070174F" w:rsidP="0081272D">
      <w:pPr>
        <w:shd w:val="clear" w:color="auto" w:fill="FFFFFF"/>
        <w:autoSpaceDE w:val="0"/>
        <w:autoSpaceDN w:val="0"/>
        <w:adjustRightInd w:val="0"/>
        <w:rPr>
          <w:i/>
          <w:sz w:val="22"/>
          <w:szCs w:val="22"/>
        </w:rPr>
      </w:pPr>
      <w:r w:rsidRPr="006B5C5B">
        <w:rPr>
          <w:i/>
          <w:color w:val="000000"/>
          <w:sz w:val="22"/>
          <w:szCs w:val="22"/>
        </w:rPr>
        <w:t>Б.Зона тундры.</w:t>
      </w:r>
    </w:p>
    <w:p w:rsidR="0070174F" w:rsidRPr="006B5C5B" w:rsidRDefault="0070174F" w:rsidP="0081272D">
      <w:pPr>
        <w:shd w:val="clear" w:color="auto" w:fill="FFFFFF"/>
        <w:autoSpaceDE w:val="0"/>
        <w:autoSpaceDN w:val="0"/>
        <w:adjustRightInd w:val="0"/>
        <w:rPr>
          <w:i/>
          <w:iCs/>
          <w:color w:val="000000"/>
          <w:sz w:val="22"/>
          <w:szCs w:val="22"/>
        </w:rPr>
      </w:pPr>
      <w:r w:rsidRPr="006B5C5B">
        <w:rPr>
          <w:color w:val="000000"/>
          <w:sz w:val="22"/>
          <w:szCs w:val="22"/>
        </w:rPr>
        <w:t xml:space="preserve">а) средняя температура июля +5-10°С; </w:t>
      </w:r>
      <w:r w:rsidRPr="006B5C5B">
        <w:rPr>
          <w:color w:val="000000"/>
          <w:sz w:val="22"/>
          <w:szCs w:val="22"/>
          <w:lang w:val="en-US"/>
        </w:rPr>
        <w:t>I</w:t>
      </w:r>
      <w:r w:rsidRPr="006B5C5B">
        <w:rPr>
          <w:color w:val="000000"/>
          <w:sz w:val="22"/>
          <w:szCs w:val="22"/>
        </w:rPr>
        <w:t xml:space="preserve">  б) выпадает много осадков;в) увлажнение избыточное; </w:t>
      </w:r>
      <w:r w:rsidRPr="006B5C5B">
        <w:rPr>
          <w:i/>
          <w:iCs/>
          <w:color w:val="000000"/>
          <w:sz w:val="22"/>
          <w:szCs w:val="22"/>
        </w:rPr>
        <w:t xml:space="preserve">у) </w:t>
      </w:r>
      <w:r w:rsidRPr="006B5C5B">
        <w:rPr>
          <w:color w:val="000000"/>
          <w:sz w:val="22"/>
          <w:szCs w:val="22"/>
        </w:rPr>
        <w:t xml:space="preserve">почвы подзолистые; д) сильные ветры;e) территория зоны - огромные пастбища домашних оленей. </w:t>
      </w:r>
    </w:p>
    <w:p w:rsidR="0070174F" w:rsidRPr="006B5C5B" w:rsidRDefault="0070174F" w:rsidP="0081272D">
      <w:pPr>
        <w:shd w:val="clear" w:color="auto" w:fill="FFFFFF"/>
        <w:autoSpaceDE w:val="0"/>
        <w:autoSpaceDN w:val="0"/>
        <w:adjustRightInd w:val="0"/>
        <w:rPr>
          <w:i/>
          <w:sz w:val="22"/>
          <w:szCs w:val="22"/>
        </w:rPr>
      </w:pPr>
      <w:r w:rsidRPr="006B5C5B">
        <w:rPr>
          <w:i/>
          <w:color w:val="000000"/>
          <w:sz w:val="22"/>
          <w:szCs w:val="22"/>
        </w:rPr>
        <w:t>В.Зона смешанных и широколиственных лесов.</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а) суровая зима;б) почвы дерново-подзолистые, серые лесные, бурые лесные;в) леса сильно пострадали из-за хозяйственной деятельности людей;г) растут дуб, клен, ясень, липа;д) увлажнение не достаточное;</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е) растения - амурский бархат, женьшень, маньчжурский орех</w:t>
      </w:r>
    </w:p>
    <w:p w:rsidR="0070174F" w:rsidRPr="006B5C5B" w:rsidRDefault="0070174F" w:rsidP="0081272D">
      <w:pPr>
        <w:shd w:val="clear" w:color="auto" w:fill="FFFFFF"/>
        <w:autoSpaceDE w:val="0"/>
        <w:autoSpaceDN w:val="0"/>
        <w:adjustRightInd w:val="0"/>
        <w:rPr>
          <w:b/>
          <w:color w:val="000000"/>
          <w:sz w:val="22"/>
          <w:szCs w:val="22"/>
          <w:u w:val="single"/>
        </w:rPr>
      </w:pPr>
      <w:r w:rsidRPr="006B5C5B">
        <w:rPr>
          <w:b/>
          <w:color w:val="000000"/>
          <w:sz w:val="22"/>
          <w:szCs w:val="22"/>
          <w:u w:val="single"/>
        </w:rPr>
        <w:t>6.задание (по желанию)</w:t>
      </w:r>
    </w:p>
    <w:p w:rsidR="0070174F" w:rsidRPr="006B5C5B" w:rsidRDefault="0070174F" w:rsidP="0081272D">
      <w:pPr>
        <w:shd w:val="clear" w:color="auto" w:fill="FFFFFF"/>
        <w:autoSpaceDE w:val="0"/>
        <w:autoSpaceDN w:val="0"/>
        <w:adjustRightInd w:val="0"/>
        <w:rPr>
          <w:sz w:val="22"/>
          <w:szCs w:val="22"/>
        </w:rPr>
      </w:pPr>
      <w:r w:rsidRPr="006B5C5B">
        <w:rPr>
          <w:color w:val="000000"/>
          <w:sz w:val="22"/>
          <w:szCs w:val="22"/>
        </w:rPr>
        <w:t>А.Коренное население тундры (ненцы, саами, нганасаны и другие) по</w:t>
      </w:r>
      <w:r w:rsidRPr="006B5C5B">
        <w:rPr>
          <w:color w:val="000000"/>
          <w:sz w:val="22"/>
          <w:szCs w:val="22"/>
        </w:rPr>
        <w:softHyphen/>
        <w:t>стоянно перемещалось, не создавая длительной нагрузки на террито</w:t>
      </w:r>
      <w:r w:rsidRPr="006B5C5B">
        <w:rPr>
          <w:color w:val="000000"/>
          <w:sz w:val="22"/>
          <w:szCs w:val="22"/>
        </w:rPr>
        <w:softHyphen/>
        <w:t>рию в одном месте. Почему кочевание считается наиболее целесооб</w:t>
      </w:r>
      <w:r w:rsidRPr="006B5C5B">
        <w:rPr>
          <w:color w:val="000000"/>
          <w:sz w:val="22"/>
          <w:szCs w:val="22"/>
        </w:rPr>
        <w:softHyphen/>
        <w:t>разным способом хозяйственного использования ресурсов тундры?</w:t>
      </w:r>
    </w:p>
    <w:p w:rsidR="0070174F" w:rsidRPr="006B5C5B" w:rsidRDefault="0070174F" w:rsidP="0081272D">
      <w:pPr>
        <w:shd w:val="clear" w:color="auto" w:fill="FFFFFF"/>
        <w:autoSpaceDE w:val="0"/>
        <w:autoSpaceDN w:val="0"/>
        <w:adjustRightInd w:val="0"/>
        <w:rPr>
          <w:color w:val="000000"/>
          <w:sz w:val="22"/>
          <w:szCs w:val="22"/>
        </w:rPr>
      </w:pPr>
      <w:r w:rsidRPr="006B5C5B">
        <w:rPr>
          <w:color w:val="000000"/>
          <w:sz w:val="22"/>
          <w:szCs w:val="22"/>
        </w:rPr>
        <w:t>.Б.К каким последствиям приведет уменьшение осадков в лесной на 250-300 мм и повышение среднегодовых температур на 20°С?</w:t>
      </w:r>
    </w:p>
    <w:p w:rsidR="0070174F" w:rsidRPr="006B5C5B" w:rsidRDefault="0070174F" w:rsidP="0081272D">
      <w:pPr>
        <w:shd w:val="clear" w:color="auto" w:fill="FFFFFF"/>
        <w:autoSpaceDE w:val="0"/>
        <w:autoSpaceDN w:val="0"/>
        <w:adjustRightInd w:val="0"/>
        <w:rPr>
          <w:sz w:val="22"/>
          <w:szCs w:val="22"/>
        </w:rPr>
      </w:pPr>
      <w:r w:rsidRPr="006B5C5B">
        <w:rPr>
          <w:sz w:val="22"/>
          <w:szCs w:val="22"/>
        </w:rPr>
        <w:t>В.</w:t>
      </w:r>
      <w:r w:rsidRPr="006B5C5B">
        <w:rPr>
          <w:color w:val="000000"/>
          <w:sz w:val="22"/>
          <w:szCs w:val="22"/>
        </w:rPr>
        <w:t xml:space="preserve"> В луговой зоне Кавказа произрастает куропаточья трава - типична растение равнинной зоны тундры. Чем объясняется ее появление в горах? Когда примерно она могла там появиться впервые?</w:t>
      </w:r>
    </w:p>
    <w:p w:rsidR="0070174F" w:rsidRPr="006B5C5B" w:rsidRDefault="0070174F" w:rsidP="0081272D">
      <w:pPr>
        <w:shd w:val="clear" w:color="auto" w:fill="FFFFFF"/>
        <w:autoSpaceDE w:val="0"/>
        <w:autoSpaceDN w:val="0"/>
        <w:adjustRightInd w:val="0"/>
        <w:rPr>
          <w:sz w:val="22"/>
          <w:szCs w:val="22"/>
        </w:rPr>
      </w:pPr>
    </w:p>
    <w:p w:rsidR="0070174F" w:rsidRDefault="0070174F" w:rsidP="00433360"/>
    <w:p w:rsidR="0070174F" w:rsidRPr="00873608" w:rsidRDefault="0070174F" w:rsidP="0081272D">
      <w:pPr>
        <w:jc w:val="center"/>
        <w:rPr>
          <w:b/>
        </w:rPr>
      </w:pPr>
      <w:r w:rsidRPr="00873608">
        <w:rPr>
          <w:b/>
        </w:rPr>
        <w:t>Контрольная работа по теме «</w:t>
      </w:r>
      <w:r>
        <w:rPr>
          <w:b/>
        </w:rPr>
        <w:t>Рельеф и геологическое строение, история исследования России</w:t>
      </w:r>
      <w:r w:rsidRPr="00873608">
        <w:rPr>
          <w:b/>
        </w:rPr>
        <w:t>»</w:t>
      </w:r>
    </w:p>
    <w:p w:rsidR="0070174F" w:rsidRPr="00873608" w:rsidRDefault="0070174F" w:rsidP="0081272D">
      <w:pPr>
        <w:jc w:val="center"/>
        <w:rPr>
          <w:b/>
          <w:i/>
        </w:rPr>
      </w:pPr>
      <w:r w:rsidRPr="00873608">
        <w:rPr>
          <w:b/>
          <w:i/>
          <w:lang w:val="en-US"/>
        </w:rPr>
        <w:t>I</w:t>
      </w:r>
      <w:r w:rsidRPr="00873608">
        <w:rPr>
          <w:b/>
          <w:i/>
        </w:rPr>
        <w:t xml:space="preserve"> вариант</w:t>
      </w:r>
    </w:p>
    <w:p w:rsidR="0070174F" w:rsidRDefault="0070174F" w:rsidP="00251C0C">
      <w:pPr>
        <w:numPr>
          <w:ilvl w:val="0"/>
          <w:numId w:val="24"/>
        </w:numPr>
        <w:ind w:left="284"/>
        <w:rPr>
          <w:b/>
          <w:u w:val="single"/>
        </w:rPr>
        <w:sectPr w:rsidR="0070174F" w:rsidSect="00060B14">
          <w:type w:val="continuous"/>
          <w:pgSz w:w="11906" w:h="16838"/>
          <w:pgMar w:top="1134" w:right="1134" w:bottom="1134" w:left="1134" w:header="709" w:footer="709" w:gutter="0"/>
          <w:cols w:space="708"/>
          <w:docGrid w:linePitch="360"/>
        </w:sectPr>
      </w:pPr>
    </w:p>
    <w:p w:rsidR="0070174F" w:rsidRPr="0081272D" w:rsidRDefault="0070174F" w:rsidP="0081272D">
      <w:pPr>
        <w:pStyle w:val="NoSpacing"/>
        <w:rPr>
          <w:lang w:val="ru-RU"/>
        </w:rPr>
      </w:pPr>
      <w:r w:rsidRPr="0081272D">
        <w:rPr>
          <w:rFonts w:ascii="Times New Roman" w:hAnsi="Times New Roman"/>
          <w:b/>
          <w:lang w:val="ru-RU"/>
        </w:rPr>
        <w:t>1.Укажите порядок расположения перечисленных геологических пе</w:t>
      </w:r>
      <w:r w:rsidRPr="0081272D">
        <w:rPr>
          <w:rFonts w:ascii="Times New Roman" w:hAnsi="Times New Roman"/>
          <w:b/>
          <w:lang w:val="ru-RU"/>
        </w:rPr>
        <w:softHyphen/>
        <w:t>риодов от самого древнего к самому молодому:</w:t>
      </w:r>
    </w:p>
    <w:p w:rsidR="0070174F" w:rsidRPr="0081272D" w:rsidRDefault="0070174F" w:rsidP="0081272D">
      <w:pPr>
        <w:pStyle w:val="NoSpacing"/>
        <w:rPr>
          <w:lang w:val="ru-RU"/>
        </w:rPr>
      </w:pPr>
      <w:r w:rsidRPr="0081272D">
        <w:rPr>
          <w:lang w:val="ru-RU"/>
        </w:rPr>
        <w:t>а) Девон;       б) Кембрий;       в) Ордовик;       г) Пермь;       д) Силур;       е) Триас</w:t>
      </w: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2.Определите соответствие между путешественником и районом, в котором проходила его экспедиция: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70174F" w:rsidRPr="00C07692" w:rsidTr="00384402">
        <w:tc>
          <w:tcPr>
            <w:tcW w:w="2401" w:type="dxa"/>
          </w:tcPr>
          <w:p w:rsidR="0070174F" w:rsidRPr="00C07692" w:rsidRDefault="0070174F" w:rsidP="00384402">
            <w:pPr>
              <w:pStyle w:val="NoSpacing"/>
            </w:pPr>
            <w:r w:rsidRPr="00C07692">
              <w:t>а) Камчатка</w:t>
            </w:r>
          </w:p>
        </w:tc>
        <w:tc>
          <w:tcPr>
            <w:tcW w:w="2402" w:type="dxa"/>
          </w:tcPr>
          <w:p w:rsidR="0070174F" w:rsidRPr="00C07692" w:rsidRDefault="0070174F" w:rsidP="00384402">
            <w:pPr>
              <w:pStyle w:val="NoSpacing"/>
            </w:pPr>
            <w:r w:rsidRPr="00C07692">
              <w:t>б) Амур</w:t>
            </w:r>
          </w:p>
        </w:tc>
        <w:tc>
          <w:tcPr>
            <w:tcW w:w="2401" w:type="dxa"/>
          </w:tcPr>
          <w:p w:rsidR="0070174F" w:rsidRPr="00C07692" w:rsidRDefault="0070174F" w:rsidP="00384402">
            <w:pPr>
              <w:pStyle w:val="NoSpacing"/>
            </w:pPr>
            <w:r w:rsidRPr="00C07692">
              <w:t>в) Берингов пролив</w:t>
            </w:r>
          </w:p>
        </w:tc>
        <w:tc>
          <w:tcPr>
            <w:tcW w:w="2402" w:type="dxa"/>
          </w:tcPr>
          <w:p w:rsidR="0070174F" w:rsidRPr="00C07692" w:rsidRDefault="0070174F" w:rsidP="00384402">
            <w:pPr>
              <w:pStyle w:val="NoSpacing"/>
            </w:pPr>
            <w:r w:rsidRPr="00C07692">
              <w:t>г) Берег Тихого океана</w:t>
            </w:r>
          </w:p>
        </w:tc>
      </w:tr>
      <w:tr w:rsidR="0070174F" w:rsidRPr="00C07692" w:rsidTr="00384402">
        <w:tc>
          <w:tcPr>
            <w:tcW w:w="2401" w:type="dxa"/>
          </w:tcPr>
          <w:p w:rsidR="0070174F" w:rsidRPr="00C07692" w:rsidRDefault="0070174F" w:rsidP="00384402">
            <w:pPr>
              <w:pStyle w:val="NoSpacing"/>
            </w:pPr>
          </w:p>
        </w:tc>
        <w:tc>
          <w:tcPr>
            <w:tcW w:w="2402" w:type="dxa"/>
          </w:tcPr>
          <w:p w:rsidR="0070174F" w:rsidRPr="00C07692" w:rsidRDefault="0070174F" w:rsidP="00384402">
            <w:pPr>
              <w:pStyle w:val="NoSpacing"/>
            </w:pPr>
          </w:p>
        </w:tc>
        <w:tc>
          <w:tcPr>
            <w:tcW w:w="2401" w:type="dxa"/>
          </w:tcPr>
          <w:p w:rsidR="0070174F" w:rsidRPr="00C07692" w:rsidRDefault="0070174F" w:rsidP="00384402">
            <w:pPr>
              <w:pStyle w:val="NoSpacing"/>
            </w:pPr>
          </w:p>
        </w:tc>
        <w:tc>
          <w:tcPr>
            <w:tcW w:w="2402" w:type="dxa"/>
          </w:tcPr>
          <w:p w:rsidR="0070174F" w:rsidRPr="00C07692" w:rsidRDefault="0070174F" w:rsidP="00384402">
            <w:pPr>
              <w:pStyle w:val="NoSpacing"/>
            </w:pPr>
          </w:p>
        </w:tc>
      </w:tr>
    </w:tbl>
    <w:p w:rsidR="0070174F" w:rsidRPr="00C07692" w:rsidRDefault="0070174F" w:rsidP="0081272D">
      <w:pPr>
        <w:pStyle w:val="NoSpacing"/>
        <w:sectPr w:rsidR="0070174F" w:rsidRPr="00C07692"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1) Иван Москвитин;       2) Семён Дежнёв;      3) Ерофей Хабаров;       4) Владимир Атласов</w:t>
      </w: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3.Кто из перечисленных людей был участником Великой Северной экспедиции?</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А) Михаил Ломоносов</w:t>
      </w:r>
    </w:p>
    <w:p w:rsidR="0070174F" w:rsidRPr="0081272D" w:rsidRDefault="0070174F" w:rsidP="0081272D">
      <w:pPr>
        <w:pStyle w:val="NoSpacing"/>
        <w:rPr>
          <w:lang w:val="ru-RU"/>
        </w:rPr>
      </w:pPr>
      <w:r w:rsidRPr="0081272D">
        <w:rPr>
          <w:lang w:val="ru-RU"/>
        </w:rPr>
        <w:t>Б) Витус Беринг</w:t>
      </w:r>
    </w:p>
    <w:p w:rsidR="0070174F" w:rsidRPr="0081272D" w:rsidRDefault="0070174F" w:rsidP="0081272D">
      <w:pPr>
        <w:pStyle w:val="NoSpacing"/>
        <w:rPr>
          <w:lang w:val="ru-RU"/>
        </w:rPr>
      </w:pPr>
      <w:r w:rsidRPr="0081272D">
        <w:rPr>
          <w:lang w:val="ru-RU"/>
        </w:rPr>
        <w:t>В) Дмитрий Овцын</w:t>
      </w:r>
    </w:p>
    <w:p w:rsidR="0070174F" w:rsidRPr="0081272D" w:rsidRDefault="0070174F" w:rsidP="0081272D">
      <w:pPr>
        <w:pStyle w:val="NoSpacing"/>
        <w:rPr>
          <w:lang w:val="ru-RU"/>
        </w:rPr>
      </w:pPr>
      <w:r w:rsidRPr="0081272D">
        <w:rPr>
          <w:lang w:val="ru-RU"/>
        </w:rPr>
        <w:t>Г) Семён Дежнёв</w:t>
      </w:r>
    </w:p>
    <w:p w:rsidR="0070174F" w:rsidRPr="0081272D" w:rsidRDefault="0070174F" w:rsidP="0081272D">
      <w:pPr>
        <w:pStyle w:val="NoSpacing"/>
        <w:rPr>
          <w:lang w:val="ru-RU"/>
        </w:rPr>
      </w:pPr>
      <w:r w:rsidRPr="0081272D">
        <w:rPr>
          <w:lang w:val="ru-RU"/>
        </w:rPr>
        <w:t>Д) Мария Прончищева</w:t>
      </w:r>
    </w:p>
    <w:p w:rsidR="0070174F" w:rsidRPr="0081272D" w:rsidRDefault="0070174F" w:rsidP="0081272D">
      <w:pPr>
        <w:pStyle w:val="NoSpacing"/>
        <w:rPr>
          <w:lang w:val="ru-RU"/>
        </w:rPr>
      </w:pPr>
      <w:r w:rsidRPr="0081272D">
        <w:rPr>
          <w:lang w:val="ru-RU"/>
        </w:rPr>
        <w:t>Е) Братья Лаптевы</w:t>
      </w:r>
    </w:p>
    <w:p w:rsidR="0070174F" w:rsidRPr="0081272D" w:rsidRDefault="0070174F" w:rsidP="0081272D">
      <w:pPr>
        <w:pStyle w:val="NoSpacing"/>
        <w:rPr>
          <w:lang w:val="ru-RU"/>
        </w:rPr>
      </w:pPr>
      <w:r w:rsidRPr="0081272D">
        <w:rPr>
          <w:lang w:val="ru-RU"/>
        </w:rPr>
        <w:t>Ж )Семён Челюскин</w:t>
      </w:r>
      <w:r w:rsidRPr="0081272D">
        <w:rPr>
          <w:lang w:val="ru-RU"/>
        </w:rPr>
        <w:tab/>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num="3" w:space="708"/>
          <w:docGrid w:linePitch="360"/>
        </w:sectPr>
      </w:pPr>
      <w:r w:rsidRPr="0081272D">
        <w:rPr>
          <w:lang w:val="ru-RU"/>
        </w:rPr>
        <w:t>З) Владимир Татищев</w:t>
      </w:r>
    </w:p>
    <w:p w:rsidR="0070174F" w:rsidRPr="0081272D" w:rsidRDefault="0070174F" w:rsidP="0081272D">
      <w:pPr>
        <w:pStyle w:val="NoSpacing"/>
        <w:rPr>
          <w:lang w:val="ru-RU"/>
        </w:rPr>
      </w:pP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4.Какая  из  перечисленных  горных  систем  является  наиболее древней?</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а) Хребет Сихотэ-Алинь;</w:t>
      </w:r>
    </w:p>
    <w:p w:rsidR="0070174F" w:rsidRPr="0081272D" w:rsidRDefault="0070174F" w:rsidP="0081272D">
      <w:pPr>
        <w:pStyle w:val="NoSpacing"/>
        <w:rPr>
          <w:lang w:val="ru-RU"/>
        </w:rPr>
      </w:pPr>
      <w:r w:rsidRPr="0081272D">
        <w:rPr>
          <w:lang w:val="ru-RU"/>
        </w:rPr>
        <w:t>б) Верхоянский хребет;</w:t>
      </w:r>
    </w:p>
    <w:p w:rsidR="0070174F" w:rsidRPr="0081272D" w:rsidRDefault="0070174F" w:rsidP="0081272D">
      <w:pPr>
        <w:pStyle w:val="NoSpacing"/>
        <w:rPr>
          <w:lang w:val="ru-RU"/>
        </w:rPr>
      </w:pPr>
      <w:r w:rsidRPr="0081272D">
        <w:rPr>
          <w:lang w:val="ru-RU"/>
        </w:rPr>
        <w:t>в) Баргузинский хребет;</w:t>
      </w:r>
    </w:p>
    <w:p w:rsidR="0070174F" w:rsidRPr="0081272D" w:rsidRDefault="0070174F" w:rsidP="0081272D">
      <w:pPr>
        <w:pStyle w:val="NoSpacing"/>
        <w:rPr>
          <w:lang w:val="ru-RU"/>
        </w:rPr>
      </w:pPr>
      <w:r w:rsidRPr="0081272D">
        <w:rPr>
          <w:lang w:val="ru-RU"/>
        </w:rPr>
        <w:t>г) Уральские горы;</w:t>
      </w:r>
    </w:p>
    <w:p w:rsidR="0070174F" w:rsidRPr="0081272D" w:rsidRDefault="0070174F" w:rsidP="0081272D">
      <w:pPr>
        <w:pStyle w:val="NoSpacing"/>
        <w:rPr>
          <w:lang w:val="ru-RU"/>
        </w:rPr>
      </w:pPr>
      <w:r w:rsidRPr="0081272D">
        <w:rPr>
          <w:lang w:val="ru-RU"/>
        </w:rPr>
        <w:t>д) Кавказ.</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num="2" w:space="708"/>
          <w:docGrid w:linePitch="360"/>
        </w:sectPr>
      </w:pP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5.Для какого района характерна наибольшая сейсмичность территории?</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а) Горы Бырранга;</w:t>
      </w:r>
    </w:p>
    <w:p w:rsidR="0070174F" w:rsidRPr="0081272D" w:rsidRDefault="0070174F" w:rsidP="0081272D">
      <w:pPr>
        <w:pStyle w:val="NoSpacing"/>
        <w:rPr>
          <w:lang w:val="ru-RU"/>
        </w:rPr>
      </w:pPr>
      <w:r w:rsidRPr="0081272D">
        <w:rPr>
          <w:lang w:val="ru-RU"/>
        </w:rPr>
        <w:t>б) Новая Земля;</w:t>
      </w:r>
    </w:p>
    <w:p w:rsidR="0070174F" w:rsidRPr="0081272D" w:rsidRDefault="0070174F" w:rsidP="0081272D">
      <w:pPr>
        <w:pStyle w:val="NoSpacing"/>
        <w:rPr>
          <w:lang w:val="ru-RU"/>
        </w:rPr>
      </w:pPr>
      <w:r w:rsidRPr="0081272D">
        <w:rPr>
          <w:lang w:val="ru-RU"/>
        </w:rPr>
        <w:t>в) озеро Байкал;</w:t>
      </w:r>
    </w:p>
    <w:p w:rsidR="0070174F" w:rsidRPr="0081272D" w:rsidRDefault="0070174F" w:rsidP="0081272D">
      <w:pPr>
        <w:pStyle w:val="NoSpacing"/>
        <w:rPr>
          <w:lang w:val="ru-RU"/>
        </w:rPr>
      </w:pPr>
      <w:r w:rsidRPr="0081272D">
        <w:rPr>
          <w:lang w:val="ru-RU"/>
        </w:rPr>
        <w:t>г) Северная Земля;</w:t>
      </w:r>
    </w:p>
    <w:p w:rsidR="0070174F" w:rsidRPr="0081272D" w:rsidRDefault="0070174F" w:rsidP="0081272D">
      <w:pPr>
        <w:pStyle w:val="NoSpacing"/>
        <w:rPr>
          <w:lang w:val="ru-RU"/>
        </w:rPr>
      </w:pPr>
      <w:r w:rsidRPr="0081272D">
        <w:rPr>
          <w:lang w:val="ru-RU"/>
        </w:rPr>
        <w:t>д) Хибины.</w:t>
      </w:r>
    </w:p>
    <w:p w:rsidR="0070174F" w:rsidRPr="0081272D" w:rsidRDefault="0070174F" w:rsidP="0081272D">
      <w:pPr>
        <w:pStyle w:val="NoSpacing"/>
        <w:rPr>
          <w:color w:val="FF0000"/>
          <w:lang w:val="ru-RU"/>
        </w:rPr>
        <w:sectPr w:rsidR="0070174F" w:rsidRPr="0081272D" w:rsidSect="00384402">
          <w:type w:val="continuous"/>
          <w:pgSz w:w="11906" w:h="16838"/>
          <w:pgMar w:top="1134" w:right="850" w:bottom="1134" w:left="1701" w:header="708" w:footer="708" w:gutter="0"/>
          <w:cols w:num="2" w:space="708"/>
          <w:docGrid w:linePitch="360"/>
        </w:sectPr>
      </w:pP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6.Отметьте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C07692" w:rsidTr="00384402">
        <w:tc>
          <w:tcPr>
            <w:tcW w:w="675"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pPr>
            <w:r w:rsidRPr="00C07692">
              <w:t>1</w:t>
            </w:r>
          </w:p>
        </w:tc>
        <w:tc>
          <w:tcPr>
            <w:tcW w:w="7797" w:type="dxa"/>
            <w:tcBorders>
              <w:top w:val="single" w:sz="4" w:space="0" w:color="auto"/>
              <w:left w:val="single" w:sz="4" w:space="0" w:color="auto"/>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Горизонтальное залегание слоев горных пород характерно для горных территорий</w:t>
            </w:r>
          </w:p>
        </w:tc>
        <w:tc>
          <w:tcPr>
            <w:tcW w:w="1099" w:type="dxa"/>
            <w:tcBorders>
              <w:left w:val="single" w:sz="4" w:space="0" w:color="auto"/>
            </w:tcBorders>
          </w:tcPr>
          <w:p w:rsidR="0070174F" w:rsidRPr="0081272D" w:rsidRDefault="0070174F" w:rsidP="00384402">
            <w:pPr>
              <w:pStyle w:val="NoSpacing"/>
              <w:rPr>
                <w:lang w:val="ru-RU"/>
              </w:rPr>
            </w:pPr>
          </w:p>
        </w:tc>
      </w:tr>
      <w:tr w:rsidR="0070174F" w:rsidRPr="00C07692" w:rsidTr="00384402">
        <w:tc>
          <w:tcPr>
            <w:tcW w:w="675" w:type="dxa"/>
          </w:tcPr>
          <w:p w:rsidR="0070174F" w:rsidRPr="00C07692" w:rsidRDefault="0070174F" w:rsidP="00384402">
            <w:pPr>
              <w:pStyle w:val="NoSpacing"/>
            </w:pPr>
            <w:r w:rsidRPr="00C07692">
              <w:t>2</w:t>
            </w:r>
          </w:p>
        </w:tc>
        <w:tc>
          <w:tcPr>
            <w:tcW w:w="7797" w:type="dxa"/>
          </w:tcPr>
          <w:p w:rsidR="0070174F" w:rsidRPr="0081272D" w:rsidRDefault="0070174F" w:rsidP="00384402">
            <w:pPr>
              <w:pStyle w:val="NoSpacing"/>
              <w:rPr>
                <w:lang w:val="ru-RU"/>
              </w:rPr>
            </w:pPr>
            <w:r w:rsidRPr="0081272D">
              <w:rPr>
                <w:lang w:val="ru-RU"/>
              </w:rPr>
              <w:t>Чем моложе возраст горных пород, тем ближе к поверхности они залегают</w:t>
            </w:r>
          </w:p>
        </w:tc>
        <w:tc>
          <w:tcPr>
            <w:tcW w:w="1099" w:type="dxa"/>
          </w:tcPr>
          <w:p w:rsidR="0070174F" w:rsidRPr="0081272D" w:rsidRDefault="0070174F" w:rsidP="00384402">
            <w:pPr>
              <w:pStyle w:val="NoSpacing"/>
              <w:rPr>
                <w:lang w:val="ru-RU"/>
              </w:rPr>
            </w:pPr>
          </w:p>
        </w:tc>
      </w:tr>
      <w:tr w:rsidR="0070174F" w:rsidRPr="00C07692" w:rsidTr="00384402">
        <w:tc>
          <w:tcPr>
            <w:tcW w:w="675" w:type="dxa"/>
          </w:tcPr>
          <w:p w:rsidR="0070174F" w:rsidRPr="00C07692" w:rsidRDefault="0070174F" w:rsidP="00384402">
            <w:pPr>
              <w:pStyle w:val="NoSpacing"/>
            </w:pPr>
            <w:r w:rsidRPr="00C07692">
              <w:t>3</w:t>
            </w:r>
          </w:p>
        </w:tc>
        <w:tc>
          <w:tcPr>
            <w:tcW w:w="7797" w:type="dxa"/>
          </w:tcPr>
          <w:p w:rsidR="0070174F" w:rsidRPr="0081272D" w:rsidRDefault="0070174F" w:rsidP="00384402">
            <w:pPr>
              <w:pStyle w:val="NoSpacing"/>
              <w:rPr>
                <w:lang w:val="ru-RU"/>
              </w:rPr>
            </w:pPr>
            <w:r w:rsidRPr="0081272D">
              <w:rPr>
                <w:lang w:val="ru-RU"/>
              </w:rPr>
              <w:t>На геологической карте отображаются горные породы, лежа</w:t>
            </w:r>
            <w:r w:rsidRPr="0081272D">
              <w:rPr>
                <w:lang w:val="ru-RU"/>
              </w:rPr>
              <w:softHyphen/>
              <w:t>щие на поверхности</w:t>
            </w:r>
          </w:p>
        </w:tc>
        <w:tc>
          <w:tcPr>
            <w:tcW w:w="1099" w:type="dxa"/>
          </w:tcPr>
          <w:p w:rsidR="0070174F" w:rsidRPr="0081272D" w:rsidRDefault="0070174F" w:rsidP="00384402">
            <w:pPr>
              <w:pStyle w:val="NoSpacing"/>
              <w:rPr>
                <w:lang w:val="ru-RU"/>
              </w:rPr>
            </w:pPr>
          </w:p>
        </w:tc>
      </w:tr>
      <w:tr w:rsidR="0070174F" w:rsidRPr="00C07692" w:rsidTr="00384402">
        <w:tc>
          <w:tcPr>
            <w:tcW w:w="675" w:type="dxa"/>
          </w:tcPr>
          <w:p w:rsidR="0070174F" w:rsidRPr="00C07692" w:rsidRDefault="0070174F" w:rsidP="00384402">
            <w:pPr>
              <w:pStyle w:val="NoSpacing"/>
            </w:pPr>
            <w:r w:rsidRPr="00C07692">
              <w:t>4</w:t>
            </w:r>
          </w:p>
        </w:tc>
        <w:tc>
          <w:tcPr>
            <w:tcW w:w="7797" w:type="dxa"/>
          </w:tcPr>
          <w:p w:rsidR="0070174F" w:rsidRPr="0081272D" w:rsidRDefault="0070174F" w:rsidP="00384402">
            <w:pPr>
              <w:pStyle w:val="NoSpacing"/>
              <w:rPr>
                <w:lang w:val="ru-RU"/>
              </w:rPr>
            </w:pPr>
            <w:r w:rsidRPr="0081272D">
              <w:rPr>
                <w:lang w:val="ru-RU"/>
              </w:rPr>
              <w:t>Перепад высот на территории нашей страны составляет око</w:t>
            </w:r>
            <w:r w:rsidRPr="0081272D">
              <w:rPr>
                <w:lang w:val="ru-RU"/>
              </w:rPr>
              <w:softHyphen/>
              <w:t>ло 6 км</w:t>
            </w:r>
          </w:p>
        </w:tc>
        <w:tc>
          <w:tcPr>
            <w:tcW w:w="1099" w:type="dxa"/>
          </w:tcPr>
          <w:p w:rsidR="0070174F" w:rsidRPr="0081272D" w:rsidRDefault="0070174F" w:rsidP="00384402">
            <w:pPr>
              <w:pStyle w:val="NoSpacing"/>
              <w:rPr>
                <w:lang w:val="ru-RU"/>
              </w:rPr>
            </w:pPr>
          </w:p>
        </w:tc>
      </w:tr>
      <w:tr w:rsidR="0070174F" w:rsidRPr="00C07692" w:rsidTr="00384402">
        <w:tc>
          <w:tcPr>
            <w:tcW w:w="675" w:type="dxa"/>
          </w:tcPr>
          <w:p w:rsidR="0070174F" w:rsidRPr="00C07692" w:rsidRDefault="0070174F" w:rsidP="00384402">
            <w:pPr>
              <w:pStyle w:val="NoSpacing"/>
            </w:pPr>
            <w:r w:rsidRPr="00C07692">
              <w:t>5</w:t>
            </w:r>
          </w:p>
        </w:tc>
        <w:tc>
          <w:tcPr>
            <w:tcW w:w="7797" w:type="dxa"/>
          </w:tcPr>
          <w:p w:rsidR="0070174F" w:rsidRPr="0081272D" w:rsidRDefault="0070174F" w:rsidP="00384402">
            <w:pPr>
              <w:pStyle w:val="NoSpacing"/>
              <w:rPr>
                <w:lang w:val="ru-RU"/>
              </w:rPr>
            </w:pPr>
            <w:r w:rsidRPr="0081272D">
              <w:rPr>
                <w:lang w:val="ru-RU"/>
              </w:rPr>
              <w:t>Большинство горных сооружений располагается в восточной части нашей страны</w:t>
            </w:r>
          </w:p>
        </w:tc>
        <w:tc>
          <w:tcPr>
            <w:tcW w:w="1099" w:type="dxa"/>
          </w:tcPr>
          <w:p w:rsidR="0070174F" w:rsidRPr="0081272D" w:rsidRDefault="0070174F" w:rsidP="00384402">
            <w:pPr>
              <w:pStyle w:val="NoSpacing"/>
              <w:rPr>
                <w:lang w:val="ru-RU"/>
              </w:rPr>
            </w:pPr>
          </w:p>
        </w:tc>
      </w:tr>
    </w:tbl>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7.Найдите соответствие между эрами и эпохами складчатости: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2"/>
        <w:gridCol w:w="3202"/>
        <w:gridCol w:w="3202"/>
      </w:tblGrid>
      <w:tr w:rsidR="0070174F" w:rsidRPr="00C07692" w:rsidTr="00384402">
        <w:tc>
          <w:tcPr>
            <w:tcW w:w="3202" w:type="dxa"/>
          </w:tcPr>
          <w:p w:rsidR="0070174F" w:rsidRPr="00C07692" w:rsidRDefault="0070174F" w:rsidP="00384402">
            <w:pPr>
              <w:pStyle w:val="NoSpacing"/>
            </w:pPr>
            <w:r w:rsidRPr="00C07692">
              <w:t xml:space="preserve">а) </w:t>
            </w:r>
            <w:r>
              <w:t>байкальская</w:t>
            </w:r>
          </w:p>
        </w:tc>
        <w:tc>
          <w:tcPr>
            <w:tcW w:w="3202" w:type="dxa"/>
          </w:tcPr>
          <w:p w:rsidR="0070174F" w:rsidRPr="00C07692" w:rsidRDefault="0070174F" w:rsidP="00384402">
            <w:pPr>
              <w:pStyle w:val="NoSpacing"/>
            </w:pPr>
            <w:r w:rsidRPr="00C07692">
              <w:t xml:space="preserve">б) </w:t>
            </w:r>
            <w:r>
              <w:t>каледонская, герцинская</w:t>
            </w:r>
          </w:p>
        </w:tc>
        <w:tc>
          <w:tcPr>
            <w:tcW w:w="3202" w:type="dxa"/>
          </w:tcPr>
          <w:p w:rsidR="0070174F" w:rsidRPr="00C07692" w:rsidRDefault="0070174F" w:rsidP="00384402">
            <w:pPr>
              <w:pStyle w:val="NoSpacing"/>
            </w:pPr>
            <w:r w:rsidRPr="00C07692">
              <w:t xml:space="preserve">в) </w:t>
            </w:r>
            <w:r>
              <w:t>альпийская</w:t>
            </w:r>
          </w:p>
        </w:tc>
      </w:tr>
      <w:tr w:rsidR="0070174F" w:rsidRPr="00C07692" w:rsidTr="00384402">
        <w:tc>
          <w:tcPr>
            <w:tcW w:w="3202" w:type="dxa"/>
          </w:tcPr>
          <w:p w:rsidR="0070174F" w:rsidRPr="00C07692" w:rsidRDefault="0070174F" w:rsidP="00384402">
            <w:pPr>
              <w:pStyle w:val="NoSpacing"/>
            </w:pPr>
          </w:p>
        </w:tc>
        <w:tc>
          <w:tcPr>
            <w:tcW w:w="3202" w:type="dxa"/>
          </w:tcPr>
          <w:p w:rsidR="0070174F" w:rsidRPr="00C07692" w:rsidRDefault="0070174F" w:rsidP="00384402">
            <w:pPr>
              <w:pStyle w:val="NoSpacing"/>
            </w:pPr>
          </w:p>
        </w:tc>
        <w:tc>
          <w:tcPr>
            <w:tcW w:w="3202" w:type="dxa"/>
          </w:tcPr>
          <w:p w:rsidR="0070174F" w:rsidRPr="00C07692" w:rsidRDefault="0070174F" w:rsidP="00384402">
            <w:pPr>
              <w:pStyle w:val="NoSpacing"/>
            </w:pPr>
          </w:p>
        </w:tc>
      </w:tr>
    </w:tbl>
    <w:p w:rsidR="0070174F" w:rsidRPr="00C07692" w:rsidRDefault="0070174F" w:rsidP="0081272D">
      <w:pPr>
        <w:pStyle w:val="NoSpacing"/>
        <w:sectPr w:rsidR="0070174F" w:rsidRPr="00C07692" w:rsidSect="00384402">
          <w:type w:val="continuous"/>
          <w:pgSz w:w="11906" w:h="16838"/>
          <w:pgMar w:top="1134" w:right="850" w:bottom="1134" w:left="1701" w:header="708" w:footer="708" w:gutter="0"/>
          <w:cols w:space="708"/>
          <w:docGrid w:linePitch="360"/>
        </w:sectPr>
      </w:pPr>
    </w:p>
    <w:p w:rsidR="0070174F" w:rsidRDefault="0070174F" w:rsidP="0081272D">
      <w:pPr>
        <w:pStyle w:val="NoSpacing"/>
      </w:pPr>
      <w:r>
        <w:t>1.протерозой, 2.палеозой, 3.кайнозой</w:t>
      </w: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8.Найдите соответствие между формами рельефа и крупными природными районами: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709"/>
        <w:gridCol w:w="1134"/>
        <w:gridCol w:w="709"/>
        <w:gridCol w:w="3367"/>
      </w:tblGrid>
      <w:tr w:rsidR="0070174F" w:rsidRPr="00C07692" w:rsidTr="00384402">
        <w:tc>
          <w:tcPr>
            <w:tcW w:w="3686" w:type="dxa"/>
          </w:tcPr>
          <w:p w:rsidR="0070174F" w:rsidRPr="00C07692" w:rsidRDefault="0070174F" w:rsidP="00384402">
            <w:pPr>
              <w:pStyle w:val="NoSpacing"/>
              <w:rPr>
                <w:bCs/>
                <w:color w:val="000000"/>
                <w:w w:val="108"/>
              </w:rPr>
            </w:pPr>
            <w:r w:rsidRPr="00C07692">
              <w:t>Северные Увалы</w:t>
            </w:r>
          </w:p>
        </w:tc>
        <w:tc>
          <w:tcPr>
            <w:tcW w:w="709" w:type="dxa"/>
          </w:tcPr>
          <w:p w:rsidR="0070174F" w:rsidRPr="00C07692" w:rsidRDefault="0070174F" w:rsidP="00384402">
            <w:pPr>
              <w:pStyle w:val="NoSpacing"/>
              <w:rPr>
                <w:bCs/>
                <w:color w:val="000000"/>
                <w:w w:val="108"/>
              </w:rPr>
            </w:pPr>
            <w:r w:rsidRPr="00C07692">
              <w:rPr>
                <w:bCs/>
                <w:color w:val="000000"/>
                <w:w w:val="108"/>
              </w:rPr>
              <w:t>1</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а</w:t>
            </w:r>
          </w:p>
        </w:tc>
        <w:tc>
          <w:tcPr>
            <w:tcW w:w="3367" w:type="dxa"/>
          </w:tcPr>
          <w:p w:rsidR="0070174F" w:rsidRPr="00C07692" w:rsidRDefault="0070174F" w:rsidP="00384402">
            <w:pPr>
              <w:pStyle w:val="NoSpacing"/>
              <w:rPr>
                <w:bCs/>
                <w:color w:val="000000"/>
                <w:w w:val="108"/>
              </w:rPr>
            </w:pPr>
            <w:r w:rsidRPr="00C07692">
              <w:t>Урал</w:t>
            </w:r>
          </w:p>
        </w:tc>
      </w:tr>
      <w:tr w:rsidR="0070174F" w:rsidRPr="00C07692" w:rsidTr="00384402">
        <w:tc>
          <w:tcPr>
            <w:tcW w:w="3686" w:type="dxa"/>
          </w:tcPr>
          <w:p w:rsidR="0070174F" w:rsidRPr="00C07692" w:rsidRDefault="0070174F" w:rsidP="00384402">
            <w:pPr>
              <w:pStyle w:val="NoSpacing"/>
              <w:rPr>
                <w:bCs/>
                <w:color w:val="000000"/>
                <w:w w:val="108"/>
              </w:rPr>
            </w:pPr>
            <w:r w:rsidRPr="00C07692">
              <w:t>Пай-Хой</w:t>
            </w:r>
          </w:p>
        </w:tc>
        <w:tc>
          <w:tcPr>
            <w:tcW w:w="709" w:type="dxa"/>
          </w:tcPr>
          <w:p w:rsidR="0070174F" w:rsidRPr="00C07692" w:rsidRDefault="0070174F" w:rsidP="00384402">
            <w:pPr>
              <w:pStyle w:val="NoSpacing"/>
              <w:rPr>
                <w:bCs/>
                <w:color w:val="000000"/>
                <w:w w:val="108"/>
              </w:rPr>
            </w:pPr>
            <w:r w:rsidRPr="00C07692">
              <w:rPr>
                <w:bCs/>
                <w:color w:val="000000"/>
                <w:w w:val="108"/>
              </w:rPr>
              <w:t>2</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б</w:t>
            </w:r>
          </w:p>
        </w:tc>
        <w:tc>
          <w:tcPr>
            <w:tcW w:w="3367" w:type="dxa"/>
          </w:tcPr>
          <w:p w:rsidR="0070174F" w:rsidRPr="00C07692" w:rsidRDefault="0070174F" w:rsidP="00384402">
            <w:pPr>
              <w:pStyle w:val="NoSpacing"/>
              <w:rPr>
                <w:bCs/>
                <w:color w:val="000000"/>
                <w:w w:val="108"/>
              </w:rPr>
            </w:pPr>
            <w:r w:rsidRPr="00C07692">
              <w:t>Южная Сибирь</w:t>
            </w:r>
          </w:p>
        </w:tc>
      </w:tr>
      <w:tr w:rsidR="0070174F" w:rsidRPr="00C07692" w:rsidTr="00384402">
        <w:tc>
          <w:tcPr>
            <w:tcW w:w="3686" w:type="dxa"/>
          </w:tcPr>
          <w:p w:rsidR="0070174F" w:rsidRPr="00C07692" w:rsidRDefault="0070174F" w:rsidP="00384402">
            <w:pPr>
              <w:pStyle w:val="NoSpacing"/>
              <w:rPr>
                <w:bCs/>
                <w:color w:val="000000"/>
                <w:w w:val="108"/>
              </w:rPr>
            </w:pPr>
            <w:r w:rsidRPr="00C07692">
              <w:t>Кузнецкий Алатау</w:t>
            </w:r>
          </w:p>
        </w:tc>
        <w:tc>
          <w:tcPr>
            <w:tcW w:w="709" w:type="dxa"/>
          </w:tcPr>
          <w:p w:rsidR="0070174F" w:rsidRPr="00C07692" w:rsidRDefault="0070174F" w:rsidP="00384402">
            <w:pPr>
              <w:pStyle w:val="NoSpacing"/>
              <w:rPr>
                <w:bCs/>
                <w:color w:val="000000"/>
                <w:w w:val="108"/>
              </w:rPr>
            </w:pPr>
            <w:r w:rsidRPr="00C07692">
              <w:rPr>
                <w:bCs/>
                <w:color w:val="000000"/>
                <w:w w:val="108"/>
              </w:rPr>
              <w:t>3</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в</w:t>
            </w:r>
          </w:p>
        </w:tc>
        <w:tc>
          <w:tcPr>
            <w:tcW w:w="3367" w:type="dxa"/>
          </w:tcPr>
          <w:p w:rsidR="0070174F" w:rsidRPr="00C07692" w:rsidRDefault="0070174F" w:rsidP="00384402">
            <w:pPr>
              <w:pStyle w:val="NoSpacing"/>
              <w:rPr>
                <w:bCs/>
                <w:color w:val="000000"/>
                <w:w w:val="108"/>
              </w:rPr>
            </w:pPr>
            <w:r w:rsidRPr="00C07692">
              <w:t>Средняя Сибирь</w:t>
            </w:r>
          </w:p>
        </w:tc>
      </w:tr>
      <w:tr w:rsidR="0070174F" w:rsidRPr="00C07692" w:rsidTr="00384402">
        <w:tc>
          <w:tcPr>
            <w:tcW w:w="3686" w:type="dxa"/>
          </w:tcPr>
          <w:p w:rsidR="0070174F" w:rsidRPr="00C07692" w:rsidRDefault="0070174F" w:rsidP="00384402">
            <w:pPr>
              <w:pStyle w:val="NoSpacing"/>
              <w:rPr>
                <w:bCs/>
                <w:color w:val="000000"/>
                <w:w w:val="108"/>
              </w:rPr>
            </w:pPr>
            <w:r w:rsidRPr="00C07692">
              <w:t>Анабарское плато</w:t>
            </w:r>
          </w:p>
        </w:tc>
        <w:tc>
          <w:tcPr>
            <w:tcW w:w="709" w:type="dxa"/>
          </w:tcPr>
          <w:p w:rsidR="0070174F" w:rsidRPr="00C07692" w:rsidRDefault="0070174F" w:rsidP="00384402">
            <w:pPr>
              <w:pStyle w:val="NoSpacing"/>
              <w:rPr>
                <w:bCs/>
                <w:color w:val="000000"/>
                <w:w w:val="108"/>
              </w:rPr>
            </w:pPr>
            <w:r w:rsidRPr="00C07692">
              <w:rPr>
                <w:bCs/>
                <w:color w:val="000000"/>
                <w:w w:val="108"/>
              </w:rPr>
              <w:t>4</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г</w:t>
            </w:r>
          </w:p>
        </w:tc>
        <w:tc>
          <w:tcPr>
            <w:tcW w:w="3367" w:type="dxa"/>
          </w:tcPr>
          <w:p w:rsidR="0070174F" w:rsidRPr="00C07692" w:rsidRDefault="0070174F" w:rsidP="00384402">
            <w:pPr>
              <w:pStyle w:val="NoSpacing"/>
              <w:rPr>
                <w:bCs/>
                <w:color w:val="000000"/>
                <w:w w:val="108"/>
              </w:rPr>
            </w:pPr>
            <w:r w:rsidRPr="00C07692">
              <w:t>Северо-Восток Сибири</w:t>
            </w:r>
          </w:p>
        </w:tc>
      </w:tr>
      <w:tr w:rsidR="0070174F" w:rsidRPr="00C07692" w:rsidTr="00384402">
        <w:tc>
          <w:tcPr>
            <w:tcW w:w="3686" w:type="dxa"/>
          </w:tcPr>
          <w:p w:rsidR="0070174F" w:rsidRPr="00C07692" w:rsidRDefault="0070174F" w:rsidP="00384402">
            <w:pPr>
              <w:pStyle w:val="NoSpacing"/>
              <w:rPr>
                <w:bCs/>
                <w:color w:val="000000"/>
                <w:w w:val="108"/>
              </w:rPr>
            </w:pPr>
            <w:r w:rsidRPr="00C07692">
              <w:t>Срединный хребет</w:t>
            </w:r>
          </w:p>
        </w:tc>
        <w:tc>
          <w:tcPr>
            <w:tcW w:w="709" w:type="dxa"/>
          </w:tcPr>
          <w:p w:rsidR="0070174F" w:rsidRPr="00C07692" w:rsidRDefault="0070174F" w:rsidP="00384402">
            <w:pPr>
              <w:pStyle w:val="NoSpacing"/>
              <w:rPr>
                <w:bCs/>
                <w:color w:val="000000"/>
                <w:w w:val="108"/>
              </w:rPr>
            </w:pPr>
            <w:r w:rsidRPr="00C07692">
              <w:rPr>
                <w:bCs/>
                <w:color w:val="000000"/>
                <w:w w:val="108"/>
              </w:rPr>
              <w:t>5</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д</w:t>
            </w:r>
          </w:p>
        </w:tc>
        <w:tc>
          <w:tcPr>
            <w:tcW w:w="3367" w:type="dxa"/>
          </w:tcPr>
          <w:p w:rsidR="0070174F" w:rsidRPr="00C07692" w:rsidRDefault="0070174F" w:rsidP="00384402">
            <w:pPr>
              <w:pStyle w:val="NoSpacing"/>
              <w:rPr>
                <w:bCs/>
                <w:color w:val="000000"/>
                <w:w w:val="108"/>
              </w:rPr>
            </w:pPr>
            <w:r w:rsidRPr="00C07692">
              <w:t>Русская равнина</w:t>
            </w:r>
          </w:p>
        </w:tc>
      </w:tr>
      <w:tr w:rsidR="0070174F" w:rsidRPr="00C07692" w:rsidTr="00384402">
        <w:tc>
          <w:tcPr>
            <w:tcW w:w="3686" w:type="dxa"/>
          </w:tcPr>
          <w:p w:rsidR="0070174F" w:rsidRPr="00C07692" w:rsidRDefault="0070174F" w:rsidP="00384402">
            <w:pPr>
              <w:pStyle w:val="NoSpacing"/>
              <w:rPr>
                <w:bCs/>
                <w:color w:val="000000"/>
                <w:w w:val="108"/>
              </w:rPr>
            </w:pPr>
            <w:r w:rsidRPr="00C07692">
              <w:t>Юкагирское плоскогорье</w:t>
            </w:r>
          </w:p>
        </w:tc>
        <w:tc>
          <w:tcPr>
            <w:tcW w:w="709" w:type="dxa"/>
          </w:tcPr>
          <w:p w:rsidR="0070174F" w:rsidRPr="00C07692" w:rsidRDefault="0070174F" w:rsidP="00384402">
            <w:pPr>
              <w:pStyle w:val="NoSpacing"/>
              <w:rPr>
                <w:bCs/>
                <w:color w:val="000000"/>
                <w:w w:val="108"/>
              </w:rPr>
            </w:pPr>
            <w:r w:rsidRPr="00C07692">
              <w:rPr>
                <w:bCs/>
                <w:color w:val="000000"/>
                <w:w w:val="108"/>
              </w:rPr>
              <w:t>6</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е</w:t>
            </w:r>
          </w:p>
        </w:tc>
        <w:tc>
          <w:tcPr>
            <w:tcW w:w="3367" w:type="dxa"/>
          </w:tcPr>
          <w:p w:rsidR="0070174F" w:rsidRPr="00C07692" w:rsidRDefault="0070174F" w:rsidP="00384402">
            <w:pPr>
              <w:pStyle w:val="NoSpacing"/>
              <w:rPr>
                <w:bCs/>
                <w:color w:val="000000"/>
                <w:w w:val="108"/>
              </w:rPr>
            </w:pPr>
            <w:r w:rsidRPr="00C07692">
              <w:t>Западная Сибирь</w:t>
            </w:r>
          </w:p>
        </w:tc>
      </w:tr>
      <w:tr w:rsidR="0070174F" w:rsidRPr="00C07692" w:rsidTr="00384402">
        <w:tc>
          <w:tcPr>
            <w:tcW w:w="3686" w:type="dxa"/>
          </w:tcPr>
          <w:p w:rsidR="0070174F" w:rsidRPr="00C07692" w:rsidRDefault="0070174F" w:rsidP="00384402">
            <w:pPr>
              <w:pStyle w:val="NoSpacing"/>
              <w:rPr>
                <w:bCs/>
                <w:color w:val="000000"/>
                <w:w w:val="108"/>
              </w:rPr>
            </w:pPr>
            <w:r w:rsidRPr="00C07692">
              <w:t>Ишимская равнина</w:t>
            </w:r>
          </w:p>
        </w:tc>
        <w:tc>
          <w:tcPr>
            <w:tcW w:w="709" w:type="dxa"/>
          </w:tcPr>
          <w:p w:rsidR="0070174F" w:rsidRPr="00C07692" w:rsidRDefault="0070174F" w:rsidP="00384402">
            <w:pPr>
              <w:pStyle w:val="NoSpacing"/>
              <w:rPr>
                <w:bCs/>
                <w:color w:val="000000"/>
                <w:w w:val="108"/>
              </w:rPr>
            </w:pPr>
            <w:r w:rsidRPr="00C07692">
              <w:rPr>
                <w:bCs/>
                <w:color w:val="000000"/>
                <w:w w:val="108"/>
              </w:rPr>
              <w:t>7</w:t>
            </w:r>
          </w:p>
        </w:tc>
        <w:tc>
          <w:tcPr>
            <w:tcW w:w="1134" w:type="dxa"/>
          </w:tcPr>
          <w:p w:rsidR="0070174F" w:rsidRPr="00C07692" w:rsidRDefault="0070174F" w:rsidP="00384402">
            <w:pPr>
              <w:pStyle w:val="NoSpacing"/>
              <w:rPr>
                <w:bCs/>
                <w:color w:val="000000"/>
                <w:w w:val="108"/>
              </w:rPr>
            </w:pPr>
          </w:p>
        </w:tc>
        <w:tc>
          <w:tcPr>
            <w:tcW w:w="709" w:type="dxa"/>
          </w:tcPr>
          <w:p w:rsidR="0070174F" w:rsidRPr="00C07692" w:rsidRDefault="0070174F" w:rsidP="00384402">
            <w:pPr>
              <w:pStyle w:val="NoSpacing"/>
              <w:rPr>
                <w:bCs/>
                <w:color w:val="000000"/>
                <w:w w:val="108"/>
              </w:rPr>
            </w:pPr>
            <w:r w:rsidRPr="00C07692">
              <w:rPr>
                <w:bCs/>
                <w:color w:val="000000"/>
                <w:w w:val="108"/>
              </w:rPr>
              <w:t>ж</w:t>
            </w:r>
          </w:p>
        </w:tc>
        <w:tc>
          <w:tcPr>
            <w:tcW w:w="3367" w:type="dxa"/>
          </w:tcPr>
          <w:p w:rsidR="0070174F" w:rsidRPr="00C07692" w:rsidRDefault="0070174F" w:rsidP="00384402">
            <w:pPr>
              <w:pStyle w:val="NoSpacing"/>
              <w:rPr>
                <w:bCs/>
                <w:color w:val="000000"/>
                <w:w w:val="108"/>
              </w:rPr>
            </w:pPr>
            <w:r w:rsidRPr="00C07692">
              <w:t>Дальний Восток</w:t>
            </w:r>
          </w:p>
        </w:tc>
      </w:tr>
    </w:tbl>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9.Укажите порядок расположения горных вершин с севера на юг: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C07692" w:rsidTr="00384402">
        <w:trPr>
          <w:trHeight w:val="240"/>
        </w:trPr>
        <w:tc>
          <w:tcPr>
            <w:tcW w:w="393" w:type="dxa"/>
          </w:tcPr>
          <w:p w:rsidR="0070174F" w:rsidRPr="00C07692" w:rsidRDefault="0070174F" w:rsidP="00384402">
            <w:pPr>
              <w:pStyle w:val="NoSpacing"/>
            </w:pPr>
            <w:r w:rsidRPr="00C07692">
              <w:t>А</w:t>
            </w:r>
          </w:p>
        </w:tc>
        <w:tc>
          <w:tcPr>
            <w:tcW w:w="3259" w:type="dxa"/>
          </w:tcPr>
          <w:p w:rsidR="0070174F" w:rsidRPr="00C07692" w:rsidRDefault="0070174F" w:rsidP="00384402">
            <w:pPr>
              <w:pStyle w:val="NoSpacing"/>
            </w:pPr>
            <w:r w:rsidRPr="00C07692">
              <w:t>Белуха</w:t>
            </w:r>
            <w:r w:rsidRPr="00C07692">
              <w:tab/>
            </w:r>
          </w:p>
        </w:tc>
        <w:tc>
          <w:tcPr>
            <w:tcW w:w="425" w:type="dxa"/>
          </w:tcPr>
          <w:p w:rsidR="0070174F" w:rsidRPr="00C07692" w:rsidRDefault="0070174F" w:rsidP="00384402">
            <w:pPr>
              <w:pStyle w:val="NoSpacing"/>
            </w:pPr>
          </w:p>
        </w:tc>
      </w:tr>
      <w:tr w:rsidR="0070174F" w:rsidRPr="00C07692" w:rsidTr="00384402">
        <w:tc>
          <w:tcPr>
            <w:tcW w:w="393" w:type="dxa"/>
          </w:tcPr>
          <w:p w:rsidR="0070174F" w:rsidRPr="00C07692" w:rsidRDefault="0070174F" w:rsidP="00384402">
            <w:pPr>
              <w:pStyle w:val="NoSpacing"/>
            </w:pPr>
            <w:r w:rsidRPr="00C07692">
              <w:t>Б</w:t>
            </w:r>
          </w:p>
        </w:tc>
        <w:tc>
          <w:tcPr>
            <w:tcW w:w="3259" w:type="dxa"/>
          </w:tcPr>
          <w:p w:rsidR="0070174F" w:rsidRPr="00C07692" w:rsidRDefault="0070174F" w:rsidP="00384402">
            <w:pPr>
              <w:pStyle w:val="NoSpacing"/>
            </w:pPr>
            <w:r w:rsidRPr="00C07692">
              <w:t>Казбек</w:t>
            </w:r>
          </w:p>
        </w:tc>
        <w:tc>
          <w:tcPr>
            <w:tcW w:w="425" w:type="dxa"/>
          </w:tcPr>
          <w:p w:rsidR="0070174F" w:rsidRPr="00C07692" w:rsidRDefault="0070174F" w:rsidP="00384402">
            <w:pPr>
              <w:pStyle w:val="NoSpacing"/>
            </w:pPr>
          </w:p>
        </w:tc>
      </w:tr>
      <w:tr w:rsidR="0070174F" w:rsidRPr="00C07692" w:rsidTr="00384402">
        <w:tc>
          <w:tcPr>
            <w:tcW w:w="393" w:type="dxa"/>
          </w:tcPr>
          <w:p w:rsidR="0070174F" w:rsidRPr="00C07692" w:rsidRDefault="0070174F" w:rsidP="00384402">
            <w:pPr>
              <w:pStyle w:val="NoSpacing"/>
            </w:pPr>
            <w:r w:rsidRPr="00C07692">
              <w:t>В</w:t>
            </w:r>
          </w:p>
        </w:tc>
        <w:tc>
          <w:tcPr>
            <w:tcW w:w="3259" w:type="dxa"/>
          </w:tcPr>
          <w:p w:rsidR="0070174F" w:rsidRPr="00C07692" w:rsidRDefault="0070174F" w:rsidP="00384402">
            <w:pPr>
              <w:pStyle w:val="NoSpacing"/>
            </w:pPr>
            <w:r w:rsidRPr="00C07692">
              <w:t>Ключеская Сопка</w:t>
            </w:r>
            <w:r w:rsidRPr="00C07692">
              <w:tab/>
            </w:r>
          </w:p>
        </w:tc>
        <w:tc>
          <w:tcPr>
            <w:tcW w:w="425" w:type="dxa"/>
          </w:tcPr>
          <w:p w:rsidR="0070174F" w:rsidRPr="00C07692" w:rsidRDefault="0070174F" w:rsidP="00384402">
            <w:pPr>
              <w:pStyle w:val="NoSpacing"/>
            </w:pPr>
          </w:p>
        </w:tc>
      </w:tr>
      <w:tr w:rsidR="0070174F" w:rsidRPr="00C07692" w:rsidTr="00384402">
        <w:tc>
          <w:tcPr>
            <w:tcW w:w="393" w:type="dxa"/>
          </w:tcPr>
          <w:p w:rsidR="0070174F" w:rsidRPr="00C07692" w:rsidRDefault="0070174F" w:rsidP="00384402">
            <w:pPr>
              <w:pStyle w:val="NoSpacing"/>
            </w:pPr>
            <w:r w:rsidRPr="00C07692">
              <w:t>Г</w:t>
            </w:r>
          </w:p>
        </w:tc>
        <w:tc>
          <w:tcPr>
            <w:tcW w:w="3259" w:type="dxa"/>
          </w:tcPr>
          <w:p w:rsidR="0070174F" w:rsidRPr="00C07692" w:rsidRDefault="0070174F" w:rsidP="00384402">
            <w:pPr>
              <w:pStyle w:val="NoSpacing"/>
            </w:pPr>
            <w:r w:rsidRPr="00C07692">
              <w:t>Народная</w:t>
            </w:r>
          </w:p>
        </w:tc>
        <w:tc>
          <w:tcPr>
            <w:tcW w:w="425" w:type="dxa"/>
          </w:tcPr>
          <w:p w:rsidR="0070174F" w:rsidRPr="00C07692" w:rsidRDefault="0070174F" w:rsidP="00384402">
            <w:pPr>
              <w:pStyle w:val="NoSpacing"/>
            </w:pPr>
          </w:p>
        </w:tc>
      </w:tr>
      <w:tr w:rsidR="0070174F" w:rsidRPr="00C07692" w:rsidTr="00384402">
        <w:tc>
          <w:tcPr>
            <w:tcW w:w="393" w:type="dxa"/>
          </w:tcPr>
          <w:p w:rsidR="0070174F" w:rsidRPr="00C07692" w:rsidRDefault="0070174F" w:rsidP="00384402">
            <w:pPr>
              <w:pStyle w:val="NoSpacing"/>
            </w:pPr>
            <w:r w:rsidRPr="00C07692">
              <w:t>Д</w:t>
            </w:r>
          </w:p>
        </w:tc>
        <w:tc>
          <w:tcPr>
            <w:tcW w:w="3259" w:type="dxa"/>
          </w:tcPr>
          <w:p w:rsidR="0070174F" w:rsidRPr="00C07692" w:rsidRDefault="0070174F" w:rsidP="00384402">
            <w:pPr>
              <w:pStyle w:val="NoSpacing"/>
            </w:pPr>
            <w:r w:rsidRPr="00C07692">
              <w:t xml:space="preserve">Эльбрус    </w:t>
            </w:r>
          </w:p>
        </w:tc>
        <w:tc>
          <w:tcPr>
            <w:tcW w:w="425" w:type="dxa"/>
          </w:tcPr>
          <w:p w:rsidR="0070174F" w:rsidRPr="00C07692" w:rsidRDefault="0070174F" w:rsidP="00384402">
            <w:pPr>
              <w:pStyle w:val="NoSpacing"/>
            </w:pPr>
          </w:p>
        </w:tc>
      </w:tr>
      <w:tr w:rsidR="0070174F" w:rsidRPr="00C07692" w:rsidTr="00384402">
        <w:tc>
          <w:tcPr>
            <w:tcW w:w="393" w:type="dxa"/>
          </w:tcPr>
          <w:p w:rsidR="0070174F" w:rsidRPr="00C07692" w:rsidRDefault="0070174F" w:rsidP="00384402">
            <w:pPr>
              <w:pStyle w:val="NoSpacing"/>
            </w:pPr>
            <w:r w:rsidRPr="00C07692">
              <w:t>Е</w:t>
            </w:r>
          </w:p>
        </w:tc>
        <w:tc>
          <w:tcPr>
            <w:tcW w:w="3259" w:type="dxa"/>
          </w:tcPr>
          <w:p w:rsidR="0070174F" w:rsidRPr="00C07692" w:rsidRDefault="0070174F" w:rsidP="00384402">
            <w:pPr>
              <w:pStyle w:val="NoSpacing"/>
            </w:pPr>
            <w:r w:rsidRPr="00C07692">
              <w:rPr>
                <w:spacing w:val="2"/>
              </w:rPr>
              <w:t>Ямантау</w:t>
            </w:r>
          </w:p>
        </w:tc>
        <w:tc>
          <w:tcPr>
            <w:tcW w:w="425" w:type="dxa"/>
          </w:tcPr>
          <w:p w:rsidR="0070174F" w:rsidRPr="00C07692" w:rsidRDefault="0070174F" w:rsidP="00384402">
            <w:pPr>
              <w:pStyle w:val="NoSpacing"/>
            </w:pPr>
          </w:p>
        </w:tc>
      </w:tr>
    </w:tbl>
    <w:p w:rsidR="0070174F" w:rsidRPr="00C07692" w:rsidRDefault="0070174F" w:rsidP="0081272D">
      <w:pPr>
        <w:pStyle w:val="NoSpacing"/>
        <w:sectPr w:rsidR="0070174F" w:rsidRPr="00C07692" w:rsidSect="00384402">
          <w:type w:val="continuous"/>
          <w:pgSz w:w="11906" w:h="16838"/>
          <w:pgMar w:top="1134" w:right="850" w:bottom="1134" w:left="1701" w:header="708" w:footer="708" w:gutter="0"/>
          <w:cols w:space="708"/>
          <w:docGrid w:linePitch="360"/>
        </w:sectPr>
      </w:pPr>
    </w:p>
    <w:p w:rsidR="0070174F" w:rsidRPr="00C07692" w:rsidRDefault="0070174F" w:rsidP="0081272D">
      <w:pPr>
        <w:pStyle w:val="NoSpacing"/>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pPr>
    </w:p>
    <w:p w:rsidR="0070174F" w:rsidRDefault="0070174F" w:rsidP="0081272D">
      <w:pPr>
        <w:pStyle w:val="NoSpacing"/>
        <w:rPr>
          <w:rFonts w:ascii="Times New Roman" w:hAnsi="Times New Roman"/>
          <w:b/>
        </w:rPr>
        <w:sectPr w:rsidR="0070174F" w:rsidSect="00384402">
          <w:type w:val="continuous"/>
          <w:pgSz w:w="11906" w:h="16838"/>
          <w:pgMar w:top="1134" w:right="850" w:bottom="1134" w:left="1701" w:header="708" w:footer="708" w:gutter="0"/>
          <w:cols w:num="2" w:space="708"/>
          <w:docGrid w:linePitch="360"/>
        </w:sectPr>
      </w:pP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 xml:space="preserve">10.Определите, о каких географических объектах идет речь:  </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space="708"/>
          <w:docGrid w:linePitch="360"/>
        </w:sectPr>
      </w:pPr>
      <w:r w:rsidRPr="0081272D">
        <w:rPr>
          <w:rFonts w:ascii="Times New Roman" w:hAnsi="Times New Roman"/>
          <w:b/>
          <w:lang w:val="ru-RU"/>
        </w:rPr>
        <w:t xml:space="preserve">А) </w:t>
      </w:r>
      <w:r w:rsidRPr="0081272D">
        <w:rPr>
          <w:lang w:val="ru-RU"/>
        </w:rPr>
        <w:t xml:space="preserve">Крупнейшее нефтяное месторождение в России. </w:t>
      </w:r>
      <w:r w:rsidRPr="0081272D">
        <w:rPr>
          <w:b/>
          <w:lang w:val="ru-RU"/>
        </w:rPr>
        <w:t>Б)</w:t>
      </w:r>
      <w:r w:rsidRPr="0081272D">
        <w:rPr>
          <w:lang w:val="ru-RU"/>
        </w:rPr>
        <w:t xml:space="preserve"> Крупный и относительно устойчивый участок земной коры. </w:t>
      </w:r>
      <w:r w:rsidRPr="0081272D">
        <w:rPr>
          <w:b/>
          <w:lang w:val="ru-RU"/>
        </w:rPr>
        <w:t>в)</w:t>
      </w:r>
      <w:r w:rsidRPr="0081272D">
        <w:rPr>
          <w:lang w:val="ru-RU"/>
        </w:rPr>
        <w:t xml:space="preserve"> Высшая точка Алтая. </w:t>
      </w:r>
      <w:r w:rsidRPr="0081272D">
        <w:rPr>
          <w:b/>
          <w:lang w:val="ru-RU"/>
        </w:rPr>
        <w:t>г)</w:t>
      </w:r>
      <w:r w:rsidRPr="0081272D">
        <w:rPr>
          <w:lang w:val="ru-RU"/>
        </w:rPr>
        <w:t xml:space="preserve"> Озеро, давшее название самой древней эпохе складчатости</w:t>
      </w: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11.Заполните пропуски в тексте:</w:t>
      </w:r>
    </w:p>
    <w:p w:rsidR="0070174F" w:rsidRPr="0081272D" w:rsidRDefault="0070174F" w:rsidP="0081272D">
      <w:pPr>
        <w:pStyle w:val="NoSpacing"/>
        <w:rPr>
          <w:color w:val="0000FF"/>
          <w:lang w:val="ru-RU"/>
        </w:rPr>
      </w:pPr>
      <w:r w:rsidRPr="0081272D">
        <w:rPr>
          <w:lang w:val="ru-RU"/>
        </w:rPr>
        <w:t>В 1)___________ период каледонское горообразование привело к формированию крупнейших месторождений 2)________ ископаемых. Накопление калийных и каменных солей происходило в основном в 3)__________</w:t>
      </w:r>
      <w:r w:rsidRPr="0081272D">
        <w:rPr>
          <w:lang w:val="ru-RU"/>
        </w:rPr>
        <w:tab/>
        <w:t>периоде в условиях 4)_______ климата. Резкое увеличение площади тёплых мелководных морей в 5)____________ эру привело к образованию 6)__________ и 7)________. Распространение лесов в 8)_________ периоде привело к образованию 9)__________.</w:t>
      </w: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Default="0070174F" w:rsidP="0081272D">
      <w:pPr>
        <w:pStyle w:val="NoSpacing"/>
        <w:rPr>
          <w:rFonts w:ascii="Times New Roman" w:hAnsi="Times New Roman"/>
          <w:b/>
          <w:lang w:val="ru-RU"/>
        </w:rPr>
      </w:pPr>
    </w:p>
    <w:p w:rsidR="0070174F" w:rsidRPr="0081272D" w:rsidRDefault="0070174F" w:rsidP="00E5190F">
      <w:pPr>
        <w:pStyle w:val="NoSpacing"/>
        <w:jc w:val="both"/>
        <w:rPr>
          <w:rFonts w:ascii="Times New Roman" w:hAnsi="Times New Roman"/>
          <w:b/>
          <w:lang w:val="ru-RU"/>
        </w:rPr>
      </w:pPr>
      <w:r w:rsidRPr="0081272D">
        <w:rPr>
          <w:rFonts w:ascii="Times New Roman" w:hAnsi="Times New Roman"/>
          <w:b/>
          <w:lang w:val="ru-RU"/>
        </w:rPr>
        <w:t>12.Укажите названия географических объектов, обозначенных цифрами:</w:t>
      </w:r>
    </w:p>
    <w:p w:rsidR="0070174F" w:rsidRPr="0081272D" w:rsidRDefault="0070174F" w:rsidP="0081272D">
      <w:pPr>
        <w:pStyle w:val="NoSpacing"/>
        <w:rPr>
          <w:lang w:val="ru-RU"/>
        </w:rPr>
      </w:pPr>
      <w:r>
        <w:rPr>
          <w:noProof/>
          <w:lang w:val="ru-RU" w:eastAsia="ru-RU"/>
        </w:rPr>
        <w:pict>
          <v:shape id="Рисунок 8" o:spid="_x0000_s1029" type="#_x0000_t75" alt="Рисунок1" style="position:absolute;margin-left:-.3pt;margin-top:7.05pt;width:354.75pt;height:193.5pt;z-index:251656192;visibility:visible" stroked="t">
            <v:imagedata r:id="rId11" o:title=""/>
            <w10:wrap type="square"/>
          </v:shape>
        </w:pict>
      </w:r>
      <w:r w:rsidRPr="0081272D">
        <w:rPr>
          <w:lang w:val="ru-RU"/>
        </w:rPr>
        <w:t>1. Низменность</w:t>
      </w:r>
    </w:p>
    <w:p w:rsidR="0070174F" w:rsidRPr="0081272D" w:rsidRDefault="0070174F" w:rsidP="0081272D">
      <w:pPr>
        <w:pStyle w:val="NoSpacing"/>
        <w:rPr>
          <w:lang w:val="ru-RU"/>
        </w:rPr>
      </w:pPr>
      <w:r w:rsidRPr="0081272D">
        <w:rPr>
          <w:lang w:val="ru-RU"/>
        </w:rPr>
        <w:t>2. Возвышенность</w:t>
      </w:r>
    </w:p>
    <w:p w:rsidR="0070174F" w:rsidRPr="0081272D" w:rsidRDefault="0070174F" w:rsidP="0081272D">
      <w:pPr>
        <w:pStyle w:val="NoSpacing"/>
        <w:rPr>
          <w:lang w:val="ru-RU"/>
        </w:rPr>
      </w:pPr>
      <w:r w:rsidRPr="0081272D">
        <w:rPr>
          <w:lang w:val="ru-RU"/>
        </w:rPr>
        <w:t>3. Возвышенность</w:t>
      </w:r>
    </w:p>
    <w:p w:rsidR="0070174F" w:rsidRPr="0081272D" w:rsidRDefault="0070174F" w:rsidP="0081272D">
      <w:pPr>
        <w:pStyle w:val="NoSpacing"/>
        <w:rPr>
          <w:lang w:val="ru-RU"/>
        </w:rPr>
      </w:pPr>
      <w:r w:rsidRPr="0081272D">
        <w:rPr>
          <w:lang w:val="ru-RU"/>
        </w:rPr>
        <w:t>4. Равнина</w:t>
      </w:r>
    </w:p>
    <w:p w:rsidR="0070174F" w:rsidRPr="0081272D" w:rsidRDefault="0070174F" w:rsidP="0081272D">
      <w:pPr>
        <w:pStyle w:val="NoSpacing"/>
        <w:rPr>
          <w:lang w:val="ru-RU"/>
        </w:rPr>
      </w:pPr>
      <w:r w:rsidRPr="0081272D">
        <w:rPr>
          <w:lang w:val="ru-RU"/>
        </w:rPr>
        <w:t>5. Горы</w:t>
      </w:r>
    </w:p>
    <w:p w:rsidR="0070174F" w:rsidRPr="0081272D" w:rsidRDefault="0070174F" w:rsidP="0081272D">
      <w:pPr>
        <w:pStyle w:val="NoSpacing"/>
        <w:rPr>
          <w:lang w:val="ru-RU"/>
        </w:rPr>
      </w:pPr>
      <w:r w:rsidRPr="0081272D">
        <w:rPr>
          <w:lang w:val="ru-RU"/>
        </w:rPr>
        <w:t>6. Возвышенность</w:t>
      </w:r>
    </w:p>
    <w:p w:rsidR="0070174F" w:rsidRPr="0081272D" w:rsidRDefault="0070174F" w:rsidP="0081272D">
      <w:pPr>
        <w:pStyle w:val="NoSpacing"/>
        <w:rPr>
          <w:lang w:val="ru-RU"/>
        </w:rPr>
      </w:pPr>
      <w:r w:rsidRPr="0081272D">
        <w:rPr>
          <w:lang w:val="ru-RU"/>
        </w:rPr>
        <w:t>7. Равнина</w:t>
      </w:r>
    </w:p>
    <w:p w:rsidR="0070174F" w:rsidRPr="0081272D" w:rsidRDefault="0070174F" w:rsidP="0081272D">
      <w:pPr>
        <w:pStyle w:val="NoSpacing"/>
        <w:rPr>
          <w:lang w:val="ru-RU"/>
        </w:rPr>
      </w:pPr>
      <w:r w:rsidRPr="0081272D">
        <w:rPr>
          <w:lang w:val="ru-RU"/>
        </w:rPr>
        <w:t>8. Низменность</w:t>
      </w:r>
    </w:p>
    <w:p w:rsidR="0070174F" w:rsidRPr="0081272D" w:rsidRDefault="0070174F" w:rsidP="0081272D">
      <w:pPr>
        <w:pStyle w:val="NoSpacing"/>
        <w:rPr>
          <w:lang w:val="ru-RU"/>
        </w:rPr>
      </w:pPr>
      <w:r w:rsidRPr="0081272D">
        <w:rPr>
          <w:lang w:val="ru-RU"/>
        </w:rPr>
        <w:t>9. Низменность</w:t>
      </w:r>
    </w:p>
    <w:p w:rsidR="0070174F" w:rsidRPr="0081272D" w:rsidRDefault="0070174F" w:rsidP="0081272D">
      <w:pPr>
        <w:pStyle w:val="NoSpacing"/>
        <w:rPr>
          <w:lang w:val="ru-RU"/>
        </w:rPr>
      </w:pPr>
      <w:r w:rsidRPr="0081272D">
        <w:rPr>
          <w:lang w:val="ru-RU"/>
        </w:rPr>
        <w:t>10. Хребет</w:t>
      </w:r>
    </w:p>
    <w:p w:rsidR="0070174F" w:rsidRPr="0081272D" w:rsidRDefault="0070174F" w:rsidP="0081272D">
      <w:pPr>
        <w:pStyle w:val="NoSpacing"/>
        <w:rPr>
          <w:lang w:val="ru-RU"/>
        </w:rPr>
      </w:pPr>
    </w:p>
    <w:p w:rsidR="0070174F" w:rsidRPr="0081272D" w:rsidRDefault="0070174F" w:rsidP="0081272D">
      <w:pPr>
        <w:pStyle w:val="NoSpacing"/>
        <w:rPr>
          <w:lang w:val="ru-RU"/>
        </w:rPr>
      </w:pPr>
    </w:p>
    <w:p w:rsidR="0070174F" w:rsidRPr="0081272D" w:rsidRDefault="0070174F" w:rsidP="0081272D">
      <w:pPr>
        <w:pStyle w:val="NoSpacing"/>
        <w:rPr>
          <w:lang w:val="ru-RU"/>
        </w:rPr>
      </w:pPr>
    </w:p>
    <w:p w:rsidR="0070174F" w:rsidRPr="0081272D" w:rsidRDefault="0070174F" w:rsidP="0081272D">
      <w:pPr>
        <w:pStyle w:val="NoSpacing"/>
        <w:rPr>
          <w:lang w:val="ru-RU"/>
        </w:rPr>
      </w:pPr>
    </w:p>
    <w:p w:rsidR="0070174F" w:rsidRPr="0081272D" w:rsidRDefault="0070174F" w:rsidP="0081272D">
      <w:pPr>
        <w:pStyle w:val="NoSpacing"/>
        <w:rPr>
          <w:lang w:val="ru-RU"/>
        </w:rPr>
      </w:pPr>
    </w:p>
    <w:p w:rsidR="0070174F" w:rsidRPr="0081272D" w:rsidRDefault="0070174F" w:rsidP="0081272D">
      <w:pPr>
        <w:pStyle w:val="NoSpacing"/>
        <w:rPr>
          <w:lang w:val="ru-RU"/>
        </w:rPr>
      </w:pP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13.Как вы думаете:</w:t>
      </w:r>
    </w:p>
    <w:tbl>
      <w:tblPr>
        <w:tblW w:w="9513" w:type="dxa"/>
        <w:tblInd w:w="93" w:type="dxa"/>
        <w:tblLook w:val="00A0"/>
      </w:tblPr>
      <w:tblGrid>
        <w:gridCol w:w="460"/>
        <w:gridCol w:w="7638"/>
        <w:gridCol w:w="1415"/>
      </w:tblGrid>
      <w:tr w:rsidR="0070174F" w:rsidRPr="00C07692"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pPr>
            <w:r w:rsidRPr="00C07692">
              <w:t>1</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Устье какой реки: Волги или Дона нахо</w:t>
            </w:r>
            <w:r w:rsidRPr="0081272D">
              <w:rPr>
                <w:lang w:val="ru-RU"/>
              </w:rPr>
              <w:softHyphen/>
              <w:t>дится восточнее?</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eastAsia="ru-RU"/>
              </w:rPr>
            </w:pPr>
            <w:r w:rsidRPr="00C07692">
              <w:rPr>
                <w:lang w:eastAsia="ru-RU"/>
              </w:rPr>
              <w:t> </w:t>
            </w: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pPr>
            <w:r w:rsidRPr="00C07692">
              <w:t>2</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 называется архипелаг, отделяющий Бе</w:t>
            </w:r>
            <w:r w:rsidRPr="0081272D">
              <w:rPr>
                <w:lang w:val="ru-RU"/>
              </w:rPr>
              <w:softHyphen/>
              <w:t>рингово море от океана: Алеутские острова или Курильские?</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3</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Где расположен Верхоянский хребет: к вос</w:t>
            </w:r>
            <w:r w:rsidRPr="0081272D">
              <w:rPr>
                <w:lang w:val="ru-RU"/>
              </w:rPr>
              <w:softHyphen/>
              <w:t>току или к западу от Лены?</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4</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Что расположено восточнее: Становой хребет или Становое нагорье?</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5</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Где берёт начало река Обь: на Алтае или в Саянах?</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6</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У какого полуострова — Канина или Кольского — центральная часть имеет мень</w:t>
            </w:r>
            <w:r w:rsidRPr="0081272D">
              <w:rPr>
                <w:lang w:val="ru-RU"/>
              </w:rPr>
              <w:softHyphen/>
              <w:t>шую высоту над уровнем моря?</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7</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Назовите самый северный полуостров России</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8</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Где берёт начало Волга — на Урале или на Среднерусской возвышенности?</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9</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Какое нагорье расположено восточнее: Корякское или Чукотское?</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C0769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07692" w:rsidRDefault="0070174F" w:rsidP="00384402">
            <w:pPr>
              <w:pStyle w:val="NoSpacing"/>
              <w:rPr>
                <w:lang w:eastAsia="ru-RU"/>
              </w:rPr>
            </w:pPr>
            <w:r w:rsidRPr="00C07692">
              <w:rPr>
                <w:lang w:eastAsia="ru-RU"/>
              </w:rPr>
              <w:t>10</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От берегов какого острова ближе до экватора: от Сахалина или от острова Врангеля?</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bl>
    <w:p w:rsidR="0070174F" w:rsidRPr="0081272D" w:rsidRDefault="0070174F" w:rsidP="0081272D">
      <w:pPr>
        <w:pStyle w:val="NoSpacing"/>
        <w:rPr>
          <w:lang w:val="ru-RU"/>
        </w:rPr>
      </w:pPr>
    </w:p>
    <w:p w:rsidR="0070174F" w:rsidRPr="0081272D" w:rsidRDefault="0070174F" w:rsidP="0081272D">
      <w:pPr>
        <w:pStyle w:val="NoSpacing"/>
        <w:rPr>
          <w:rFonts w:ascii="Times New Roman" w:hAnsi="Times New Roman"/>
          <w:b/>
          <w:lang w:val="ru-RU"/>
        </w:rPr>
      </w:pPr>
      <w:r w:rsidRPr="0081272D">
        <w:rPr>
          <w:rFonts w:ascii="Times New Roman" w:hAnsi="Times New Roman"/>
          <w:b/>
          <w:lang w:val="ru-RU"/>
        </w:rPr>
        <w:t>14.Теоретический вопрос:</w:t>
      </w:r>
    </w:p>
    <w:p w:rsidR="0070174F" w:rsidRPr="0081272D" w:rsidRDefault="0070174F" w:rsidP="0081272D">
      <w:pPr>
        <w:pStyle w:val="NoSpacing"/>
        <w:rPr>
          <w:lang w:val="ru-RU"/>
        </w:rPr>
      </w:pPr>
      <w:r w:rsidRPr="0081272D">
        <w:rPr>
          <w:b/>
          <w:lang w:val="ru-RU"/>
        </w:rPr>
        <w:t>А)</w:t>
      </w:r>
      <w:r w:rsidRPr="0081272D">
        <w:rPr>
          <w:lang w:val="ru-RU"/>
        </w:rPr>
        <w:t>Горы возникают на границах литосферных плит, как тогда можно объяснить возникновение Уральских гор, расположенных в центре Евразиатской плиты?</w:t>
      </w:r>
    </w:p>
    <w:p w:rsidR="0070174F" w:rsidRPr="004C2417" w:rsidRDefault="0070174F" w:rsidP="0081272D">
      <w:pPr>
        <w:pStyle w:val="NoSpacing"/>
        <w:rPr>
          <w:lang w:val="ru-RU"/>
        </w:rPr>
      </w:pPr>
      <w:r w:rsidRPr="0081272D">
        <w:rPr>
          <w:b/>
          <w:lang w:val="ru-RU"/>
        </w:rPr>
        <w:t>Б)</w:t>
      </w:r>
      <w:r w:rsidRPr="0081272D">
        <w:rPr>
          <w:lang w:val="ru-RU"/>
        </w:rPr>
        <w:t xml:space="preserve">Северная Земля стала крупнейшим географическим объектом, открытым в ХХ  веке. А какой был крупнейшим в </w:t>
      </w:r>
      <w:r w:rsidRPr="00C87BCF">
        <w:t>XIX</w:t>
      </w:r>
      <w:r w:rsidRPr="0081272D">
        <w:rPr>
          <w:lang w:val="ru-RU"/>
        </w:rPr>
        <w:t xml:space="preserve"> веке? Кто и когда совершил данное открытие. </w:t>
      </w:r>
      <w:r w:rsidRPr="004C2417">
        <w:rPr>
          <w:lang w:val="ru-RU"/>
        </w:rPr>
        <w:t>Что Вам о нем известно?</w:t>
      </w:r>
    </w:p>
    <w:p w:rsidR="0070174F" w:rsidRPr="004C2417" w:rsidRDefault="0070174F" w:rsidP="0081272D">
      <w:pPr>
        <w:pStyle w:val="NoSpacing"/>
        <w:rPr>
          <w:szCs w:val="24"/>
          <w:lang w:val="ru-RU"/>
        </w:rPr>
      </w:pPr>
    </w:p>
    <w:p w:rsidR="0070174F" w:rsidRDefault="0070174F" w:rsidP="0081272D">
      <w:pPr>
        <w:jc w:val="center"/>
        <w:rPr>
          <w:b/>
        </w:rPr>
      </w:pPr>
    </w:p>
    <w:p w:rsidR="0070174F" w:rsidRDefault="0070174F" w:rsidP="0081272D">
      <w:pPr>
        <w:jc w:val="center"/>
        <w:rPr>
          <w:b/>
        </w:rPr>
      </w:pPr>
    </w:p>
    <w:p w:rsidR="0070174F" w:rsidRPr="00873608" w:rsidRDefault="0070174F" w:rsidP="0081272D">
      <w:pPr>
        <w:jc w:val="center"/>
        <w:rPr>
          <w:b/>
        </w:rPr>
      </w:pPr>
      <w:r w:rsidRPr="00873608">
        <w:rPr>
          <w:b/>
        </w:rPr>
        <w:t>Контрольная работа по теме «</w:t>
      </w:r>
      <w:r>
        <w:rPr>
          <w:b/>
        </w:rPr>
        <w:t>Рельеф и геологическое строение, история исследования России</w:t>
      </w:r>
      <w:r w:rsidRPr="00873608">
        <w:rPr>
          <w:b/>
        </w:rPr>
        <w:t>»</w:t>
      </w:r>
    </w:p>
    <w:p w:rsidR="0070174F" w:rsidRPr="00C52F4E" w:rsidRDefault="0070174F" w:rsidP="0081272D">
      <w:pPr>
        <w:jc w:val="center"/>
        <w:rPr>
          <w:b/>
          <w:i/>
        </w:rPr>
      </w:pPr>
      <w:r w:rsidRPr="00C52F4E">
        <w:rPr>
          <w:b/>
          <w:i/>
          <w:lang w:val="en-US"/>
        </w:rPr>
        <w:t>II</w:t>
      </w:r>
      <w:r w:rsidRPr="00C52F4E">
        <w:rPr>
          <w:b/>
          <w:i/>
        </w:rPr>
        <w:t xml:space="preserve"> вариант</w:t>
      </w:r>
    </w:p>
    <w:p w:rsidR="0070174F" w:rsidRPr="0081272D" w:rsidRDefault="0070174F" w:rsidP="0081272D">
      <w:pPr>
        <w:pStyle w:val="NoSpacing"/>
        <w:rPr>
          <w:b/>
          <w:lang w:val="ru-RU"/>
        </w:rPr>
      </w:pPr>
      <w:r w:rsidRPr="0081272D">
        <w:rPr>
          <w:b/>
          <w:lang w:val="ru-RU"/>
        </w:rPr>
        <w:t>1.На побережье какого из морей, омывающих территорию России, преобладают самые древние породы?</w:t>
      </w:r>
    </w:p>
    <w:p w:rsidR="0070174F" w:rsidRPr="0081272D" w:rsidRDefault="0070174F" w:rsidP="0081272D">
      <w:pPr>
        <w:pStyle w:val="NoSpacing"/>
        <w:rPr>
          <w:lang w:val="ru-RU"/>
        </w:rPr>
      </w:pPr>
      <w:r w:rsidRPr="0081272D">
        <w:rPr>
          <w:lang w:val="ru-RU"/>
        </w:rPr>
        <w:t>а) Белого;     б) Восточно-Сибирского;       в) Охотского;       г) Чёрного.</w:t>
      </w:r>
    </w:p>
    <w:p w:rsidR="0070174F" w:rsidRPr="0081272D" w:rsidRDefault="0070174F" w:rsidP="0081272D">
      <w:pPr>
        <w:pStyle w:val="NoSpacing"/>
        <w:rPr>
          <w:b/>
          <w:lang w:val="ru-RU"/>
        </w:rPr>
      </w:pPr>
      <w:r w:rsidRPr="0081272D">
        <w:rPr>
          <w:b/>
          <w:lang w:val="ru-RU"/>
        </w:rPr>
        <w:t>2.Определите соответствие между событиями и личностями: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1004"/>
        <w:gridCol w:w="544"/>
        <w:gridCol w:w="1004"/>
        <w:gridCol w:w="3509"/>
      </w:tblGrid>
      <w:tr w:rsidR="0070174F" w:rsidRPr="00C87BCF" w:rsidTr="00384402">
        <w:tc>
          <w:tcPr>
            <w:tcW w:w="3510" w:type="dxa"/>
          </w:tcPr>
          <w:p w:rsidR="0070174F" w:rsidRPr="00C87BCF" w:rsidRDefault="0070174F" w:rsidP="00384402">
            <w:pPr>
              <w:pStyle w:val="NoSpacing"/>
            </w:pPr>
            <w:r w:rsidRPr="00C87BCF">
              <w:t>Основатель Русского географического общества</w:t>
            </w:r>
          </w:p>
        </w:tc>
        <w:tc>
          <w:tcPr>
            <w:tcW w:w="1004" w:type="dxa"/>
          </w:tcPr>
          <w:p w:rsidR="0070174F" w:rsidRPr="00C87BCF" w:rsidRDefault="0070174F" w:rsidP="00384402">
            <w:pPr>
              <w:pStyle w:val="NoSpacing"/>
            </w:pPr>
            <w:r w:rsidRPr="00C87BCF">
              <w:t>1</w:t>
            </w:r>
          </w:p>
        </w:tc>
        <w:tc>
          <w:tcPr>
            <w:tcW w:w="544" w:type="dxa"/>
          </w:tcPr>
          <w:p w:rsidR="0070174F" w:rsidRPr="00C87BCF" w:rsidRDefault="0070174F" w:rsidP="00384402">
            <w:pPr>
              <w:pStyle w:val="NoSpacing"/>
            </w:pPr>
          </w:p>
        </w:tc>
        <w:tc>
          <w:tcPr>
            <w:tcW w:w="1004" w:type="dxa"/>
          </w:tcPr>
          <w:p w:rsidR="0070174F" w:rsidRPr="00C87BCF" w:rsidRDefault="0070174F" w:rsidP="00384402">
            <w:pPr>
              <w:pStyle w:val="NoSpacing"/>
            </w:pPr>
            <w:r w:rsidRPr="00C87BCF">
              <w:t>а</w:t>
            </w:r>
          </w:p>
        </w:tc>
        <w:tc>
          <w:tcPr>
            <w:tcW w:w="3509" w:type="dxa"/>
          </w:tcPr>
          <w:p w:rsidR="0070174F" w:rsidRPr="0081272D" w:rsidRDefault="0070174F" w:rsidP="00384402">
            <w:pPr>
              <w:pStyle w:val="NoSpacing"/>
              <w:rPr>
                <w:lang w:val="ru-RU"/>
              </w:rPr>
            </w:pPr>
            <w:r w:rsidRPr="0081272D">
              <w:rPr>
                <w:lang w:val="ru-RU"/>
              </w:rPr>
              <w:t>Иван Крузенштерн и Юрий Лисянский</w:t>
            </w:r>
          </w:p>
        </w:tc>
      </w:tr>
      <w:tr w:rsidR="0070174F" w:rsidRPr="00C87BCF" w:rsidTr="00384402">
        <w:tc>
          <w:tcPr>
            <w:tcW w:w="3510" w:type="dxa"/>
          </w:tcPr>
          <w:p w:rsidR="0070174F" w:rsidRPr="00C87BCF" w:rsidRDefault="0070174F" w:rsidP="00384402">
            <w:pPr>
              <w:pStyle w:val="NoSpacing"/>
            </w:pPr>
            <w:r w:rsidRPr="00C87BCF">
              <w:t>Первая российская кругосветная экспедиция</w:t>
            </w:r>
          </w:p>
        </w:tc>
        <w:tc>
          <w:tcPr>
            <w:tcW w:w="1004" w:type="dxa"/>
          </w:tcPr>
          <w:p w:rsidR="0070174F" w:rsidRPr="00C87BCF" w:rsidRDefault="0070174F" w:rsidP="00384402">
            <w:pPr>
              <w:pStyle w:val="NoSpacing"/>
            </w:pPr>
            <w:r w:rsidRPr="00C87BCF">
              <w:t>2</w:t>
            </w:r>
          </w:p>
        </w:tc>
        <w:tc>
          <w:tcPr>
            <w:tcW w:w="544" w:type="dxa"/>
          </w:tcPr>
          <w:p w:rsidR="0070174F" w:rsidRPr="00C87BCF" w:rsidRDefault="0070174F" w:rsidP="00384402">
            <w:pPr>
              <w:pStyle w:val="NoSpacing"/>
            </w:pPr>
          </w:p>
        </w:tc>
        <w:tc>
          <w:tcPr>
            <w:tcW w:w="1004" w:type="dxa"/>
          </w:tcPr>
          <w:p w:rsidR="0070174F" w:rsidRPr="00C87BCF" w:rsidRDefault="0070174F" w:rsidP="00384402">
            <w:pPr>
              <w:pStyle w:val="NoSpacing"/>
            </w:pPr>
            <w:r w:rsidRPr="00C87BCF">
              <w:t>б</w:t>
            </w:r>
          </w:p>
        </w:tc>
        <w:tc>
          <w:tcPr>
            <w:tcW w:w="3509" w:type="dxa"/>
          </w:tcPr>
          <w:p w:rsidR="0070174F" w:rsidRPr="00C87BCF" w:rsidRDefault="0070174F" w:rsidP="00384402">
            <w:pPr>
              <w:pStyle w:val="NoSpacing"/>
            </w:pPr>
            <w:r w:rsidRPr="00C87BCF">
              <w:t>Владимир Татищев</w:t>
            </w:r>
          </w:p>
          <w:p w:rsidR="0070174F" w:rsidRPr="00C87BCF" w:rsidRDefault="0070174F" w:rsidP="00384402">
            <w:pPr>
              <w:pStyle w:val="NoSpacing"/>
            </w:pPr>
          </w:p>
        </w:tc>
      </w:tr>
      <w:tr w:rsidR="0070174F" w:rsidRPr="00C87BCF" w:rsidTr="00384402">
        <w:tc>
          <w:tcPr>
            <w:tcW w:w="3510" w:type="dxa"/>
          </w:tcPr>
          <w:p w:rsidR="0070174F" w:rsidRPr="00C87BCF" w:rsidRDefault="0070174F" w:rsidP="00384402">
            <w:pPr>
              <w:pStyle w:val="NoSpacing"/>
            </w:pPr>
            <w:r w:rsidRPr="00C87BCF">
              <w:t>Закон географической</w:t>
            </w:r>
            <w:r w:rsidRPr="00C87BCF">
              <w:tab/>
              <w:t xml:space="preserve"> зональности</w:t>
            </w:r>
          </w:p>
        </w:tc>
        <w:tc>
          <w:tcPr>
            <w:tcW w:w="1004" w:type="dxa"/>
          </w:tcPr>
          <w:p w:rsidR="0070174F" w:rsidRPr="00C87BCF" w:rsidRDefault="0070174F" w:rsidP="00384402">
            <w:pPr>
              <w:pStyle w:val="NoSpacing"/>
            </w:pPr>
            <w:r w:rsidRPr="00C87BCF">
              <w:t>3</w:t>
            </w:r>
          </w:p>
        </w:tc>
        <w:tc>
          <w:tcPr>
            <w:tcW w:w="544" w:type="dxa"/>
          </w:tcPr>
          <w:p w:rsidR="0070174F" w:rsidRPr="00C87BCF" w:rsidRDefault="0070174F" w:rsidP="00384402">
            <w:pPr>
              <w:pStyle w:val="NoSpacing"/>
            </w:pPr>
          </w:p>
        </w:tc>
        <w:tc>
          <w:tcPr>
            <w:tcW w:w="1004" w:type="dxa"/>
          </w:tcPr>
          <w:p w:rsidR="0070174F" w:rsidRPr="00C87BCF" w:rsidRDefault="0070174F" w:rsidP="00384402">
            <w:pPr>
              <w:pStyle w:val="NoSpacing"/>
            </w:pPr>
            <w:r w:rsidRPr="00C87BCF">
              <w:t>в</w:t>
            </w:r>
          </w:p>
        </w:tc>
        <w:tc>
          <w:tcPr>
            <w:tcW w:w="3509" w:type="dxa"/>
          </w:tcPr>
          <w:p w:rsidR="0070174F" w:rsidRPr="00C87BCF" w:rsidRDefault="0070174F" w:rsidP="00384402">
            <w:pPr>
              <w:pStyle w:val="NoSpacing"/>
            </w:pPr>
            <w:r w:rsidRPr="00C87BCF">
              <w:t xml:space="preserve">Фердинанд Врангель  </w:t>
            </w:r>
          </w:p>
          <w:p w:rsidR="0070174F" w:rsidRPr="00C87BCF" w:rsidRDefault="0070174F" w:rsidP="00384402">
            <w:pPr>
              <w:pStyle w:val="NoSpacing"/>
            </w:pPr>
          </w:p>
        </w:tc>
      </w:tr>
      <w:tr w:rsidR="0070174F" w:rsidRPr="00C87BCF" w:rsidTr="00384402">
        <w:tc>
          <w:tcPr>
            <w:tcW w:w="3510" w:type="dxa"/>
          </w:tcPr>
          <w:p w:rsidR="0070174F" w:rsidRPr="00C87BCF" w:rsidRDefault="0070174F" w:rsidP="00384402">
            <w:pPr>
              <w:pStyle w:val="NoSpacing"/>
            </w:pPr>
            <w:r w:rsidRPr="00C87BCF">
              <w:t>Открытие Антарктиды</w:t>
            </w:r>
            <w:r w:rsidRPr="00C87BCF">
              <w:tab/>
            </w:r>
          </w:p>
        </w:tc>
        <w:tc>
          <w:tcPr>
            <w:tcW w:w="1004" w:type="dxa"/>
          </w:tcPr>
          <w:p w:rsidR="0070174F" w:rsidRPr="00C87BCF" w:rsidRDefault="0070174F" w:rsidP="00384402">
            <w:pPr>
              <w:pStyle w:val="NoSpacing"/>
            </w:pPr>
            <w:r w:rsidRPr="00C87BCF">
              <w:t>4</w:t>
            </w:r>
          </w:p>
        </w:tc>
        <w:tc>
          <w:tcPr>
            <w:tcW w:w="544" w:type="dxa"/>
          </w:tcPr>
          <w:p w:rsidR="0070174F" w:rsidRPr="00C87BCF" w:rsidRDefault="0070174F" w:rsidP="00384402">
            <w:pPr>
              <w:pStyle w:val="NoSpacing"/>
            </w:pPr>
          </w:p>
        </w:tc>
        <w:tc>
          <w:tcPr>
            <w:tcW w:w="1004" w:type="dxa"/>
          </w:tcPr>
          <w:p w:rsidR="0070174F" w:rsidRPr="00C87BCF" w:rsidRDefault="0070174F" w:rsidP="00384402">
            <w:pPr>
              <w:pStyle w:val="NoSpacing"/>
            </w:pPr>
            <w:r w:rsidRPr="00C87BCF">
              <w:t>г</w:t>
            </w:r>
          </w:p>
        </w:tc>
        <w:tc>
          <w:tcPr>
            <w:tcW w:w="3509" w:type="dxa"/>
          </w:tcPr>
          <w:p w:rsidR="0070174F" w:rsidRPr="00C87BCF" w:rsidRDefault="0070174F" w:rsidP="00384402">
            <w:pPr>
              <w:pStyle w:val="NoSpacing"/>
            </w:pPr>
            <w:r w:rsidRPr="00C87BCF">
              <w:t>Василий Докучаев</w:t>
            </w:r>
          </w:p>
          <w:p w:rsidR="0070174F" w:rsidRPr="00C87BCF" w:rsidRDefault="0070174F" w:rsidP="00384402">
            <w:pPr>
              <w:pStyle w:val="NoSpacing"/>
            </w:pPr>
          </w:p>
        </w:tc>
      </w:tr>
      <w:tr w:rsidR="0070174F" w:rsidRPr="00C87BCF" w:rsidTr="00384402">
        <w:tc>
          <w:tcPr>
            <w:tcW w:w="3510" w:type="dxa"/>
          </w:tcPr>
          <w:p w:rsidR="0070174F" w:rsidRPr="0081272D" w:rsidRDefault="0070174F" w:rsidP="00384402">
            <w:pPr>
              <w:pStyle w:val="NoSpacing"/>
              <w:rPr>
                <w:lang w:val="ru-RU"/>
              </w:rPr>
            </w:pPr>
            <w:r w:rsidRPr="0081272D">
              <w:rPr>
                <w:lang w:val="ru-RU"/>
              </w:rPr>
              <w:t>Первое географическое описание территории России</w:t>
            </w:r>
          </w:p>
        </w:tc>
        <w:tc>
          <w:tcPr>
            <w:tcW w:w="1004" w:type="dxa"/>
          </w:tcPr>
          <w:p w:rsidR="0070174F" w:rsidRPr="00C87BCF" w:rsidRDefault="0070174F" w:rsidP="00384402">
            <w:pPr>
              <w:pStyle w:val="NoSpacing"/>
            </w:pPr>
            <w:r w:rsidRPr="00C87BCF">
              <w:t>5</w:t>
            </w:r>
          </w:p>
        </w:tc>
        <w:tc>
          <w:tcPr>
            <w:tcW w:w="544" w:type="dxa"/>
          </w:tcPr>
          <w:p w:rsidR="0070174F" w:rsidRPr="00C87BCF" w:rsidRDefault="0070174F" w:rsidP="00384402">
            <w:pPr>
              <w:pStyle w:val="NoSpacing"/>
            </w:pPr>
          </w:p>
        </w:tc>
        <w:tc>
          <w:tcPr>
            <w:tcW w:w="1004" w:type="dxa"/>
          </w:tcPr>
          <w:p w:rsidR="0070174F" w:rsidRPr="00C87BCF" w:rsidRDefault="0070174F" w:rsidP="00384402">
            <w:pPr>
              <w:pStyle w:val="NoSpacing"/>
            </w:pPr>
            <w:r w:rsidRPr="00C87BCF">
              <w:t>д</w:t>
            </w:r>
          </w:p>
        </w:tc>
        <w:tc>
          <w:tcPr>
            <w:tcW w:w="3509" w:type="dxa"/>
          </w:tcPr>
          <w:p w:rsidR="0070174F" w:rsidRPr="0081272D" w:rsidRDefault="0070174F" w:rsidP="00384402">
            <w:pPr>
              <w:pStyle w:val="NoSpacing"/>
              <w:rPr>
                <w:lang w:val="ru-RU"/>
              </w:rPr>
            </w:pPr>
            <w:r w:rsidRPr="0081272D">
              <w:rPr>
                <w:lang w:val="ru-RU"/>
              </w:rPr>
              <w:t>Фаддей Беллинсгаузен и Михаил Лазарев</w:t>
            </w:r>
          </w:p>
        </w:tc>
      </w:tr>
      <w:tr w:rsidR="0070174F" w:rsidRPr="00C87BCF" w:rsidTr="00384402">
        <w:tc>
          <w:tcPr>
            <w:tcW w:w="3510" w:type="dxa"/>
          </w:tcPr>
          <w:p w:rsidR="0070174F" w:rsidRPr="0081272D" w:rsidRDefault="0070174F" w:rsidP="00384402">
            <w:pPr>
              <w:pStyle w:val="NoSpacing"/>
              <w:rPr>
                <w:lang w:val="ru-RU"/>
              </w:rPr>
            </w:pPr>
            <w:r w:rsidRPr="0081272D">
              <w:rPr>
                <w:lang w:val="ru-RU"/>
              </w:rPr>
              <w:t>«Могущество российское прирастать будет Сибирью»</w:t>
            </w:r>
          </w:p>
        </w:tc>
        <w:tc>
          <w:tcPr>
            <w:tcW w:w="1004" w:type="dxa"/>
          </w:tcPr>
          <w:p w:rsidR="0070174F" w:rsidRPr="00C87BCF" w:rsidRDefault="0070174F" w:rsidP="00384402">
            <w:pPr>
              <w:pStyle w:val="NoSpacing"/>
            </w:pPr>
            <w:r w:rsidRPr="00C87BCF">
              <w:t>6</w:t>
            </w:r>
          </w:p>
        </w:tc>
        <w:tc>
          <w:tcPr>
            <w:tcW w:w="544" w:type="dxa"/>
          </w:tcPr>
          <w:p w:rsidR="0070174F" w:rsidRPr="00C87BCF" w:rsidRDefault="0070174F" w:rsidP="00384402">
            <w:pPr>
              <w:pStyle w:val="NoSpacing"/>
            </w:pPr>
          </w:p>
        </w:tc>
        <w:tc>
          <w:tcPr>
            <w:tcW w:w="1004" w:type="dxa"/>
          </w:tcPr>
          <w:p w:rsidR="0070174F" w:rsidRPr="00C87BCF" w:rsidRDefault="0070174F" w:rsidP="00384402">
            <w:pPr>
              <w:pStyle w:val="NoSpacing"/>
            </w:pPr>
            <w:r w:rsidRPr="00C87BCF">
              <w:t>е</w:t>
            </w:r>
          </w:p>
        </w:tc>
        <w:tc>
          <w:tcPr>
            <w:tcW w:w="3509" w:type="dxa"/>
          </w:tcPr>
          <w:p w:rsidR="0070174F" w:rsidRPr="00C87BCF" w:rsidRDefault="0070174F" w:rsidP="00384402">
            <w:pPr>
              <w:pStyle w:val="NoSpacing"/>
            </w:pPr>
            <w:r w:rsidRPr="00C87BCF">
              <w:t xml:space="preserve">Михаил Ломоносов   </w:t>
            </w:r>
          </w:p>
        </w:tc>
      </w:tr>
    </w:tbl>
    <w:p w:rsidR="0070174F" w:rsidRPr="0081272D" w:rsidRDefault="0070174F" w:rsidP="0081272D">
      <w:pPr>
        <w:pStyle w:val="NoSpacing"/>
        <w:rPr>
          <w:b/>
          <w:lang w:val="ru-RU"/>
        </w:rPr>
      </w:pPr>
      <w:r w:rsidRPr="0081272D">
        <w:rPr>
          <w:b/>
          <w:lang w:val="ru-RU"/>
        </w:rPr>
        <w:t xml:space="preserve">3.Какой из перечисленных городов стал в конце </w:t>
      </w:r>
      <w:r w:rsidRPr="006736CD">
        <w:rPr>
          <w:b/>
        </w:rPr>
        <w:t>XVI</w:t>
      </w:r>
      <w:r w:rsidRPr="0081272D">
        <w:rPr>
          <w:b/>
          <w:lang w:val="ru-RU"/>
        </w:rPr>
        <w:t xml:space="preserve"> в. «столицей Сибири»?</w:t>
      </w:r>
    </w:p>
    <w:p w:rsidR="0070174F" w:rsidRPr="0081272D" w:rsidRDefault="0070174F" w:rsidP="0081272D">
      <w:pPr>
        <w:pStyle w:val="NoSpacing"/>
        <w:rPr>
          <w:lang w:val="ru-RU"/>
        </w:rPr>
      </w:pPr>
      <w:r w:rsidRPr="0081272D">
        <w:rPr>
          <w:lang w:val="ru-RU"/>
        </w:rPr>
        <w:t>а) Иркутск;         б) Тобольск;         в) Тюмень;         г) Якутск.</w:t>
      </w:r>
    </w:p>
    <w:p w:rsidR="0070174F" w:rsidRPr="0081272D" w:rsidRDefault="0070174F" w:rsidP="0081272D">
      <w:pPr>
        <w:pStyle w:val="NoSpacing"/>
        <w:rPr>
          <w:lang w:val="ru-RU"/>
        </w:rPr>
        <w:sectPr w:rsidR="0070174F" w:rsidRPr="0081272D" w:rsidSect="00E5190F">
          <w:type w:val="continuous"/>
          <w:pgSz w:w="11906" w:h="16838"/>
          <w:pgMar w:top="1134" w:right="1134" w:bottom="1134" w:left="1134" w:header="709" w:footer="709" w:gutter="0"/>
          <w:cols w:space="708"/>
          <w:docGrid w:linePitch="360"/>
        </w:sectPr>
      </w:pPr>
    </w:p>
    <w:p w:rsidR="0070174F" w:rsidRPr="0081272D" w:rsidRDefault="0070174F" w:rsidP="0081272D">
      <w:pPr>
        <w:pStyle w:val="NoSpacing"/>
        <w:rPr>
          <w:b/>
          <w:lang w:val="ru-RU"/>
        </w:rPr>
      </w:pPr>
      <w:r w:rsidRPr="0081272D">
        <w:rPr>
          <w:b/>
          <w:lang w:val="ru-RU"/>
        </w:rPr>
        <w:t>4.В каком районе располагается самая низкая точка на территории России (28 м ниже уровня моря)?</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а) Барабинская низменность;</w:t>
      </w:r>
    </w:p>
    <w:p w:rsidR="0070174F" w:rsidRPr="0081272D" w:rsidRDefault="0070174F" w:rsidP="0081272D">
      <w:pPr>
        <w:pStyle w:val="NoSpacing"/>
        <w:rPr>
          <w:lang w:val="ru-RU"/>
        </w:rPr>
      </w:pPr>
      <w:r w:rsidRPr="0081272D">
        <w:rPr>
          <w:lang w:val="ru-RU"/>
        </w:rPr>
        <w:t>б) Кумо-Манычская впадина;</w:t>
      </w:r>
    </w:p>
    <w:p w:rsidR="0070174F" w:rsidRPr="0081272D" w:rsidRDefault="0070174F" w:rsidP="0081272D">
      <w:pPr>
        <w:pStyle w:val="NoSpacing"/>
        <w:rPr>
          <w:lang w:val="ru-RU"/>
        </w:rPr>
      </w:pPr>
      <w:r w:rsidRPr="0081272D">
        <w:rPr>
          <w:lang w:val="ru-RU"/>
        </w:rPr>
        <w:t>в) Прикаспийская низменность;</w:t>
      </w:r>
    </w:p>
    <w:p w:rsidR="0070174F" w:rsidRPr="0081272D" w:rsidRDefault="0070174F" w:rsidP="0081272D">
      <w:pPr>
        <w:pStyle w:val="NoSpacing"/>
        <w:rPr>
          <w:lang w:val="ru-RU"/>
        </w:rPr>
      </w:pPr>
      <w:r w:rsidRPr="0081272D">
        <w:rPr>
          <w:lang w:val="ru-RU"/>
        </w:rPr>
        <w:t>г) Прикубанская низменность.</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num="2" w:space="708"/>
          <w:docGrid w:linePitch="360"/>
        </w:sectPr>
      </w:pPr>
    </w:p>
    <w:p w:rsidR="0070174F" w:rsidRPr="0081272D" w:rsidRDefault="0070174F" w:rsidP="0081272D">
      <w:pPr>
        <w:pStyle w:val="NoSpacing"/>
        <w:rPr>
          <w:b/>
          <w:lang w:val="ru-RU"/>
        </w:rPr>
      </w:pPr>
      <w:r w:rsidRPr="0081272D">
        <w:rPr>
          <w:b/>
          <w:lang w:val="ru-RU"/>
        </w:rPr>
        <w:t>5.Крупнейший район  современного  вулканизма  на  территории России — это:</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а) остров Сахалин;</w:t>
      </w:r>
    </w:p>
    <w:p w:rsidR="0070174F" w:rsidRPr="0081272D" w:rsidRDefault="0070174F" w:rsidP="0081272D">
      <w:pPr>
        <w:pStyle w:val="NoSpacing"/>
        <w:rPr>
          <w:lang w:val="ru-RU"/>
        </w:rPr>
      </w:pPr>
      <w:r w:rsidRPr="0081272D">
        <w:rPr>
          <w:lang w:val="ru-RU"/>
        </w:rPr>
        <w:t>б) полуостров Камчатка;</w:t>
      </w:r>
    </w:p>
    <w:p w:rsidR="0070174F" w:rsidRPr="0081272D" w:rsidRDefault="0070174F" w:rsidP="0081272D">
      <w:pPr>
        <w:pStyle w:val="NoSpacing"/>
        <w:rPr>
          <w:lang w:val="ru-RU"/>
        </w:rPr>
      </w:pPr>
      <w:r w:rsidRPr="0081272D">
        <w:rPr>
          <w:lang w:val="ru-RU"/>
        </w:rPr>
        <w:t>в) Кавказ;</w:t>
      </w:r>
    </w:p>
    <w:p w:rsidR="0070174F" w:rsidRPr="0081272D" w:rsidRDefault="0070174F" w:rsidP="0081272D">
      <w:pPr>
        <w:pStyle w:val="NoSpacing"/>
        <w:rPr>
          <w:lang w:val="ru-RU"/>
        </w:rPr>
      </w:pPr>
      <w:r w:rsidRPr="0081272D">
        <w:rPr>
          <w:lang w:val="ru-RU"/>
        </w:rPr>
        <w:t>г) Забайкалье;</w:t>
      </w:r>
    </w:p>
    <w:p w:rsidR="0070174F" w:rsidRPr="0081272D" w:rsidRDefault="0070174F" w:rsidP="0081272D">
      <w:pPr>
        <w:pStyle w:val="NoSpacing"/>
        <w:rPr>
          <w:lang w:val="ru-RU"/>
        </w:rPr>
      </w:pPr>
      <w:r w:rsidRPr="0081272D">
        <w:rPr>
          <w:lang w:val="ru-RU"/>
        </w:rPr>
        <w:t>д) острова Де-Лонга;</w:t>
      </w:r>
    </w:p>
    <w:p w:rsidR="0070174F" w:rsidRPr="0081272D" w:rsidRDefault="0070174F" w:rsidP="0081272D">
      <w:pPr>
        <w:pStyle w:val="NoSpacing"/>
        <w:rPr>
          <w:lang w:val="ru-RU"/>
        </w:rPr>
        <w:sectPr w:rsidR="0070174F" w:rsidRPr="0081272D" w:rsidSect="00384402">
          <w:type w:val="continuous"/>
          <w:pgSz w:w="11906" w:h="16838"/>
          <w:pgMar w:top="1134" w:right="850" w:bottom="1134" w:left="1701" w:header="708" w:footer="708" w:gutter="0"/>
          <w:cols w:num="2" w:space="708"/>
          <w:docGrid w:linePitch="360"/>
        </w:sectPr>
      </w:pPr>
    </w:p>
    <w:p w:rsidR="0070174F" w:rsidRPr="0081272D" w:rsidRDefault="0070174F" w:rsidP="0081272D">
      <w:pPr>
        <w:pStyle w:val="NoSpacing"/>
        <w:rPr>
          <w:b/>
          <w:lang w:val="ru-RU"/>
        </w:rPr>
      </w:pPr>
      <w:r w:rsidRPr="0081272D">
        <w:rPr>
          <w:b/>
          <w:lang w:val="ru-RU"/>
        </w:rPr>
        <w:t>6.Отметьте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8247B4" w:rsidTr="00384402">
        <w:tc>
          <w:tcPr>
            <w:tcW w:w="675" w:type="dxa"/>
          </w:tcPr>
          <w:p w:rsidR="0070174F" w:rsidRPr="008247B4" w:rsidRDefault="0070174F" w:rsidP="00384402">
            <w:pPr>
              <w:pStyle w:val="NoSpacing"/>
            </w:pPr>
            <w:r w:rsidRPr="008247B4">
              <w:t>1</w:t>
            </w:r>
          </w:p>
        </w:tc>
        <w:tc>
          <w:tcPr>
            <w:tcW w:w="7797" w:type="dxa"/>
          </w:tcPr>
          <w:p w:rsidR="0070174F" w:rsidRPr="0081272D" w:rsidRDefault="0070174F" w:rsidP="00384402">
            <w:pPr>
              <w:pStyle w:val="NoSpacing"/>
              <w:rPr>
                <w:lang w:val="ru-RU"/>
              </w:rPr>
            </w:pPr>
            <w:r w:rsidRPr="0081272D">
              <w:rPr>
                <w:lang w:val="ru-RU"/>
              </w:rPr>
              <w:t>При складчатом залегании слоёв горных пород наиболее молодые породы располагаются в центре</w:t>
            </w:r>
          </w:p>
        </w:tc>
        <w:tc>
          <w:tcPr>
            <w:tcW w:w="1099" w:type="dxa"/>
          </w:tcPr>
          <w:p w:rsidR="0070174F" w:rsidRPr="0081272D" w:rsidRDefault="0070174F" w:rsidP="00384402">
            <w:pPr>
              <w:pStyle w:val="NoSpacing"/>
              <w:rPr>
                <w:lang w:val="ru-RU"/>
              </w:rPr>
            </w:pPr>
          </w:p>
        </w:tc>
      </w:tr>
      <w:tr w:rsidR="0070174F" w:rsidRPr="008247B4" w:rsidTr="00384402">
        <w:tc>
          <w:tcPr>
            <w:tcW w:w="675" w:type="dxa"/>
          </w:tcPr>
          <w:p w:rsidR="0070174F" w:rsidRPr="008247B4" w:rsidRDefault="0070174F" w:rsidP="00384402">
            <w:pPr>
              <w:pStyle w:val="NoSpacing"/>
            </w:pPr>
            <w:r w:rsidRPr="008247B4">
              <w:t>2</w:t>
            </w:r>
          </w:p>
        </w:tc>
        <w:tc>
          <w:tcPr>
            <w:tcW w:w="7797" w:type="dxa"/>
          </w:tcPr>
          <w:p w:rsidR="0070174F" w:rsidRPr="0081272D" w:rsidRDefault="0070174F" w:rsidP="00384402">
            <w:pPr>
              <w:pStyle w:val="NoSpacing"/>
              <w:rPr>
                <w:lang w:val="ru-RU"/>
              </w:rPr>
            </w:pPr>
            <w:r w:rsidRPr="0081272D">
              <w:rPr>
                <w:lang w:val="ru-RU"/>
              </w:rPr>
              <w:t>Цвета, используемые на геологических картах, как и бук</w:t>
            </w:r>
            <w:r w:rsidRPr="0081272D">
              <w:rPr>
                <w:lang w:val="ru-RU"/>
              </w:rPr>
              <w:softHyphen/>
              <w:t>венные индексы периодов, являются общепринятыми</w:t>
            </w:r>
          </w:p>
        </w:tc>
        <w:tc>
          <w:tcPr>
            <w:tcW w:w="1099" w:type="dxa"/>
          </w:tcPr>
          <w:p w:rsidR="0070174F" w:rsidRPr="0081272D" w:rsidRDefault="0070174F" w:rsidP="00384402">
            <w:pPr>
              <w:pStyle w:val="NoSpacing"/>
              <w:rPr>
                <w:lang w:val="ru-RU"/>
              </w:rPr>
            </w:pPr>
          </w:p>
        </w:tc>
      </w:tr>
      <w:tr w:rsidR="0070174F" w:rsidRPr="008247B4" w:rsidTr="00384402">
        <w:tc>
          <w:tcPr>
            <w:tcW w:w="675" w:type="dxa"/>
          </w:tcPr>
          <w:p w:rsidR="0070174F" w:rsidRPr="008247B4" w:rsidRDefault="0070174F" w:rsidP="00384402">
            <w:pPr>
              <w:pStyle w:val="NoSpacing"/>
            </w:pPr>
            <w:r w:rsidRPr="008247B4">
              <w:t>3</w:t>
            </w:r>
          </w:p>
        </w:tc>
        <w:tc>
          <w:tcPr>
            <w:tcW w:w="7797" w:type="dxa"/>
          </w:tcPr>
          <w:p w:rsidR="0070174F" w:rsidRPr="0081272D" w:rsidRDefault="0070174F" w:rsidP="00384402">
            <w:pPr>
              <w:pStyle w:val="NoSpacing"/>
              <w:rPr>
                <w:lang w:val="ru-RU"/>
              </w:rPr>
            </w:pPr>
            <w:r w:rsidRPr="0081272D">
              <w:rPr>
                <w:lang w:val="ru-RU"/>
              </w:rPr>
              <w:t>На территории нашей страны находятся две крупные рав</w:t>
            </w:r>
            <w:r w:rsidRPr="0081272D">
              <w:rPr>
                <w:lang w:val="ru-RU"/>
              </w:rPr>
              <w:softHyphen/>
              <w:t>нины: Восточно-Европейская и Западно-Сибирская и два больших плоскогорья: Среднесибирское и Восточно-Си</w:t>
            </w:r>
            <w:r w:rsidRPr="0081272D">
              <w:rPr>
                <w:lang w:val="ru-RU"/>
              </w:rPr>
              <w:softHyphen/>
              <w:t>бирское</w:t>
            </w:r>
          </w:p>
        </w:tc>
        <w:tc>
          <w:tcPr>
            <w:tcW w:w="1099" w:type="dxa"/>
          </w:tcPr>
          <w:p w:rsidR="0070174F" w:rsidRPr="0081272D" w:rsidRDefault="0070174F" w:rsidP="00384402">
            <w:pPr>
              <w:pStyle w:val="NoSpacing"/>
              <w:rPr>
                <w:lang w:val="ru-RU"/>
              </w:rPr>
            </w:pPr>
          </w:p>
        </w:tc>
      </w:tr>
      <w:tr w:rsidR="0070174F" w:rsidRPr="008247B4" w:rsidTr="00384402">
        <w:tc>
          <w:tcPr>
            <w:tcW w:w="675" w:type="dxa"/>
          </w:tcPr>
          <w:p w:rsidR="0070174F" w:rsidRPr="008247B4" w:rsidRDefault="0070174F" w:rsidP="00384402">
            <w:pPr>
              <w:pStyle w:val="NoSpacing"/>
            </w:pPr>
            <w:r w:rsidRPr="008247B4">
              <w:t>4</w:t>
            </w:r>
          </w:p>
        </w:tc>
        <w:tc>
          <w:tcPr>
            <w:tcW w:w="7797" w:type="dxa"/>
          </w:tcPr>
          <w:p w:rsidR="0070174F" w:rsidRPr="0081272D" w:rsidRDefault="0070174F" w:rsidP="00384402">
            <w:pPr>
              <w:pStyle w:val="NoSpacing"/>
              <w:rPr>
                <w:lang w:val="ru-RU"/>
              </w:rPr>
            </w:pPr>
            <w:r w:rsidRPr="0081272D">
              <w:rPr>
                <w:lang w:val="ru-RU"/>
              </w:rPr>
              <w:t>Горы занимают около половины территории России</w:t>
            </w:r>
          </w:p>
        </w:tc>
        <w:tc>
          <w:tcPr>
            <w:tcW w:w="1099" w:type="dxa"/>
          </w:tcPr>
          <w:p w:rsidR="0070174F" w:rsidRPr="0081272D" w:rsidRDefault="0070174F" w:rsidP="00384402">
            <w:pPr>
              <w:pStyle w:val="NoSpacing"/>
              <w:rPr>
                <w:lang w:val="ru-RU"/>
              </w:rPr>
            </w:pPr>
          </w:p>
        </w:tc>
      </w:tr>
      <w:tr w:rsidR="0070174F" w:rsidRPr="008247B4" w:rsidTr="00384402">
        <w:tc>
          <w:tcPr>
            <w:tcW w:w="675" w:type="dxa"/>
          </w:tcPr>
          <w:p w:rsidR="0070174F" w:rsidRPr="008247B4" w:rsidRDefault="0070174F" w:rsidP="00384402">
            <w:pPr>
              <w:pStyle w:val="NoSpacing"/>
            </w:pPr>
            <w:r w:rsidRPr="008247B4">
              <w:t>5</w:t>
            </w:r>
          </w:p>
        </w:tc>
        <w:tc>
          <w:tcPr>
            <w:tcW w:w="7797" w:type="dxa"/>
          </w:tcPr>
          <w:p w:rsidR="0070174F" w:rsidRPr="0081272D" w:rsidRDefault="0070174F" w:rsidP="00384402">
            <w:pPr>
              <w:pStyle w:val="NoSpacing"/>
              <w:rPr>
                <w:lang w:val="ru-RU"/>
              </w:rPr>
            </w:pPr>
            <w:r w:rsidRPr="0081272D">
              <w:rPr>
                <w:lang w:val="ru-RU"/>
              </w:rPr>
              <w:t>На территории России выделяется 10 крупных природных районов</w:t>
            </w:r>
          </w:p>
        </w:tc>
        <w:tc>
          <w:tcPr>
            <w:tcW w:w="1099" w:type="dxa"/>
          </w:tcPr>
          <w:p w:rsidR="0070174F" w:rsidRPr="0081272D" w:rsidRDefault="0070174F" w:rsidP="00384402">
            <w:pPr>
              <w:pStyle w:val="NoSpacing"/>
              <w:rPr>
                <w:lang w:val="ru-RU"/>
              </w:rPr>
            </w:pPr>
          </w:p>
        </w:tc>
      </w:tr>
    </w:tbl>
    <w:p w:rsidR="0070174F" w:rsidRPr="0081272D" w:rsidRDefault="0070174F" w:rsidP="0081272D">
      <w:pPr>
        <w:pStyle w:val="NoSpacing"/>
        <w:rPr>
          <w:b/>
          <w:lang w:val="ru-RU"/>
        </w:rPr>
      </w:pPr>
      <w:r w:rsidRPr="0081272D">
        <w:rPr>
          <w:b/>
          <w:lang w:val="ru-RU"/>
        </w:rPr>
        <w:t>7.Сопоставьте горную систему и эпоху складчатости, когда эта система сформировалась:</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70174F" w:rsidRPr="008247B4" w:rsidTr="00384402">
        <w:tc>
          <w:tcPr>
            <w:tcW w:w="1914" w:type="dxa"/>
          </w:tcPr>
          <w:p w:rsidR="0070174F" w:rsidRPr="008247B4" w:rsidRDefault="0070174F" w:rsidP="00384402">
            <w:pPr>
              <w:pStyle w:val="NoSpacing"/>
            </w:pPr>
            <w:r w:rsidRPr="008247B4">
              <w:t>а) Кавказ</w:t>
            </w:r>
          </w:p>
        </w:tc>
        <w:tc>
          <w:tcPr>
            <w:tcW w:w="1914" w:type="dxa"/>
          </w:tcPr>
          <w:p w:rsidR="0070174F" w:rsidRPr="008247B4" w:rsidRDefault="0070174F" w:rsidP="00384402">
            <w:pPr>
              <w:pStyle w:val="NoSpacing"/>
            </w:pPr>
            <w:r w:rsidRPr="008247B4">
              <w:t>б) Алтай</w:t>
            </w:r>
          </w:p>
        </w:tc>
        <w:tc>
          <w:tcPr>
            <w:tcW w:w="1914" w:type="dxa"/>
          </w:tcPr>
          <w:p w:rsidR="0070174F" w:rsidRPr="008247B4" w:rsidRDefault="0070174F" w:rsidP="00384402">
            <w:pPr>
              <w:pStyle w:val="NoSpacing"/>
            </w:pPr>
            <w:r w:rsidRPr="008247B4">
              <w:t>в) Сихотэ-Алинь</w:t>
            </w:r>
          </w:p>
        </w:tc>
        <w:tc>
          <w:tcPr>
            <w:tcW w:w="1914" w:type="dxa"/>
          </w:tcPr>
          <w:p w:rsidR="0070174F" w:rsidRPr="008247B4" w:rsidRDefault="0070174F" w:rsidP="00384402">
            <w:pPr>
              <w:pStyle w:val="NoSpacing"/>
            </w:pPr>
            <w:r w:rsidRPr="008247B4">
              <w:t>г) Верхоянский хребет</w:t>
            </w:r>
          </w:p>
        </w:tc>
        <w:tc>
          <w:tcPr>
            <w:tcW w:w="1915" w:type="dxa"/>
          </w:tcPr>
          <w:p w:rsidR="0070174F" w:rsidRPr="008247B4" w:rsidRDefault="0070174F" w:rsidP="00384402">
            <w:pPr>
              <w:pStyle w:val="NoSpacing"/>
            </w:pPr>
            <w:r w:rsidRPr="008247B4">
              <w:t>д) Урал</w:t>
            </w:r>
          </w:p>
        </w:tc>
      </w:tr>
      <w:tr w:rsidR="0070174F" w:rsidRPr="008247B4" w:rsidTr="00384402">
        <w:tc>
          <w:tcPr>
            <w:tcW w:w="1914" w:type="dxa"/>
          </w:tcPr>
          <w:p w:rsidR="0070174F" w:rsidRPr="008247B4" w:rsidRDefault="0070174F" w:rsidP="00384402">
            <w:pPr>
              <w:pStyle w:val="NoSpacing"/>
            </w:pPr>
          </w:p>
        </w:tc>
        <w:tc>
          <w:tcPr>
            <w:tcW w:w="1914" w:type="dxa"/>
          </w:tcPr>
          <w:p w:rsidR="0070174F" w:rsidRPr="008247B4" w:rsidRDefault="0070174F" w:rsidP="00384402">
            <w:pPr>
              <w:pStyle w:val="NoSpacing"/>
            </w:pPr>
          </w:p>
        </w:tc>
        <w:tc>
          <w:tcPr>
            <w:tcW w:w="1914" w:type="dxa"/>
          </w:tcPr>
          <w:p w:rsidR="0070174F" w:rsidRPr="008247B4" w:rsidRDefault="0070174F" w:rsidP="00384402">
            <w:pPr>
              <w:pStyle w:val="NoSpacing"/>
            </w:pPr>
          </w:p>
        </w:tc>
        <w:tc>
          <w:tcPr>
            <w:tcW w:w="1914" w:type="dxa"/>
          </w:tcPr>
          <w:p w:rsidR="0070174F" w:rsidRPr="008247B4" w:rsidRDefault="0070174F" w:rsidP="00384402">
            <w:pPr>
              <w:pStyle w:val="NoSpacing"/>
            </w:pPr>
          </w:p>
        </w:tc>
        <w:tc>
          <w:tcPr>
            <w:tcW w:w="1915" w:type="dxa"/>
          </w:tcPr>
          <w:p w:rsidR="0070174F" w:rsidRPr="008247B4" w:rsidRDefault="0070174F" w:rsidP="00384402">
            <w:pPr>
              <w:pStyle w:val="NoSpacing"/>
            </w:pPr>
          </w:p>
        </w:tc>
      </w:tr>
    </w:tbl>
    <w:p w:rsidR="0070174F" w:rsidRPr="008247B4" w:rsidRDefault="0070174F" w:rsidP="0081272D">
      <w:pPr>
        <w:pStyle w:val="NoSpacing"/>
        <w:sectPr w:rsidR="0070174F" w:rsidRPr="008247B4" w:rsidSect="00384402">
          <w:type w:val="continuous"/>
          <w:pgSz w:w="11906" w:h="16838"/>
          <w:pgMar w:top="1134" w:right="850" w:bottom="1134" w:left="1701" w:header="708" w:footer="708" w:gutter="0"/>
          <w:cols w:space="708"/>
          <w:docGrid w:linePitch="360"/>
        </w:sectPr>
      </w:pPr>
    </w:p>
    <w:p w:rsidR="0070174F" w:rsidRPr="0081272D" w:rsidRDefault="0070174F" w:rsidP="0081272D">
      <w:pPr>
        <w:pStyle w:val="NoSpacing"/>
        <w:rPr>
          <w:lang w:val="ru-RU"/>
        </w:rPr>
      </w:pPr>
      <w:r w:rsidRPr="0081272D">
        <w:rPr>
          <w:lang w:val="ru-RU"/>
        </w:rPr>
        <w:t>1.Байкальская,2.Каледонская,3.Герцинская, 4. Мезозойская, 5.Альпийская</w:t>
      </w:r>
    </w:p>
    <w:p w:rsidR="0070174F" w:rsidRPr="0081272D" w:rsidRDefault="0070174F" w:rsidP="0081272D">
      <w:pPr>
        <w:pStyle w:val="NoSpacing"/>
        <w:rPr>
          <w:b/>
          <w:lang w:val="ru-RU"/>
        </w:rPr>
      </w:pPr>
      <w:r w:rsidRPr="0081272D">
        <w:rPr>
          <w:b/>
          <w:lang w:val="ru-RU"/>
        </w:rPr>
        <w:t>8. Найдите соответствие между полезными ископаемыми и районами их нахождения: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709"/>
        <w:gridCol w:w="1134"/>
        <w:gridCol w:w="709"/>
        <w:gridCol w:w="3367"/>
      </w:tblGrid>
      <w:tr w:rsidR="0070174F" w:rsidRPr="008247B4" w:rsidTr="00384402">
        <w:tc>
          <w:tcPr>
            <w:tcW w:w="3686" w:type="dxa"/>
          </w:tcPr>
          <w:p w:rsidR="0070174F" w:rsidRPr="008247B4" w:rsidRDefault="0070174F" w:rsidP="00384402">
            <w:pPr>
              <w:pStyle w:val="NoSpacing"/>
              <w:rPr>
                <w:bCs/>
                <w:w w:val="108"/>
              </w:rPr>
            </w:pPr>
            <w:r w:rsidRPr="008247B4">
              <w:t>Соли</w:t>
            </w:r>
          </w:p>
        </w:tc>
        <w:tc>
          <w:tcPr>
            <w:tcW w:w="709" w:type="dxa"/>
          </w:tcPr>
          <w:p w:rsidR="0070174F" w:rsidRPr="008247B4" w:rsidRDefault="0070174F" w:rsidP="00384402">
            <w:pPr>
              <w:pStyle w:val="NoSpacing"/>
              <w:rPr>
                <w:bCs/>
                <w:w w:val="108"/>
              </w:rPr>
            </w:pPr>
            <w:r w:rsidRPr="008247B4">
              <w:rPr>
                <w:bCs/>
                <w:w w:val="108"/>
              </w:rPr>
              <w:t>1</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а</w:t>
            </w:r>
          </w:p>
        </w:tc>
        <w:tc>
          <w:tcPr>
            <w:tcW w:w="3367" w:type="dxa"/>
          </w:tcPr>
          <w:p w:rsidR="0070174F" w:rsidRPr="008247B4" w:rsidRDefault="0070174F" w:rsidP="00384402">
            <w:pPr>
              <w:pStyle w:val="NoSpacing"/>
              <w:rPr>
                <w:bCs/>
                <w:w w:val="108"/>
              </w:rPr>
            </w:pPr>
            <w:r w:rsidRPr="008247B4">
              <w:t>Алдан</w:t>
            </w:r>
          </w:p>
        </w:tc>
      </w:tr>
      <w:tr w:rsidR="0070174F" w:rsidRPr="008247B4" w:rsidTr="00384402">
        <w:tc>
          <w:tcPr>
            <w:tcW w:w="3686" w:type="dxa"/>
          </w:tcPr>
          <w:p w:rsidR="0070174F" w:rsidRPr="008247B4" w:rsidRDefault="0070174F" w:rsidP="00384402">
            <w:pPr>
              <w:pStyle w:val="NoSpacing"/>
              <w:rPr>
                <w:bCs/>
                <w:w w:val="108"/>
              </w:rPr>
            </w:pPr>
            <w:r w:rsidRPr="008247B4">
              <w:t>Медь</w:t>
            </w:r>
          </w:p>
        </w:tc>
        <w:tc>
          <w:tcPr>
            <w:tcW w:w="709" w:type="dxa"/>
          </w:tcPr>
          <w:p w:rsidR="0070174F" w:rsidRPr="008247B4" w:rsidRDefault="0070174F" w:rsidP="00384402">
            <w:pPr>
              <w:pStyle w:val="NoSpacing"/>
              <w:rPr>
                <w:bCs/>
                <w:w w:val="108"/>
              </w:rPr>
            </w:pPr>
            <w:r w:rsidRPr="008247B4">
              <w:rPr>
                <w:bCs/>
                <w:w w:val="108"/>
              </w:rPr>
              <w:t>2</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б</w:t>
            </w:r>
          </w:p>
        </w:tc>
        <w:tc>
          <w:tcPr>
            <w:tcW w:w="3367" w:type="dxa"/>
          </w:tcPr>
          <w:p w:rsidR="0070174F" w:rsidRPr="008247B4" w:rsidRDefault="0070174F" w:rsidP="00384402">
            <w:pPr>
              <w:pStyle w:val="NoSpacing"/>
              <w:rPr>
                <w:bCs/>
                <w:w w:val="108"/>
              </w:rPr>
            </w:pPr>
            <w:r w:rsidRPr="008247B4">
              <w:t>Кузбасс</w:t>
            </w:r>
          </w:p>
        </w:tc>
      </w:tr>
      <w:tr w:rsidR="0070174F" w:rsidRPr="008247B4" w:rsidTr="00384402">
        <w:tc>
          <w:tcPr>
            <w:tcW w:w="3686" w:type="dxa"/>
          </w:tcPr>
          <w:p w:rsidR="0070174F" w:rsidRPr="008247B4" w:rsidRDefault="0070174F" w:rsidP="00384402">
            <w:pPr>
              <w:pStyle w:val="NoSpacing"/>
              <w:rPr>
                <w:bCs/>
                <w:w w:val="108"/>
              </w:rPr>
            </w:pPr>
            <w:r w:rsidRPr="008247B4">
              <w:t>Золото</w:t>
            </w:r>
          </w:p>
        </w:tc>
        <w:tc>
          <w:tcPr>
            <w:tcW w:w="709" w:type="dxa"/>
          </w:tcPr>
          <w:p w:rsidR="0070174F" w:rsidRPr="008247B4" w:rsidRDefault="0070174F" w:rsidP="00384402">
            <w:pPr>
              <w:pStyle w:val="NoSpacing"/>
              <w:rPr>
                <w:bCs/>
                <w:w w:val="108"/>
              </w:rPr>
            </w:pPr>
            <w:r w:rsidRPr="008247B4">
              <w:rPr>
                <w:bCs/>
                <w:w w:val="108"/>
              </w:rPr>
              <w:t>3</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в</w:t>
            </w:r>
          </w:p>
        </w:tc>
        <w:tc>
          <w:tcPr>
            <w:tcW w:w="3367" w:type="dxa"/>
          </w:tcPr>
          <w:p w:rsidR="0070174F" w:rsidRPr="008247B4" w:rsidRDefault="0070174F" w:rsidP="00384402">
            <w:pPr>
              <w:pStyle w:val="NoSpacing"/>
              <w:rPr>
                <w:bCs/>
                <w:w w:val="108"/>
              </w:rPr>
            </w:pPr>
            <w:r w:rsidRPr="008247B4">
              <w:t>Баскунчак</w:t>
            </w:r>
          </w:p>
        </w:tc>
      </w:tr>
      <w:tr w:rsidR="0070174F" w:rsidRPr="008247B4" w:rsidTr="00384402">
        <w:tc>
          <w:tcPr>
            <w:tcW w:w="3686" w:type="dxa"/>
          </w:tcPr>
          <w:p w:rsidR="0070174F" w:rsidRPr="008247B4" w:rsidRDefault="0070174F" w:rsidP="00384402">
            <w:pPr>
              <w:pStyle w:val="NoSpacing"/>
              <w:rPr>
                <w:bCs/>
                <w:w w:val="108"/>
              </w:rPr>
            </w:pPr>
            <w:r w:rsidRPr="008247B4">
              <w:t>Железные руды</w:t>
            </w:r>
          </w:p>
        </w:tc>
        <w:tc>
          <w:tcPr>
            <w:tcW w:w="709" w:type="dxa"/>
          </w:tcPr>
          <w:p w:rsidR="0070174F" w:rsidRPr="008247B4" w:rsidRDefault="0070174F" w:rsidP="00384402">
            <w:pPr>
              <w:pStyle w:val="NoSpacing"/>
              <w:rPr>
                <w:bCs/>
                <w:w w:val="108"/>
              </w:rPr>
            </w:pPr>
            <w:r w:rsidRPr="008247B4">
              <w:rPr>
                <w:bCs/>
                <w:w w:val="108"/>
              </w:rPr>
              <w:t>4</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г</w:t>
            </w:r>
          </w:p>
        </w:tc>
        <w:tc>
          <w:tcPr>
            <w:tcW w:w="3367" w:type="dxa"/>
          </w:tcPr>
          <w:p w:rsidR="0070174F" w:rsidRPr="008247B4" w:rsidRDefault="0070174F" w:rsidP="00384402">
            <w:pPr>
              <w:pStyle w:val="NoSpacing"/>
              <w:rPr>
                <w:bCs/>
                <w:w w:val="108"/>
              </w:rPr>
            </w:pPr>
            <w:r w:rsidRPr="008247B4">
              <w:t>Горная Шория</w:t>
            </w:r>
          </w:p>
        </w:tc>
      </w:tr>
      <w:tr w:rsidR="0070174F" w:rsidRPr="008247B4" w:rsidTr="00384402">
        <w:tc>
          <w:tcPr>
            <w:tcW w:w="3686" w:type="dxa"/>
          </w:tcPr>
          <w:p w:rsidR="0070174F" w:rsidRPr="008247B4" w:rsidRDefault="0070174F" w:rsidP="00384402">
            <w:pPr>
              <w:pStyle w:val="NoSpacing"/>
              <w:rPr>
                <w:bCs/>
                <w:w w:val="108"/>
              </w:rPr>
            </w:pPr>
            <w:r w:rsidRPr="008247B4">
              <w:t>Апатиты</w:t>
            </w:r>
          </w:p>
        </w:tc>
        <w:tc>
          <w:tcPr>
            <w:tcW w:w="709" w:type="dxa"/>
          </w:tcPr>
          <w:p w:rsidR="0070174F" w:rsidRPr="008247B4" w:rsidRDefault="0070174F" w:rsidP="00384402">
            <w:pPr>
              <w:pStyle w:val="NoSpacing"/>
              <w:rPr>
                <w:bCs/>
                <w:w w:val="108"/>
              </w:rPr>
            </w:pPr>
            <w:r w:rsidRPr="008247B4">
              <w:rPr>
                <w:bCs/>
                <w:w w:val="108"/>
              </w:rPr>
              <w:t>5</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д</w:t>
            </w:r>
          </w:p>
        </w:tc>
        <w:tc>
          <w:tcPr>
            <w:tcW w:w="3367" w:type="dxa"/>
          </w:tcPr>
          <w:p w:rsidR="0070174F" w:rsidRPr="008247B4" w:rsidRDefault="0070174F" w:rsidP="00384402">
            <w:pPr>
              <w:pStyle w:val="NoSpacing"/>
              <w:rPr>
                <w:bCs/>
                <w:w w:val="108"/>
              </w:rPr>
            </w:pPr>
            <w:r w:rsidRPr="008247B4">
              <w:t>Мирный</w:t>
            </w:r>
          </w:p>
        </w:tc>
      </w:tr>
      <w:tr w:rsidR="0070174F" w:rsidRPr="008247B4" w:rsidTr="00384402">
        <w:tc>
          <w:tcPr>
            <w:tcW w:w="3686" w:type="dxa"/>
          </w:tcPr>
          <w:p w:rsidR="0070174F" w:rsidRPr="008247B4" w:rsidRDefault="0070174F" w:rsidP="00384402">
            <w:pPr>
              <w:pStyle w:val="NoSpacing"/>
              <w:rPr>
                <w:bCs/>
                <w:w w:val="108"/>
              </w:rPr>
            </w:pPr>
            <w:r w:rsidRPr="008247B4">
              <w:t>Алмазы</w:t>
            </w:r>
          </w:p>
        </w:tc>
        <w:tc>
          <w:tcPr>
            <w:tcW w:w="709" w:type="dxa"/>
          </w:tcPr>
          <w:p w:rsidR="0070174F" w:rsidRPr="008247B4" w:rsidRDefault="0070174F" w:rsidP="00384402">
            <w:pPr>
              <w:pStyle w:val="NoSpacing"/>
              <w:rPr>
                <w:bCs/>
                <w:w w:val="108"/>
              </w:rPr>
            </w:pPr>
            <w:r w:rsidRPr="008247B4">
              <w:rPr>
                <w:bCs/>
                <w:w w:val="108"/>
              </w:rPr>
              <w:t>6</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е</w:t>
            </w:r>
          </w:p>
        </w:tc>
        <w:tc>
          <w:tcPr>
            <w:tcW w:w="3367" w:type="dxa"/>
          </w:tcPr>
          <w:p w:rsidR="0070174F" w:rsidRPr="008247B4" w:rsidRDefault="0070174F" w:rsidP="00384402">
            <w:pPr>
              <w:pStyle w:val="NoSpacing"/>
              <w:rPr>
                <w:bCs/>
                <w:w w:val="108"/>
              </w:rPr>
            </w:pPr>
            <w:r w:rsidRPr="008247B4">
              <w:t>Забайкалье</w:t>
            </w:r>
          </w:p>
        </w:tc>
      </w:tr>
      <w:tr w:rsidR="0070174F" w:rsidRPr="008247B4" w:rsidTr="00384402">
        <w:tc>
          <w:tcPr>
            <w:tcW w:w="3686" w:type="dxa"/>
          </w:tcPr>
          <w:p w:rsidR="0070174F" w:rsidRPr="008247B4" w:rsidRDefault="0070174F" w:rsidP="00384402">
            <w:pPr>
              <w:pStyle w:val="NoSpacing"/>
              <w:rPr>
                <w:bCs/>
                <w:w w:val="108"/>
              </w:rPr>
            </w:pPr>
            <w:r w:rsidRPr="008247B4">
              <w:t>Уголь</w:t>
            </w:r>
          </w:p>
        </w:tc>
        <w:tc>
          <w:tcPr>
            <w:tcW w:w="709" w:type="dxa"/>
          </w:tcPr>
          <w:p w:rsidR="0070174F" w:rsidRPr="008247B4" w:rsidRDefault="0070174F" w:rsidP="00384402">
            <w:pPr>
              <w:pStyle w:val="NoSpacing"/>
              <w:rPr>
                <w:bCs/>
                <w:w w:val="108"/>
              </w:rPr>
            </w:pPr>
            <w:r w:rsidRPr="008247B4">
              <w:rPr>
                <w:bCs/>
                <w:w w:val="108"/>
              </w:rPr>
              <w:t>7</w:t>
            </w:r>
          </w:p>
        </w:tc>
        <w:tc>
          <w:tcPr>
            <w:tcW w:w="1134" w:type="dxa"/>
          </w:tcPr>
          <w:p w:rsidR="0070174F" w:rsidRPr="008247B4" w:rsidRDefault="0070174F" w:rsidP="00384402">
            <w:pPr>
              <w:pStyle w:val="NoSpacing"/>
              <w:rPr>
                <w:bCs/>
                <w:w w:val="108"/>
              </w:rPr>
            </w:pPr>
          </w:p>
        </w:tc>
        <w:tc>
          <w:tcPr>
            <w:tcW w:w="709" w:type="dxa"/>
          </w:tcPr>
          <w:p w:rsidR="0070174F" w:rsidRPr="008247B4" w:rsidRDefault="0070174F" w:rsidP="00384402">
            <w:pPr>
              <w:pStyle w:val="NoSpacing"/>
              <w:rPr>
                <w:bCs/>
                <w:w w:val="108"/>
              </w:rPr>
            </w:pPr>
            <w:r w:rsidRPr="008247B4">
              <w:rPr>
                <w:bCs/>
                <w:w w:val="108"/>
              </w:rPr>
              <w:t>ж</w:t>
            </w:r>
          </w:p>
        </w:tc>
        <w:tc>
          <w:tcPr>
            <w:tcW w:w="3367" w:type="dxa"/>
          </w:tcPr>
          <w:p w:rsidR="0070174F" w:rsidRPr="008247B4" w:rsidRDefault="0070174F" w:rsidP="00384402">
            <w:pPr>
              <w:pStyle w:val="NoSpacing"/>
              <w:rPr>
                <w:bCs/>
                <w:w w:val="108"/>
              </w:rPr>
            </w:pPr>
            <w:r w:rsidRPr="008247B4">
              <w:t>Хибины</w:t>
            </w:r>
          </w:p>
        </w:tc>
      </w:tr>
    </w:tbl>
    <w:p w:rsidR="0070174F" w:rsidRPr="008247B4" w:rsidRDefault="0070174F" w:rsidP="0081272D">
      <w:pPr>
        <w:pStyle w:val="NoSpacing"/>
        <w:sectPr w:rsidR="0070174F" w:rsidRPr="008247B4" w:rsidSect="00384402">
          <w:type w:val="continuous"/>
          <w:pgSz w:w="11906" w:h="16838"/>
          <w:pgMar w:top="1134" w:right="850" w:bottom="568" w:left="1701" w:header="708" w:footer="708" w:gutter="0"/>
          <w:cols w:space="708"/>
          <w:docGrid w:linePitch="360"/>
        </w:sectPr>
      </w:pPr>
    </w:p>
    <w:p w:rsidR="0070174F" w:rsidRPr="006736CD" w:rsidRDefault="0070174F" w:rsidP="0081272D">
      <w:pPr>
        <w:pStyle w:val="NoSpacing"/>
        <w:rPr>
          <w:b/>
        </w:rPr>
      </w:pPr>
    </w:p>
    <w:p w:rsidR="0070174F" w:rsidRPr="0081272D" w:rsidRDefault="0070174F" w:rsidP="0081272D">
      <w:pPr>
        <w:pStyle w:val="NoSpacing"/>
        <w:rPr>
          <w:b/>
          <w:lang w:val="ru-RU"/>
        </w:rPr>
      </w:pPr>
      <w:r w:rsidRPr="0081272D">
        <w:rPr>
          <w:b/>
          <w:lang w:val="ru-RU"/>
        </w:rPr>
        <w:t>9.Укажите порядок расположения горных систем с запада на восток: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8247B4" w:rsidTr="00384402">
        <w:trPr>
          <w:trHeight w:val="240"/>
        </w:trPr>
        <w:tc>
          <w:tcPr>
            <w:tcW w:w="393" w:type="dxa"/>
          </w:tcPr>
          <w:p w:rsidR="0070174F" w:rsidRPr="008247B4" w:rsidRDefault="0070174F" w:rsidP="00384402">
            <w:pPr>
              <w:pStyle w:val="NoSpacing"/>
            </w:pPr>
            <w:r w:rsidRPr="008247B4">
              <w:t>А</w:t>
            </w:r>
          </w:p>
        </w:tc>
        <w:tc>
          <w:tcPr>
            <w:tcW w:w="3259" w:type="dxa"/>
          </w:tcPr>
          <w:p w:rsidR="0070174F" w:rsidRPr="008247B4" w:rsidRDefault="0070174F" w:rsidP="00384402">
            <w:pPr>
              <w:pStyle w:val="NoSpacing"/>
            </w:pPr>
            <w:r w:rsidRPr="008247B4">
              <w:t>Большой Кавказ</w:t>
            </w:r>
          </w:p>
        </w:tc>
        <w:tc>
          <w:tcPr>
            <w:tcW w:w="425" w:type="dxa"/>
          </w:tcPr>
          <w:p w:rsidR="0070174F" w:rsidRPr="008247B4" w:rsidRDefault="0070174F" w:rsidP="00384402">
            <w:pPr>
              <w:pStyle w:val="NoSpacing"/>
            </w:pPr>
          </w:p>
        </w:tc>
      </w:tr>
      <w:tr w:rsidR="0070174F" w:rsidRPr="008247B4" w:rsidTr="00384402">
        <w:tc>
          <w:tcPr>
            <w:tcW w:w="393" w:type="dxa"/>
          </w:tcPr>
          <w:p w:rsidR="0070174F" w:rsidRPr="008247B4" w:rsidRDefault="0070174F" w:rsidP="00384402">
            <w:pPr>
              <w:pStyle w:val="NoSpacing"/>
            </w:pPr>
            <w:r w:rsidRPr="008247B4">
              <w:t>Б</w:t>
            </w:r>
          </w:p>
        </w:tc>
        <w:tc>
          <w:tcPr>
            <w:tcW w:w="3259" w:type="dxa"/>
          </w:tcPr>
          <w:p w:rsidR="0070174F" w:rsidRPr="008247B4" w:rsidRDefault="0070174F" w:rsidP="00384402">
            <w:pPr>
              <w:pStyle w:val="NoSpacing"/>
            </w:pPr>
            <w:r w:rsidRPr="008247B4">
              <w:t>Горы Бырранга</w:t>
            </w:r>
          </w:p>
        </w:tc>
        <w:tc>
          <w:tcPr>
            <w:tcW w:w="425" w:type="dxa"/>
          </w:tcPr>
          <w:p w:rsidR="0070174F" w:rsidRPr="008247B4" w:rsidRDefault="0070174F" w:rsidP="00384402">
            <w:pPr>
              <w:pStyle w:val="NoSpacing"/>
            </w:pPr>
          </w:p>
        </w:tc>
      </w:tr>
      <w:tr w:rsidR="0070174F" w:rsidRPr="008247B4" w:rsidTr="00384402">
        <w:tc>
          <w:tcPr>
            <w:tcW w:w="393" w:type="dxa"/>
          </w:tcPr>
          <w:p w:rsidR="0070174F" w:rsidRPr="008247B4" w:rsidRDefault="0070174F" w:rsidP="00384402">
            <w:pPr>
              <w:pStyle w:val="NoSpacing"/>
            </w:pPr>
            <w:r w:rsidRPr="008247B4">
              <w:t>В</w:t>
            </w:r>
          </w:p>
        </w:tc>
        <w:tc>
          <w:tcPr>
            <w:tcW w:w="3259" w:type="dxa"/>
          </w:tcPr>
          <w:p w:rsidR="0070174F" w:rsidRPr="008247B4" w:rsidRDefault="0070174F" w:rsidP="00384402">
            <w:pPr>
              <w:pStyle w:val="NoSpacing"/>
            </w:pPr>
            <w:r w:rsidRPr="008247B4">
              <w:t>Верхоянский хребет</w:t>
            </w:r>
          </w:p>
        </w:tc>
        <w:tc>
          <w:tcPr>
            <w:tcW w:w="425" w:type="dxa"/>
          </w:tcPr>
          <w:p w:rsidR="0070174F" w:rsidRPr="008247B4" w:rsidRDefault="0070174F" w:rsidP="00384402">
            <w:pPr>
              <w:pStyle w:val="NoSpacing"/>
            </w:pPr>
          </w:p>
        </w:tc>
      </w:tr>
      <w:tr w:rsidR="0070174F" w:rsidRPr="008247B4" w:rsidTr="00384402">
        <w:tc>
          <w:tcPr>
            <w:tcW w:w="393" w:type="dxa"/>
          </w:tcPr>
          <w:p w:rsidR="0070174F" w:rsidRPr="008247B4" w:rsidRDefault="0070174F" w:rsidP="00384402">
            <w:pPr>
              <w:pStyle w:val="NoSpacing"/>
            </w:pPr>
            <w:r w:rsidRPr="008247B4">
              <w:t>Г</w:t>
            </w:r>
          </w:p>
        </w:tc>
        <w:tc>
          <w:tcPr>
            <w:tcW w:w="3259" w:type="dxa"/>
          </w:tcPr>
          <w:p w:rsidR="0070174F" w:rsidRPr="008247B4" w:rsidRDefault="0070174F" w:rsidP="00384402">
            <w:pPr>
              <w:pStyle w:val="NoSpacing"/>
            </w:pPr>
            <w:r w:rsidRPr="008247B4">
              <w:t>Сихотэ-Алинь</w:t>
            </w:r>
          </w:p>
        </w:tc>
        <w:tc>
          <w:tcPr>
            <w:tcW w:w="425" w:type="dxa"/>
          </w:tcPr>
          <w:p w:rsidR="0070174F" w:rsidRPr="008247B4" w:rsidRDefault="0070174F" w:rsidP="00384402">
            <w:pPr>
              <w:pStyle w:val="NoSpacing"/>
            </w:pPr>
          </w:p>
        </w:tc>
      </w:tr>
      <w:tr w:rsidR="0070174F" w:rsidRPr="008247B4" w:rsidTr="00384402">
        <w:tc>
          <w:tcPr>
            <w:tcW w:w="393" w:type="dxa"/>
          </w:tcPr>
          <w:p w:rsidR="0070174F" w:rsidRPr="008247B4" w:rsidRDefault="0070174F" w:rsidP="00384402">
            <w:pPr>
              <w:pStyle w:val="NoSpacing"/>
            </w:pPr>
            <w:r w:rsidRPr="008247B4">
              <w:t>Д</w:t>
            </w:r>
          </w:p>
        </w:tc>
        <w:tc>
          <w:tcPr>
            <w:tcW w:w="3259" w:type="dxa"/>
          </w:tcPr>
          <w:p w:rsidR="0070174F" w:rsidRPr="008247B4" w:rsidRDefault="0070174F" w:rsidP="00384402">
            <w:pPr>
              <w:pStyle w:val="NoSpacing"/>
            </w:pPr>
            <w:r w:rsidRPr="008247B4">
              <w:t>Становое нагорье</w:t>
            </w:r>
          </w:p>
        </w:tc>
        <w:tc>
          <w:tcPr>
            <w:tcW w:w="425" w:type="dxa"/>
          </w:tcPr>
          <w:p w:rsidR="0070174F" w:rsidRPr="008247B4" w:rsidRDefault="0070174F" w:rsidP="00384402">
            <w:pPr>
              <w:pStyle w:val="NoSpacing"/>
            </w:pPr>
          </w:p>
        </w:tc>
      </w:tr>
      <w:tr w:rsidR="0070174F" w:rsidRPr="008247B4" w:rsidTr="00384402">
        <w:tc>
          <w:tcPr>
            <w:tcW w:w="393" w:type="dxa"/>
          </w:tcPr>
          <w:p w:rsidR="0070174F" w:rsidRPr="008247B4" w:rsidRDefault="0070174F" w:rsidP="00384402">
            <w:pPr>
              <w:pStyle w:val="NoSpacing"/>
            </w:pPr>
            <w:r w:rsidRPr="008247B4">
              <w:t>Е</w:t>
            </w:r>
          </w:p>
        </w:tc>
        <w:tc>
          <w:tcPr>
            <w:tcW w:w="3259" w:type="dxa"/>
          </w:tcPr>
          <w:p w:rsidR="0070174F" w:rsidRPr="008247B4" w:rsidRDefault="0070174F" w:rsidP="00384402">
            <w:pPr>
              <w:pStyle w:val="NoSpacing"/>
            </w:pPr>
            <w:r w:rsidRPr="008247B4">
              <w:t>Урал</w:t>
            </w:r>
          </w:p>
        </w:tc>
        <w:tc>
          <w:tcPr>
            <w:tcW w:w="425" w:type="dxa"/>
          </w:tcPr>
          <w:p w:rsidR="0070174F" w:rsidRPr="008247B4" w:rsidRDefault="0070174F" w:rsidP="00384402">
            <w:pPr>
              <w:pStyle w:val="NoSpacing"/>
            </w:pPr>
          </w:p>
        </w:tc>
      </w:tr>
    </w:tbl>
    <w:p w:rsidR="0070174F" w:rsidRPr="0081272D" w:rsidRDefault="0070174F" w:rsidP="0081272D">
      <w:pPr>
        <w:pStyle w:val="NoSpacing"/>
        <w:rPr>
          <w:b/>
          <w:lang w:val="ru-RU"/>
        </w:rPr>
      </w:pPr>
      <w:r w:rsidRPr="0081272D">
        <w:rPr>
          <w:b/>
          <w:lang w:val="ru-RU"/>
        </w:rPr>
        <w:t xml:space="preserve">10.Определите, о каких географических объектах идет речь:  </w:t>
      </w:r>
    </w:p>
    <w:p w:rsidR="0070174F" w:rsidRPr="0081272D" w:rsidRDefault="0070174F" w:rsidP="0081272D">
      <w:pPr>
        <w:pStyle w:val="NoSpacing"/>
        <w:rPr>
          <w:lang w:val="ru-RU"/>
        </w:rPr>
      </w:pPr>
      <w:r w:rsidRPr="0081272D">
        <w:rPr>
          <w:lang w:val="ru-RU"/>
        </w:rPr>
        <w:t>А).Крупнейшее газовое месторождение в России. Б).Полуостров, являющийся одним из основных районов современного вулканизма на территории России. В) .Австрийский учёный, автор гипотезы дрейфа материков. Г)Высшая точка Урала.</w:t>
      </w:r>
    </w:p>
    <w:p w:rsidR="0070174F" w:rsidRPr="004C2417" w:rsidRDefault="0070174F" w:rsidP="0081272D">
      <w:pPr>
        <w:pStyle w:val="NoSpacing"/>
        <w:rPr>
          <w:b/>
          <w:lang w:val="ru-RU"/>
        </w:rPr>
      </w:pPr>
      <w:r w:rsidRPr="004C2417">
        <w:rPr>
          <w:b/>
          <w:lang w:val="ru-RU"/>
        </w:rPr>
        <w:t>11.Заполните пропуски в тексте:</w:t>
      </w:r>
    </w:p>
    <w:p w:rsidR="0070174F" w:rsidRPr="0081272D" w:rsidRDefault="0070174F" w:rsidP="0081272D">
      <w:pPr>
        <w:pStyle w:val="NoSpacing"/>
        <w:rPr>
          <w:lang w:val="ru-RU"/>
        </w:rPr>
      </w:pPr>
      <w:r w:rsidRPr="0081272D">
        <w:rPr>
          <w:lang w:val="ru-RU"/>
        </w:rPr>
        <w:t>Крупные, относительно устойчивые участки земной коры называ</w:t>
      </w:r>
      <w:r w:rsidRPr="0081272D">
        <w:rPr>
          <w:lang w:val="ru-RU"/>
        </w:rPr>
        <w:softHyphen/>
        <w:t xml:space="preserve">ются  1)______________. В их строении выделяют 2)__________ яруса. Нижний ярус называется 3)______________ или 4)____________. Верхний ярус называется </w:t>
      </w:r>
      <w:r w:rsidRPr="0081272D">
        <w:rPr>
          <w:lang w:val="ru-RU"/>
        </w:rPr>
        <w:tab/>
        <w:t>5)______________. Обширные выходы нижнего яруса на поверхность называются 6)__________________</w:t>
      </w:r>
      <w:r w:rsidRPr="0081272D">
        <w:rPr>
          <w:lang w:val="ru-RU"/>
        </w:rPr>
        <w:tab/>
        <w:t>. Всего человек добывает 7) __________ видов полезных ископаемых. Они концентрируются в определённых участках, называемых 7)_________________. Районы, в которых их встречается много, называются 8)___________.</w:t>
      </w:r>
    </w:p>
    <w:p w:rsidR="0070174F" w:rsidRPr="0081272D" w:rsidRDefault="0070174F" w:rsidP="0081272D">
      <w:pPr>
        <w:pStyle w:val="NoSpacing"/>
        <w:rPr>
          <w:b/>
          <w:lang w:val="ru-RU"/>
        </w:rPr>
      </w:pPr>
      <w:r w:rsidRPr="0081272D">
        <w:rPr>
          <w:b/>
          <w:lang w:val="ru-RU"/>
        </w:rPr>
        <w:t>12.Укажите названия географических объектов, обозначенных цифрами:</w:t>
      </w:r>
    </w:p>
    <w:p w:rsidR="0070174F" w:rsidRPr="008247B4" w:rsidRDefault="0070174F" w:rsidP="0081272D">
      <w:pPr>
        <w:pStyle w:val="NoSpacing"/>
        <w:rPr>
          <w:szCs w:val="24"/>
        </w:rPr>
      </w:pPr>
      <w:r w:rsidRPr="0081272D">
        <w:rPr>
          <w:szCs w:val="24"/>
          <w:lang w:val="ru-RU"/>
        </w:rPr>
        <w:t xml:space="preserve">1. Горы 2. Горы 3. Горы 4. Кряж 5. Низменность 6. </w:t>
      </w:r>
      <w:r w:rsidRPr="008247B4">
        <w:rPr>
          <w:szCs w:val="24"/>
        </w:rPr>
        <w:t>Низменность</w:t>
      </w:r>
      <w:r>
        <w:rPr>
          <w:szCs w:val="24"/>
        </w:rPr>
        <w:t xml:space="preserve"> </w:t>
      </w:r>
      <w:r w:rsidRPr="008247B4">
        <w:rPr>
          <w:szCs w:val="24"/>
        </w:rPr>
        <w:t>7. Низменность</w:t>
      </w:r>
      <w:r>
        <w:rPr>
          <w:szCs w:val="24"/>
        </w:rPr>
        <w:t xml:space="preserve"> </w:t>
      </w:r>
      <w:r w:rsidRPr="008247B4">
        <w:rPr>
          <w:szCs w:val="24"/>
        </w:rPr>
        <w:t>8. Нагорье</w:t>
      </w:r>
    </w:p>
    <w:p w:rsidR="0070174F" w:rsidRPr="00170844" w:rsidRDefault="0070174F" w:rsidP="0081272D">
      <w:pPr>
        <w:pStyle w:val="NoSpacing"/>
        <w:rPr>
          <w:szCs w:val="24"/>
        </w:rPr>
      </w:pPr>
      <w:r w:rsidRPr="008247B4">
        <w:rPr>
          <w:szCs w:val="24"/>
        </w:rPr>
        <w:t>9. Плато</w:t>
      </w:r>
      <w:r>
        <w:rPr>
          <w:szCs w:val="24"/>
        </w:rPr>
        <w:t xml:space="preserve"> </w:t>
      </w:r>
      <w:r w:rsidRPr="008247B4">
        <w:rPr>
          <w:szCs w:val="24"/>
        </w:rPr>
        <w:t>10. Кряж</w:t>
      </w:r>
    </w:p>
    <w:p w:rsidR="0070174F" w:rsidRPr="00170844" w:rsidRDefault="0070174F" w:rsidP="0081272D">
      <w:pPr>
        <w:pStyle w:val="NoSpacing"/>
        <w:rPr>
          <w:b/>
        </w:rPr>
      </w:pPr>
    </w:p>
    <w:p w:rsidR="0070174F" w:rsidRPr="008247B4" w:rsidRDefault="0070174F" w:rsidP="0081272D">
      <w:pPr>
        <w:pStyle w:val="NoSpacing"/>
      </w:pPr>
      <w:r w:rsidRPr="00535E81">
        <w:rPr>
          <w:noProof/>
          <w:lang w:val="ru-RU" w:eastAsia="ru-RU"/>
        </w:rPr>
        <w:pict>
          <v:shape id="Рисунок 4" o:spid="_x0000_i1027" type="#_x0000_t75" style="width:362.25pt;height:203.25pt;visibility:visible">
            <v:imagedata r:id="rId12" o:title=""/>
          </v:shape>
        </w:pict>
      </w:r>
    </w:p>
    <w:p w:rsidR="0070174F" w:rsidRPr="00170844" w:rsidRDefault="0070174F" w:rsidP="0081272D">
      <w:pPr>
        <w:pStyle w:val="NoSpacing"/>
        <w:rPr>
          <w:b/>
        </w:rPr>
      </w:pPr>
      <w:r w:rsidRPr="00170844">
        <w:rPr>
          <w:b/>
        </w:rPr>
        <w:t>13.Как вы думаете:</w:t>
      </w:r>
    </w:p>
    <w:tbl>
      <w:tblPr>
        <w:tblW w:w="9513" w:type="dxa"/>
        <w:tblInd w:w="93" w:type="dxa"/>
        <w:tblLook w:val="00A0"/>
      </w:tblPr>
      <w:tblGrid>
        <w:gridCol w:w="460"/>
        <w:gridCol w:w="7638"/>
        <w:gridCol w:w="1415"/>
      </w:tblGrid>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pPr>
            <w:r w:rsidRPr="008247B4">
              <w:t>1</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Где находятся Северные Увалы: в Европе или в Азии?</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2</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Сколько крупных островов входит в состав архипелага Новая Земля: два или три?</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3</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Что соединяет пролив Лаперуза: Японское море с Тихим океаном или с Охотским мо</w:t>
            </w:r>
            <w:r w:rsidRPr="0081272D">
              <w:rPr>
                <w:lang w:val="ru-RU"/>
              </w:rPr>
              <w:softHyphen/>
              <w:t>рем?</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4</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Какое из морей расположено севернее: Японское или Берингово?</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5</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Какой объект имеет меньшую высоту над уровнем моря: устье Волги или устье Оби?</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6</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Какие   острова   расположены   восточнее: Новосибирские или Северная Земля?</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7</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В каком направлении течёт Урал при впаде</w:t>
            </w:r>
            <w:r w:rsidRPr="0081272D">
              <w:rPr>
                <w:lang w:val="ru-RU"/>
              </w:rPr>
              <w:softHyphen/>
              <w:t>нии в Каспийское море?</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8</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Какие горы выше: Верхоянский хребет или Кавказ?</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9</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В каком направлении движется вода в Баренце</w:t>
            </w:r>
            <w:r w:rsidRPr="0081272D">
              <w:rPr>
                <w:lang w:val="ru-RU"/>
              </w:rPr>
              <w:softHyphen/>
              <w:t xml:space="preserve">вом море: в восточном или в западном? </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r w:rsidR="0070174F" w:rsidRPr="008247B4"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247B4" w:rsidRDefault="0070174F" w:rsidP="00384402">
            <w:pPr>
              <w:pStyle w:val="NoSpacing"/>
              <w:rPr>
                <w:lang w:eastAsia="ru-RU"/>
              </w:rPr>
            </w:pPr>
            <w:r w:rsidRPr="008247B4">
              <w:rPr>
                <w:lang w:eastAsia="ru-RU"/>
              </w:rPr>
              <w:t>10</w:t>
            </w:r>
          </w:p>
        </w:tc>
        <w:tc>
          <w:tcPr>
            <w:tcW w:w="7654"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r w:rsidRPr="0081272D">
              <w:rPr>
                <w:lang w:val="ru-RU"/>
              </w:rPr>
              <w:t>Какой остров расположен севернее: Врангеля или Сахалин?</w:t>
            </w:r>
          </w:p>
        </w:tc>
        <w:tc>
          <w:tcPr>
            <w:tcW w:w="1418" w:type="dxa"/>
            <w:tcBorders>
              <w:top w:val="single" w:sz="4" w:space="0" w:color="auto"/>
              <w:left w:val="nil"/>
              <w:bottom w:val="single" w:sz="4" w:space="0" w:color="auto"/>
              <w:right w:val="single" w:sz="4" w:space="0" w:color="auto"/>
            </w:tcBorders>
          </w:tcPr>
          <w:p w:rsidR="0070174F" w:rsidRPr="0081272D" w:rsidRDefault="0070174F" w:rsidP="00384402">
            <w:pPr>
              <w:pStyle w:val="NoSpacing"/>
              <w:rPr>
                <w:lang w:val="ru-RU"/>
              </w:rPr>
            </w:pPr>
          </w:p>
        </w:tc>
      </w:tr>
    </w:tbl>
    <w:p w:rsidR="0070174F" w:rsidRPr="0081272D" w:rsidRDefault="0070174F" w:rsidP="0081272D">
      <w:pPr>
        <w:pStyle w:val="NoSpacing"/>
        <w:rPr>
          <w:b/>
          <w:lang w:val="ru-RU"/>
        </w:rPr>
      </w:pPr>
      <w:r w:rsidRPr="0081272D">
        <w:rPr>
          <w:b/>
          <w:lang w:val="ru-RU"/>
        </w:rPr>
        <w:t>14.Теоретический вопрос:</w:t>
      </w:r>
    </w:p>
    <w:p w:rsidR="0070174F" w:rsidRPr="0081272D" w:rsidRDefault="0070174F" w:rsidP="0081272D">
      <w:pPr>
        <w:pStyle w:val="NoSpacing"/>
        <w:rPr>
          <w:lang w:val="ru-RU"/>
        </w:rPr>
      </w:pPr>
      <w:r w:rsidRPr="0081272D">
        <w:rPr>
          <w:b/>
          <w:lang w:val="ru-RU"/>
        </w:rPr>
        <w:t>А )</w:t>
      </w:r>
      <w:r w:rsidRPr="0081272D">
        <w:rPr>
          <w:lang w:val="ru-RU"/>
        </w:rPr>
        <w:t>Почему на равнинах можно встретить как коренные, так и россыпные месторождения?</w:t>
      </w:r>
    </w:p>
    <w:p w:rsidR="0070174F" w:rsidRPr="0081272D" w:rsidRDefault="0070174F" w:rsidP="0081272D">
      <w:pPr>
        <w:pStyle w:val="NoSpacing"/>
        <w:rPr>
          <w:lang w:val="ru-RU"/>
        </w:rPr>
      </w:pPr>
      <w:r w:rsidRPr="0081272D">
        <w:rPr>
          <w:b/>
          <w:lang w:val="ru-RU"/>
        </w:rPr>
        <w:t>Б)</w:t>
      </w:r>
      <w:r w:rsidRPr="0081272D">
        <w:rPr>
          <w:lang w:val="ru-RU"/>
        </w:rPr>
        <w:t xml:space="preserve"> Какие товары были на рынке в Мангазее? Как ее называли? Откуда приплывали сюда купцы?</w:t>
      </w:r>
    </w:p>
    <w:p w:rsidR="0070174F" w:rsidRPr="0081272D" w:rsidRDefault="0070174F" w:rsidP="0081272D">
      <w:pPr>
        <w:pStyle w:val="NoSpacing"/>
        <w:rPr>
          <w:lang w:val="ru-RU"/>
        </w:rPr>
      </w:pPr>
    </w:p>
    <w:p w:rsidR="0070174F" w:rsidRDefault="0070174F" w:rsidP="00433360">
      <w:r>
        <w:t xml:space="preserve">         </w:t>
      </w:r>
      <w:r w:rsidRPr="00AE2787">
        <w:t xml:space="preserve">А. умеренно-континентальный, </w:t>
      </w:r>
      <w:r>
        <w:t xml:space="preserve">  </w:t>
      </w:r>
    </w:p>
    <w:p w:rsidR="0070174F" w:rsidRDefault="0070174F" w:rsidP="00433360">
      <w:r>
        <w:t xml:space="preserve">         </w:t>
      </w:r>
      <w:r w:rsidRPr="00AE2787">
        <w:t xml:space="preserve">Б. континентальный, </w:t>
      </w:r>
      <w:r>
        <w:t xml:space="preserve">  </w:t>
      </w:r>
    </w:p>
    <w:p w:rsidR="0070174F" w:rsidRDefault="0070174F" w:rsidP="00433360">
      <w:r w:rsidRPr="00AE2787">
        <w:t xml:space="preserve">В. резко-континентальный, </w:t>
      </w:r>
      <w:r>
        <w:t xml:space="preserve">  </w:t>
      </w:r>
    </w:p>
    <w:p w:rsidR="0070174F" w:rsidRPr="00AE2787" w:rsidRDefault="0070174F" w:rsidP="00433360">
      <w:r w:rsidRPr="00AE2787">
        <w:t>Г. муссонный.</w:t>
      </w:r>
    </w:p>
    <w:p w:rsidR="0070174F" w:rsidRDefault="0070174F" w:rsidP="00433360">
      <w:pPr>
        <w:rPr>
          <w:b/>
        </w:rPr>
      </w:pPr>
      <w:r>
        <w:rPr>
          <w:b/>
        </w:rPr>
        <w:t>19. Поморы плавали в Мангазею за:</w:t>
      </w:r>
    </w:p>
    <w:p w:rsidR="0070174F" w:rsidRPr="00AE2787" w:rsidRDefault="0070174F" w:rsidP="00433360">
      <w:r>
        <w:t xml:space="preserve">         А. </w:t>
      </w:r>
      <w:r w:rsidRPr="00AE2787">
        <w:t xml:space="preserve">пушниной, </w:t>
      </w:r>
      <w:r>
        <w:t xml:space="preserve">       Б. </w:t>
      </w:r>
      <w:r w:rsidRPr="00AE2787">
        <w:t xml:space="preserve">золотом, </w:t>
      </w:r>
      <w:r>
        <w:t xml:space="preserve">         В. </w:t>
      </w:r>
      <w:r w:rsidRPr="00AE2787">
        <w:t xml:space="preserve">древесиной, </w:t>
      </w:r>
      <w:r>
        <w:t xml:space="preserve">          Г. </w:t>
      </w:r>
      <w:r w:rsidRPr="00AE2787">
        <w:t>янтарём.</w:t>
      </w:r>
    </w:p>
    <w:p w:rsidR="0070174F" w:rsidRDefault="0070174F" w:rsidP="00433360">
      <w:pPr>
        <w:rPr>
          <w:b/>
        </w:rPr>
      </w:pPr>
      <w:r>
        <w:rPr>
          <w:b/>
        </w:rPr>
        <w:t>20. Область повышенного давления с ветрами направленными от центра с нисходящими потоками.  Приносит ясную и сухую погоду.</w:t>
      </w:r>
    </w:p>
    <w:p w:rsidR="0070174F" w:rsidRPr="00EE3859" w:rsidRDefault="0070174F" w:rsidP="00433360">
      <w:r>
        <w:t xml:space="preserve">         А. </w:t>
      </w:r>
      <w:r w:rsidRPr="00EE3859">
        <w:t xml:space="preserve">антициклон   </w:t>
      </w:r>
      <w:r>
        <w:t xml:space="preserve">      Б. атмосферный </w:t>
      </w:r>
      <w:r w:rsidRPr="00EE3859">
        <w:t xml:space="preserve">фронт  </w:t>
      </w:r>
      <w:r>
        <w:t xml:space="preserve">      В. </w:t>
      </w:r>
      <w:r w:rsidRPr="00EE3859">
        <w:t xml:space="preserve">циклон   </w:t>
      </w:r>
      <w:r>
        <w:t xml:space="preserve">      Г. </w:t>
      </w:r>
      <w:r w:rsidRPr="00EE3859">
        <w:t>бриз</w:t>
      </w:r>
    </w:p>
    <w:p w:rsidR="0070174F" w:rsidRDefault="0070174F" w:rsidP="00433360">
      <w:pPr>
        <w:rPr>
          <w:b/>
        </w:rPr>
      </w:pPr>
      <w:r>
        <w:rPr>
          <w:b/>
        </w:rPr>
        <w:t>21. Небольшое количество высотных поясов в горах Урала связано с:</w:t>
      </w:r>
    </w:p>
    <w:p w:rsidR="0070174F" w:rsidRDefault="0070174F" w:rsidP="00433360"/>
    <w:p w:rsidR="0070174F" w:rsidRDefault="0070174F" w:rsidP="00433360">
      <w:r>
        <w:t xml:space="preserve">         А. </w:t>
      </w:r>
      <w:r w:rsidRPr="00546C75">
        <w:t xml:space="preserve">геологическим строением  </w:t>
      </w:r>
    </w:p>
    <w:p w:rsidR="0070174F" w:rsidRDefault="0070174F" w:rsidP="00433360">
      <w:r>
        <w:t xml:space="preserve">         Б. </w:t>
      </w:r>
      <w:r w:rsidRPr="00546C75">
        <w:t xml:space="preserve">высотой гор  </w:t>
      </w:r>
    </w:p>
    <w:p w:rsidR="0070174F" w:rsidRDefault="0070174F" w:rsidP="00433360">
      <w:r>
        <w:t xml:space="preserve">В. </w:t>
      </w:r>
      <w:r w:rsidRPr="00546C75">
        <w:t xml:space="preserve">количеством осадков  </w:t>
      </w:r>
    </w:p>
    <w:p w:rsidR="0070174F" w:rsidRPr="00546C75" w:rsidRDefault="0070174F" w:rsidP="00433360">
      <w:r>
        <w:t xml:space="preserve">Г. </w:t>
      </w:r>
      <w:r w:rsidRPr="00546C75">
        <w:t>воздействием арктических воздушных масс</w:t>
      </w:r>
    </w:p>
    <w:p w:rsidR="0070174F" w:rsidRDefault="0070174F" w:rsidP="00433360">
      <w:pPr>
        <w:rPr>
          <w:b/>
        </w:rPr>
      </w:pPr>
    </w:p>
    <w:p w:rsidR="0070174F" w:rsidRPr="00FD2EA3" w:rsidRDefault="0070174F" w:rsidP="00433360">
      <w:pPr>
        <w:rPr>
          <w:b/>
        </w:rPr>
      </w:pPr>
      <w:r w:rsidRPr="00FD2EA3">
        <w:rPr>
          <w:b/>
        </w:rPr>
        <w:t>22. Для сохранения и разведения соболя создан заповедник:</w:t>
      </w:r>
    </w:p>
    <w:p w:rsidR="0070174F" w:rsidRPr="00FD2EA3" w:rsidRDefault="0070174F" w:rsidP="00433360">
      <w:r>
        <w:t xml:space="preserve">         А.</w:t>
      </w:r>
      <w:r w:rsidRPr="00FD2EA3">
        <w:t xml:space="preserve"> Канд</w:t>
      </w:r>
      <w:r>
        <w:t>алакшский;                    В.</w:t>
      </w:r>
      <w:r w:rsidRPr="00FD2EA3">
        <w:t xml:space="preserve"> Галичья гора;</w:t>
      </w:r>
    </w:p>
    <w:p w:rsidR="0070174F" w:rsidRPr="00FD2EA3" w:rsidRDefault="0070174F" w:rsidP="00433360">
      <w:r>
        <w:t xml:space="preserve">         Б.</w:t>
      </w:r>
      <w:r w:rsidRPr="00FD2EA3">
        <w:t xml:space="preserve"> Баргузи</w:t>
      </w:r>
      <w:r>
        <w:t xml:space="preserve">нский;                        Г. </w:t>
      </w:r>
      <w:r w:rsidRPr="00FD2EA3">
        <w:t>Астраханский.</w:t>
      </w:r>
    </w:p>
    <w:p w:rsidR="0070174F" w:rsidRDefault="0070174F" w:rsidP="00433360">
      <w:pPr>
        <w:rPr>
          <w:b/>
        </w:rPr>
      </w:pPr>
    </w:p>
    <w:p w:rsidR="0070174F" w:rsidRPr="00EF6844" w:rsidRDefault="0070174F" w:rsidP="00433360">
      <w:pPr>
        <w:rPr>
          <w:b/>
        </w:rPr>
      </w:pPr>
      <w:r w:rsidRPr="00EF6844">
        <w:rPr>
          <w:b/>
        </w:rPr>
        <w:t>Часть II</w:t>
      </w:r>
    </w:p>
    <w:p w:rsidR="0070174F" w:rsidRPr="006F4BA3" w:rsidRDefault="0070174F" w:rsidP="00433360">
      <w:pPr>
        <w:rPr>
          <w:b/>
        </w:rPr>
      </w:pPr>
      <w:r>
        <w:rPr>
          <w:b/>
        </w:rPr>
        <w:t>23</w:t>
      </w:r>
      <w:r w:rsidRPr="006F4BA3">
        <w:rPr>
          <w:b/>
        </w:rPr>
        <w:t>. В степной и лесостепной зонах поля ограничены лесозащитными полосами. Объясните их назначение</w:t>
      </w:r>
    </w:p>
    <w:p w:rsidR="0070174F" w:rsidRPr="006F4BA3" w:rsidRDefault="0070174F" w:rsidP="00433360">
      <w:pPr>
        <w:rPr>
          <w:b/>
        </w:rPr>
      </w:pPr>
      <w:r>
        <w:rPr>
          <w:b/>
        </w:rPr>
        <w:t>24</w:t>
      </w:r>
      <w:r w:rsidRPr="006F4BA3">
        <w:rPr>
          <w:b/>
        </w:rPr>
        <w:t>. Дальний Восток и юг России заняты горными сооружениями. Укажите, почему современные вулканические процессы активно проявляются лишь на Дальнем Востоке.</w:t>
      </w:r>
    </w:p>
    <w:p w:rsidR="0070174F" w:rsidRPr="008D60FA" w:rsidRDefault="0070174F" w:rsidP="00433360">
      <w:pPr>
        <w:pStyle w:val="BodyTextIndent"/>
        <w:tabs>
          <w:tab w:val="left" w:pos="0"/>
        </w:tabs>
        <w:spacing w:after="0"/>
        <w:ind w:left="0"/>
        <w:rPr>
          <w:b/>
        </w:rPr>
      </w:pPr>
      <w:r>
        <w:rPr>
          <w:b/>
        </w:rPr>
        <w:t xml:space="preserve">25. </w:t>
      </w:r>
      <w:r w:rsidRPr="008D60FA">
        <w:rPr>
          <w:b/>
        </w:rPr>
        <w:t>Почему влияние влажных воздушных масс с Атлантики прослеживается до Средней Сибири, а влияние воздушных масс с Тихого океана – только в узкой прибрежной поло</w:t>
      </w:r>
      <w:r>
        <w:rPr>
          <w:b/>
        </w:rPr>
        <w:t>се.</w:t>
      </w:r>
    </w:p>
    <w:p w:rsidR="0070174F" w:rsidRDefault="0070174F" w:rsidP="00433360"/>
    <w:p w:rsidR="0070174F" w:rsidRDefault="0070174F" w:rsidP="00433360">
      <w:pPr>
        <w:jc w:val="right"/>
        <w:rPr>
          <w:b/>
        </w:rPr>
      </w:pPr>
    </w:p>
    <w:p w:rsidR="0070174F" w:rsidRDefault="0070174F" w:rsidP="0081272D">
      <w:pPr>
        <w:jc w:val="center"/>
        <w:rPr>
          <w:b/>
        </w:rPr>
      </w:pPr>
    </w:p>
    <w:p w:rsidR="0070174F" w:rsidRDefault="0070174F" w:rsidP="00433360">
      <w:pPr>
        <w:jc w:val="right"/>
        <w:rPr>
          <w:b/>
        </w:rPr>
      </w:pPr>
    </w:p>
    <w:p w:rsidR="0070174F" w:rsidRPr="00873608" w:rsidRDefault="0070174F" w:rsidP="0081272D">
      <w:pPr>
        <w:jc w:val="center"/>
        <w:rPr>
          <w:b/>
        </w:rPr>
      </w:pPr>
      <w:r w:rsidRPr="00873608">
        <w:rPr>
          <w:b/>
        </w:rPr>
        <w:t>Контрольная работа по теме «</w:t>
      </w:r>
      <w:r>
        <w:rPr>
          <w:b/>
        </w:rPr>
        <w:t>Моря и внутренние воды</w:t>
      </w:r>
      <w:r w:rsidRPr="00873608">
        <w:rPr>
          <w:b/>
        </w:rPr>
        <w:t>»</w:t>
      </w:r>
    </w:p>
    <w:p w:rsidR="0070174F" w:rsidRPr="00873608" w:rsidRDefault="0070174F" w:rsidP="0081272D">
      <w:pPr>
        <w:jc w:val="center"/>
        <w:rPr>
          <w:b/>
          <w:i/>
        </w:rPr>
      </w:pPr>
      <w:r w:rsidRPr="00873608">
        <w:rPr>
          <w:b/>
          <w:i/>
          <w:lang w:val="en-US"/>
        </w:rPr>
        <w:t>I</w:t>
      </w:r>
      <w:r w:rsidRPr="00873608">
        <w:rPr>
          <w:b/>
          <w:i/>
        </w:rPr>
        <w:t xml:space="preserve"> вариант</w:t>
      </w:r>
    </w:p>
    <w:p w:rsidR="0070174F" w:rsidRPr="00720B92" w:rsidRDefault="0070174F" w:rsidP="00251C0C">
      <w:pPr>
        <w:numPr>
          <w:ilvl w:val="0"/>
          <w:numId w:val="24"/>
        </w:numPr>
        <w:ind w:left="284"/>
      </w:pPr>
      <w:r w:rsidRPr="00720B92">
        <w:rPr>
          <w:b/>
          <w:u w:val="single"/>
        </w:rPr>
        <w:t>На побережье какого моря располагается единственная в России</w:t>
      </w:r>
      <w:r>
        <w:rPr>
          <w:b/>
          <w:u w:val="single"/>
        </w:rPr>
        <w:t xml:space="preserve"> </w:t>
      </w:r>
      <w:r w:rsidRPr="00720B92">
        <w:rPr>
          <w:b/>
          <w:u w:val="single"/>
        </w:rPr>
        <w:t>приливная электростанция?</w:t>
      </w:r>
    </w:p>
    <w:p w:rsidR="0070174F" w:rsidRPr="00720B92" w:rsidRDefault="0070174F" w:rsidP="0081272D">
      <w:pPr>
        <w:ind w:left="284"/>
        <w:jc w:val="center"/>
      </w:pPr>
      <w:r w:rsidRPr="00720B92">
        <w:t>а)</w:t>
      </w:r>
      <w:r>
        <w:t xml:space="preserve"> </w:t>
      </w:r>
      <w:r w:rsidRPr="00720B92">
        <w:t>Баренцев</w:t>
      </w:r>
      <w:r>
        <w:t>а</w:t>
      </w:r>
      <w:r w:rsidRPr="00720B92">
        <w:t>;</w:t>
      </w:r>
      <w:r>
        <w:t xml:space="preserve">      </w:t>
      </w:r>
      <w:r w:rsidRPr="00720B92">
        <w:t>б)</w:t>
      </w:r>
      <w:r>
        <w:t xml:space="preserve"> </w:t>
      </w:r>
      <w:r w:rsidRPr="00720B92">
        <w:t>Белого;</w:t>
      </w:r>
      <w:r>
        <w:t xml:space="preserve">     </w:t>
      </w:r>
      <w:r w:rsidRPr="00720B92">
        <w:t>в)</w:t>
      </w:r>
      <w:r>
        <w:t xml:space="preserve"> </w:t>
      </w:r>
      <w:r w:rsidRPr="00720B92">
        <w:t>Охотского;</w:t>
      </w:r>
      <w:r>
        <w:t xml:space="preserve">     </w:t>
      </w:r>
      <w:r w:rsidRPr="00720B92">
        <w:t>г)</w:t>
      </w:r>
      <w:r>
        <w:t xml:space="preserve"> </w:t>
      </w:r>
      <w:r w:rsidRPr="00720B92">
        <w:t>Чёрного.</w:t>
      </w:r>
    </w:p>
    <w:p w:rsidR="0070174F" w:rsidRDefault="0070174F" w:rsidP="00251C0C">
      <w:pPr>
        <w:numPr>
          <w:ilvl w:val="0"/>
          <w:numId w:val="24"/>
        </w:numPr>
        <w:ind w:left="284"/>
        <w:rPr>
          <w:b/>
          <w:u w:val="single"/>
        </w:rPr>
        <w:sectPr w:rsidR="0070174F" w:rsidSect="0081272D">
          <w:pgSz w:w="11906" w:h="16838"/>
          <w:pgMar w:top="1134" w:right="850" w:bottom="1134" w:left="1701" w:header="708" w:footer="708" w:gutter="0"/>
          <w:cols w:space="708"/>
          <w:docGrid w:linePitch="360"/>
        </w:sectPr>
      </w:pPr>
    </w:p>
    <w:p w:rsidR="0070174F" w:rsidRPr="00720B92" w:rsidRDefault="0070174F" w:rsidP="00251C0C">
      <w:pPr>
        <w:numPr>
          <w:ilvl w:val="0"/>
          <w:numId w:val="24"/>
        </w:numPr>
        <w:ind w:left="284"/>
        <w:rPr>
          <w:b/>
          <w:u w:val="single"/>
        </w:rPr>
      </w:pPr>
      <w:r w:rsidRPr="00720B92">
        <w:rPr>
          <w:b/>
          <w:u w:val="single"/>
        </w:rPr>
        <w:t>Какого типа речного питания не существует?</w:t>
      </w:r>
    </w:p>
    <w:p w:rsidR="0070174F" w:rsidRPr="00720B92" w:rsidRDefault="0070174F" w:rsidP="0081272D">
      <w:pPr>
        <w:ind w:left="284"/>
        <w:jc w:val="center"/>
      </w:pPr>
      <w:r w:rsidRPr="00720B92">
        <w:t>а)</w:t>
      </w:r>
      <w:r>
        <w:t xml:space="preserve"> </w:t>
      </w:r>
      <w:r w:rsidRPr="00720B92">
        <w:t>Снегового;</w:t>
      </w:r>
      <w:r>
        <w:t xml:space="preserve">      </w:t>
      </w:r>
      <w:r w:rsidRPr="00720B92">
        <w:t>б)</w:t>
      </w:r>
      <w:r>
        <w:t xml:space="preserve"> </w:t>
      </w:r>
      <w:r w:rsidRPr="00720B92">
        <w:t>дождевого;</w:t>
      </w:r>
      <w:r>
        <w:t xml:space="preserve">      </w:t>
      </w:r>
      <w:r w:rsidRPr="00720B92">
        <w:t>в)</w:t>
      </w:r>
      <w:r>
        <w:t xml:space="preserve"> </w:t>
      </w:r>
      <w:r w:rsidRPr="00720B92">
        <w:t>родникового;</w:t>
      </w:r>
      <w:r>
        <w:t xml:space="preserve">      </w:t>
      </w:r>
      <w:r w:rsidRPr="00720B92">
        <w:t>г)</w:t>
      </w:r>
      <w:r>
        <w:t xml:space="preserve"> </w:t>
      </w:r>
      <w:r w:rsidRPr="00720B92">
        <w:t>ледникового.</w:t>
      </w:r>
    </w:p>
    <w:p w:rsidR="0070174F" w:rsidRPr="00720B92" w:rsidRDefault="0070174F" w:rsidP="00251C0C">
      <w:pPr>
        <w:numPr>
          <w:ilvl w:val="0"/>
          <w:numId w:val="24"/>
        </w:numPr>
        <w:ind w:left="284"/>
        <w:rPr>
          <w:b/>
          <w:u w:val="single"/>
        </w:rPr>
      </w:pPr>
      <w:r w:rsidRPr="00720B92">
        <w:rPr>
          <w:b/>
          <w:u w:val="single"/>
        </w:rPr>
        <w:t>Большинство рек России относится к бассейну:</w:t>
      </w:r>
    </w:p>
    <w:p w:rsidR="0070174F" w:rsidRDefault="0070174F" w:rsidP="0081272D">
      <w:pPr>
        <w:ind w:left="284"/>
        <w:sectPr w:rsidR="0070174F" w:rsidSect="00384402">
          <w:type w:val="continuous"/>
          <w:pgSz w:w="11906" w:h="16838"/>
          <w:pgMar w:top="1134" w:right="850" w:bottom="1134" w:left="1701" w:header="708" w:footer="708" w:gutter="0"/>
          <w:cols w:space="708"/>
          <w:docGrid w:linePitch="360"/>
        </w:sectPr>
      </w:pPr>
    </w:p>
    <w:p w:rsidR="0070174F" w:rsidRPr="00720B92" w:rsidRDefault="0070174F" w:rsidP="0081272D">
      <w:pPr>
        <w:ind w:left="284"/>
      </w:pPr>
      <w:r w:rsidRPr="00720B92">
        <w:t>а)</w:t>
      </w:r>
      <w:r>
        <w:t xml:space="preserve"> </w:t>
      </w:r>
      <w:r w:rsidRPr="00720B92">
        <w:t>Атлантического океана;</w:t>
      </w:r>
    </w:p>
    <w:p w:rsidR="0070174F" w:rsidRPr="00720B92" w:rsidRDefault="0070174F" w:rsidP="0081272D">
      <w:pPr>
        <w:ind w:left="284"/>
      </w:pPr>
      <w:r w:rsidRPr="00720B92">
        <w:t>б)</w:t>
      </w:r>
      <w:r>
        <w:t xml:space="preserve"> </w:t>
      </w:r>
      <w:r w:rsidRPr="00720B92">
        <w:t>Северного Ледовитого океана;</w:t>
      </w:r>
    </w:p>
    <w:p w:rsidR="0070174F" w:rsidRPr="00720B92" w:rsidRDefault="0070174F" w:rsidP="0081272D">
      <w:pPr>
        <w:ind w:left="284"/>
      </w:pPr>
      <w:r w:rsidRPr="00720B92">
        <w:t>в)</w:t>
      </w:r>
      <w:r>
        <w:t xml:space="preserve"> </w:t>
      </w:r>
      <w:r w:rsidRPr="00720B92">
        <w:t>Тихого океана;</w:t>
      </w:r>
    </w:p>
    <w:p w:rsidR="0070174F" w:rsidRPr="00720B92" w:rsidRDefault="0070174F" w:rsidP="0081272D">
      <w:pPr>
        <w:ind w:left="284"/>
      </w:pPr>
      <w:r w:rsidRPr="00720B92">
        <w:t>г)</w:t>
      </w:r>
      <w:r>
        <w:t xml:space="preserve"> </w:t>
      </w:r>
      <w:r w:rsidRPr="00720B92">
        <w:t>внутреннего стока.</w:t>
      </w:r>
    </w:p>
    <w:p w:rsidR="0070174F" w:rsidRDefault="0070174F" w:rsidP="00251C0C">
      <w:pPr>
        <w:numPr>
          <w:ilvl w:val="0"/>
          <w:numId w:val="24"/>
        </w:numPr>
        <w:ind w:left="284"/>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720B92" w:rsidRDefault="0070174F" w:rsidP="00251C0C">
      <w:pPr>
        <w:numPr>
          <w:ilvl w:val="0"/>
          <w:numId w:val="24"/>
        </w:numPr>
        <w:ind w:left="284"/>
        <w:rPr>
          <w:b/>
          <w:u w:val="single"/>
        </w:rPr>
      </w:pPr>
      <w:r w:rsidRPr="00720B92">
        <w:rPr>
          <w:b/>
          <w:u w:val="single"/>
        </w:rPr>
        <w:t>Бассейны каких из перечисленных рек располагаются на европейской территории страны?</w:t>
      </w:r>
    </w:p>
    <w:p w:rsidR="0070174F" w:rsidRPr="00720B92" w:rsidRDefault="0070174F" w:rsidP="0081272D">
      <w:pPr>
        <w:ind w:left="284"/>
        <w:jc w:val="center"/>
      </w:pPr>
      <w:r w:rsidRPr="00720B92">
        <w:t>а)</w:t>
      </w:r>
      <w:r>
        <w:t xml:space="preserve"> </w:t>
      </w:r>
      <w:r w:rsidRPr="00720B92">
        <w:t>Печора;</w:t>
      </w:r>
      <w:r>
        <w:t xml:space="preserve">       </w:t>
      </w:r>
      <w:r w:rsidRPr="00720B92">
        <w:t>б)</w:t>
      </w:r>
      <w:r>
        <w:t xml:space="preserve"> </w:t>
      </w:r>
      <w:r w:rsidRPr="00720B92">
        <w:t>Ангара;</w:t>
      </w:r>
      <w:r>
        <w:t xml:space="preserve">       </w:t>
      </w:r>
      <w:r w:rsidRPr="00720B92">
        <w:t>в)</w:t>
      </w:r>
      <w:r>
        <w:t xml:space="preserve"> </w:t>
      </w:r>
      <w:r w:rsidRPr="00720B92">
        <w:t>Северная Двина;</w:t>
      </w:r>
      <w:r>
        <w:t xml:space="preserve">        </w:t>
      </w:r>
      <w:r w:rsidRPr="00720B92">
        <w:t>г)</w:t>
      </w:r>
      <w:r>
        <w:t xml:space="preserve"> </w:t>
      </w:r>
      <w:r w:rsidRPr="00720B92">
        <w:t>Катунь;</w:t>
      </w:r>
      <w:r>
        <w:t xml:space="preserve">       </w:t>
      </w:r>
      <w:r w:rsidRPr="00720B92">
        <w:t>д)</w:t>
      </w:r>
      <w:r>
        <w:t xml:space="preserve"> </w:t>
      </w:r>
      <w:r w:rsidRPr="00720B92">
        <w:t>Вилюй;</w:t>
      </w:r>
      <w:r>
        <w:t xml:space="preserve">     </w:t>
      </w:r>
      <w:r w:rsidRPr="00720B92">
        <w:t>е)</w:t>
      </w:r>
      <w:r>
        <w:t xml:space="preserve"> </w:t>
      </w:r>
      <w:r w:rsidRPr="00720B92">
        <w:t>Нева.</w:t>
      </w:r>
    </w:p>
    <w:p w:rsidR="0070174F" w:rsidRPr="00720B92" w:rsidRDefault="0070174F" w:rsidP="00251C0C">
      <w:pPr>
        <w:numPr>
          <w:ilvl w:val="0"/>
          <w:numId w:val="24"/>
        </w:numPr>
        <w:ind w:left="284"/>
        <w:rPr>
          <w:b/>
          <w:u w:val="single"/>
        </w:rPr>
      </w:pPr>
      <w:r w:rsidRPr="00720B92">
        <w:rPr>
          <w:b/>
          <w:u w:val="single"/>
        </w:rPr>
        <w:t>Для какого из перечисленных районов характерна наибольшая за</w:t>
      </w:r>
      <w:r w:rsidRPr="00720B92">
        <w:rPr>
          <w:b/>
          <w:u w:val="single"/>
        </w:rPr>
        <w:softHyphen/>
        <w:t>болоченность?</w:t>
      </w:r>
    </w:p>
    <w:p w:rsidR="0070174F" w:rsidRDefault="0070174F" w:rsidP="0081272D">
      <w:pPr>
        <w:ind w:left="284"/>
        <w:sectPr w:rsidR="0070174F" w:rsidSect="00384402">
          <w:type w:val="continuous"/>
          <w:pgSz w:w="11906" w:h="16838"/>
          <w:pgMar w:top="1134" w:right="850" w:bottom="1134" w:left="1701" w:header="708" w:footer="708" w:gutter="0"/>
          <w:cols w:space="708"/>
          <w:docGrid w:linePitch="360"/>
        </w:sectPr>
      </w:pPr>
    </w:p>
    <w:p w:rsidR="0070174F" w:rsidRPr="00720B92" w:rsidRDefault="0070174F" w:rsidP="0081272D">
      <w:pPr>
        <w:ind w:left="284"/>
      </w:pPr>
      <w:r w:rsidRPr="00720B92">
        <w:t>а)</w:t>
      </w:r>
      <w:r>
        <w:t xml:space="preserve"> </w:t>
      </w:r>
      <w:r w:rsidRPr="00720B92">
        <w:t>Восточно-Европейская равнина;</w:t>
      </w:r>
    </w:p>
    <w:p w:rsidR="0070174F" w:rsidRPr="00720B92" w:rsidRDefault="0070174F" w:rsidP="0081272D">
      <w:pPr>
        <w:ind w:left="284"/>
      </w:pPr>
      <w:r w:rsidRPr="00720B92">
        <w:t>б)</w:t>
      </w:r>
      <w:r>
        <w:t xml:space="preserve"> </w:t>
      </w:r>
      <w:r w:rsidRPr="00720B92">
        <w:t>Западно-Сибирская равнина;</w:t>
      </w:r>
    </w:p>
    <w:p w:rsidR="0070174F" w:rsidRDefault="0070174F" w:rsidP="0081272D">
      <w:pPr>
        <w:ind w:left="284"/>
      </w:pPr>
      <w:r>
        <w:t>в</w:t>
      </w:r>
      <w:r w:rsidRPr="00720B92">
        <w:t>) Средне</w:t>
      </w:r>
      <w:r>
        <w:t>с</w:t>
      </w:r>
      <w:r w:rsidRPr="00720B92">
        <w:t xml:space="preserve">ибирское плоскогорье; </w:t>
      </w:r>
    </w:p>
    <w:p w:rsidR="0070174F" w:rsidRPr="00720B92" w:rsidRDefault="0070174F" w:rsidP="0081272D">
      <w:pPr>
        <w:ind w:left="284"/>
      </w:pPr>
      <w:r>
        <w:t>г</w:t>
      </w:r>
      <w:r w:rsidRPr="00720B92">
        <w:t>) Дальний Восток.</w:t>
      </w:r>
    </w:p>
    <w:p w:rsidR="0070174F" w:rsidRDefault="0070174F" w:rsidP="00251C0C">
      <w:pPr>
        <w:numPr>
          <w:ilvl w:val="0"/>
          <w:numId w:val="24"/>
        </w:numPr>
        <w:ind w:left="284"/>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D17377" w:rsidRDefault="0070174F" w:rsidP="00251C0C">
      <w:pPr>
        <w:numPr>
          <w:ilvl w:val="0"/>
          <w:numId w:val="24"/>
        </w:numPr>
        <w:ind w:left="284"/>
        <w:rPr>
          <w:b/>
          <w:u w:val="single"/>
        </w:rPr>
      </w:pPr>
      <w:r w:rsidRPr="00D17377">
        <w:rPr>
          <w:b/>
          <w:u w:val="single"/>
        </w:rPr>
        <w:t>Крупнейший центр горного оледенения на территории России — это:</w:t>
      </w:r>
    </w:p>
    <w:p w:rsidR="0070174F" w:rsidRPr="00720B92" w:rsidRDefault="0070174F" w:rsidP="0081272D">
      <w:pPr>
        <w:ind w:left="284"/>
        <w:jc w:val="center"/>
      </w:pPr>
      <w:r w:rsidRPr="00720B92">
        <w:t>а)</w:t>
      </w:r>
      <w:r>
        <w:t xml:space="preserve"> </w:t>
      </w:r>
      <w:r w:rsidRPr="00720B92">
        <w:t>Алтай;</w:t>
      </w:r>
      <w:r>
        <w:t xml:space="preserve">     </w:t>
      </w:r>
      <w:r w:rsidRPr="00720B92">
        <w:t>б)</w:t>
      </w:r>
      <w:r>
        <w:t xml:space="preserve"> </w:t>
      </w:r>
      <w:r w:rsidRPr="00720B92">
        <w:t>Верхоянский хребет;</w:t>
      </w:r>
      <w:r>
        <w:t xml:space="preserve">        </w:t>
      </w:r>
      <w:r w:rsidRPr="00720B92">
        <w:t>в)</w:t>
      </w:r>
      <w:r>
        <w:t xml:space="preserve"> </w:t>
      </w:r>
      <w:r w:rsidRPr="00720B92">
        <w:t>Кавказ;</w:t>
      </w:r>
      <w:r>
        <w:t xml:space="preserve">      </w:t>
      </w:r>
      <w:r w:rsidRPr="00720B92">
        <w:t>г)</w:t>
      </w:r>
      <w:r>
        <w:t xml:space="preserve"> </w:t>
      </w:r>
      <w:r w:rsidRPr="00720B92">
        <w:t>Хибины.</w:t>
      </w:r>
    </w:p>
    <w:p w:rsidR="0070174F" w:rsidRPr="00D17377" w:rsidRDefault="0070174F" w:rsidP="00251C0C">
      <w:pPr>
        <w:numPr>
          <w:ilvl w:val="0"/>
          <w:numId w:val="24"/>
        </w:numPr>
        <w:ind w:left="284"/>
        <w:rPr>
          <w:b/>
          <w:u w:val="single"/>
        </w:rPr>
      </w:pPr>
      <w:r w:rsidRPr="00D17377">
        <w:rPr>
          <w:b/>
          <w:u w:val="single"/>
        </w:rPr>
        <w:t>Какие из перечисленных природных объектов располагаются в зоне сплошного распространения многолетней мерзлоты?</w:t>
      </w:r>
    </w:p>
    <w:p w:rsidR="0070174F" w:rsidRDefault="0070174F" w:rsidP="0081272D">
      <w:pPr>
        <w:ind w:left="284"/>
        <w:sectPr w:rsidR="0070174F" w:rsidSect="00384402">
          <w:type w:val="continuous"/>
          <w:pgSz w:w="11906" w:h="16838"/>
          <w:pgMar w:top="1134" w:right="850" w:bottom="1134" w:left="1701" w:header="708" w:footer="708" w:gutter="0"/>
          <w:cols w:space="708"/>
          <w:docGrid w:linePitch="360"/>
        </w:sectPr>
      </w:pPr>
    </w:p>
    <w:p w:rsidR="0070174F" w:rsidRDefault="0070174F" w:rsidP="0081272D">
      <w:pPr>
        <w:ind w:left="284"/>
      </w:pPr>
      <w:r w:rsidRPr="00720B92">
        <w:t>а</w:t>
      </w:r>
      <w:r>
        <w:t xml:space="preserve">) </w:t>
      </w:r>
      <w:r w:rsidRPr="00720B92">
        <w:t>Братское водохранилище;</w:t>
      </w:r>
      <w:r>
        <w:t xml:space="preserve">     </w:t>
      </w:r>
    </w:p>
    <w:p w:rsidR="0070174F" w:rsidRDefault="0070174F" w:rsidP="0081272D">
      <w:pPr>
        <w:ind w:left="284"/>
      </w:pPr>
      <w:r w:rsidRPr="00720B92">
        <w:t>б)</w:t>
      </w:r>
      <w:r>
        <w:t xml:space="preserve"> </w:t>
      </w:r>
      <w:r w:rsidRPr="00720B92">
        <w:t>озеро Байкал;</w:t>
      </w:r>
      <w:r>
        <w:t xml:space="preserve">   </w:t>
      </w:r>
    </w:p>
    <w:p w:rsidR="0070174F" w:rsidRDefault="0070174F" w:rsidP="0081272D">
      <w:pPr>
        <w:ind w:left="284"/>
      </w:pPr>
      <w:r>
        <w:t xml:space="preserve"> </w:t>
      </w:r>
      <w:r w:rsidRPr="00720B92">
        <w:t>в)</w:t>
      </w:r>
      <w:r>
        <w:t xml:space="preserve"> </w:t>
      </w:r>
      <w:r w:rsidRPr="00720B92">
        <w:t>озеро Таймыр;</w:t>
      </w:r>
      <w:r>
        <w:t xml:space="preserve">    </w:t>
      </w:r>
    </w:p>
    <w:p w:rsidR="0070174F" w:rsidRDefault="0070174F" w:rsidP="0081272D">
      <w:pPr>
        <w:ind w:left="284"/>
      </w:pPr>
      <w:r w:rsidRPr="00720B92">
        <w:t>г)</w:t>
      </w:r>
      <w:r>
        <w:t xml:space="preserve"> </w:t>
      </w:r>
      <w:r w:rsidRPr="00720B92">
        <w:t>устье Енисея;</w:t>
      </w:r>
      <w:r>
        <w:t xml:space="preserve">    </w:t>
      </w:r>
    </w:p>
    <w:p w:rsidR="0070174F" w:rsidRPr="00720B92" w:rsidRDefault="0070174F" w:rsidP="0081272D">
      <w:pPr>
        <w:ind w:left="284"/>
      </w:pPr>
      <w:r w:rsidRPr="00720B92">
        <w:t>д)</w:t>
      </w:r>
      <w:r>
        <w:t xml:space="preserve"> </w:t>
      </w:r>
      <w:r w:rsidRPr="00720B92">
        <w:t>устье Оби.</w:t>
      </w:r>
    </w:p>
    <w:p w:rsidR="0070174F" w:rsidRDefault="0070174F" w:rsidP="00251C0C">
      <w:pPr>
        <w:numPr>
          <w:ilvl w:val="0"/>
          <w:numId w:val="24"/>
        </w:numPr>
        <w:ind w:left="284"/>
        <w:rPr>
          <w:b/>
          <w:u w:val="single"/>
        </w:rPr>
        <w:sectPr w:rsidR="0070174F" w:rsidSect="00384402">
          <w:type w:val="continuous"/>
          <w:pgSz w:w="11906" w:h="16838"/>
          <w:pgMar w:top="1134" w:right="850" w:bottom="1134" w:left="1701" w:header="708" w:footer="708" w:gutter="0"/>
          <w:cols w:num="3" w:space="708"/>
          <w:docGrid w:linePitch="360"/>
        </w:sectPr>
      </w:pPr>
    </w:p>
    <w:p w:rsidR="0070174F" w:rsidRPr="00D17377" w:rsidRDefault="0070174F" w:rsidP="00251C0C">
      <w:pPr>
        <w:numPr>
          <w:ilvl w:val="0"/>
          <w:numId w:val="24"/>
        </w:numPr>
        <w:ind w:left="284"/>
        <w:rPr>
          <w:b/>
          <w:u w:val="single"/>
        </w:rPr>
      </w:pPr>
      <w:r w:rsidRPr="00D17377">
        <w:rPr>
          <w:b/>
          <w:u w:val="single"/>
        </w:rPr>
        <w:t>Из какого района Великий ледник пришёл на европейскую терри</w:t>
      </w:r>
      <w:r w:rsidRPr="00D17377">
        <w:rPr>
          <w:b/>
          <w:u w:val="single"/>
        </w:rPr>
        <w:softHyphen/>
        <w:t>торию нашей страны?</w:t>
      </w:r>
    </w:p>
    <w:p w:rsidR="0070174F" w:rsidRPr="00720B92" w:rsidRDefault="0070174F" w:rsidP="0081272D">
      <w:pPr>
        <w:ind w:left="284"/>
        <w:jc w:val="center"/>
      </w:pPr>
      <w:r w:rsidRPr="00720B92">
        <w:t>а)</w:t>
      </w:r>
      <w:r>
        <w:t xml:space="preserve"> </w:t>
      </w:r>
      <w:r w:rsidRPr="00720B92">
        <w:t>С Кавказа;</w:t>
      </w:r>
      <w:r>
        <w:t xml:space="preserve">      </w:t>
      </w:r>
      <w:r w:rsidRPr="00720B92">
        <w:t>б)</w:t>
      </w:r>
      <w:r>
        <w:t xml:space="preserve"> </w:t>
      </w:r>
      <w:r w:rsidRPr="00720B92">
        <w:t>с Новой Земли;</w:t>
      </w:r>
      <w:r>
        <w:t xml:space="preserve">      </w:t>
      </w:r>
      <w:r w:rsidRPr="00720B92">
        <w:t>в)</w:t>
      </w:r>
      <w:r>
        <w:t xml:space="preserve"> </w:t>
      </w:r>
      <w:r w:rsidRPr="00720B92">
        <w:t>со Скандинавских гор;</w:t>
      </w:r>
      <w:r>
        <w:t xml:space="preserve">      </w:t>
      </w:r>
      <w:r w:rsidRPr="00720B92">
        <w:t>г)</w:t>
      </w:r>
      <w:r>
        <w:t xml:space="preserve"> </w:t>
      </w:r>
      <w:r w:rsidRPr="00720B92">
        <w:t>с Урала.</w:t>
      </w:r>
    </w:p>
    <w:p w:rsidR="0070174F" w:rsidRPr="00D17377" w:rsidRDefault="0070174F" w:rsidP="00251C0C">
      <w:pPr>
        <w:numPr>
          <w:ilvl w:val="0"/>
          <w:numId w:val="24"/>
        </w:numPr>
        <w:ind w:left="284"/>
        <w:rPr>
          <w:b/>
          <w:u w:val="single"/>
        </w:rPr>
      </w:pPr>
      <w:r w:rsidRPr="00D17377">
        <w:rPr>
          <w:b/>
          <w:u w:val="single"/>
        </w:rPr>
        <w:t>Выберите наиболее правильное определение водных pecypcoв:</w:t>
      </w:r>
    </w:p>
    <w:p w:rsidR="0070174F" w:rsidRPr="00720B92" w:rsidRDefault="0070174F" w:rsidP="0081272D">
      <w:pPr>
        <w:ind w:left="284"/>
      </w:pPr>
      <w:r w:rsidRPr="00720B92">
        <w:t>а)</w:t>
      </w:r>
      <w:r>
        <w:t xml:space="preserve"> </w:t>
      </w:r>
      <w:r w:rsidRPr="00720B92">
        <w:t>Воды, используемые исключительно в гидроэнергетике;</w:t>
      </w:r>
    </w:p>
    <w:p w:rsidR="0070174F" w:rsidRPr="00720B92" w:rsidRDefault="0070174F" w:rsidP="0081272D">
      <w:pPr>
        <w:ind w:left="284"/>
      </w:pPr>
      <w:r w:rsidRPr="00720B92">
        <w:t>б)</w:t>
      </w:r>
      <w:r>
        <w:t xml:space="preserve"> </w:t>
      </w:r>
      <w:r w:rsidRPr="00720B92">
        <w:t>воды, пригодные для использования в хозяйственной деяте</w:t>
      </w:r>
      <w:r>
        <w:t>льно</w:t>
      </w:r>
      <w:r w:rsidRPr="00720B92">
        <w:t>сти человека;</w:t>
      </w:r>
    </w:p>
    <w:p w:rsidR="0070174F" w:rsidRPr="00720B92" w:rsidRDefault="0070174F" w:rsidP="0081272D">
      <w:pPr>
        <w:ind w:left="284"/>
      </w:pPr>
      <w:r w:rsidRPr="00720B92">
        <w:t>в)</w:t>
      </w:r>
      <w:r>
        <w:t xml:space="preserve"> </w:t>
      </w:r>
      <w:r w:rsidRPr="00720B92">
        <w:t>воды, используемые в хозяйственной деятельности человек</w:t>
      </w:r>
    </w:p>
    <w:p w:rsidR="0070174F" w:rsidRPr="00720B92" w:rsidRDefault="0070174F" w:rsidP="0081272D">
      <w:pPr>
        <w:ind w:left="284"/>
      </w:pPr>
      <w:r w:rsidRPr="00720B92">
        <w:t>г)</w:t>
      </w:r>
      <w:r>
        <w:t xml:space="preserve"> </w:t>
      </w:r>
      <w:r w:rsidRPr="00720B92">
        <w:t>запас воды, сосредоточенный в горных ледниках.</w:t>
      </w:r>
    </w:p>
    <w:p w:rsidR="0070174F" w:rsidRPr="00C52F4E" w:rsidRDefault="0070174F" w:rsidP="00251C0C">
      <w:pPr>
        <w:numPr>
          <w:ilvl w:val="0"/>
          <w:numId w:val="24"/>
        </w:numPr>
        <w:spacing w:before="240" w:line="276" w:lineRule="auto"/>
        <w:ind w:left="284"/>
        <w:jc w:val="both"/>
        <w:rPr>
          <w:b/>
          <w:u w:val="single"/>
        </w:rPr>
      </w:pPr>
      <w:r w:rsidRPr="00C52F4E">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DC6209" w:rsidTr="00384402">
        <w:tc>
          <w:tcPr>
            <w:tcW w:w="675" w:type="dxa"/>
            <w:tcBorders>
              <w:top w:val="single" w:sz="4" w:space="0" w:color="auto"/>
              <w:left w:val="single" w:sz="4" w:space="0" w:color="auto"/>
              <w:bottom w:val="single" w:sz="4" w:space="0" w:color="auto"/>
              <w:right w:val="single" w:sz="4" w:space="0" w:color="auto"/>
            </w:tcBorders>
          </w:tcPr>
          <w:p w:rsidR="0070174F" w:rsidRPr="00DC6209" w:rsidRDefault="0070174F" w:rsidP="00384402">
            <w:r>
              <w:t>1</w:t>
            </w:r>
          </w:p>
        </w:tc>
        <w:tc>
          <w:tcPr>
            <w:tcW w:w="7797" w:type="dxa"/>
            <w:tcBorders>
              <w:top w:val="single" w:sz="4" w:space="0" w:color="auto"/>
              <w:left w:val="single" w:sz="4" w:space="0" w:color="auto"/>
              <w:bottom w:val="single" w:sz="4" w:space="0" w:color="auto"/>
              <w:right w:val="single" w:sz="4" w:space="0" w:color="auto"/>
            </w:tcBorders>
          </w:tcPr>
          <w:p w:rsidR="0070174F" w:rsidRPr="00DC6209" w:rsidRDefault="0070174F" w:rsidP="00384402">
            <w:r w:rsidRPr="00DC6209">
              <w:t>Алтай — это крупнейший район современного горного оле</w:t>
            </w:r>
            <w:r w:rsidRPr="00DC6209">
              <w:softHyphen/>
              <w:t>денения на территории России</w:t>
            </w:r>
          </w:p>
        </w:tc>
        <w:tc>
          <w:tcPr>
            <w:tcW w:w="1099" w:type="dxa"/>
            <w:tcBorders>
              <w:left w:val="single" w:sz="4" w:space="0" w:color="auto"/>
            </w:tcBorders>
          </w:tcPr>
          <w:p w:rsidR="0070174F" w:rsidRPr="00DC6209" w:rsidRDefault="0070174F" w:rsidP="00384402"/>
        </w:tc>
      </w:tr>
      <w:tr w:rsidR="0070174F" w:rsidRPr="00DC6209" w:rsidTr="00384402">
        <w:tc>
          <w:tcPr>
            <w:tcW w:w="675" w:type="dxa"/>
          </w:tcPr>
          <w:p w:rsidR="0070174F" w:rsidRPr="00DC6209" w:rsidRDefault="0070174F" w:rsidP="00384402">
            <w:r>
              <w:t>2</w:t>
            </w:r>
          </w:p>
        </w:tc>
        <w:tc>
          <w:tcPr>
            <w:tcW w:w="7797" w:type="dxa"/>
          </w:tcPr>
          <w:p w:rsidR="0070174F" w:rsidRPr="00DC6209" w:rsidRDefault="0070174F" w:rsidP="00384402">
            <w:r w:rsidRPr="00DC6209">
              <w:t>Максимальная мощность многолетней мерзлоты достигает нескольких километров</w:t>
            </w:r>
          </w:p>
        </w:tc>
        <w:tc>
          <w:tcPr>
            <w:tcW w:w="1099" w:type="dxa"/>
          </w:tcPr>
          <w:p w:rsidR="0070174F" w:rsidRPr="00DC6209" w:rsidRDefault="0070174F" w:rsidP="00384402"/>
        </w:tc>
      </w:tr>
      <w:tr w:rsidR="0070174F" w:rsidRPr="00DC6209" w:rsidTr="00384402">
        <w:tc>
          <w:tcPr>
            <w:tcW w:w="675" w:type="dxa"/>
          </w:tcPr>
          <w:p w:rsidR="0070174F" w:rsidRPr="00DC6209" w:rsidRDefault="0070174F" w:rsidP="00384402">
            <w:r>
              <w:t>3</w:t>
            </w:r>
          </w:p>
        </w:tc>
        <w:tc>
          <w:tcPr>
            <w:tcW w:w="7797" w:type="dxa"/>
          </w:tcPr>
          <w:p w:rsidR="0070174F" w:rsidRPr="00DC6209" w:rsidRDefault="0070174F" w:rsidP="00384402">
            <w:r w:rsidRPr="00DC6209">
              <w:t>На протяжении четвертичного периода наблюдались три эпохи оледенения</w:t>
            </w:r>
          </w:p>
        </w:tc>
        <w:tc>
          <w:tcPr>
            <w:tcW w:w="1099" w:type="dxa"/>
          </w:tcPr>
          <w:p w:rsidR="0070174F" w:rsidRPr="00DC6209" w:rsidRDefault="0070174F" w:rsidP="00384402"/>
        </w:tc>
      </w:tr>
      <w:tr w:rsidR="0070174F" w:rsidRPr="00DC6209" w:rsidTr="00384402">
        <w:tc>
          <w:tcPr>
            <w:tcW w:w="675" w:type="dxa"/>
          </w:tcPr>
          <w:p w:rsidR="0070174F" w:rsidRPr="00DC6209" w:rsidRDefault="0070174F" w:rsidP="00384402">
            <w:r>
              <w:t>4</w:t>
            </w:r>
          </w:p>
        </w:tc>
        <w:tc>
          <w:tcPr>
            <w:tcW w:w="7797" w:type="dxa"/>
          </w:tcPr>
          <w:p w:rsidR="0070174F" w:rsidRPr="00DC6209" w:rsidRDefault="0070174F" w:rsidP="00384402">
            <w:r w:rsidRPr="00DC6209">
              <w:t>После разрушения ледника и начала современной межлед</w:t>
            </w:r>
            <w:r w:rsidRPr="00DC6209">
              <w:softHyphen/>
              <w:t>никовой эпохи животный мир мало изменился</w:t>
            </w:r>
          </w:p>
        </w:tc>
        <w:tc>
          <w:tcPr>
            <w:tcW w:w="1099" w:type="dxa"/>
          </w:tcPr>
          <w:p w:rsidR="0070174F" w:rsidRPr="00DC6209" w:rsidRDefault="0070174F" w:rsidP="00384402"/>
        </w:tc>
      </w:tr>
    </w:tbl>
    <w:p w:rsidR="0070174F" w:rsidRPr="009B6ACC" w:rsidRDefault="0070174F" w:rsidP="00251C0C">
      <w:pPr>
        <w:numPr>
          <w:ilvl w:val="0"/>
          <w:numId w:val="24"/>
        </w:numPr>
        <w:spacing w:before="240" w:line="276" w:lineRule="auto"/>
        <w:ind w:left="284" w:hanging="284"/>
        <w:rPr>
          <w:b/>
          <w:u w:val="single"/>
        </w:rPr>
      </w:pPr>
      <w:r w:rsidRPr="009B6ACC">
        <w:rPr>
          <w:b/>
          <w:u w:val="single"/>
        </w:rPr>
        <w:t>Определите соответствие между морями и их особенностями: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1"/>
        <w:gridCol w:w="2402"/>
        <w:gridCol w:w="2401"/>
        <w:gridCol w:w="2402"/>
      </w:tblGrid>
      <w:tr w:rsidR="0070174F" w:rsidRPr="00C52F4E" w:rsidTr="00384402">
        <w:tc>
          <w:tcPr>
            <w:tcW w:w="2401" w:type="dxa"/>
          </w:tcPr>
          <w:p w:rsidR="0070174F" w:rsidRPr="00C52F4E" w:rsidRDefault="0070174F" w:rsidP="00384402">
            <w:pPr>
              <w:jc w:val="center"/>
            </w:pPr>
            <w:r>
              <w:t>а</w:t>
            </w:r>
            <w:r w:rsidRPr="00C52F4E">
              <w:t xml:space="preserve">) </w:t>
            </w:r>
            <w:r w:rsidRPr="009B6ACC">
              <w:t>Азовское</w:t>
            </w:r>
          </w:p>
        </w:tc>
        <w:tc>
          <w:tcPr>
            <w:tcW w:w="2402" w:type="dxa"/>
          </w:tcPr>
          <w:p w:rsidR="0070174F" w:rsidRPr="00C52F4E" w:rsidRDefault="0070174F" w:rsidP="00384402">
            <w:pPr>
              <w:jc w:val="center"/>
            </w:pPr>
            <w:r>
              <w:t>б</w:t>
            </w:r>
            <w:r w:rsidRPr="00C52F4E">
              <w:t xml:space="preserve">) </w:t>
            </w:r>
            <w:r w:rsidRPr="009B6ACC">
              <w:t>Балтийское</w:t>
            </w:r>
          </w:p>
        </w:tc>
        <w:tc>
          <w:tcPr>
            <w:tcW w:w="2401" w:type="dxa"/>
          </w:tcPr>
          <w:p w:rsidR="0070174F" w:rsidRPr="00C52F4E" w:rsidRDefault="0070174F" w:rsidP="00384402">
            <w:pPr>
              <w:jc w:val="center"/>
            </w:pPr>
            <w:r>
              <w:t>в</w:t>
            </w:r>
            <w:r w:rsidRPr="00C52F4E">
              <w:t xml:space="preserve">) </w:t>
            </w:r>
            <w:r w:rsidRPr="009B6ACC">
              <w:t>Баренц</w:t>
            </w:r>
            <w:r>
              <w:t>е</w:t>
            </w:r>
            <w:r w:rsidRPr="009B6ACC">
              <w:t>во</w:t>
            </w:r>
          </w:p>
        </w:tc>
        <w:tc>
          <w:tcPr>
            <w:tcW w:w="2402" w:type="dxa"/>
          </w:tcPr>
          <w:p w:rsidR="0070174F" w:rsidRPr="00C52F4E" w:rsidRDefault="0070174F" w:rsidP="00384402">
            <w:pPr>
              <w:jc w:val="center"/>
            </w:pPr>
            <w:r>
              <w:t>г</w:t>
            </w:r>
            <w:r w:rsidRPr="00C52F4E">
              <w:t>)</w:t>
            </w:r>
            <w:r w:rsidRPr="009B6ACC">
              <w:t xml:space="preserve"> Берингово</w:t>
            </w:r>
          </w:p>
        </w:tc>
      </w:tr>
      <w:tr w:rsidR="0070174F" w:rsidRPr="00C52F4E" w:rsidTr="00384402">
        <w:tc>
          <w:tcPr>
            <w:tcW w:w="2401" w:type="dxa"/>
          </w:tcPr>
          <w:p w:rsidR="0070174F" w:rsidRPr="00C52F4E" w:rsidRDefault="0070174F" w:rsidP="00384402"/>
        </w:tc>
        <w:tc>
          <w:tcPr>
            <w:tcW w:w="2402" w:type="dxa"/>
          </w:tcPr>
          <w:p w:rsidR="0070174F" w:rsidRPr="00C52F4E" w:rsidRDefault="0070174F" w:rsidP="00384402"/>
        </w:tc>
        <w:tc>
          <w:tcPr>
            <w:tcW w:w="2401" w:type="dxa"/>
          </w:tcPr>
          <w:p w:rsidR="0070174F" w:rsidRPr="00C52F4E" w:rsidRDefault="0070174F" w:rsidP="00384402"/>
        </w:tc>
        <w:tc>
          <w:tcPr>
            <w:tcW w:w="2402" w:type="dxa"/>
          </w:tcPr>
          <w:p w:rsidR="0070174F" w:rsidRPr="00C52F4E" w:rsidRDefault="0070174F" w:rsidP="00384402"/>
        </w:tc>
      </w:tr>
    </w:tbl>
    <w:p w:rsidR="0070174F" w:rsidRDefault="0070174F" w:rsidP="00251C0C">
      <w:pPr>
        <w:numPr>
          <w:ilvl w:val="0"/>
          <w:numId w:val="25"/>
        </w:numPr>
        <w:sectPr w:rsidR="0070174F" w:rsidSect="00384402">
          <w:type w:val="continuous"/>
          <w:pgSz w:w="11906" w:h="16838"/>
          <w:pgMar w:top="1134" w:right="850" w:bottom="1134" w:left="1701" w:header="708" w:footer="708" w:gutter="0"/>
          <w:cols w:space="708"/>
          <w:docGrid w:linePitch="360"/>
        </w:sectPr>
      </w:pPr>
    </w:p>
    <w:p w:rsidR="0070174F" w:rsidRPr="009B6ACC" w:rsidRDefault="0070174F" w:rsidP="00251C0C">
      <w:pPr>
        <w:numPr>
          <w:ilvl w:val="0"/>
          <w:numId w:val="25"/>
        </w:numPr>
      </w:pPr>
      <w:r w:rsidRPr="009B6ACC">
        <w:t>Самое большое по площади</w:t>
      </w:r>
    </w:p>
    <w:p w:rsidR="0070174F" w:rsidRDefault="0070174F" w:rsidP="00251C0C">
      <w:pPr>
        <w:numPr>
          <w:ilvl w:val="0"/>
          <w:numId w:val="25"/>
        </w:numPr>
      </w:pPr>
      <w:r w:rsidRPr="009B6ACC">
        <w:t>Самое маленькое по площади</w:t>
      </w:r>
    </w:p>
    <w:p w:rsidR="0070174F" w:rsidRDefault="0070174F" w:rsidP="00251C0C">
      <w:pPr>
        <w:numPr>
          <w:ilvl w:val="0"/>
          <w:numId w:val="25"/>
        </w:numPr>
      </w:pPr>
      <w:r w:rsidRPr="009B6ACC">
        <w:t>Самое глубокое</w:t>
      </w:r>
    </w:p>
    <w:p w:rsidR="0070174F" w:rsidRPr="009B6ACC" w:rsidRDefault="0070174F" w:rsidP="00251C0C">
      <w:pPr>
        <w:numPr>
          <w:ilvl w:val="0"/>
          <w:numId w:val="25"/>
        </w:numPr>
      </w:pPr>
      <w:r w:rsidRPr="009B6ACC">
        <w:t>Самое мелкое</w:t>
      </w:r>
      <w:r w:rsidRPr="009B6ACC">
        <w:tab/>
      </w:r>
    </w:p>
    <w:p w:rsidR="0070174F" w:rsidRDefault="0070174F" w:rsidP="00251C0C">
      <w:pPr>
        <w:numPr>
          <w:ilvl w:val="0"/>
          <w:numId w:val="25"/>
        </w:numPr>
      </w:pPr>
      <w:r>
        <w:t>Незамерзающее</w:t>
      </w:r>
    </w:p>
    <w:p w:rsidR="0070174F" w:rsidRDefault="0070174F" w:rsidP="00251C0C">
      <w:pPr>
        <w:numPr>
          <w:ilvl w:val="0"/>
          <w:numId w:val="25"/>
        </w:numPr>
      </w:pPr>
      <w:r w:rsidRPr="009B6ACC">
        <w:t>Самое пресное</w:t>
      </w:r>
    </w:p>
    <w:p w:rsidR="0070174F" w:rsidRDefault="0070174F" w:rsidP="0081272D">
      <w:pPr>
        <w:sectPr w:rsidR="0070174F" w:rsidSect="00384402">
          <w:type w:val="continuous"/>
          <w:pgSz w:w="11906" w:h="16838"/>
          <w:pgMar w:top="1134" w:right="850" w:bottom="1134" w:left="1701" w:header="708" w:footer="708" w:gutter="0"/>
          <w:cols w:num="2" w:space="708"/>
          <w:docGrid w:linePitch="360"/>
        </w:sectPr>
      </w:pPr>
    </w:p>
    <w:p w:rsidR="0070174F" w:rsidRPr="009B6ACC" w:rsidRDefault="0070174F" w:rsidP="00251C0C">
      <w:pPr>
        <w:numPr>
          <w:ilvl w:val="0"/>
          <w:numId w:val="24"/>
        </w:numPr>
        <w:spacing w:line="276" w:lineRule="auto"/>
        <w:ind w:left="426"/>
        <w:jc w:val="both"/>
        <w:rPr>
          <w:b/>
          <w:u w:val="single"/>
        </w:rPr>
      </w:pPr>
      <w:r w:rsidRPr="009B6ACC">
        <w:rPr>
          <w:b/>
          <w:u w:val="single"/>
        </w:rPr>
        <w:t>Укажите порядок расположения перечисленных морей с востока на запад вдоль побережья России.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C52F4E" w:rsidTr="00384402">
        <w:trPr>
          <w:trHeight w:val="240"/>
        </w:trPr>
        <w:tc>
          <w:tcPr>
            <w:tcW w:w="393" w:type="dxa"/>
          </w:tcPr>
          <w:p w:rsidR="0070174F" w:rsidRPr="00C52F4E" w:rsidRDefault="0070174F" w:rsidP="00384402">
            <w:pPr>
              <w:jc w:val="center"/>
            </w:pPr>
            <w:r w:rsidRPr="00C52F4E">
              <w:t>А</w:t>
            </w:r>
          </w:p>
        </w:tc>
        <w:tc>
          <w:tcPr>
            <w:tcW w:w="3259" w:type="dxa"/>
          </w:tcPr>
          <w:p w:rsidR="0070174F" w:rsidRPr="00C52F4E" w:rsidRDefault="0070174F" w:rsidP="00384402">
            <w:r w:rsidRPr="009B6ACC">
              <w:t>Балтийское море</w:t>
            </w:r>
            <w:r w:rsidRPr="009B6ACC">
              <w:tab/>
            </w:r>
          </w:p>
        </w:tc>
        <w:tc>
          <w:tcPr>
            <w:tcW w:w="425" w:type="dxa"/>
          </w:tcPr>
          <w:p w:rsidR="0070174F" w:rsidRPr="00C52F4E" w:rsidRDefault="0070174F" w:rsidP="00384402"/>
        </w:tc>
      </w:tr>
      <w:tr w:rsidR="0070174F" w:rsidRPr="00C52F4E" w:rsidTr="00384402">
        <w:tc>
          <w:tcPr>
            <w:tcW w:w="393" w:type="dxa"/>
          </w:tcPr>
          <w:p w:rsidR="0070174F" w:rsidRPr="00C52F4E" w:rsidRDefault="0070174F" w:rsidP="00384402">
            <w:pPr>
              <w:jc w:val="center"/>
            </w:pPr>
            <w:r w:rsidRPr="00C52F4E">
              <w:t>Б</w:t>
            </w:r>
          </w:p>
        </w:tc>
        <w:tc>
          <w:tcPr>
            <w:tcW w:w="3259" w:type="dxa"/>
          </w:tcPr>
          <w:p w:rsidR="0070174F" w:rsidRPr="00C52F4E" w:rsidRDefault="0070174F" w:rsidP="00384402">
            <w:r w:rsidRPr="009B6ACC">
              <w:t>Карское море</w:t>
            </w:r>
          </w:p>
        </w:tc>
        <w:tc>
          <w:tcPr>
            <w:tcW w:w="425" w:type="dxa"/>
          </w:tcPr>
          <w:p w:rsidR="0070174F" w:rsidRPr="00C52F4E" w:rsidRDefault="0070174F" w:rsidP="00384402"/>
        </w:tc>
      </w:tr>
      <w:tr w:rsidR="0070174F" w:rsidRPr="00C52F4E" w:rsidTr="00384402">
        <w:tc>
          <w:tcPr>
            <w:tcW w:w="393" w:type="dxa"/>
          </w:tcPr>
          <w:p w:rsidR="0070174F" w:rsidRPr="00C52F4E" w:rsidRDefault="0070174F" w:rsidP="00384402">
            <w:pPr>
              <w:jc w:val="center"/>
            </w:pPr>
            <w:r w:rsidRPr="00C52F4E">
              <w:t>В</w:t>
            </w:r>
          </w:p>
        </w:tc>
        <w:tc>
          <w:tcPr>
            <w:tcW w:w="3259" w:type="dxa"/>
          </w:tcPr>
          <w:p w:rsidR="0070174F" w:rsidRPr="00C52F4E" w:rsidRDefault="0070174F" w:rsidP="00384402">
            <w:r w:rsidRPr="009B6ACC">
              <w:t>Белое море</w:t>
            </w:r>
            <w:r w:rsidRPr="009B6ACC">
              <w:tab/>
            </w:r>
          </w:p>
        </w:tc>
        <w:tc>
          <w:tcPr>
            <w:tcW w:w="425" w:type="dxa"/>
          </w:tcPr>
          <w:p w:rsidR="0070174F" w:rsidRPr="00C52F4E" w:rsidRDefault="0070174F" w:rsidP="00384402"/>
        </w:tc>
      </w:tr>
      <w:tr w:rsidR="0070174F" w:rsidRPr="00C52F4E" w:rsidTr="00384402">
        <w:tc>
          <w:tcPr>
            <w:tcW w:w="393" w:type="dxa"/>
          </w:tcPr>
          <w:p w:rsidR="0070174F" w:rsidRPr="00C52F4E" w:rsidRDefault="0070174F" w:rsidP="00384402">
            <w:pPr>
              <w:jc w:val="center"/>
            </w:pPr>
            <w:r w:rsidRPr="00C52F4E">
              <w:t>Г</w:t>
            </w:r>
          </w:p>
        </w:tc>
        <w:tc>
          <w:tcPr>
            <w:tcW w:w="3259" w:type="dxa"/>
          </w:tcPr>
          <w:p w:rsidR="0070174F" w:rsidRPr="00C52F4E" w:rsidRDefault="0070174F" w:rsidP="00384402">
            <w:pPr>
              <w:widowControl w:val="0"/>
              <w:shd w:val="clear" w:color="auto" w:fill="FFFFFF"/>
              <w:autoSpaceDE w:val="0"/>
              <w:autoSpaceDN w:val="0"/>
              <w:adjustRightInd w:val="0"/>
            </w:pPr>
            <w:r w:rsidRPr="009B6ACC">
              <w:t>Море Лаптевых</w:t>
            </w:r>
          </w:p>
        </w:tc>
        <w:tc>
          <w:tcPr>
            <w:tcW w:w="425" w:type="dxa"/>
          </w:tcPr>
          <w:p w:rsidR="0070174F" w:rsidRPr="00C52F4E" w:rsidRDefault="0070174F" w:rsidP="00384402"/>
        </w:tc>
      </w:tr>
      <w:tr w:rsidR="0070174F" w:rsidRPr="00C52F4E" w:rsidTr="00384402">
        <w:tc>
          <w:tcPr>
            <w:tcW w:w="393" w:type="dxa"/>
          </w:tcPr>
          <w:p w:rsidR="0070174F" w:rsidRPr="00C52F4E" w:rsidRDefault="0070174F" w:rsidP="00384402">
            <w:pPr>
              <w:jc w:val="center"/>
            </w:pPr>
            <w:r w:rsidRPr="00C52F4E">
              <w:t>Д</w:t>
            </w:r>
          </w:p>
        </w:tc>
        <w:tc>
          <w:tcPr>
            <w:tcW w:w="3259" w:type="dxa"/>
          </w:tcPr>
          <w:p w:rsidR="0070174F" w:rsidRPr="00C52F4E" w:rsidRDefault="0070174F" w:rsidP="00384402">
            <w:pPr>
              <w:widowControl w:val="0"/>
              <w:shd w:val="clear" w:color="auto" w:fill="FFFFFF"/>
              <w:autoSpaceDE w:val="0"/>
              <w:autoSpaceDN w:val="0"/>
              <w:adjustRightInd w:val="0"/>
            </w:pPr>
            <w:r w:rsidRPr="009B6ACC">
              <w:t xml:space="preserve">Восточно-Сибирское море    </w:t>
            </w:r>
          </w:p>
        </w:tc>
        <w:tc>
          <w:tcPr>
            <w:tcW w:w="425" w:type="dxa"/>
          </w:tcPr>
          <w:p w:rsidR="0070174F" w:rsidRPr="00C52F4E" w:rsidRDefault="0070174F" w:rsidP="00384402"/>
        </w:tc>
      </w:tr>
      <w:tr w:rsidR="0070174F" w:rsidRPr="00C52F4E" w:rsidTr="00384402">
        <w:tc>
          <w:tcPr>
            <w:tcW w:w="393" w:type="dxa"/>
          </w:tcPr>
          <w:p w:rsidR="0070174F" w:rsidRPr="00C52F4E" w:rsidRDefault="0070174F" w:rsidP="00384402">
            <w:pPr>
              <w:jc w:val="center"/>
            </w:pPr>
            <w:r w:rsidRPr="00C52F4E">
              <w:t>Е</w:t>
            </w:r>
          </w:p>
        </w:tc>
        <w:tc>
          <w:tcPr>
            <w:tcW w:w="3259" w:type="dxa"/>
          </w:tcPr>
          <w:p w:rsidR="0070174F" w:rsidRPr="00C52F4E" w:rsidRDefault="0070174F" w:rsidP="00384402">
            <w:pPr>
              <w:widowControl w:val="0"/>
              <w:shd w:val="clear" w:color="auto" w:fill="FFFFFF"/>
              <w:autoSpaceDE w:val="0"/>
              <w:autoSpaceDN w:val="0"/>
              <w:adjustRightInd w:val="0"/>
              <w:ind w:left="-10"/>
            </w:pPr>
            <w:r w:rsidRPr="009B6ACC">
              <w:rPr>
                <w:spacing w:val="2"/>
              </w:rPr>
              <w:t>Чукотское море</w:t>
            </w:r>
          </w:p>
        </w:tc>
        <w:tc>
          <w:tcPr>
            <w:tcW w:w="425" w:type="dxa"/>
          </w:tcPr>
          <w:p w:rsidR="0070174F" w:rsidRPr="00C52F4E" w:rsidRDefault="0070174F" w:rsidP="00384402"/>
        </w:tc>
      </w:tr>
    </w:tbl>
    <w:p w:rsidR="0070174F" w:rsidRDefault="0070174F" w:rsidP="00251C0C">
      <w:pPr>
        <w:numPr>
          <w:ilvl w:val="0"/>
          <w:numId w:val="24"/>
        </w:numPr>
        <w:spacing w:line="276" w:lineRule="auto"/>
        <w:ind w:left="720"/>
        <w:jc w:val="both"/>
        <w:rPr>
          <w:b/>
          <w:u w:val="single"/>
        </w:rPr>
        <w:sectPr w:rsidR="0070174F" w:rsidSect="00384402">
          <w:type w:val="continuous"/>
          <w:pgSz w:w="11906" w:h="16838"/>
          <w:pgMar w:top="1134" w:right="850" w:bottom="1134" w:left="1701" w:header="708" w:footer="708" w:gutter="0"/>
          <w:cols w:space="708"/>
          <w:docGrid w:linePitch="360"/>
        </w:sectPr>
      </w:pPr>
    </w:p>
    <w:p w:rsidR="0070174F" w:rsidRDefault="0070174F" w:rsidP="00251C0C">
      <w:pPr>
        <w:numPr>
          <w:ilvl w:val="0"/>
          <w:numId w:val="24"/>
        </w:numPr>
        <w:ind w:left="426"/>
        <w:jc w:val="both"/>
      </w:pPr>
      <w:r w:rsidRPr="00BA0EFE">
        <w:rPr>
          <w:b/>
          <w:u w:val="single"/>
        </w:rPr>
        <w:t xml:space="preserve">Определите, о каких географических объектах идет речь:  </w:t>
      </w:r>
    </w:p>
    <w:p w:rsidR="0070174F" w:rsidRPr="00BA0EFE" w:rsidRDefault="0070174F" w:rsidP="0081272D">
      <w:pPr>
        <w:jc w:val="both"/>
      </w:pPr>
      <w:r w:rsidRPr="00BA0EFE">
        <w:t xml:space="preserve">а) Река, на которой располагается </w:t>
      </w:r>
      <w:r>
        <w:t xml:space="preserve">крупнейшее </w:t>
      </w:r>
      <w:r w:rsidRPr="00BA0EFE">
        <w:t>по величине водохранилище России.</w:t>
      </w:r>
    </w:p>
    <w:p w:rsidR="0070174F" w:rsidRPr="009C74F5" w:rsidRDefault="0070174F" w:rsidP="0081272D">
      <w:pPr>
        <w:widowControl w:val="0"/>
        <w:shd w:val="clear" w:color="auto" w:fill="FFFFFF"/>
        <w:tabs>
          <w:tab w:val="left" w:pos="605"/>
        </w:tabs>
        <w:autoSpaceDE w:val="0"/>
        <w:autoSpaceDN w:val="0"/>
        <w:adjustRightInd w:val="0"/>
        <w:jc w:val="both"/>
        <w:rPr>
          <w:spacing w:val="4"/>
        </w:rPr>
      </w:pPr>
      <w:r w:rsidRPr="009C74F5">
        <w:rPr>
          <w:spacing w:val="2"/>
        </w:rPr>
        <w:t>б) Самое большое по площади озеро на севере европейской террито</w:t>
      </w:r>
      <w:r w:rsidRPr="009C74F5">
        <w:rPr>
          <w:spacing w:val="2"/>
        </w:rPr>
        <w:softHyphen/>
      </w:r>
      <w:r w:rsidRPr="009C74F5">
        <w:rPr>
          <w:spacing w:val="4"/>
        </w:rPr>
        <w:t>рии нашей страны.</w:t>
      </w:r>
    </w:p>
    <w:p w:rsidR="0070174F" w:rsidRPr="00BA0EFE" w:rsidRDefault="0070174F" w:rsidP="0081272D">
      <w:pPr>
        <w:jc w:val="both"/>
      </w:pPr>
      <w:r w:rsidRPr="00BA0EFE">
        <w:t>в) Крупная река на Дальнем Востоке, по которой частично проходит граница России и Китая.</w:t>
      </w:r>
    </w:p>
    <w:p w:rsidR="0070174F" w:rsidRPr="00BA0EFE" w:rsidRDefault="0070174F" w:rsidP="0081272D">
      <w:pPr>
        <w:jc w:val="both"/>
      </w:pPr>
      <w:r w:rsidRPr="00BA0EFE">
        <w:t xml:space="preserve">г) Самая длинная и вместе с тем самая большая по площади бассейна </w:t>
      </w:r>
      <w:r w:rsidRPr="009C74F5">
        <w:t>в пределах России река.</w:t>
      </w:r>
    </w:p>
    <w:p w:rsidR="0070174F" w:rsidRPr="00BA0EFE" w:rsidRDefault="0070174F" w:rsidP="0081272D">
      <w:pPr>
        <w:jc w:val="both"/>
      </w:pPr>
      <w:r w:rsidRPr="00BA0EFE">
        <w:t>д) Самое глубокое озеро в России.</w:t>
      </w:r>
    </w:p>
    <w:p w:rsidR="0070174F" w:rsidRPr="00BA0EFE" w:rsidRDefault="0070174F" w:rsidP="0081272D">
      <w:pPr>
        <w:jc w:val="both"/>
      </w:pPr>
      <w:r w:rsidRPr="00BA0EFE">
        <w:t>е) Российский мореплаватель, именем которого назван пролив, разделяющий Евразию и Северную Америку, а также самое глубокое из морей, омывающих берега нашей страны.</w:t>
      </w:r>
    </w:p>
    <w:p w:rsidR="0070174F" w:rsidRPr="00C52F4E" w:rsidRDefault="0070174F" w:rsidP="00251C0C">
      <w:pPr>
        <w:numPr>
          <w:ilvl w:val="0"/>
          <w:numId w:val="24"/>
        </w:numPr>
        <w:spacing w:before="240"/>
        <w:ind w:left="426"/>
        <w:rPr>
          <w:b/>
          <w:u w:val="single"/>
        </w:rPr>
      </w:pPr>
      <w:r w:rsidRPr="00C52F4E">
        <w:rPr>
          <w:b/>
          <w:u w:val="single"/>
        </w:rPr>
        <w:t>Закончите определения:</w:t>
      </w:r>
    </w:p>
    <w:p w:rsidR="0070174F" w:rsidRPr="00BA0EFE" w:rsidRDefault="0070174F" w:rsidP="0081272D">
      <w:r w:rsidRPr="00BA0EFE">
        <w:t>а) Территория, с которой в данную реку стекают поверхностные и</w:t>
      </w:r>
      <w:r>
        <w:t xml:space="preserve"> </w:t>
      </w:r>
      <w:r w:rsidRPr="00BA0EFE">
        <w:t>подземные воды называется</w:t>
      </w:r>
      <w:r>
        <w:t xml:space="preserve">….. </w:t>
      </w:r>
      <w:r w:rsidRPr="00BA0EFE">
        <w:t>б)</w:t>
      </w:r>
      <w:r>
        <w:t xml:space="preserve"> …………</w:t>
      </w:r>
      <w:r w:rsidRPr="00BA0EFE">
        <w:tab/>
        <w:t>— это поступление воды в реку из различ</w:t>
      </w:r>
      <w:r w:rsidRPr="00BA0EFE">
        <w:softHyphen/>
        <w:t>ных источников.</w:t>
      </w:r>
    </w:p>
    <w:p w:rsidR="0070174F" w:rsidRPr="00BA0EFE" w:rsidRDefault="0070174F" w:rsidP="0081272D">
      <w:r w:rsidRPr="00BA0EFE">
        <w:t>в)</w:t>
      </w:r>
      <w:r>
        <w:t xml:space="preserve"> </w:t>
      </w:r>
      <w:r w:rsidRPr="00BA0EFE">
        <w:t xml:space="preserve">Расстояние от истока реки до её устья называется </w:t>
      </w:r>
      <w:r w:rsidRPr="00BA0EFE">
        <w:tab/>
      </w:r>
      <w:r>
        <w:t>……….</w:t>
      </w:r>
    </w:p>
    <w:p w:rsidR="0070174F" w:rsidRPr="00C52F4E" w:rsidRDefault="0070174F" w:rsidP="00251C0C">
      <w:pPr>
        <w:numPr>
          <w:ilvl w:val="0"/>
          <w:numId w:val="24"/>
        </w:numPr>
        <w:spacing w:before="240"/>
        <w:ind w:left="426"/>
      </w:pPr>
      <w:r w:rsidRPr="00C52F4E">
        <w:rPr>
          <w:b/>
          <w:u w:val="single"/>
        </w:rPr>
        <w:t>Как вы думаете:</w:t>
      </w:r>
    </w:p>
    <w:tbl>
      <w:tblPr>
        <w:tblW w:w="9513" w:type="dxa"/>
        <w:tblInd w:w="93" w:type="dxa"/>
        <w:tblLook w:val="00A0"/>
      </w:tblPr>
      <w:tblGrid>
        <w:gridCol w:w="456"/>
        <w:gridCol w:w="7641"/>
        <w:gridCol w:w="1416"/>
      </w:tblGrid>
      <w:tr w:rsidR="0070174F" w:rsidRPr="00C52F4E"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w:t>
            </w:r>
          </w:p>
        </w:tc>
        <w:tc>
          <w:tcPr>
            <w:tcW w:w="7654" w:type="dxa"/>
            <w:tcBorders>
              <w:top w:val="single" w:sz="4" w:space="0" w:color="auto"/>
              <w:left w:val="nil"/>
              <w:bottom w:val="single" w:sz="4" w:space="0" w:color="auto"/>
              <w:right w:val="single" w:sz="4" w:space="0" w:color="auto"/>
            </w:tcBorders>
          </w:tcPr>
          <w:p w:rsidR="0070174F" w:rsidRPr="00C52F4E" w:rsidRDefault="0070174F" w:rsidP="00384402">
            <w:r w:rsidRPr="00C52F4E">
              <w:t>Где берёт начало Волга — на Урале или на Среднерусской возвышенности?</w:t>
            </w:r>
          </w:p>
        </w:tc>
        <w:tc>
          <w:tcPr>
            <w:tcW w:w="1418" w:type="dxa"/>
            <w:tcBorders>
              <w:top w:val="single" w:sz="4" w:space="0" w:color="auto"/>
              <w:left w:val="nil"/>
              <w:bottom w:val="single" w:sz="4" w:space="0" w:color="auto"/>
              <w:right w:val="single" w:sz="4" w:space="0" w:color="auto"/>
            </w:tcBorders>
          </w:tcPr>
          <w:p w:rsidR="0070174F" w:rsidRPr="00C52F4E" w:rsidRDefault="0070174F" w:rsidP="00384402">
            <w:pPr>
              <w:jc w:val="both"/>
            </w:pPr>
            <w:r w:rsidRPr="00C52F4E">
              <w:t> </w:t>
            </w:r>
          </w:p>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2</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Какое море имеет связь с Атлантическим океаном: Каспийское или Чёрное?</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3</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В каком направлении от острова Врангеля находится Сахалин?</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4</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Какое   из  морей   расположено западнее: Балтийское или Белое?</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5</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Какое море лежит севернее: Берингово или Чукотское?</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6</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Где Новый год наступит позже: на берегу озера Байкал или на Новой Земле?</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7</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Тиманский кряж находится севернее или южнее Северных Увалов?</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8</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Какой из притоков Лены расположен ближе к её верховьям: Вилюй или Алдан?</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9</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Какая из рек находится восточнее: Волга или Урал?</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10</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Обская губа отделяет Гыданский полуост</w:t>
            </w:r>
            <w:r w:rsidRPr="00F81C54">
              <w:softHyphen/>
              <w:t>ров от Таймыра или от Ямала?</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11</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На каком море стоит порт Владивосток?</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12</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7638A1">
              <w:t>В каком направлении: на запад или на вос</w:t>
            </w:r>
            <w:r w:rsidRPr="007638A1">
              <w:softHyphen/>
              <w:t>ток течёт река Урал в районе города Орен</w:t>
            </w:r>
            <w:r w:rsidRPr="007638A1">
              <w:softHyphen/>
              <w:t>бурга?</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13</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Ока является правым или левым притоком Волги?</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14</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В каком направлении течёт Енисей перед впадением в океан?</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15</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Устье какой реки находится севернее: Ви</w:t>
            </w:r>
            <w:r w:rsidRPr="00F81C54">
              <w:softHyphen/>
              <w:t>люя или Лены?</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16</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Назовите самый западный полуостров Рос</w:t>
            </w:r>
            <w:r w:rsidRPr="00F81C54">
              <w:softHyphen/>
              <w:t>сии</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17</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Пролив Карские Ворота связывает Карское</w:t>
            </w:r>
            <w:r>
              <w:t xml:space="preserve"> </w:t>
            </w:r>
            <w:r w:rsidRPr="00F81C54">
              <w:t>море с Баренцевым морем или с морем Лап</w:t>
            </w:r>
            <w:r w:rsidRPr="00F81C54">
              <w:softHyphen/>
              <w:t>тевых?</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r w:rsidR="0070174F" w:rsidRPr="00C52F4E"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52F4E" w:rsidRDefault="0070174F" w:rsidP="00384402">
            <w:pPr>
              <w:jc w:val="center"/>
            </w:pPr>
            <w:r>
              <w:t>18</w:t>
            </w:r>
          </w:p>
        </w:tc>
        <w:tc>
          <w:tcPr>
            <w:tcW w:w="7654" w:type="dxa"/>
            <w:tcBorders>
              <w:top w:val="single" w:sz="4" w:space="0" w:color="auto"/>
              <w:left w:val="nil"/>
              <w:bottom w:val="single" w:sz="4" w:space="0" w:color="auto"/>
              <w:right w:val="single" w:sz="4" w:space="0" w:color="auto"/>
            </w:tcBorders>
          </w:tcPr>
          <w:p w:rsidR="0070174F" w:rsidRPr="00F81C54" w:rsidRDefault="0070174F" w:rsidP="00384402">
            <w:r w:rsidRPr="00F81C54">
              <w:t>Какая из рек: Индигирка или Яна находит</w:t>
            </w:r>
            <w:r w:rsidRPr="00F81C54">
              <w:softHyphen/>
              <w:t>ся ближе к реке Лене?</w:t>
            </w:r>
          </w:p>
        </w:tc>
        <w:tc>
          <w:tcPr>
            <w:tcW w:w="1418" w:type="dxa"/>
            <w:tcBorders>
              <w:top w:val="single" w:sz="4" w:space="0" w:color="auto"/>
              <w:left w:val="nil"/>
              <w:bottom w:val="single" w:sz="4" w:space="0" w:color="auto"/>
              <w:right w:val="single" w:sz="4" w:space="0" w:color="auto"/>
            </w:tcBorders>
          </w:tcPr>
          <w:p w:rsidR="0070174F" w:rsidRPr="00F81C54" w:rsidRDefault="0070174F" w:rsidP="00384402"/>
        </w:tc>
      </w:tr>
    </w:tbl>
    <w:p w:rsidR="0070174F" w:rsidRPr="00077562" w:rsidRDefault="0070174F" w:rsidP="00251C0C">
      <w:pPr>
        <w:numPr>
          <w:ilvl w:val="0"/>
          <w:numId w:val="24"/>
        </w:numPr>
        <w:spacing w:before="240" w:line="276" w:lineRule="auto"/>
        <w:ind w:left="720"/>
        <w:jc w:val="both"/>
        <w:rPr>
          <w:b/>
          <w:u w:val="single"/>
        </w:rPr>
      </w:pPr>
      <w:r>
        <w:rPr>
          <w:noProof/>
        </w:rPr>
        <w:pict>
          <v:shape id="Рисунок 10" o:spid="_x0000_s1030" type="#_x0000_t75" alt="Рисунок1" style="position:absolute;left:0;text-align:left;margin-left:-.3pt;margin-top:28.05pt;width:317.25pt;height:175.4pt;z-index:-251659264;visibility:visible;mso-position-horizontal-relative:text;mso-position-vertical-relative:text" wrapcoords="-51 -92 -51 21600 21651 21600 21651 -92 -51 -92" stroked="t">
            <v:imagedata r:id="rId13" o:title=""/>
            <w10:wrap type="tight"/>
          </v:shape>
        </w:pict>
      </w:r>
      <w:r w:rsidRPr="00077562">
        <w:rPr>
          <w:b/>
          <w:u w:val="single"/>
        </w:rPr>
        <w:t>Укажите названия географических объектов, обозначенных цифрами:</w:t>
      </w:r>
    </w:p>
    <w:p w:rsidR="0070174F" w:rsidRPr="00C52F4E" w:rsidRDefault="0070174F" w:rsidP="0081272D">
      <w:r w:rsidRPr="00C52F4E">
        <w:t xml:space="preserve">1. </w:t>
      </w:r>
      <w:r>
        <w:t>Река</w:t>
      </w:r>
    </w:p>
    <w:p w:rsidR="0070174F" w:rsidRPr="00C52F4E" w:rsidRDefault="0070174F" w:rsidP="0081272D">
      <w:r w:rsidRPr="00C52F4E">
        <w:t xml:space="preserve">2. </w:t>
      </w:r>
      <w:r>
        <w:t>Река</w:t>
      </w:r>
    </w:p>
    <w:p w:rsidR="0070174F" w:rsidRPr="00C52F4E" w:rsidRDefault="0070174F" w:rsidP="0081272D">
      <w:r w:rsidRPr="00C52F4E">
        <w:t xml:space="preserve">3. </w:t>
      </w:r>
      <w:r>
        <w:t>Река</w:t>
      </w:r>
    </w:p>
    <w:p w:rsidR="0070174F" w:rsidRPr="00C52F4E" w:rsidRDefault="0070174F" w:rsidP="0081272D">
      <w:r w:rsidRPr="00C52F4E">
        <w:t>4. Река</w:t>
      </w:r>
    </w:p>
    <w:p w:rsidR="0070174F" w:rsidRPr="00C52F4E" w:rsidRDefault="0070174F" w:rsidP="0081272D">
      <w:r w:rsidRPr="00C52F4E">
        <w:t>5. Река</w:t>
      </w:r>
    </w:p>
    <w:p w:rsidR="0070174F" w:rsidRPr="00C52F4E" w:rsidRDefault="0070174F" w:rsidP="0081272D">
      <w:r w:rsidRPr="00C52F4E">
        <w:t xml:space="preserve">6. </w:t>
      </w:r>
      <w:r>
        <w:t>Река</w:t>
      </w:r>
    </w:p>
    <w:p w:rsidR="0070174F" w:rsidRPr="00C52F4E" w:rsidRDefault="0070174F" w:rsidP="0081272D">
      <w:r w:rsidRPr="00C52F4E">
        <w:t>7. Река</w:t>
      </w:r>
    </w:p>
    <w:p w:rsidR="0070174F" w:rsidRPr="00C52F4E" w:rsidRDefault="0070174F" w:rsidP="0081272D">
      <w:r w:rsidRPr="00C52F4E">
        <w:t xml:space="preserve">8. </w:t>
      </w:r>
      <w:r>
        <w:t>Река</w:t>
      </w:r>
    </w:p>
    <w:p w:rsidR="0070174F" w:rsidRPr="00C52F4E" w:rsidRDefault="0070174F" w:rsidP="0081272D">
      <w:r w:rsidRPr="00C52F4E">
        <w:t>9. Река</w:t>
      </w:r>
    </w:p>
    <w:p w:rsidR="0070174F" w:rsidRPr="00C52F4E" w:rsidRDefault="0070174F" w:rsidP="0081272D">
      <w:r w:rsidRPr="00C52F4E">
        <w:t xml:space="preserve">10. </w:t>
      </w:r>
      <w:r>
        <w:t>Река</w:t>
      </w:r>
    </w:p>
    <w:p w:rsidR="0070174F" w:rsidRPr="008E3847" w:rsidRDefault="0070174F" w:rsidP="002A729C">
      <w:pPr>
        <w:jc w:val="center"/>
        <w:rPr>
          <w:b/>
        </w:rPr>
      </w:pPr>
      <w:r w:rsidRPr="00873608">
        <w:rPr>
          <w:b/>
        </w:rPr>
        <w:t>Контрольная ра</w:t>
      </w:r>
      <w:r w:rsidRPr="008E3847">
        <w:rPr>
          <w:b/>
        </w:rPr>
        <w:t xml:space="preserve">бота по теме «ПК </w:t>
      </w:r>
      <w:r>
        <w:rPr>
          <w:b/>
        </w:rPr>
        <w:t>Дальнего Востока</w:t>
      </w:r>
      <w:r w:rsidRPr="008E3847">
        <w:rPr>
          <w:b/>
        </w:rPr>
        <w:t>»</w:t>
      </w:r>
    </w:p>
    <w:p w:rsidR="0070174F" w:rsidRPr="008E3847" w:rsidRDefault="0070174F" w:rsidP="002A729C">
      <w:pPr>
        <w:jc w:val="center"/>
        <w:rPr>
          <w:b/>
          <w:i/>
        </w:rPr>
      </w:pPr>
      <w:r w:rsidRPr="008E3847">
        <w:rPr>
          <w:b/>
          <w:i/>
          <w:lang w:val="en-US"/>
        </w:rPr>
        <w:t>I</w:t>
      </w:r>
      <w:r w:rsidRPr="008E3847">
        <w:rPr>
          <w:b/>
          <w:i/>
        </w:rPr>
        <w:t xml:space="preserve"> вариант</w:t>
      </w:r>
    </w:p>
    <w:p w:rsidR="0070174F" w:rsidRPr="008E3847" w:rsidRDefault="0070174F" w:rsidP="00251C0C">
      <w:pPr>
        <w:numPr>
          <w:ilvl w:val="0"/>
          <w:numId w:val="24"/>
        </w:numPr>
        <w:ind w:left="284"/>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9414A7" w:rsidRDefault="0070174F" w:rsidP="00251C0C">
      <w:pPr>
        <w:numPr>
          <w:ilvl w:val="0"/>
          <w:numId w:val="30"/>
        </w:numPr>
        <w:ind w:left="284"/>
        <w:rPr>
          <w:b/>
          <w:u w:val="single"/>
        </w:rPr>
      </w:pPr>
      <w:r w:rsidRPr="009414A7">
        <w:rPr>
          <w:b/>
          <w:u w:val="single"/>
        </w:rPr>
        <w:t>Самая высокая вершина Дальневосточного региона — это:</w:t>
      </w:r>
    </w:p>
    <w:p w:rsidR="0070174F" w:rsidRPr="009414A7" w:rsidRDefault="0070174F" w:rsidP="002A729C">
      <w:pPr>
        <w:jc w:val="center"/>
      </w:pPr>
      <w:r w:rsidRPr="009414A7">
        <w:t>а)</w:t>
      </w:r>
      <w:r>
        <w:t xml:space="preserve"> </w:t>
      </w:r>
      <w:r w:rsidRPr="009414A7">
        <w:t>Ичинская сопка;</w:t>
      </w:r>
      <w:r>
        <w:t xml:space="preserve">      </w:t>
      </w:r>
      <w:r w:rsidRPr="009414A7">
        <w:t>б)</w:t>
      </w:r>
      <w:r>
        <w:t xml:space="preserve"> </w:t>
      </w:r>
      <w:r w:rsidRPr="009414A7">
        <w:t>Ключевская сопка;</w:t>
      </w:r>
      <w:r>
        <w:t xml:space="preserve">       </w:t>
      </w:r>
      <w:r w:rsidRPr="009414A7">
        <w:t>в)</w:t>
      </w:r>
      <w:r>
        <w:t xml:space="preserve"> </w:t>
      </w:r>
      <w:r w:rsidRPr="009414A7">
        <w:t>Кроноцкая сопка;</w:t>
      </w:r>
      <w:r>
        <w:t xml:space="preserve">       </w:t>
      </w:r>
      <w:r w:rsidRPr="009414A7">
        <w:t>г)</w:t>
      </w:r>
      <w:r>
        <w:t xml:space="preserve"> </w:t>
      </w:r>
      <w:r w:rsidRPr="009414A7">
        <w:t>гора Ледяная.</w:t>
      </w:r>
    </w:p>
    <w:p w:rsidR="0070174F" w:rsidRPr="009414A7" w:rsidRDefault="0070174F" w:rsidP="00251C0C">
      <w:pPr>
        <w:numPr>
          <w:ilvl w:val="0"/>
          <w:numId w:val="30"/>
        </w:numPr>
        <w:ind w:left="284"/>
        <w:rPr>
          <w:b/>
          <w:u w:val="single"/>
        </w:rPr>
      </w:pPr>
      <w:r w:rsidRPr="009414A7">
        <w:rPr>
          <w:b/>
          <w:u w:val="single"/>
        </w:rPr>
        <w:t>Горы Дальнего Востока сформировались преимущественно в эпохи:</w:t>
      </w:r>
    </w:p>
    <w:p w:rsidR="0070174F" w:rsidRDefault="0070174F" w:rsidP="00251C0C">
      <w:pPr>
        <w:numPr>
          <w:ilvl w:val="0"/>
          <w:numId w:val="32"/>
        </w:numPr>
        <w:ind w:left="284" w:hanging="284"/>
        <w:sectPr w:rsidR="0070174F" w:rsidSect="00384402">
          <w:type w:val="continuous"/>
          <w:pgSz w:w="11906" w:h="16838"/>
          <w:pgMar w:top="1134" w:right="850" w:bottom="1134" w:left="1701" w:header="708" w:footer="708" w:gutter="0"/>
          <w:cols w:space="708"/>
          <w:docGrid w:linePitch="360"/>
        </w:sectPr>
      </w:pPr>
    </w:p>
    <w:p w:rsidR="0070174F" w:rsidRPr="009414A7" w:rsidRDefault="0070174F" w:rsidP="00251C0C">
      <w:pPr>
        <w:numPr>
          <w:ilvl w:val="0"/>
          <w:numId w:val="32"/>
        </w:numPr>
        <w:ind w:left="284" w:hanging="284"/>
      </w:pPr>
      <w:r w:rsidRPr="009414A7">
        <w:t>байкальской и каледонской складчатости;</w:t>
      </w:r>
    </w:p>
    <w:p w:rsidR="0070174F" w:rsidRPr="009414A7" w:rsidRDefault="0070174F" w:rsidP="00251C0C">
      <w:pPr>
        <w:numPr>
          <w:ilvl w:val="0"/>
          <w:numId w:val="32"/>
        </w:numPr>
        <w:ind w:left="284" w:hanging="284"/>
      </w:pPr>
      <w:r w:rsidRPr="009414A7">
        <w:t>каледонской и герцинской складчатости;</w:t>
      </w:r>
    </w:p>
    <w:p w:rsidR="0070174F" w:rsidRPr="009414A7" w:rsidRDefault="0070174F" w:rsidP="00251C0C">
      <w:pPr>
        <w:numPr>
          <w:ilvl w:val="0"/>
          <w:numId w:val="32"/>
        </w:numPr>
        <w:ind w:left="284" w:hanging="284"/>
      </w:pPr>
      <w:r w:rsidRPr="009414A7">
        <w:t>герцинской и мезозойской складчатости;</w:t>
      </w:r>
    </w:p>
    <w:p w:rsidR="0070174F" w:rsidRPr="009414A7" w:rsidRDefault="0070174F" w:rsidP="00251C0C">
      <w:pPr>
        <w:numPr>
          <w:ilvl w:val="0"/>
          <w:numId w:val="32"/>
        </w:numPr>
        <w:ind w:left="284" w:hanging="284"/>
      </w:pPr>
      <w:r w:rsidRPr="009414A7">
        <w:t>мезозойской и альпийской складчатости.</w:t>
      </w:r>
    </w:p>
    <w:p w:rsidR="0070174F" w:rsidRDefault="0070174F" w:rsidP="00251C0C">
      <w:pPr>
        <w:numPr>
          <w:ilvl w:val="0"/>
          <w:numId w:val="30"/>
        </w:numPr>
        <w:ind w:left="284"/>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9414A7" w:rsidRDefault="0070174F" w:rsidP="00251C0C">
      <w:pPr>
        <w:numPr>
          <w:ilvl w:val="0"/>
          <w:numId w:val="30"/>
        </w:numPr>
        <w:ind w:left="284"/>
        <w:rPr>
          <w:b/>
          <w:u w:val="single"/>
        </w:rPr>
      </w:pPr>
      <w:r w:rsidRPr="009414A7">
        <w:rPr>
          <w:b/>
          <w:u w:val="single"/>
        </w:rPr>
        <w:t>На каком из притоков Амура построена крупнейшая в Дальнево</w:t>
      </w:r>
      <w:r w:rsidRPr="009414A7">
        <w:rPr>
          <w:b/>
          <w:u w:val="single"/>
        </w:rPr>
        <w:softHyphen/>
        <w:t>сточном регионе ГЭС?</w:t>
      </w:r>
    </w:p>
    <w:p w:rsidR="0070174F" w:rsidRPr="009414A7" w:rsidRDefault="0070174F" w:rsidP="002A729C">
      <w:pPr>
        <w:jc w:val="center"/>
      </w:pPr>
      <w:r w:rsidRPr="009414A7">
        <w:t>а)</w:t>
      </w:r>
      <w:r>
        <w:t xml:space="preserve"> </w:t>
      </w:r>
      <w:r w:rsidRPr="009414A7">
        <w:t>Аргунь;</w:t>
      </w:r>
      <w:r>
        <w:t xml:space="preserve">        </w:t>
      </w:r>
      <w:r w:rsidRPr="009414A7">
        <w:t>б)</w:t>
      </w:r>
      <w:r>
        <w:t xml:space="preserve"> </w:t>
      </w:r>
      <w:r w:rsidRPr="009414A7">
        <w:t>Бурея;</w:t>
      </w:r>
      <w:r>
        <w:t xml:space="preserve">        </w:t>
      </w:r>
      <w:r w:rsidRPr="009414A7">
        <w:t>в)</w:t>
      </w:r>
      <w:r>
        <w:t xml:space="preserve"> </w:t>
      </w:r>
      <w:r w:rsidRPr="009414A7">
        <w:t>Зея;</w:t>
      </w:r>
      <w:r>
        <w:t xml:space="preserve">        </w:t>
      </w:r>
      <w:r w:rsidRPr="009414A7">
        <w:t>г)</w:t>
      </w:r>
      <w:r>
        <w:t xml:space="preserve"> </w:t>
      </w:r>
      <w:r w:rsidRPr="009414A7">
        <w:t>Уссури.</w:t>
      </w:r>
    </w:p>
    <w:p w:rsidR="0070174F" w:rsidRPr="009414A7" w:rsidRDefault="0070174F" w:rsidP="00251C0C">
      <w:pPr>
        <w:numPr>
          <w:ilvl w:val="0"/>
          <w:numId w:val="30"/>
        </w:numPr>
        <w:ind w:left="284"/>
        <w:rPr>
          <w:b/>
          <w:u w:val="single"/>
        </w:rPr>
      </w:pPr>
      <w:r w:rsidRPr="009414A7">
        <w:rPr>
          <w:b/>
          <w:u w:val="single"/>
        </w:rPr>
        <w:t>Какие из перечисленных архипелагов входят в территорию Даль</w:t>
      </w:r>
      <w:r w:rsidRPr="009414A7">
        <w:rPr>
          <w:b/>
          <w:u w:val="single"/>
        </w:rPr>
        <w:softHyphen/>
        <w:t>него Востока?</w:t>
      </w:r>
    </w:p>
    <w:p w:rsidR="0070174F" w:rsidRDefault="0070174F" w:rsidP="00251C0C">
      <w:pPr>
        <w:numPr>
          <w:ilvl w:val="0"/>
          <w:numId w:val="33"/>
        </w:numPr>
        <w:sectPr w:rsidR="0070174F" w:rsidSect="00384402">
          <w:type w:val="continuous"/>
          <w:pgSz w:w="11906" w:h="16838"/>
          <w:pgMar w:top="1134" w:right="850" w:bottom="1134" w:left="1701" w:header="708" w:footer="708" w:gutter="0"/>
          <w:cols w:space="708"/>
          <w:docGrid w:linePitch="360"/>
        </w:sectPr>
      </w:pPr>
    </w:p>
    <w:p w:rsidR="0070174F" w:rsidRPr="009414A7" w:rsidRDefault="0070174F" w:rsidP="00251C0C">
      <w:pPr>
        <w:numPr>
          <w:ilvl w:val="0"/>
          <w:numId w:val="33"/>
        </w:numPr>
      </w:pPr>
      <w:r w:rsidRPr="009414A7">
        <w:t>Земля Франца-Иосифа;</w:t>
      </w:r>
    </w:p>
    <w:p w:rsidR="0070174F" w:rsidRPr="009414A7" w:rsidRDefault="0070174F" w:rsidP="00251C0C">
      <w:pPr>
        <w:numPr>
          <w:ilvl w:val="0"/>
          <w:numId w:val="33"/>
        </w:numPr>
      </w:pPr>
      <w:r w:rsidRPr="009414A7">
        <w:t>Командорские острова;</w:t>
      </w:r>
    </w:p>
    <w:p w:rsidR="0070174F" w:rsidRPr="009414A7" w:rsidRDefault="0070174F" w:rsidP="00251C0C">
      <w:pPr>
        <w:numPr>
          <w:ilvl w:val="0"/>
          <w:numId w:val="33"/>
        </w:numPr>
      </w:pPr>
      <w:r w:rsidRPr="009414A7">
        <w:t>Курильские острова;</w:t>
      </w:r>
    </w:p>
    <w:p w:rsidR="0070174F" w:rsidRPr="009414A7" w:rsidRDefault="0070174F" w:rsidP="00251C0C">
      <w:pPr>
        <w:numPr>
          <w:ilvl w:val="0"/>
          <w:numId w:val="33"/>
        </w:numPr>
      </w:pPr>
      <w:r w:rsidRPr="009414A7">
        <w:t>Новосибирские острова;</w:t>
      </w:r>
    </w:p>
    <w:p w:rsidR="0070174F" w:rsidRPr="009414A7" w:rsidRDefault="0070174F" w:rsidP="00251C0C">
      <w:pPr>
        <w:numPr>
          <w:ilvl w:val="0"/>
          <w:numId w:val="33"/>
        </w:numPr>
      </w:pPr>
      <w:r w:rsidRPr="009414A7">
        <w:t>Северная Земля.</w:t>
      </w:r>
    </w:p>
    <w:p w:rsidR="0070174F" w:rsidRDefault="0070174F" w:rsidP="00251C0C">
      <w:pPr>
        <w:numPr>
          <w:ilvl w:val="0"/>
          <w:numId w:val="30"/>
        </w:numPr>
        <w:spacing w:before="240" w:line="276" w:lineRule="auto"/>
        <w:ind w:left="284"/>
        <w:jc w:val="both"/>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AE1DC0" w:rsidRDefault="0070174F" w:rsidP="00251C0C">
      <w:pPr>
        <w:numPr>
          <w:ilvl w:val="0"/>
          <w:numId w:val="30"/>
        </w:numPr>
        <w:spacing w:before="240" w:line="276" w:lineRule="auto"/>
        <w:ind w:left="284"/>
        <w:jc w:val="both"/>
        <w:rPr>
          <w:b/>
          <w:u w:val="single"/>
        </w:rPr>
      </w:pPr>
      <w:r w:rsidRPr="00AE1DC0">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643983" w:rsidTr="00384402">
        <w:tc>
          <w:tcPr>
            <w:tcW w:w="675" w:type="dxa"/>
            <w:tcBorders>
              <w:top w:val="single" w:sz="4" w:space="0" w:color="auto"/>
              <w:left w:val="single" w:sz="4" w:space="0" w:color="auto"/>
              <w:bottom w:val="single" w:sz="4" w:space="0" w:color="auto"/>
              <w:right w:val="single" w:sz="4" w:space="0" w:color="auto"/>
            </w:tcBorders>
          </w:tcPr>
          <w:p w:rsidR="0070174F" w:rsidRPr="00AE1DC0" w:rsidRDefault="0070174F" w:rsidP="00384402">
            <w:pPr>
              <w:jc w:val="center"/>
            </w:pPr>
            <w:r>
              <w:t>1</w:t>
            </w:r>
          </w:p>
        </w:tc>
        <w:tc>
          <w:tcPr>
            <w:tcW w:w="7797" w:type="dxa"/>
            <w:tcBorders>
              <w:top w:val="single" w:sz="4" w:space="0" w:color="auto"/>
              <w:left w:val="single" w:sz="4" w:space="0" w:color="auto"/>
              <w:bottom w:val="single" w:sz="4" w:space="0" w:color="auto"/>
              <w:right w:val="single" w:sz="4" w:space="0" w:color="auto"/>
            </w:tcBorders>
          </w:tcPr>
          <w:p w:rsidR="0070174F" w:rsidRPr="00AE1DC0" w:rsidRDefault="0070174F" w:rsidP="00384402">
            <w:r>
              <w:t>П</w:t>
            </w:r>
            <w:r w:rsidRPr="00AE1DC0">
              <w:t>олуостров Камчатка и Курильские острова — единственный в стране район современного вулканизма</w:t>
            </w:r>
          </w:p>
        </w:tc>
        <w:tc>
          <w:tcPr>
            <w:tcW w:w="1099" w:type="dxa"/>
            <w:tcBorders>
              <w:left w:val="single" w:sz="4" w:space="0" w:color="auto"/>
            </w:tcBorders>
          </w:tcPr>
          <w:p w:rsidR="0070174F" w:rsidRPr="00AE1DC0" w:rsidRDefault="0070174F" w:rsidP="00384402"/>
        </w:tc>
      </w:tr>
      <w:tr w:rsidR="0070174F" w:rsidRPr="00643983" w:rsidTr="00384402">
        <w:tc>
          <w:tcPr>
            <w:tcW w:w="675" w:type="dxa"/>
          </w:tcPr>
          <w:p w:rsidR="0070174F" w:rsidRPr="00AE1DC0" w:rsidRDefault="0070174F" w:rsidP="00384402">
            <w:pPr>
              <w:jc w:val="center"/>
            </w:pPr>
            <w:r>
              <w:t>2</w:t>
            </w:r>
          </w:p>
        </w:tc>
        <w:tc>
          <w:tcPr>
            <w:tcW w:w="7797" w:type="dxa"/>
          </w:tcPr>
          <w:p w:rsidR="0070174F" w:rsidRPr="00AE1DC0" w:rsidRDefault="0070174F" w:rsidP="00384402">
            <w:r w:rsidRPr="00AE1DC0">
              <w:t>На Дальнем Востоке нашей страны располагается самый вы</w:t>
            </w:r>
            <w:r w:rsidRPr="00AE1DC0">
              <w:softHyphen/>
              <w:t>сокий действующий вулкан на территории России и всего Се</w:t>
            </w:r>
            <w:r w:rsidRPr="00AE1DC0">
              <w:softHyphen/>
              <w:t>верного полушария</w:t>
            </w:r>
          </w:p>
        </w:tc>
        <w:tc>
          <w:tcPr>
            <w:tcW w:w="1099" w:type="dxa"/>
          </w:tcPr>
          <w:p w:rsidR="0070174F" w:rsidRPr="00AE1DC0" w:rsidRDefault="0070174F" w:rsidP="00384402"/>
        </w:tc>
      </w:tr>
      <w:tr w:rsidR="0070174F" w:rsidRPr="00643983" w:rsidTr="00384402">
        <w:tc>
          <w:tcPr>
            <w:tcW w:w="675" w:type="dxa"/>
          </w:tcPr>
          <w:p w:rsidR="0070174F" w:rsidRPr="00AE1DC0" w:rsidRDefault="0070174F" w:rsidP="00384402">
            <w:pPr>
              <w:jc w:val="center"/>
            </w:pPr>
            <w:r>
              <w:t>3</w:t>
            </w:r>
          </w:p>
        </w:tc>
        <w:tc>
          <w:tcPr>
            <w:tcW w:w="7797" w:type="dxa"/>
          </w:tcPr>
          <w:p w:rsidR="0070174F" w:rsidRPr="00AE1DC0" w:rsidRDefault="0070174F" w:rsidP="00384402">
            <w:r w:rsidRPr="00AE1DC0">
              <w:t>Дальний Восток — область муссонного климата, причём мор</w:t>
            </w:r>
            <w:r w:rsidRPr="00AE1DC0">
              <w:softHyphen/>
              <w:t>ские воздушные массы приходят со стороны Тихого океана</w:t>
            </w:r>
          </w:p>
        </w:tc>
        <w:tc>
          <w:tcPr>
            <w:tcW w:w="1099" w:type="dxa"/>
          </w:tcPr>
          <w:p w:rsidR="0070174F" w:rsidRPr="00AE1DC0" w:rsidRDefault="0070174F" w:rsidP="00384402"/>
        </w:tc>
      </w:tr>
      <w:tr w:rsidR="0070174F" w:rsidRPr="00643983" w:rsidTr="00384402">
        <w:tc>
          <w:tcPr>
            <w:tcW w:w="675" w:type="dxa"/>
          </w:tcPr>
          <w:p w:rsidR="0070174F" w:rsidRPr="00AE1DC0" w:rsidRDefault="0070174F" w:rsidP="00384402">
            <w:pPr>
              <w:jc w:val="center"/>
            </w:pPr>
            <w:r>
              <w:t>4</w:t>
            </w:r>
          </w:p>
        </w:tc>
        <w:tc>
          <w:tcPr>
            <w:tcW w:w="7797" w:type="dxa"/>
          </w:tcPr>
          <w:p w:rsidR="0070174F" w:rsidRPr="00AE1DC0" w:rsidRDefault="0070174F" w:rsidP="00384402">
            <w:r w:rsidRPr="00AE1DC0">
              <w:t>Крупнейшее озеро региона располагается на крайнем севере Дальнего Востока</w:t>
            </w:r>
          </w:p>
        </w:tc>
        <w:tc>
          <w:tcPr>
            <w:tcW w:w="1099" w:type="dxa"/>
          </w:tcPr>
          <w:p w:rsidR="0070174F" w:rsidRPr="00AE1DC0" w:rsidRDefault="0070174F" w:rsidP="00384402"/>
        </w:tc>
      </w:tr>
      <w:tr w:rsidR="0070174F" w:rsidRPr="00643983" w:rsidTr="00384402">
        <w:tc>
          <w:tcPr>
            <w:tcW w:w="675" w:type="dxa"/>
          </w:tcPr>
          <w:p w:rsidR="0070174F" w:rsidRPr="00AE1DC0" w:rsidRDefault="0070174F" w:rsidP="00384402">
            <w:pPr>
              <w:jc w:val="center"/>
            </w:pPr>
            <w:r>
              <w:t>5</w:t>
            </w:r>
          </w:p>
        </w:tc>
        <w:tc>
          <w:tcPr>
            <w:tcW w:w="7797" w:type="dxa"/>
          </w:tcPr>
          <w:p w:rsidR="0070174F" w:rsidRPr="00AE1DC0" w:rsidRDefault="0070174F" w:rsidP="00384402">
            <w:r w:rsidRPr="00AE1DC0">
              <w:t>На Камчатке работает термальная электростанция, на которой электроэнергия получается за счёт подземного тепла</w:t>
            </w:r>
          </w:p>
        </w:tc>
        <w:tc>
          <w:tcPr>
            <w:tcW w:w="1099" w:type="dxa"/>
          </w:tcPr>
          <w:p w:rsidR="0070174F" w:rsidRPr="00AE1DC0" w:rsidRDefault="0070174F" w:rsidP="00384402"/>
        </w:tc>
      </w:tr>
      <w:tr w:rsidR="0070174F" w:rsidRPr="00643983" w:rsidTr="00384402">
        <w:tc>
          <w:tcPr>
            <w:tcW w:w="675" w:type="dxa"/>
          </w:tcPr>
          <w:p w:rsidR="0070174F" w:rsidRPr="00AE1DC0" w:rsidRDefault="0070174F" w:rsidP="00384402">
            <w:pPr>
              <w:jc w:val="center"/>
            </w:pPr>
            <w:r>
              <w:t>6</w:t>
            </w:r>
          </w:p>
        </w:tc>
        <w:tc>
          <w:tcPr>
            <w:tcW w:w="7797" w:type="dxa"/>
          </w:tcPr>
          <w:p w:rsidR="0070174F" w:rsidRPr="00AE1DC0" w:rsidRDefault="0070174F" w:rsidP="00384402">
            <w:r w:rsidRPr="00AE1DC0">
              <w:t>Отличительной особенностью растительности Сахалина явля</w:t>
            </w:r>
            <w:r w:rsidRPr="00AE1DC0">
              <w:softHyphen/>
              <w:t>ется проявляющийся у многих растений гигантизм</w:t>
            </w:r>
          </w:p>
        </w:tc>
        <w:tc>
          <w:tcPr>
            <w:tcW w:w="1099" w:type="dxa"/>
          </w:tcPr>
          <w:p w:rsidR="0070174F" w:rsidRPr="00AE1DC0" w:rsidRDefault="0070174F" w:rsidP="00384402"/>
        </w:tc>
      </w:tr>
      <w:tr w:rsidR="0070174F" w:rsidRPr="00643983" w:rsidTr="00384402">
        <w:tc>
          <w:tcPr>
            <w:tcW w:w="675" w:type="dxa"/>
          </w:tcPr>
          <w:p w:rsidR="0070174F" w:rsidRPr="00AE1DC0" w:rsidRDefault="0070174F" w:rsidP="00384402">
            <w:pPr>
              <w:jc w:val="center"/>
            </w:pPr>
            <w:r>
              <w:t>7</w:t>
            </w:r>
          </w:p>
        </w:tc>
        <w:tc>
          <w:tcPr>
            <w:tcW w:w="7797" w:type="dxa"/>
          </w:tcPr>
          <w:p w:rsidR="0070174F" w:rsidRPr="00AE1DC0" w:rsidRDefault="0070174F" w:rsidP="00384402">
            <w:r w:rsidRPr="00AE1DC0">
              <w:t>Климат Приморья и Приамурья — муссонный</w:t>
            </w:r>
          </w:p>
        </w:tc>
        <w:tc>
          <w:tcPr>
            <w:tcW w:w="1099" w:type="dxa"/>
          </w:tcPr>
          <w:p w:rsidR="0070174F" w:rsidRPr="00AE1DC0" w:rsidRDefault="0070174F" w:rsidP="00384402"/>
        </w:tc>
      </w:tr>
      <w:tr w:rsidR="0070174F" w:rsidRPr="00643983" w:rsidTr="00384402">
        <w:tc>
          <w:tcPr>
            <w:tcW w:w="675" w:type="dxa"/>
          </w:tcPr>
          <w:p w:rsidR="0070174F" w:rsidRPr="00AE1DC0" w:rsidRDefault="0070174F" w:rsidP="00384402">
            <w:pPr>
              <w:jc w:val="center"/>
            </w:pPr>
            <w:r>
              <w:t>8</w:t>
            </w:r>
          </w:p>
        </w:tc>
        <w:tc>
          <w:tcPr>
            <w:tcW w:w="7797" w:type="dxa"/>
          </w:tcPr>
          <w:p w:rsidR="0070174F" w:rsidRPr="00AE1DC0" w:rsidRDefault="0070174F" w:rsidP="00384402">
            <w:r w:rsidRPr="00AE1DC0">
              <w:t>Муссонные дожди приводят к сильным разливам рек и вызы</w:t>
            </w:r>
            <w:r w:rsidRPr="00AE1DC0">
              <w:softHyphen/>
              <w:t>вают наводнения</w:t>
            </w:r>
          </w:p>
        </w:tc>
        <w:tc>
          <w:tcPr>
            <w:tcW w:w="1099" w:type="dxa"/>
          </w:tcPr>
          <w:p w:rsidR="0070174F" w:rsidRPr="00AE1DC0" w:rsidRDefault="0070174F" w:rsidP="00384402"/>
        </w:tc>
      </w:tr>
    </w:tbl>
    <w:p w:rsidR="0070174F" w:rsidRPr="00643983" w:rsidRDefault="0070174F" w:rsidP="00251C0C">
      <w:pPr>
        <w:numPr>
          <w:ilvl w:val="0"/>
          <w:numId w:val="30"/>
        </w:numPr>
        <w:spacing w:before="240"/>
        <w:ind w:left="284"/>
        <w:jc w:val="both"/>
        <w:rPr>
          <w:b/>
          <w:color w:val="FF0000"/>
          <w:u w:val="single"/>
        </w:rPr>
        <w:sectPr w:rsidR="0070174F" w:rsidRPr="00643983" w:rsidSect="00384402">
          <w:type w:val="continuous"/>
          <w:pgSz w:w="11906" w:h="16838"/>
          <w:pgMar w:top="1134" w:right="850" w:bottom="1134" w:left="1701" w:header="708" w:footer="708" w:gutter="0"/>
          <w:cols w:space="708"/>
          <w:docGrid w:linePitch="360"/>
        </w:sectPr>
      </w:pPr>
    </w:p>
    <w:p w:rsidR="0070174F" w:rsidRPr="00AE1DC0" w:rsidRDefault="0070174F" w:rsidP="00251C0C">
      <w:pPr>
        <w:numPr>
          <w:ilvl w:val="0"/>
          <w:numId w:val="30"/>
        </w:numPr>
        <w:spacing w:before="240"/>
        <w:ind w:left="284" w:hanging="349"/>
        <w:rPr>
          <w:b/>
        </w:rPr>
      </w:pPr>
      <w:r w:rsidRPr="00AE1DC0">
        <w:rPr>
          <w:b/>
          <w:u w:val="single"/>
        </w:rPr>
        <w:t>Определите, о каких объектах (людях) идет речь в предложениях:</w:t>
      </w:r>
    </w:p>
    <w:p w:rsidR="0070174F" w:rsidRPr="00AE1DC0" w:rsidRDefault="0070174F" w:rsidP="00251C0C">
      <w:pPr>
        <w:numPr>
          <w:ilvl w:val="0"/>
          <w:numId w:val="34"/>
        </w:numPr>
      </w:pPr>
      <w:r w:rsidRPr="00AE1DC0">
        <w:t>Город на Дальнем Востоке, расположенный у слияния Зеи и</w:t>
      </w:r>
      <w:r>
        <w:t xml:space="preserve"> </w:t>
      </w:r>
      <w:r w:rsidRPr="00AE1DC0">
        <w:t>Амура.</w:t>
      </w:r>
    </w:p>
    <w:p w:rsidR="0070174F" w:rsidRPr="00AE1DC0" w:rsidRDefault="0070174F" w:rsidP="00251C0C">
      <w:pPr>
        <w:numPr>
          <w:ilvl w:val="0"/>
          <w:numId w:val="34"/>
        </w:numPr>
      </w:pPr>
      <w:r w:rsidRPr="00AE1DC0">
        <w:t>Крупный остров на Дальнем Востоке, отделённый от материка Та</w:t>
      </w:r>
      <w:r w:rsidRPr="00AE1DC0">
        <w:softHyphen/>
        <w:t>тарским проливом.</w:t>
      </w:r>
    </w:p>
    <w:p w:rsidR="0070174F" w:rsidRPr="00AE1DC0" w:rsidRDefault="0070174F" w:rsidP="00251C0C">
      <w:pPr>
        <w:numPr>
          <w:ilvl w:val="0"/>
          <w:numId w:val="34"/>
        </w:numPr>
      </w:pPr>
      <w:r w:rsidRPr="00AE1DC0">
        <w:t>Источник, периодически выбрасывающий струю воды и пара.</w:t>
      </w:r>
    </w:p>
    <w:p w:rsidR="0070174F" w:rsidRPr="00AE1DC0" w:rsidRDefault="0070174F" w:rsidP="00251C0C">
      <w:pPr>
        <w:numPr>
          <w:ilvl w:val="0"/>
          <w:numId w:val="34"/>
        </w:numPr>
      </w:pPr>
      <w:r w:rsidRPr="00AE1DC0">
        <w:t>Крупный левый приток Амура.</w:t>
      </w:r>
    </w:p>
    <w:p w:rsidR="0070174F" w:rsidRPr="000F123F" w:rsidRDefault="0070174F" w:rsidP="00251C0C">
      <w:pPr>
        <w:numPr>
          <w:ilvl w:val="0"/>
          <w:numId w:val="30"/>
        </w:numPr>
        <w:spacing w:before="240" w:line="276" w:lineRule="auto"/>
        <w:ind w:left="284"/>
        <w:jc w:val="both"/>
        <w:rPr>
          <w:b/>
          <w:u w:val="single"/>
        </w:rPr>
      </w:pPr>
      <w:r w:rsidRPr="000F123F">
        <w:rPr>
          <w:b/>
          <w:u w:val="single"/>
        </w:rPr>
        <w:t>Укажите порядок расположения перечисленных географических объектов с севера на юг (табл. № 1) и с запада на восток (табл. № 2):</w:t>
      </w:r>
    </w:p>
    <w:p w:rsidR="0070174F" w:rsidRPr="000F123F" w:rsidRDefault="0070174F" w:rsidP="002A729C">
      <w:pPr>
        <w:jc w:val="center"/>
        <w:sectPr w:rsidR="0070174F" w:rsidRPr="000F123F" w:rsidSect="00384402">
          <w:type w:val="continuous"/>
          <w:pgSz w:w="11906" w:h="16838"/>
          <w:pgMar w:top="1134" w:right="850" w:bottom="1134" w:left="1701" w:header="708"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0F123F" w:rsidTr="00384402">
        <w:trPr>
          <w:trHeight w:val="240"/>
        </w:trPr>
        <w:tc>
          <w:tcPr>
            <w:tcW w:w="393" w:type="dxa"/>
          </w:tcPr>
          <w:p w:rsidR="0070174F" w:rsidRPr="000F123F" w:rsidRDefault="0070174F" w:rsidP="00384402">
            <w:pPr>
              <w:jc w:val="center"/>
            </w:pPr>
            <w:r w:rsidRPr="000F123F">
              <w:t>А</w:t>
            </w:r>
          </w:p>
        </w:tc>
        <w:tc>
          <w:tcPr>
            <w:tcW w:w="3259" w:type="dxa"/>
          </w:tcPr>
          <w:p w:rsidR="0070174F" w:rsidRPr="000F123F" w:rsidRDefault="0070174F" w:rsidP="00384402">
            <w:r w:rsidRPr="000F123F">
              <w:t>Устье Амура</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Б</w:t>
            </w:r>
          </w:p>
        </w:tc>
        <w:tc>
          <w:tcPr>
            <w:tcW w:w="3259" w:type="dxa"/>
          </w:tcPr>
          <w:p w:rsidR="0070174F" w:rsidRPr="000F123F" w:rsidRDefault="0070174F" w:rsidP="00384402">
            <w:r w:rsidRPr="000F123F">
              <w:t>Хребет Джугджур</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В</w:t>
            </w:r>
          </w:p>
        </w:tc>
        <w:tc>
          <w:tcPr>
            <w:tcW w:w="3259" w:type="dxa"/>
          </w:tcPr>
          <w:p w:rsidR="0070174F" w:rsidRPr="000F123F" w:rsidRDefault="0070174F" w:rsidP="00384402">
            <w:r w:rsidRPr="000F123F">
              <w:t>Пенжинская губа</w:t>
            </w:r>
            <w:r w:rsidRPr="000F123F">
              <w:tab/>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Г</w:t>
            </w:r>
          </w:p>
        </w:tc>
        <w:tc>
          <w:tcPr>
            <w:tcW w:w="3259" w:type="dxa"/>
          </w:tcPr>
          <w:p w:rsidR="0070174F" w:rsidRPr="000F123F" w:rsidRDefault="0070174F" w:rsidP="00384402">
            <w:r w:rsidRPr="000F123F">
              <w:t>Залив Петра Великого</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Д</w:t>
            </w:r>
          </w:p>
        </w:tc>
        <w:tc>
          <w:tcPr>
            <w:tcW w:w="3259" w:type="dxa"/>
          </w:tcPr>
          <w:p w:rsidR="0070174F" w:rsidRPr="000F123F" w:rsidRDefault="0070174F" w:rsidP="00384402">
            <w:r w:rsidRPr="000F123F">
              <w:t>Сихотэ-Алинь</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Е</w:t>
            </w:r>
          </w:p>
        </w:tc>
        <w:tc>
          <w:tcPr>
            <w:tcW w:w="3259" w:type="dxa"/>
          </w:tcPr>
          <w:p w:rsidR="0070174F" w:rsidRPr="000F123F" w:rsidRDefault="0070174F" w:rsidP="00384402">
            <w:r w:rsidRPr="000F123F">
              <w:t>Чукотское нагорье</w:t>
            </w:r>
          </w:p>
        </w:tc>
        <w:tc>
          <w:tcPr>
            <w:tcW w:w="425" w:type="dxa"/>
          </w:tcPr>
          <w:p w:rsidR="0070174F" w:rsidRPr="000F123F" w:rsidRDefault="0070174F" w:rsidP="00384402"/>
        </w:tc>
      </w:tr>
      <w:tr w:rsidR="0070174F" w:rsidRPr="000F123F" w:rsidTr="00384402">
        <w:trPr>
          <w:trHeight w:val="240"/>
        </w:trPr>
        <w:tc>
          <w:tcPr>
            <w:tcW w:w="393" w:type="dxa"/>
          </w:tcPr>
          <w:p w:rsidR="0070174F" w:rsidRPr="000F123F" w:rsidRDefault="0070174F" w:rsidP="00384402">
            <w:pPr>
              <w:jc w:val="center"/>
            </w:pPr>
            <w:r w:rsidRPr="000F123F">
              <w:t>А</w:t>
            </w:r>
          </w:p>
        </w:tc>
        <w:tc>
          <w:tcPr>
            <w:tcW w:w="3259" w:type="dxa"/>
          </w:tcPr>
          <w:p w:rsidR="0070174F" w:rsidRPr="000F123F" w:rsidRDefault="0070174F" w:rsidP="00384402">
            <w:r w:rsidRPr="000F123F">
              <w:t>Берингов пролив</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Б</w:t>
            </w:r>
          </w:p>
        </w:tc>
        <w:tc>
          <w:tcPr>
            <w:tcW w:w="3259" w:type="dxa"/>
          </w:tcPr>
          <w:p w:rsidR="0070174F" w:rsidRPr="000F123F" w:rsidRDefault="0070174F" w:rsidP="00384402">
            <w:r w:rsidRPr="000F123F">
              <w:t>Ключевская сопка</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В</w:t>
            </w:r>
          </w:p>
        </w:tc>
        <w:tc>
          <w:tcPr>
            <w:tcW w:w="3259" w:type="dxa"/>
          </w:tcPr>
          <w:p w:rsidR="0070174F" w:rsidRPr="000F123F" w:rsidRDefault="0070174F" w:rsidP="00384402">
            <w:r w:rsidRPr="000F123F">
              <w:t>Командорские острова</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Г</w:t>
            </w:r>
          </w:p>
        </w:tc>
        <w:tc>
          <w:tcPr>
            <w:tcW w:w="3259" w:type="dxa"/>
          </w:tcPr>
          <w:p w:rsidR="0070174F" w:rsidRPr="000F123F" w:rsidRDefault="0070174F" w:rsidP="00384402">
            <w:r w:rsidRPr="000F123F">
              <w:t>Залив Петра Великого</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Д</w:t>
            </w:r>
          </w:p>
        </w:tc>
        <w:tc>
          <w:tcPr>
            <w:tcW w:w="3259" w:type="dxa"/>
          </w:tcPr>
          <w:p w:rsidR="0070174F" w:rsidRPr="000F123F" w:rsidRDefault="0070174F" w:rsidP="00384402">
            <w:r w:rsidRPr="000F123F">
              <w:t>Остров Сахалин</w:t>
            </w:r>
          </w:p>
        </w:tc>
        <w:tc>
          <w:tcPr>
            <w:tcW w:w="425" w:type="dxa"/>
          </w:tcPr>
          <w:p w:rsidR="0070174F" w:rsidRPr="000F123F" w:rsidRDefault="0070174F" w:rsidP="00384402"/>
        </w:tc>
      </w:tr>
      <w:tr w:rsidR="0070174F" w:rsidRPr="000F123F" w:rsidTr="00384402">
        <w:tc>
          <w:tcPr>
            <w:tcW w:w="393" w:type="dxa"/>
          </w:tcPr>
          <w:p w:rsidR="0070174F" w:rsidRPr="000F123F" w:rsidRDefault="0070174F" w:rsidP="00384402">
            <w:pPr>
              <w:jc w:val="center"/>
            </w:pPr>
            <w:r w:rsidRPr="000F123F">
              <w:t>Е</w:t>
            </w:r>
          </w:p>
        </w:tc>
        <w:tc>
          <w:tcPr>
            <w:tcW w:w="3259" w:type="dxa"/>
          </w:tcPr>
          <w:p w:rsidR="0070174F" w:rsidRPr="000F123F" w:rsidRDefault="0070174F" w:rsidP="00384402">
            <w:r w:rsidRPr="000F123F">
              <w:t>Татарский пролив</w:t>
            </w:r>
          </w:p>
        </w:tc>
        <w:tc>
          <w:tcPr>
            <w:tcW w:w="425" w:type="dxa"/>
          </w:tcPr>
          <w:p w:rsidR="0070174F" w:rsidRPr="000F123F" w:rsidRDefault="0070174F" w:rsidP="00384402"/>
        </w:tc>
      </w:tr>
    </w:tbl>
    <w:p w:rsidR="0070174F" w:rsidRPr="000F123F" w:rsidRDefault="0070174F" w:rsidP="002A729C">
      <w:pPr>
        <w:spacing w:before="240"/>
        <w:ind w:left="284"/>
        <w:jc w:val="both"/>
        <w:rPr>
          <w:b/>
          <w:u w:val="single"/>
        </w:rPr>
        <w:sectPr w:rsidR="0070174F" w:rsidRPr="000F123F" w:rsidSect="00384402">
          <w:type w:val="continuous"/>
          <w:pgSz w:w="11906" w:h="16838"/>
          <w:pgMar w:top="1134" w:right="850" w:bottom="1134" w:left="1701" w:header="708" w:footer="708" w:gutter="0"/>
          <w:cols w:num="2" w:space="708"/>
          <w:docGrid w:linePitch="360"/>
        </w:sectPr>
      </w:pPr>
    </w:p>
    <w:p w:rsidR="0070174F" w:rsidRDefault="0070174F" w:rsidP="00E5190F">
      <w:pPr>
        <w:spacing w:before="240"/>
        <w:jc w:val="both"/>
        <w:rPr>
          <w:b/>
          <w:u w:val="single"/>
        </w:rPr>
      </w:pPr>
    </w:p>
    <w:p w:rsidR="0070174F" w:rsidRPr="000F123F" w:rsidRDefault="0070174F" w:rsidP="00251C0C">
      <w:pPr>
        <w:numPr>
          <w:ilvl w:val="0"/>
          <w:numId w:val="30"/>
        </w:numPr>
        <w:spacing w:before="240"/>
        <w:ind w:left="284" w:hanging="284"/>
        <w:rPr>
          <w:b/>
          <w:u w:val="single"/>
        </w:rPr>
      </w:pPr>
      <w:r w:rsidRPr="000F123F">
        <w:rPr>
          <w:b/>
          <w:u w:val="single"/>
        </w:rPr>
        <w:t>Заполните пропуски в тексте:</w:t>
      </w:r>
    </w:p>
    <w:p w:rsidR="0070174F" w:rsidRPr="00A97529" w:rsidRDefault="0070174F" w:rsidP="002A729C">
      <w:pPr>
        <w:ind w:firstLine="284"/>
        <w:jc w:val="both"/>
        <w:rPr>
          <w:color w:val="FF0000"/>
        </w:rPr>
      </w:pPr>
      <w:r w:rsidRPr="000F123F">
        <w:t>Климат Дальнего Востока определяется воздушными массами, которые в летний период поступают с</w:t>
      </w:r>
      <w:r>
        <w:t xml:space="preserve">  1)_____________</w:t>
      </w:r>
      <w:r w:rsidRPr="000F123F">
        <w:tab/>
        <w:t>, а в зимний</w:t>
      </w:r>
      <w:r>
        <w:t xml:space="preserve"> </w:t>
      </w:r>
      <w:r w:rsidRPr="000F123F">
        <w:t>из области</w:t>
      </w:r>
      <w:r>
        <w:t xml:space="preserve"> 2)________________</w:t>
      </w:r>
      <w:r w:rsidRPr="000F123F">
        <w:tab/>
        <w:t>. Для южной части Дальнего</w:t>
      </w:r>
      <w:r>
        <w:t xml:space="preserve"> </w:t>
      </w:r>
      <w:r w:rsidRPr="000F123F">
        <w:t>Востока характерна</w:t>
      </w:r>
      <w:r>
        <w:t xml:space="preserve"> 3)______________</w:t>
      </w:r>
      <w:r w:rsidRPr="000F123F">
        <w:tab/>
        <w:t>зима,  в то время как</w:t>
      </w:r>
      <w:r>
        <w:t xml:space="preserve"> 4)______________ </w:t>
      </w:r>
      <w:r w:rsidRPr="000F123F">
        <w:t>часть региона — это самый снежный район нашей страны.</w:t>
      </w:r>
      <w:r>
        <w:t xml:space="preserve"> </w:t>
      </w:r>
    </w:p>
    <w:p w:rsidR="0070174F" w:rsidRPr="00A90F00" w:rsidRDefault="0070174F" w:rsidP="00251C0C">
      <w:pPr>
        <w:numPr>
          <w:ilvl w:val="0"/>
          <w:numId w:val="30"/>
        </w:numPr>
        <w:spacing w:before="240"/>
        <w:ind w:left="284" w:hanging="142"/>
        <w:rPr>
          <w:b/>
          <w:u w:val="single"/>
        </w:rPr>
      </w:pPr>
      <w:r w:rsidRPr="00A90F00">
        <w:rPr>
          <w:b/>
          <w:u w:val="single"/>
        </w:rPr>
        <w:t>Теоретический вопрос:</w:t>
      </w:r>
    </w:p>
    <w:p w:rsidR="0070174F" w:rsidRPr="00A90F00" w:rsidRDefault="0070174F" w:rsidP="00251C0C">
      <w:pPr>
        <w:numPr>
          <w:ilvl w:val="0"/>
          <w:numId w:val="31"/>
        </w:numPr>
      </w:pPr>
      <w:r w:rsidRPr="00A90F00">
        <w:t>Почему на Дальнем Востоке активны вулканические процессы?</w:t>
      </w:r>
    </w:p>
    <w:p w:rsidR="0070174F" w:rsidRPr="00284EFB" w:rsidRDefault="0070174F" w:rsidP="00251C0C">
      <w:pPr>
        <w:numPr>
          <w:ilvl w:val="0"/>
          <w:numId w:val="30"/>
        </w:numPr>
        <w:spacing w:before="240" w:after="200"/>
        <w:ind w:left="284"/>
      </w:pPr>
      <w:r w:rsidRPr="00284EFB">
        <w:rPr>
          <w:b/>
          <w:u w:val="single"/>
        </w:rPr>
        <w:t>Как вы думаете:</w:t>
      </w:r>
    </w:p>
    <w:tbl>
      <w:tblPr>
        <w:tblW w:w="9513" w:type="dxa"/>
        <w:tblInd w:w="93" w:type="dxa"/>
        <w:tblLook w:val="00A0"/>
      </w:tblPr>
      <w:tblGrid>
        <w:gridCol w:w="456"/>
        <w:gridCol w:w="7641"/>
        <w:gridCol w:w="1416"/>
      </w:tblGrid>
      <w:tr w:rsidR="0070174F" w:rsidRPr="00643983"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1</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В какое море впадает Амур: в Охотское или в Японское?</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r w:rsidRPr="00643983">
              <w:rPr>
                <w:color w:val="FF0000"/>
              </w:rPr>
              <w:t> </w:t>
            </w: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2</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Какой объект имеет большую высоту над уровнем моря: устье Волги или устье Амура?</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3</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Устье какой реки: Зеи или Буре</w:t>
            </w:r>
            <w:r>
              <w:t>и</w:t>
            </w:r>
            <w:r w:rsidRPr="00284EFB">
              <w:t xml:space="preserve"> находится на большей высоте над уровнем моря?</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4</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Что находится на одной долготе с островом Сахалин: остров Врангеля или Новосибир</w:t>
            </w:r>
            <w:r w:rsidRPr="00284EFB">
              <w:softHyphen/>
              <w:t>ские острова?</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169"/>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5</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Командорские острова находятся в Охотском или в Беринговом море?</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6</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Ключевская сопка находится на Срединном или на Становом хребте?</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7</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Уссури — правый или левый приток Амура?</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8</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Какой из Курильских островов находится южнее: Парамушир или Итуруп?</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9</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Река Уссури берёт начало на территории Рос</w:t>
            </w:r>
            <w:r w:rsidRPr="00284EFB">
              <w:softHyphen/>
              <w:t>сии или нет?</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10</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Амур впадает в Охотское или в Японское море?</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11</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Город Магадан стоит на берегу Охотского или</w:t>
            </w:r>
            <w:r>
              <w:t xml:space="preserve"> </w:t>
            </w:r>
            <w:r w:rsidRPr="00284EFB">
              <w:t>Японского моря?</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r w:rsidR="0070174F" w:rsidRPr="00643983"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284EFB" w:rsidRDefault="0070174F" w:rsidP="00384402">
            <w:pPr>
              <w:jc w:val="center"/>
            </w:pPr>
            <w:r>
              <w:t>12</w:t>
            </w:r>
          </w:p>
        </w:tc>
        <w:tc>
          <w:tcPr>
            <w:tcW w:w="7654" w:type="dxa"/>
            <w:tcBorders>
              <w:top w:val="single" w:sz="4" w:space="0" w:color="auto"/>
              <w:left w:val="nil"/>
              <w:bottom w:val="single" w:sz="4" w:space="0" w:color="auto"/>
              <w:right w:val="single" w:sz="4" w:space="0" w:color="auto"/>
            </w:tcBorders>
          </w:tcPr>
          <w:p w:rsidR="0070174F" w:rsidRPr="00284EFB" w:rsidRDefault="0070174F" w:rsidP="00384402">
            <w:r w:rsidRPr="00284EFB">
              <w:t>В каком направлении движется вода в Ба</w:t>
            </w:r>
            <w:r w:rsidRPr="00284EFB">
              <w:softHyphen/>
              <w:t>ренцевом море?</w:t>
            </w:r>
          </w:p>
        </w:tc>
        <w:tc>
          <w:tcPr>
            <w:tcW w:w="1418" w:type="dxa"/>
            <w:tcBorders>
              <w:top w:val="single" w:sz="4" w:space="0" w:color="auto"/>
              <w:left w:val="nil"/>
              <w:bottom w:val="single" w:sz="4" w:space="0" w:color="auto"/>
              <w:right w:val="single" w:sz="4" w:space="0" w:color="auto"/>
            </w:tcBorders>
          </w:tcPr>
          <w:p w:rsidR="0070174F" w:rsidRPr="00643983" w:rsidRDefault="0070174F" w:rsidP="00384402">
            <w:pPr>
              <w:rPr>
                <w:color w:val="FF0000"/>
              </w:rPr>
            </w:pPr>
          </w:p>
        </w:tc>
      </w:tr>
    </w:tbl>
    <w:p w:rsidR="0070174F" w:rsidRDefault="0070174F" w:rsidP="0081272D">
      <w:pPr>
        <w:shd w:val="clear" w:color="auto" w:fill="FFFFFF"/>
        <w:tabs>
          <w:tab w:val="left" w:pos="284"/>
          <w:tab w:val="left" w:pos="336"/>
        </w:tabs>
        <w:spacing w:line="259" w:lineRule="exact"/>
        <w:ind w:left="336" w:hanging="336"/>
        <w:rPr>
          <w:spacing w:val="-7"/>
        </w:rPr>
      </w:pPr>
      <w:r>
        <w:rPr>
          <w:b/>
          <w:u w:val="single"/>
        </w:rPr>
        <w:t xml:space="preserve"> </w:t>
      </w:r>
    </w:p>
    <w:p w:rsidR="0070174F" w:rsidRDefault="0070174F" w:rsidP="0081272D">
      <w:pPr>
        <w:shd w:val="clear" w:color="auto" w:fill="FFFFFF"/>
        <w:tabs>
          <w:tab w:val="left" w:pos="284"/>
          <w:tab w:val="left" w:pos="336"/>
        </w:tabs>
        <w:spacing w:line="259" w:lineRule="exact"/>
        <w:ind w:left="336" w:hanging="336"/>
        <w:rPr>
          <w:spacing w:val="-7"/>
        </w:rPr>
      </w:pPr>
    </w:p>
    <w:p w:rsidR="0070174F" w:rsidRPr="008E3847" w:rsidRDefault="0070174F" w:rsidP="002A729C">
      <w:pPr>
        <w:jc w:val="center"/>
        <w:rPr>
          <w:b/>
        </w:rPr>
      </w:pPr>
      <w:r w:rsidRPr="00873608">
        <w:rPr>
          <w:b/>
        </w:rPr>
        <w:t>Контрольная ра</w:t>
      </w:r>
      <w:r w:rsidRPr="008E3847">
        <w:rPr>
          <w:b/>
        </w:rPr>
        <w:t xml:space="preserve">бота по теме «ПК </w:t>
      </w:r>
      <w:r>
        <w:rPr>
          <w:b/>
        </w:rPr>
        <w:t>Западной и Средней Сибири</w:t>
      </w:r>
      <w:r w:rsidRPr="008E3847">
        <w:rPr>
          <w:b/>
        </w:rPr>
        <w:t>»</w:t>
      </w:r>
    </w:p>
    <w:p w:rsidR="0070174F" w:rsidRPr="008E3847" w:rsidRDefault="0070174F" w:rsidP="002A729C">
      <w:pPr>
        <w:jc w:val="center"/>
        <w:rPr>
          <w:b/>
          <w:i/>
        </w:rPr>
      </w:pPr>
      <w:r w:rsidRPr="008E3847">
        <w:rPr>
          <w:b/>
          <w:i/>
          <w:lang w:val="en-US"/>
        </w:rPr>
        <w:t>I</w:t>
      </w:r>
      <w:r w:rsidRPr="008E3847">
        <w:rPr>
          <w:b/>
          <w:i/>
        </w:rPr>
        <w:t xml:space="preserve"> вариант</w:t>
      </w:r>
    </w:p>
    <w:p w:rsidR="0070174F" w:rsidRPr="008E3847" w:rsidRDefault="0070174F" w:rsidP="00251C0C">
      <w:pPr>
        <w:numPr>
          <w:ilvl w:val="0"/>
          <w:numId w:val="24"/>
        </w:numPr>
        <w:ind w:left="284"/>
        <w:rPr>
          <w:b/>
          <w:u w:val="single"/>
        </w:rPr>
        <w:sectPr w:rsidR="0070174F" w:rsidRPr="008E3847" w:rsidSect="00E5190F">
          <w:type w:val="continuous"/>
          <w:pgSz w:w="11906" w:h="16838"/>
          <w:pgMar w:top="1134" w:right="1134" w:bottom="1134" w:left="1134" w:header="709" w:footer="709" w:gutter="0"/>
          <w:cols w:space="708"/>
          <w:docGrid w:linePitch="360"/>
        </w:sectPr>
      </w:pPr>
    </w:p>
    <w:p w:rsidR="0070174F" w:rsidRPr="000A43C3" w:rsidRDefault="0070174F" w:rsidP="00251C0C">
      <w:pPr>
        <w:numPr>
          <w:ilvl w:val="0"/>
          <w:numId w:val="30"/>
        </w:numPr>
        <w:ind w:left="284"/>
        <w:rPr>
          <w:b/>
          <w:u w:val="single"/>
        </w:rPr>
      </w:pPr>
      <w:r w:rsidRPr="000A43C3">
        <w:rPr>
          <w:b/>
          <w:u w:val="single"/>
        </w:rPr>
        <w:t>Какие из перечисленных природных объектов располагаются в За</w:t>
      </w:r>
      <w:r w:rsidRPr="000A43C3">
        <w:rPr>
          <w:b/>
          <w:u w:val="single"/>
        </w:rPr>
        <w:softHyphen/>
        <w:t>падной Сибири?</w:t>
      </w:r>
    </w:p>
    <w:p w:rsidR="0070174F" w:rsidRDefault="0070174F" w:rsidP="00251C0C">
      <w:pPr>
        <w:numPr>
          <w:ilvl w:val="0"/>
          <w:numId w:val="35"/>
        </w:numPr>
        <w:sectPr w:rsidR="0070174F" w:rsidSect="00384402">
          <w:type w:val="continuous"/>
          <w:pgSz w:w="11906" w:h="16838"/>
          <w:pgMar w:top="1134" w:right="850" w:bottom="1134" w:left="1701" w:header="708" w:footer="708" w:gutter="0"/>
          <w:cols w:space="708"/>
          <w:docGrid w:linePitch="360"/>
        </w:sectPr>
      </w:pPr>
    </w:p>
    <w:p w:rsidR="0070174F" w:rsidRPr="000A43C3" w:rsidRDefault="0070174F" w:rsidP="00251C0C">
      <w:pPr>
        <w:numPr>
          <w:ilvl w:val="0"/>
          <w:numId w:val="35"/>
        </w:numPr>
      </w:pPr>
      <w:r>
        <w:t>Б</w:t>
      </w:r>
      <w:r w:rsidRPr="000A43C3">
        <w:t>арабинская низменность;</w:t>
      </w:r>
    </w:p>
    <w:p w:rsidR="0070174F" w:rsidRPr="000A43C3" w:rsidRDefault="0070174F" w:rsidP="00251C0C">
      <w:pPr>
        <w:numPr>
          <w:ilvl w:val="0"/>
          <w:numId w:val="35"/>
        </w:numPr>
      </w:pPr>
      <w:r w:rsidRPr="000A43C3">
        <w:t>Плато Путорана;</w:t>
      </w:r>
    </w:p>
    <w:p w:rsidR="0070174F" w:rsidRPr="000A43C3" w:rsidRDefault="0070174F" w:rsidP="00251C0C">
      <w:pPr>
        <w:numPr>
          <w:ilvl w:val="0"/>
          <w:numId w:val="35"/>
        </w:numPr>
      </w:pPr>
      <w:r w:rsidRPr="000A43C3">
        <w:t>Ишимская равнина;</w:t>
      </w:r>
    </w:p>
    <w:p w:rsidR="0070174F" w:rsidRPr="000A43C3" w:rsidRDefault="0070174F" w:rsidP="00251C0C">
      <w:pPr>
        <w:numPr>
          <w:ilvl w:val="0"/>
          <w:numId w:val="35"/>
        </w:numPr>
      </w:pPr>
      <w:r w:rsidRPr="000A43C3">
        <w:t>Северные Увалы;</w:t>
      </w:r>
    </w:p>
    <w:p w:rsidR="0070174F" w:rsidRPr="000A43C3" w:rsidRDefault="0070174F" w:rsidP="00251C0C">
      <w:pPr>
        <w:numPr>
          <w:ilvl w:val="0"/>
          <w:numId w:val="35"/>
        </w:numPr>
      </w:pPr>
      <w:r w:rsidRPr="000A43C3">
        <w:t>Сибирские Увалы;</w:t>
      </w:r>
    </w:p>
    <w:p w:rsidR="0070174F" w:rsidRPr="000A43C3" w:rsidRDefault="0070174F" w:rsidP="00251C0C">
      <w:pPr>
        <w:numPr>
          <w:ilvl w:val="0"/>
          <w:numId w:val="35"/>
        </w:numPr>
      </w:pPr>
      <w:r w:rsidRPr="000A43C3">
        <w:t>Мещерская низменность.</w:t>
      </w:r>
    </w:p>
    <w:p w:rsidR="0070174F" w:rsidRDefault="0070174F" w:rsidP="00251C0C">
      <w:pPr>
        <w:numPr>
          <w:ilvl w:val="0"/>
          <w:numId w:val="30"/>
        </w:numPr>
        <w:ind w:left="284"/>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0A43C3" w:rsidRDefault="0070174F" w:rsidP="00251C0C">
      <w:pPr>
        <w:numPr>
          <w:ilvl w:val="0"/>
          <w:numId w:val="30"/>
        </w:numPr>
        <w:ind w:left="284"/>
        <w:rPr>
          <w:b/>
          <w:u w:val="single"/>
        </w:rPr>
      </w:pPr>
      <w:r w:rsidRPr="000A43C3">
        <w:rPr>
          <w:b/>
          <w:u w:val="single"/>
        </w:rPr>
        <w:t>Какие из перечисленных рек относятся к бассейну Оби</w:t>
      </w:r>
      <w:r>
        <w:rPr>
          <w:b/>
          <w:u w:val="single"/>
        </w:rPr>
        <w:t>?</w:t>
      </w:r>
    </w:p>
    <w:p w:rsidR="0070174F" w:rsidRPr="000A43C3" w:rsidRDefault="0070174F" w:rsidP="002A729C">
      <w:pPr>
        <w:jc w:val="center"/>
      </w:pPr>
      <w:r w:rsidRPr="000A43C3">
        <w:t xml:space="preserve">а) Иртыш; </w:t>
      </w:r>
      <w:r>
        <w:t xml:space="preserve">       б</w:t>
      </w:r>
      <w:r w:rsidRPr="000A43C3">
        <w:t>) Надым;</w:t>
      </w:r>
      <w:r>
        <w:t xml:space="preserve">       </w:t>
      </w:r>
      <w:r w:rsidRPr="000A43C3">
        <w:t>в)</w:t>
      </w:r>
      <w:r w:rsidRPr="000A43C3">
        <w:tab/>
        <w:t>Таз;</w:t>
      </w:r>
      <w:r>
        <w:t xml:space="preserve">       </w:t>
      </w:r>
      <w:r w:rsidRPr="000A43C3">
        <w:t>г)</w:t>
      </w:r>
      <w:r>
        <w:t xml:space="preserve"> </w:t>
      </w:r>
      <w:r w:rsidRPr="000A43C3">
        <w:t>Тобол;</w:t>
      </w:r>
      <w:r>
        <w:t xml:space="preserve">       </w:t>
      </w:r>
      <w:r w:rsidRPr="000A43C3">
        <w:t>д)</w:t>
      </w:r>
      <w:r w:rsidRPr="000A43C3">
        <w:tab/>
        <w:t>Томь;</w:t>
      </w:r>
      <w:r>
        <w:t xml:space="preserve">        </w:t>
      </w:r>
      <w:r w:rsidRPr="000A43C3">
        <w:t>е)</w:t>
      </w:r>
      <w:r>
        <w:t xml:space="preserve"> </w:t>
      </w:r>
      <w:r w:rsidRPr="000A43C3">
        <w:t>Турухан.</w:t>
      </w:r>
    </w:p>
    <w:p w:rsidR="0070174F" w:rsidRPr="000A43C3" w:rsidRDefault="0070174F" w:rsidP="00251C0C">
      <w:pPr>
        <w:numPr>
          <w:ilvl w:val="0"/>
          <w:numId w:val="30"/>
        </w:numPr>
        <w:ind w:left="284"/>
        <w:rPr>
          <w:b/>
          <w:u w:val="single"/>
        </w:rPr>
      </w:pPr>
      <w:r w:rsidRPr="000A43C3">
        <w:rPr>
          <w:b/>
          <w:u w:val="single"/>
        </w:rPr>
        <w:t>В Западно-Сибирском регионе при движении с севера на юг происходит:</w:t>
      </w:r>
    </w:p>
    <w:p w:rsidR="0070174F" w:rsidRPr="000A43C3" w:rsidRDefault="0070174F" w:rsidP="00251C0C">
      <w:pPr>
        <w:numPr>
          <w:ilvl w:val="0"/>
          <w:numId w:val="36"/>
        </w:numPr>
      </w:pPr>
      <w:r w:rsidRPr="000A43C3">
        <w:t>увеличение годовой амплитуды температур;</w:t>
      </w:r>
    </w:p>
    <w:p w:rsidR="0070174F" w:rsidRPr="000A43C3" w:rsidRDefault="0070174F" w:rsidP="00251C0C">
      <w:pPr>
        <w:numPr>
          <w:ilvl w:val="0"/>
          <w:numId w:val="36"/>
        </w:numPr>
      </w:pPr>
      <w:r w:rsidRPr="000A43C3">
        <w:t>уменьшение годовой амплитуды температур;</w:t>
      </w:r>
    </w:p>
    <w:p w:rsidR="0070174F" w:rsidRPr="000A43C3" w:rsidRDefault="0070174F" w:rsidP="00251C0C">
      <w:pPr>
        <w:numPr>
          <w:ilvl w:val="0"/>
          <w:numId w:val="36"/>
        </w:numPr>
      </w:pPr>
      <w:r w:rsidRPr="000A43C3">
        <w:t>увеличение годового количества осадков;</w:t>
      </w:r>
    </w:p>
    <w:p w:rsidR="0070174F" w:rsidRPr="000A43C3" w:rsidRDefault="0070174F" w:rsidP="00251C0C">
      <w:pPr>
        <w:numPr>
          <w:ilvl w:val="0"/>
          <w:numId w:val="36"/>
        </w:numPr>
      </w:pPr>
      <w:r w:rsidRPr="000A43C3">
        <w:t>уменьшение годового количества осадков.</w:t>
      </w:r>
    </w:p>
    <w:p w:rsidR="0070174F" w:rsidRPr="0030379E" w:rsidRDefault="0070174F" w:rsidP="00251C0C">
      <w:pPr>
        <w:numPr>
          <w:ilvl w:val="0"/>
          <w:numId w:val="30"/>
        </w:numPr>
        <w:ind w:left="284"/>
        <w:rPr>
          <w:b/>
          <w:u w:val="single"/>
        </w:rPr>
      </w:pPr>
      <w:r w:rsidRPr="0030379E">
        <w:rPr>
          <w:b/>
          <w:u w:val="single"/>
        </w:rPr>
        <w:t>Какие из перечисленных рек относятся к бассейну моря Лаптевых?</w:t>
      </w:r>
    </w:p>
    <w:p w:rsidR="0070174F" w:rsidRPr="0030379E" w:rsidRDefault="0070174F" w:rsidP="002A729C">
      <w:pPr>
        <w:jc w:val="center"/>
      </w:pPr>
      <w:r w:rsidRPr="0030379E">
        <w:t>а) Анабар;       б) Вилюй;       в) Нижняя Тунгуска;       г)</w:t>
      </w:r>
      <w:r w:rsidRPr="0030379E">
        <w:tab/>
        <w:t xml:space="preserve"> Пясина;       д) Хатанга.</w:t>
      </w:r>
    </w:p>
    <w:p w:rsidR="0070174F" w:rsidRPr="000A43C3" w:rsidRDefault="0070174F" w:rsidP="00251C0C">
      <w:pPr>
        <w:numPr>
          <w:ilvl w:val="0"/>
          <w:numId w:val="30"/>
        </w:numPr>
        <w:ind w:left="284"/>
        <w:rPr>
          <w:b/>
          <w:u w:val="single"/>
        </w:rPr>
      </w:pPr>
      <w:r w:rsidRPr="000A43C3">
        <w:rPr>
          <w:b/>
          <w:u w:val="single"/>
        </w:rPr>
        <w:t>Большая часть территории Западной Сибири занята зоной:</w:t>
      </w:r>
    </w:p>
    <w:p w:rsidR="0070174F" w:rsidRDefault="0070174F" w:rsidP="00251C0C">
      <w:pPr>
        <w:numPr>
          <w:ilvl w:val="0"/>
          <w:numId w:val="37"/>
        </w:numPr>
        <w:sectPr w:rsidR="0070174F" w:rsidSect="00384402">
          <w:type w:val="continuous"/>
          <w:pgSz w:w="11906" w:h="16838"/>
          <w:pgMar w:top="1134" w:right="850" w:bottom="1134" w:left="1701" w:header="708" w:footer="708" w:gutter="0"/>
          <w:cols w:space="708"/>
          <w:docGrid w:linePitch="360"/>
        </w:sectPr>
      </w:pPr>
    </w:p>
    <w:p w:rsidR="0070174F" w:rsidRPr="000A43C3" w:rsidRDefault="0070174F" w:rsidP="00251C0C">
      <w:pPr>
        <w:numPr>
          <w:ilvl w:val="0"/>
          <w:numId w:val="37"/>
        </w:numPr>
      </w:pPr>
      <w:r w:rsidRPr="000A43C3">
        <w:t>тундры и лесотундры;</w:t>
      </w:r>
    </w:p>
    <w:p w:rsidR="0070174F" w:rsidRPr="000A43C3" w:rsidRDefault="0070174F" w:rsidP="00251C0C">
      <w:pPr>
        <w:numPr>
          <w:ilvl w:val="0"/>
          <w:numId w:val="37"/>
        </w:numPr>
      </w:pPr>
      <w:r w:rsidRPr="000A43C3">
        <w:t>светлохвойной тайги;</w:t>
      </w:r>
    </w:p>
    <w:p w:rsidR="0070174F" w:rsidRPr="000A43C3" w:rsidRDefault="0070174F" w:rsidP="00251C0C">
      <w:pPr>
        <w:numPr>
          <w:ilvl w:val="0"/>
          <w:numId w:val="37"/>
        </w:numPr>
      </w:pPr>
      <w:r w:rsidRPr="000A43C3">
        <w:t>тёмнохвойной тайги;</w:t>
      </w:r>
    </w:p>
    <w:p w:rsidR="0070174F" w:rsidRPr="000A43C3" w:rsidRDefault="0070174F" w:rsidP="00251C0C">
      <w:pPr>
        <w:numPr>
          <w:ilvl w:val="0"/>
          <w:numId w:val="37"/>
        </w:numPr>
      </w:pPr>
      <w:r w:rsidRPr="000A43C3">
        <w:t>лесостепи и степи.</w:t>
      </w:r>
    </w:p>
    <w:p w:rsidR="0070174F" w:rsidRDefault="0070174F" w:rsidP="00251C0C">
      <w:pPr>
        <w:numPr>
          <w:ilvl w:val="0"/>
          <w:numId w:val="30"/>
        </w:numPr>
        <w:ind w:left="284"/>
        <w:jc w:val="both"/>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503C0A" w:rsidRDefault="0070174F" w:rsidP="00251C0C">
      <w:pPr>
        <w:numPr>
          <w:ilvl w:val="0"/>
          <w:numId w:val="30"/>
        </w:numPr>
        <w:ind w:left="284"/>
        <w:jc w:val="both"/>
        <w:rPr>
          <w:b/>
          <w:u w:val="single"/>
        </w:rPr>
      </w:pPr>
      <w:r w:rsidRPr="00503C0A">
        <w:rPr>
          <w:b/>
          <w:u w:val="single"/>
        </w:rPr>
        <w:t>Какой из перечисленных географических объектов является наиболее приподнятой частью Среднесибирского плоскогорья?</w:t>
      </w:r>
    </w:p>
    <w:p w:rsidR="0070174F" w:rsidRPr="000A43C3" w:rsidRDefault="0070174F" w:rsidP="00251C0C">
      <w:pPr>
        <w:numPr>
          <w:ilvl w:val="0"/>
          <w:numId w:val="38"/>
        </w:numPr>
        <w:jc w:val="center"/>
      </w:pPr>
      <w:r w:rsidRPr="000A43C3">
        <w:t>Алданское нагорье;</w:t>
      </w:r>
      <w:r>
        <w:t xml:space="preserve">    б) </w:t>
      </w:r>
      <w:r w:rsidRPr="000A43C3">
        <w:t>горы Бырранга;</w:t>
      </w:r>
      <w:r>
        <w:t xml:space="preserve">      в) </w:t>
      </w:r>
      <w:r w:rsidRPr="000A43C3">
        <w:t>Енисейский кряж;</w:t>
      </w:r>
      <w:r>
        <w:t xml:space="preserve">     г) </w:t>
      </w:r>
      <w:r w:rsidRPr="000A43C3">
        <w:t>плато Путорана.</w:t>
      </w:r>
    </w:p>
    <w:p w:rsidR="0070174F" w:rsidRPr="00783774" w:rsidRDefault="0070174F" w:rsidP="00251C0C">
      <w:pPr>
        <w:numPr>
          <w:ilvl w:val="0"/>
          <w:numId w:val="30"/>
        </w:numPr>
        <w:spacing w:before="240" w:line="276" w:lineRule="auto"/>
        <w:ind w:left="284"/>
        <w:jc w:val="both"/>
        <w:rPr>
          <w:b/>
          <w:u w:val="single"/>
        </w:rPr>
      </w:pPr>
      <w:r w:rsidRPr="00783774">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D70502" w:rsidTr="00384402">
        <w:tc>
          <w:tcPr>
            <w:tcW w:w="675" w:type="dxa"/>
            <w:tcBorders>
              <w:top w:val="single" w:sz="4" w:space="0" w:color="auto"/>
              <w:left w:val="single" w:sz="4" w:space="0" w:color="auto"/>
              <w:bottom w:val="single" w:sz="4" w:space="0" w:color="auto"/>
              <w:right w:val="single" w:sz="4" w:space="0" w:color="auto"/>
            </w:tcBorders>
          </w:tcPr>
          <w:p w:rsidR="0070174F" w:rsidRPr="00783774" w:rsidRDefault="0070174F" w:rsidP="00384402">
            <w:pPr>
              <w:jc w:val="center"/>
            </w:pPr>
            <w:r>
              <w:t>1</w:t>
            </w:r>
          </w:p>
        </w:tc>
        <w:tc>
          <w:tcPr>
            <w:tcW w:w="7797" w:type="dxa"/>
            <w:tcBorders>
              <w:top w:val="single" w:sz="4" w:space="0" w:color="auto"/>
              <w:left w:val="single" w:sz="4" w:space="0" w:color="auto"/>
              <w:bottom w:val="single" w:sz="4" w:space="0" w:color="auto"/>
              <w:right w:val="single" w:sz="4" w:space="0" w:color="auto"/>
            </w:tcBorders>
          </w:tcPr>
          <w:p w:rsidR="0070174F" w:rsidRPr="00783774" w:rsidRDefault="0070174F" w:rsidP="00384402">
            <w:r w:rsidRPr="00783774">
              <w:t>Фундамент Западно-Сибирской платформы сложен палео</w:t>
            </w:r>
            <w:r w:rsidRPr="00783774">
              <w:softHyphen/>
              <w:t>зойскими отложениями</w:t>
            </w:r>
          </w:p>
        </w:tc>
        <w:tc>
          <w:tcPr>
            <w:tcW w:w="1099" w:type="dxa"/>
            <w:tcBorders>
              <w:left w:val="single" w:sz="4" w:space="0" w:color="auto"/>
            </w:tcBorders>
          </w:tcPr>
          <w:p w:rsidR="0070174F" w:rsidRPr="00783774" w:rsidRDefault="0070174F" w:rsidP="00384402"/>
        </w:tc>
      </w:tr>
      <w:tr w:rsidR="0070174F" w:rsidRPr="00D70502" w:rsidTr="00384402">
        <w:tc>
          <w:tcPr>
            <w:tcW w:w="675" w:type="dxa"/>
          </w:tcPr>
          <w:p w:rsidR="0070174F" w:rsidRPr="00783774" w:rsidRDefault="0070174F" w:rsidP="00384402">
            <w:pPr>
              <w:jc w:val="center"/>
            </w:pPr>
            <w:r>
              <w:t>2</w:t>
            </w:r>
          </w:p>
        </w:tc>
        <w:tc>
          <w:tcPr>
            <w:tcW w:w="7797" w:type="dxa"/>
          </w:tcPr>
          <w:p w:rsidR="0070174F" w:rsidRPr="00783774" w:rsidRDefault="0070174F" w:rsidP="00384402">
            <w:r w:rsidRPr="00783774">
              <w:t>Западная Сибирь — крупнейший район России по добыче железной руды</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3</w:t>
            </w:r>
          </w:p>
        </w:tc>
        <w:tc>
          <w:tcPr>
            <w:tcW w:w="7797" w:type="dxa"/>
          </w:tcPr>
          <w:p w:rsidR="0070174F" w:rsidRPr="00783774" w:rsidRDefault="0070174F" w:rsidP="00384402">
            <w:r w:rsidRPr="00783774">
              <w:t xml:space="preserve"> Протяжённость Западно-Сибирской равнины с севера на юг составляет более 2 тыс. км</w:t>
            </w:r>
            <w:r>
              <w:t>.</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4</w:t>
            </w:r>
          </w:p>
        </w:tc>
        <w:tc>
          <w:tcPr>
            <w:tcW w:w="7797" w:type="dxa"/>
          </w:tcPr>
          <w:p w:rsidR="0070174F" w:rsidRPr="00783774" w:rsidRDefault="0070174F" w:rsidP="00384402">
            <w:r w:rsidRPr="00783774">
              <w:t>Все реки Западно-Сибирской равнины относятся к бассейну Оби</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5</w:t>
            </w:r>
          </w:p>
        </w:tc>
        <w:tc>
          <w:tcPr>
            <w:tcW w:w="7797" w:type="dxa"/>
          </w:tcPr>
          <w:p w:rsidR="0070174F" w:rsidRPr="00783774" w:rsidRDefault="0070174F" w:rsidP="00384402">
            <w:r w:rsidRPr="00783774">
              <w:t>Больше половины площади Западно-Сибирской равнины занято болотами</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6</w:t>
            </w:r>
          </w:p>
        </w:tc>
        <w:tc>
          <w:tcPr>
            <w:tcW w:w="7797" w:type="dxa"/>
          </w:tcPr>
          <w:p w:rsidR="0070174F" w:rsidRPr="00783774" w:rsidRDefault="0070174F" w:rsidP="00384402">
            <w:r w:rsidRPr="00783774">
              <w:t>Высшая точка Среднесибирского региона располагается на плато Путорана</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7</w:t>
            </w:r>
          </w:p>
        </w:tc>
        <w:tc>
          <w:tcPr>
            <w:tcW w:w="7797" w:type="dxa"/>
          </w:tcPr>
          <w:p w:rsidR="0070174F" w:rsidRPr="00783774" w:rsidRDefault="0070174F" w:rsidP="00384402">
            <w:r w:rsidRPr="00783774">
              <w:t>В угольных бассейнах, расположенных на территории Сред</w:t>
            </w:r>
            <w:r w:rsidRPr="00783774">
              <w:softHyphen/>
              <w:t>ней Сибири, сосредоточено около половины мировых запасов каменного угля</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8</w:t>
            </w:r>
          </w:p>
        </w:tc>
        <w:tc>
          <w:tcPr>
            <w:tcW w:w="7797" w:type="dxa"/>
          </w:tcPr>
          <w:p w:rsidR="0070174F" w:rsidRPr="00783774" w:rsidRDefault="0070174F" w:rsidP="00384402">
            <w:r w:rsidRPr="00783774">
              <w:t>В зимний период над территорией Средней Сибири формиру</w:t>
            </w:r>
            <w:r w:rsidRPr="00783774">
              <w:softHyphen/>
              <w:t>ется Сибирский (Азиатский) антициклон</w:t>
            </w:r>
          </w:p>
        </w:tc>
        <w:tc>
          <w:tcPr>
            <w:tcW w:w="1099" w:type="dxa"/>
          </w:tcPr>
          <w:p w:rsidR="0070174F" w:rsidRPr="00783774" w:rsidRDefault="0070174F" w:rsidP="00384402"/>
        </w:tc>
      </w:tr>
      <w:tr w:rsidR="0070174F" w:rsidRPr="00D70502" w:rsidTr="00384402">
        <w:tc>
          <w:tcPr>
            <w:tcW w:w="675" w:type="dxa"/>
          </w:tcPr>
          <w:p w:rsidR="0070174F" w:rsidRPr="00783774" w:rsidRDefault="0070174F" w:rsidP="00384402">
            <w:pPr>
              <w:jc w:val="center"/>
            </w:pPr>
            <w:r>
              <w:t>9</w:t>
            </w:r>
          </w:p>
        </w:tc>
        <w:tc>
          <w:tcPr>
            <w:tcW w:w="7797" w:type="dxa"/>
          </w:tcPr>
          <w:p w:rsidR="0070174F" w:rsidRPr="00783774" w:rsidRDefault="0070174F" w:rsidP="00384402">
            <w:r w:rsidRPr="00783774">
              <w:t>На крайнем юго-востоке Среднесибирского региона преобла</w:t>
            </w:r>
            <w:r w:rsidRPr="00783774">
              <w:softHyphen/>
              <w:t>дают степные ландшафты</w:t>
            </w:r>
          </w:p>
        </w:tc>
        <w:tc>
          <w:tcPr>
            <w:tcW w:w="1099" w:type="dxa"/>
          </w:tcPr>
          <w:p w:rsidR="0070174F" w:rsidRPr="00783774" w:rsidRDefault="0070174F" w:rsidP="00384402"/>
        </w:tc>
      </w:tr>
    </w:tbl>
    <w:p w:rsidR="0070174F" w:rsidRPr="00D70502" w:rsidRDefault="0070174F" w:rsidP="00251C0C">
      <w:pPr>
        <w:numPr>
          <w:ilvl w:val="0"/>
          <w:numId w:val="30"/>
        </w:numPr>
        <w:spacing w:before="240"/>
        <w:ind w:left="284"/>
        <w:jc w:val="both"/>
        <w:rPr>
          <w:b/>
          <w:color w:val="FF0000"/>
          <w:u w:val="single"/>
        </w:rPr>
        <w:sectPr w:rsidR="0070174F" w:rsidRPr="00D70502" w:rsidSect="00384402">
          <w:type w:val="continuous"/>
          <w:pgSz w:w="11906" w:h="16838"/>
          <w:pgMar w:top="1134" w:right="850" w:bottom="1134" w:left="1701" w:header="708" w:footer="708" w:gutter="0"/>
          <w:cols w:space="708"/>
          <w:docGrid w:linePitch="360"/>
        </w:sectPr>
      </w:pPr>
    </w:p>
    <w:p w:rsidR="0070174F" w:rsidRPr="00864097" w:rsidRDefault="0070174F" w:rsidP="00251C0C">
      <w:pPr>
        <w:numPr>
          <w:ilvl w:val="0"/>
          <w:numId w:val="30"/>
        </w:numPr>
        <w:spacing w:before="240"/>
        <w:ind w:left="284" w:hanging="349"/>
        <w:rPr>
          <w:b/>
        </w:rPr>
      </w:pPr>
      <w:r w:rsidRPr="00864097">
        <w:rPr>
          <w:b/>
          <w:u w:val="single"/>
        </w:rPr>
        <w:t>Определите, о каких объектах (людях) идет речь в предложениях:</w:t>
      </w:r>
    </w:p>
    <w:p w:rsidR="0070174F" w:rsidRPr="00864097" w:rsidRDefault="0070174F" w:rsidP="00251C0C">
      <w:pPr>
        <w:numPr>
          <w:ilvl w:val="0"/>
          <w:numId w:val="39"/>
        </w:numPr>
        <w:ind w:left="426"/>
      </w:pPr>
      <w:r w:rsidRPr="00864097">
        <w:t xml:space="preserve">Российский мореплаватель, именем которого назван остров </w:t>
      </w:r>
      <w:r>
        <w:t>в Енисейском заливе</w:t>
      </w:r>
      <w:r w:rsidRPr="00864097">
        <w:t>.</w:t>
      </w:r>
    </w:p>
    <w:p w:rsidR="0070174F" w:rsidRPr="00864097" w:rsidRDefault="0070174F" w:rsidP="00251C0C">
      <w:pPr>
        <w:numPr>
          <w:ilvl w:val="0"/>
          <w:numId w:val="39"/>
        </w:numPr>
        <w:ind w:left="426"/>
      </w:pPr>
      <w:r w:rsidRPr="00864097">
        <w:t>Горная система, обрамляющая Западно-Сибирскую равнину с за</w:t>
      </w:r>
      <w:r w:rsidRPr="00864097">
        <w:softHyphen/>
        <w:t>пада.</w:t>
      </w:r>
    </w:p>
    <w:p w:rsidR="0070174F" w:rsidRPr="00864097" w:rsidRDefault="0070174F" w:rsidP="00251C0C">
      <w:pPr>
        <w:numPr>
          <w:ilvl w:val="0"/>
          <w:numId w:val="39"/>
        </w:numPr>
        <w:ind w:left="426"/>
      </w:pPr>
      <w:r w:rsidRPr="00864097">
        <w:t>Море Северного Ледовитого океана, омывающее побережье За</w:t>
      </w:r>
      <w:r w:rsidRPr="00864097">
        <w:softHyphen/>
        <w:t>падной Сибири.</w:t>
      </w:r>
    </w:p>
    <w:p w:rsidR="0070174F" w:rsidRPr="00864097" w:rsidRDefault="0070174F" w:rsidP="00251C0C">
      <w:pPr>
        <w:numPr>
          <w:ilvl w:val="0"/>
          <w:numId w:val="39"/>
        </w:numPr>
        <w:ind w:left="426"/>
      </w:pPr>
      <w:r w:rsidRPr="00864097">
        <w:t>Одно из наиболее известных месторождений алмазов в Средней Сибири.</w:t>
      </w:r>
    </w:p>
    <w:p w:rsidR="0070174F" w:rsidRDefault="0070174F" w:rsidP="00251C0C">
      <w:pPr>
        <w:numPr>
          <w:ilvl w:val="0"/>
          <w:numId w:val="39"/>
        </w:numPr>
        <w:ind w:left="426"/>
      </w:pPr>
      <w:r w:rsidRPr="00864097">
        <w:t>Один из самых северных городов мира, построенный в районе</w:t>
      </w:r>
      <w:r>
        <w:t xml:space="preserve"> </w:t>
      </w:r>
      <w:r w:rsidRPr="00864097">
        <w:t>крупного месторождения медных руд.</w:t>
      </w:r>
    </w:p>
    <w:p w:rsidR="0070174F" w:rsidRDefault="0070174F" w:rsidP="002A729C"/>
    <w:p w:rsidR="0070174F" w:rsidRPr="002265B9" w:rsidRDefault="0070174F" w:rsidP="00251C0C">
      <w:pPr>
        <w:numPr>
          <w:ilvl w:val="0"/>
          <w:numId w:val="30"/>
        </w:numPr>
        <w:ind w:left="284"/>
        <w:rPr>
          <w:b/>
          <w:u w:val="single"/>
        </w:rPr>
      </w:pPr>
      <w:r w:rsidRPr="002265B9">
        <w:rPr>
          <w:b/>
          <w:u w:val="single"/>
        </w:rPr>
        <w:t>Заполните пропуски в тексте:</w:t>
      </w:r>
    </w:p>
    <w:p w:rsidR="0070174F" w:rsidRPr="002265B9" w:rsidRDefault="0070174F" w:rsidP="002A729C">
      <w:pPr>
        <w:ind w:firstLine="284"/>
        <w:jc w:val="both"/>
      </w:pPr>
      <w:r w:rsidRPr="002265B9">
        <w:t>Фундамент   Западно-Сибирской   плиты   сложен   отложениями</w:t>
      </w:r>
      <w:r>
        <w:t xml:space="preserve"> 1)______________ </w:t>
      </w:r>
      <w:r w:rsidRPr="002265B9">
        <w:t>возраста. В</w:t>
      </w:r>
      <w:r>
        <w:t xml:space="preserve"> 2)_______________</w:t>
      </w:r>
      <w:r w:rsidRPr="002265B9">
        <w:t>эру на территории рав</w:t>
      </w:r>
      <w:r>
        <w:t>н</w:t>
      </w:r>
      <w:r w:rsidRPr="002265B9">
        <w:t>ины располагалось тёплое мелководное море, что способствовало фор</w:t>
      </w:r>
      <w:r>
        <w:t>ми</w:t>
      </w:r>
      <w:r w:rsidRPr="002265B9">
        <w:t>рованию месторождений</w:t>
      </w:r>
      <w:r>
        <w:t xml:space="preserve"> 3)_____________ и  4)___________. Четвертичное оледенение затронуло 5) _______________ часть </w:t>
      </w:r>
      <w:r w:rsidRPr="002265B9">
        <w:t>Западной  Сибири</w:t>
      </w:r>
      <w:r>
        <w:t>,  поэтому здесь</w:t>
      </w:r>
      <w:r w:rsidRPr="002265B9">
        <w:t xml:space="preserve"> </w:t>
      </w:r>
      <w:r>
        <w:t>сформировались крупные озера с 6) ____________________</w:t>
      </w:r>
      <w:r w:rsidRPr="002265B9">
        <w:t>отложениями.</w:t>
      </w:r>
    </w:p>
    <w:p w:rsidR="0070174F" w:rsidRPr="002265B9" w:rsidRDefault="0070174F" w:rsidP="00251C0C">
      <w:pPr>
        <w:numPr>
          <w:ilvl w:val="0"/>
          <w:numId w:val="30"/>
        </w:numPr>
        <w:spacing w:before="240" w:line="276" w:lineRule="auto"/>
        <w:ind w:left="284"/>
        <w:jc w:val="both"/>
        <w:rPr>
          <w:b/>
          <w:u w:val="single"/>
        </w:rPr>
      </w:pPr>
      <w:r w:rsidRPr="002265B9">
        <w:rPr>
          <w:b/>
          <w:u w:val="single"/>
        </w:rPr>
        <w:t>Укажите порядок расположения перечисленных географических объектов с севера на юг (табл. № 1) и с запада на восток (табл. № 2):</w:t>
      </w:r>
    </w:p>
    <w:p w:rsidR="0070174F" w:rsidRPr="002265B9" w:rsidRDefault="0070174F" w:rsidP="002A729C">
      <w:pPr>
        <w:jc w:val="center"/>
        <w:sectPr w:rsidR="0070174F" w:rsidRPr="002265B9" w:rsidSect="00384402">
          <w:type w:val="continuous"/>
          <w:pgSz w:w="11906" w:h="16838"/>
          <w:pgMar w:top="1134" w:right="850" w:bottom="1134" w:left="1701" w:header="708"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2265B9" w:rsidTr="00384402">
        <w:trPr>
          <w:trHeight w:val="240"/>
        </w:trPr>
        <w:tc>
          <w:tcPr>
            <w:tcW w:w="393" w:type="dxa"/>
          </w:tcPr>
          <w:p w:rsidR="0070174F" w:rsidRPr="002265B9" w:rsidRDefault="0070174F" w:rsidP="00384402">
            <w:pPr>
              <w:jc w:val="center"/>
            </w:pPr>
            <w:r w:rsidRPr="002265B9">
              <w:t>А</w:t>
            </w:r>
          </w:p>
        </w:tc>
        <w:tc>
          <w:tcPr>
            <w:tcW w:w="3259" w:type="dxa"/>
          </w:tcPr>
          <w:p w:rsidR="0070174F" w:rsidRPr="002265B9" w:rsidRDefault="0070174F" w:rsidP="00384402">
            <w:r w:rsidRPr="002265B9">
              <w:t>Байдарацкая губа</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Б</w:t>
            </w:r>
          </w:p>
        </w:tc>
        <w:tc>
          <w:tcPr>
            <w:tcW w:w="3259" w:type="dxa"/>
          </w:tcPr>
          <w:p w:rsidR="0070174F" w:rsidRPr="002265B9" w:rsidRDefault="0070174F" w:rsidP="00384402">
            <w:r w:rsidRPr="002265B9">
              <w:t>Устье Енисея</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В</w:t>
            </w:r>
          </w:p>
        </w:tc>
        <w:tc>
          <w:tcPr>
            <w:tcW w:w="3259" w:type="dxa"/>
          </w:tcPr>
          <w:p w:rsidR="0070174F" w:rsidRPr="002265B9" w:rsidRDefault="0070174F" w:rsidP="00384402">
            <w:r w:rsidRPr="002265B9">
              <w:t>Устье Оби</w:t>
            </w:r>
            <w:r w:rsidRPr="002265B9">
              <w:tab/>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Г</w:t>
            </w:r>
          </w:p>
        </w:tc>
        <w:tc>
          <w:tcPr>
            <w:tcW w:w="3259" w:type="dxa"/>
          </w:tcPr>
          <w:p w:rsidR="0070174F" w:rsidRPr="002265B9" w:rsidRDefault="0070174F" w:rsidP="00384402">
            <w:r w:rsidRPr="002265B9">
              <w:t>Устье Таза</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Д</w:t>
            </w:r>
          </w:p>
        </w:tc>
        <w:tc>
          <w:tcPr>
            <w:tcW w:w="3259" w:type="dxa"/>
          </w:tcPr>
          <w:p w:rsidR="0070174F" w:rsidRPr="002265B9" w:rsidRDefault="0070174F" w:rsidP="00384402">
            <w:r w:rsidRPr="002265B9">
              <w:t>Телецкое озеро</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Е</w:t>
            </w:r>
          </w:p>
        </w:tc>
        <w:tc>
          <w:tcPr>
            <w:tcW w:w="3259" w:type="dxa"/>
          </w:tcPr>
          <w:p w:rsidR="0070174F" w:rsidRPr="002265B9" w:rsidRDefault="0070174F" w:rsidP="00384402">
            <w:r w:rsidRPr="002265B9">
              <w:t>Озеро Чаны</w:t>
            </w:r>
          </w:p>
        </w:tc>
        <w:tc>
          <w:tcPr>
            <w:tcW w:w="425" w:type="dxa"/>
          </w:tcPr>
          <w:p w:rsidR="0070174F" w:rsidRPr="002265B9" w:rsidRDefault="0070174F" w:rsidP="00384402"/>
        </w:tc>
      </w:tr>
      <w:tr w:rsidR="0070174F" w:rsidRPr="002265B9" w:rsidTr="00384402">
        <w:trPr>
          <w:trHeight w:val="240"/>
        </w:trPr>
        <w:tc>
          <w:tcPr>
            <w:tcW w:w="393" w:type="dxa"/>
          </w:tcPr>
          <w:p w:rsidR="0070174F" w:rsidRPr="002265B9" w:rsidRDefault="0070174F" w:rsidP="00384402">
            <w:pPr>
              <w:jc w:val="center"/>
            </w:pPr>
            <w:r w:rsidRPr="002265B9">
              <w:t>А</w:t>
            </w:r>
          </w:p>
        </w:tc>
        <w:tc>
          <w:tcPr>
            <w:tcW w:w="3259" w:type="dxa"/>
          </w:tcPr>
          <w:p w:rsidR="0070174F" w:rsidRPr="002265B9" w:rsidRDefault="0070174F" w:rsidP="00384402">
            <w:r w:rsidRPr="002265B9">
              <w:t>Остров Вайгач</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Б</w:t>
            </w:r>
          </w:p>
        </w:tc>
        <w:tc>
          <w:tcPr>
            <w:tcW w:w="3259" w:type="dxa"/>
          </w:tcPr>
          <w:p w:rsidR="0070174F" w:rsidRPr="002265B9" w:rsidRDefault="0070174F" w:rsidP="00384402">
            <w:r w:rsidRPr="002265B9">
              <w:t>Гыданский полуостров</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В</w:t>
            </w:r>
          </w:p>
        </w:tc>
        <w:tc>
          <w:tcPr>
            <w:tcW w:w="3259" w:type="dxa"/>
          </w:tcPr>
          <w:p w:rsidR="0070174F" w:rsidRPr="002265B9" w:rsidRDefault="0070174F" w:rsidP="00384402">
            <w:r w:rsidRPr="002265B9">
              <w:t>Остров Колгуев</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Г</w:t>
            </w:r>
          </w:p>
        </w:tc>
        <w:tc>
          <w:tcPr>
            <w:tcW w:w="3259" w:type="dxa"/>
          </w:tcPr>
          <w:p w:rsidR="0070174F" w:rsidRPr="002265B9" w:rsidRDefault="0070174F" w:rsidP="00384402">
            <w:r w:rsidRPr="002265B9">
              <w:t>Обская губа</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Д</w:t>
            </w:r>
          </w:p>
        </w:tc>
        <w:tc>
          <w:tcPr>
            <w:tcW w:w="3259" w:type="dxa"/>
          </w:tcPr>
          <w:p w:rsidR="0070174F" w:rsidRPr="002265B9" w:rsidRDefault="0070174F" w:rsidP="00384402">
            <w:r w:rsidRPr="002265B9">
              <w:t>Полуостров Таймыр</w:t>
            </w:r>
          </w:p>
        </w:tc>
        <w:tc>
          <w:tcPr>
            <w:tcW w:w="425" w:type="dxa"/>
          </w:tcPr>
          <w:p w:rsidR="0070174F" w:rsidRPr="002265B9" w:rsidRDefault="0070174F" w:rsidP="00384402"/>
        </w:tc>
      </w:tr>
      <w:tr w:rsidR="0070174F" w:rsidRPr="002265B9" w:rsidTr="00384402">
        <w:tc>
          <w:tcPr>
            <w:tcW w:w="393" w:type="dxa"/>
          </w:tcPr>
          <w:p w:rsidR="0070174F" w:rsidRPr="002265B9" w:rsidRDefault="0070174F" w:rsidP="00384402">
            <w:pPr>
              <w:jc w:val="center"/>
            </w:pPr>
            <w:r w:rsidRPr="002265B9">
              <w:t>Е</w:t>
            </w:r>
          </w:p>
        </w:tc>
        <w:tc>
          <w:tcPr>
            <w:tcW w:w="3259" w:type="dxa"/>
          </w:tcPr>
          <w:p w:rsidR="0070174F" w:rsidRPr="002265B9" w:rsidRDefault="0070174F" w:rsidP="00384402">
            <w:r w:rsidRPr="002265B9">
              <w:t>Полуостров Ямал</w:t>
            </w:r>
          </w:p>
        </w:tc>
        <w:tc>
          <w:tcPr>
            <w:tcW w:w="425" w:type="dxa"/>
          </w:tcPr>
          <w:p w:rsidR="0070174F" w:rsidRPr="002265B9" w:rsidRDefault="0070174F" w:rsidP="00384402"/>
        </w:tc>
      </w:tr>
    </w:tbl>
    <w:p w:rsidR="0070174F" w:rsidRPr="002265B9" w:rsidRDefault="0070174F" w:rsidP="002A729C">
      <w:pPr>
        <w:spacing w:before="240"/>
        <w:ind w:left="284"/>
        <w:jc w:val="both"/>
        <w:rPr>
          <w:b/>
          <w:u w:val="single"/>
        </w:rPr>
        <w:sectPr w:rsidR="0070174F" w:rsidRPr="002265B9" w:rsidSect="00384402">
          <w:type w:val="continuous"/>
          <w:pgSz w:w="11906" w:h="16838"/>
          <w:pgMar w:top="1134" w:right="850" w:bottom="1134" w:left="1701" w:header="708" w:footer="708" w:gutter="0"/>
          <w:cols w:num="2" w:space="708"/>
          <w:docGrid w:linePitch="360"/>
        </w:sectPr>
      </w:pPr>
    </w:p>
    <w:p w:rsidR="0070174F" w:rsidRPr="00EC484F" w:rsidRDefault="0070174F" w:rsidP="00251C0C">
      <w:pPr>
        <w:numPr>
          <w:ilvl w:val="0"/>
          <w:numId w:val="30"/>
        </w:numPr>
        <w:spacing w:before="240" w:after="200"/>
        <w:ind w:left="284"/>
      </w:pPr>
      <w:r w:rsidRPr="00EC484F">
        <w:rPr>
          <w:b/>
          <w:u w:val="single"/>
        </w:rPr>
        <w:t>Как вы думаете:</w:t>
      </w:r>
    </w:p>
    <w:tbl>
      <w:tblPr>
        <w:tblW w:w="9513" w:type="dxa"/>
        <w:tblInd w:w="93" w:type="dxa"/>
        <w:tblLook w:val="00A0"/>
      </w:tblPr>
      <w:tblGrid>
        <w:gridCol w:w="456"/>
        <w:gridCol w:w="7641"/>
        <w:gridCol w:w="1416"/>
      </w:tblGrid>
      <w:tr w:rsidR="0070174F" w:rsidRPr="00D70502"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1</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Иртыш находится в бассейне Северного Ледо</w:t>
            </w:r>
            <w:r w:rsidRPr="00EC484F">
              <w:softHyphen/>
              <w:t>витого или Атлантического океана?</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r w:rsidRPr="00EC484F">
              <w:t> </w:t>
            </w:r>
          </w:p>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2</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Северная Двина впадает в Белое или в Ба</w:t>
            </w:r>
            <w:r w:rsidRPr="00EC484F">
              <w:softHyphen/>
              <w:t>ренцево море?</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3</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Среднерусская возвышенность находится на крайнем западе России или в её цен</w:t>
            </w:r>
            <w:r w:rsidRPr="00EC484F">
              <w:softHyphen/>
              <w:t>тральной части?</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4</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t>У</w:t>
            </w:r>
            <w:r w:rsidRPr="00EC484F">
              <w:t xml:space="preserve">стье Оби находится за полярным кругом </w:t>
            </w:r>
            <w:r>
              <w:t>или</w:t>
            </w:r>
            <w:r w:rsidRPr="00EC484F">
              <w:t xml:space="preserve"> южнее?</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5</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t>К</w:t>
            </w:r>
            <w:r w:rsidRPr="00EC484F">
              <w:t xml:space="preserve">акая река является для Оби притоком </w:t>
            </w:r>
            <w:r>
              <w:t>пе</w:t>
            </w:r>
            <w:r w:rsidRPr="00EC484F">
              <w:t>рвого порядка — Иртыш или Тобол?</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6</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Какой полуостров расположен севернее — Таймыр или Чукотка?</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7</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Какое море имеет большую площадь: Белое или Чёрное?</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8</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Где берёт начало река Обь — на Алтае или в Саянах?</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9</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Какое плато расположено восточнее: Анабарское или Путорана?</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10</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Где находится Енисейский залив: в Карском море или в море Лаптевых?</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11</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Какая из рек расположена западнее: Енисей или Лена?</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r w:rsidR="0070174F" w:rsidRPr="00D7050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EC484F" w:rsidRDefault="0070174F" w:rsidP="00384402">
            <w:pPr>
              <w:jc w:val="center"/>
            </w:pPr>
            <w:r>
              <w:t>12</w:t>
            </w:r>
          </w:p>
        </w:tc>
        <w:tc>
          <w:tcPr>
            <w:tcW w:w="7654" w:type="dxa"/>
            <w:tcBorders>
              <w:top w:val="single" w:sz="4" w:space="0" w:color="auto"/>
              <w:left w:val="nil"/>
              <w:bottom w:val="single" w:sz="4" w:space="0" w:color="auto"/>
              <w:right w:val="single" w:sz="4" w:space="0" w:color="auto"/>
            </w:tcBorders>
          </w:tcPr>
          <w:p w:rsidR="0070174F" w:rsidRPr="00EC484F" w:rsidRDefault="0070174F" w:rsidP="00384402">
            <w:r w:rsidRPr="00EC484F">
              <w:t>Амур впадает в Охотское или в Японское мо</w:t>
            </w:r>
            <w:r w:rsidRPr="00EC484F">
              <w:softHyphen/>
              <w:t>ре?</w:t>
            </w:r>
          </w:p>
        </w:tc>
        <w:tc>
          <w:tcPr>
            <w:tcW w:w="1418" w:type="dxa"/>
            <w:tcBorders>
              <w:top w:val="single" w:sz="4" w:space="0" w:color="auto"/>
              <w:left w:val="nil"/>
              <w:bottom w:val="single" w:sz="4" w:space="0" w:color="auto"/>
              <w:right w:val="single" w:sz="4" w:space="0" w:color="auto"/>
            </w:tcBorders>
          </w:tcPr>
          <w:p w:rsidR="0070174F" w:rsidRPr="00EC484F" w:rsidRDefault="0070174F" w:rsidP="00384402"/>
        </w:tc>
      </w:tr>
    </w:tbl>
    <w:p w:rsidR="0070174F" w:rsidRPr="008C1C4B" w:rsidRDefault="0070174F" w:rsidP="00251C0C">
      <w:pPr>
        <w:numPr>
          <w:ilvl w:val="0"/>
          <w:numId w:val="30"/>
        </w:numPr>
        <w:tabs>
          <w:tab w:val="left" w:pos="284"/>
        </w:tabs>
        <w:spacing w:before="240"/>
        <w:ind w:left="360"/>
        <w:rPr>
          <w:b/>
          <w:u w:val="single"/>
        </w:rPr>
      </w:pPr>
      <w:r w:rsidRPr="008C1C4B">
        <w:rPr>
          <w:b/>
          <w:u w:val="single"/>
        </w:rPr>
        <w:t>Теоретически</w:t>
      </w:r>
      <w:r>
        <w:rPr>
          <w:b/>
          <w:u w:val="single"/>
        </w:rPr>
        <w:t>е</w:t>
      </w:r>
      <w:r w:rsidRPr="008C1C4B">
        <w:rPr>
          <w:b/>
          <w:u w:val="single"/>
        </w:rPr>
        <w:t xml:space="preserve"> вопрос</w:t>
      </w:r>
      <w:r>
        <w:rPr>
          <w:b/>
          <w:u w:val="single"/>
        </w:rPr>
        <w:t>ы</w:t>
      </w:r>
      <w:r w:rsidRPr="008C1C4B">
        <w:rPr>
          <w:b/>
          <w:u w:val="single"/>
        </w:rPr>
        <w:t>:</w:t>
      </w:r>
    </w:p>
    <w:p w:rsidR="0070174F" w:rsidRPr="008C1C4B" w:rsidRDefault="0070174F" w:rsidP="00251C0C">
      <w:pPr>
        <w:numPr>
          <w:ilvl w:val="0"/>
          <w:numId w:val="31"/>
        </w:numPr>
        <w:ind w:left="567" w:hanging="283"/>
        <w:jc w:val="both"/>
      </w:pPr>
      <w:r w:rsidRPr="008C1C4B">
        <w:t>В чем причина однообразного рельефа и небогатого набора полезных ископаемых Западно-Сибирской равнины?</w:t>
      </w:r>
    </w:p>
    <w:p w:rsidR="0070174F" w:rsidRDefault="0070174F" w:rsidP="00251C0C">
      <w:pPr>
        <w:numPr>
          <w:ilvl w:val="0"/>
          <w:numId w:val="31"/>
        </w:numPr>
        <w:ind w:left="567" w:hanging="283"/>
        <w:jc w:val="both"/>
      </w:pPr>
      <w:r>
        <w:t>Что отличает рельеф Средней Сибири от рельефа Русской и Западно-Сибирской равнин?</w:t>
      </w:r>
    </w:p>
    <w:p w:rsidR="0070174F" w:rsidRDefault="0070174F" w:rsidP="00251C0C">
      <w:pPr>
        <w:numPr>
          <w:ilvl w:val="0"/>
          <w:numId w:val="30"/>
        </w:numPr>
        <w:spacing w:before="240" w:line="276" w:lineRule="auto"/>
        <w:ind w:left="284" w:hanging="284"/>
        <w:rPr>
          <w:b/>
          <w:u w:val="single"/>
        </w:rPr>
      </w:pPr>
      <w:r>
        <w:rPr>
          <w:noProof/>
        </w:rPr>
        <w:pict>
          <v:shape id="Рисунок 12" o:spid="_x0000_s1031" type="#_x0000_t75" alt="Рисунок3" style="position:absolute;left:0;text-align:left;margin-left:-7.9pt;margin-top:11.5pt;width:267.85pt;height:287.25pt;z-index:251658240;visibility:visible" o:allowoverlap="f" filled="t" fillcolor="black" stroked="t">
            <v:imagedata r:id="rId14" o:title=""/>
            <w10:wrap type="square"/>
          </v:shape>
        </w:pict>
      </w:r>
      <w:r w:rsidRPr="006E1157">
        <w:rPr>
          <w:b/>
          <w:u w:val="single"/>
        </w:rPr>
        <w:t>Укажите названия географических объектов, обозначенных цифрами:</w:t>
      </w:r>
    </w:p>
    <w:p w:rsidR="0070174F" w:rsidRDefault="0070174F" w:rsidP="002A729C">
      <w:pPr>
        <w:ind w:left="360"/>
      </w:pPr>
    </w:p>
    <w:p w:rsidR="0070174F" w:rsidRPr="006E1157" w:rsidRDefault="0070174F" w:rsidP="002A729C">
      <w:pPr>
        <w:spacing w:line="360" w:lineRule="auto"/>
        <w:ind w:left="360"/>
      </w:pPr>
      <w:r w:rsidRPr="006E1157">
        <w:t xml:space="preserve">1. </w:t>
      </w:r>
      <w:r>
        <w:t>Губа __________________________</w:t>
      </w:r>
    </w:p>
    <w:p w:rsidR="0070174F" w:rsidRPr="006E1157" w:rsidRDefault="0070174F" w:rsidP="002A729C">
      <w:pPr>
        <w:spacing w:line="360" w:lineRule="auto"/>
        <w:ind w:left="360"/>
      </w:pPr>
      <w:r w:rsidRPr="006E1157">
        <w:t>2. Залив</w:t>
      </w:r>
      <w:r>
        <w:t xml:space="preserve"> __________________________</w:t>
      </w:r>
    </w:p>
    <w:p w:rsidR="0070174F" w:rsidRPr="006E1157" w:rsidRDefault="0070174F" w:rsidP="002A729C">
      <w:pPr>
        <w:spacing w:line="360" w:lineRule="auto"/>
        <w:ind w:left="360"/>
      </w:pPr>
      <w:r w:rsidRPr="006E1157">
        <w:t>3. Полуостров</w:t>
      </w:r>
      <w:r>
        <w:t xml:space="preserve"> _____________________</w:t>
      </w:r>
    </w:p>
    <w:p w:rsidR="0070174F" w:rsidRPr="006E1157" w:rsidRDefault="0070174F" w:rsidP="002A729C">
      <w:pPr>
        <w:spacing w:line="360" w:lineRule="auto"/>
        <w:ind w:left="360"/>
      </w:pPr>
      <w:r w:rsidRPr="006E1157">
        <w:t xml:space="preserve">4. </w:t>
      </w:r>
      <w:r>
        <w:t>Губа __________________________</w:t>
      </w:r>
    </w:p>
    <w:p w:rsidR="0070174F" w:rsidRPr="006E1157" w:rsidRDefault="0070174F" w:rsidP="002A729C">
      <w:pPr>
        <w:spacing w:line="360" w:lineRule="auto"/>
        <w:ind w:left="360"/>
      </w:pPr>
      <w:r w:rsidRPr="006E1157">
        <w:t>5. Река</w:t>
      </w:r>
      <w:r>
        <w:t xml:space="preserve"> ___________________________</w:t>
      </w:r>
    </w:p>
    <w:p w:rsidR="0070174F" w:rsidRPr="006E1157" w:rsidRDefault="0070174F" w:rsidP="002A729C">
      <w:pPr>
        <w:spacing w:line="360" w:lineRule="auto"/>
        <w:ind w:left="360"/>
      </w:pPr>
      <w:r w:rsidRPr="006E1157">
        <w:t>6. Река</w:t>
      </w:r>
      <w:r>
        <w:t xml:space="preserve"> ___________________________</w:t>
      </w:r>
    </w:p>
    <w:p w:rsidR="0070174F" w:rsidRPr="006E1157" w:rsidRDefault="0070174F" w:rsidP="002A729C">
      <w:pPr>
        <w:spacing w:line="360" w:lineRule="auto"/>
        <w:ind w:left="360"/>
      </w:pPr>
      <w:r w:rsidRPr="006E1157">
        <w:t xml:space="preserve">7. </w:t>
      </w:r>
      <w:r>
        <w:t>Горы _________________________</w:t>
      </w:r>
    </w:p>
    <w:p w:rsidR="0070174F" w:rsidRPr="006E1157" w:rsidRDefault="0070174F" w:rsidP="002A729C">
      <w:pPr>
        <w:spacing w:line="360" w:lineRule="auto"/>
        <w:ind w:left="360"/>
      </w:pPr>
      <w:r w:rsidRPr="006E1157">
        <w:t>8. Река</w:t>
      </w:r>
      <w:r>
        <w:t xml:space="preserve"> ___________________________</w:t>
      </w:r>
    </w:p>
    <w:p w:rsidR="0070174F" w:rsidRPr="006E1157" w:rsidRDefault="0070174F" w:rsidP="002A729C">
      <w:pPr>
        <w:spacing w:line="360" w:lineRule="auto"/>
        <w:ind w:left="360"/>
      </w:pPr>
      <w:r w:rsidRPr="006E1157">
        <w:t>9. Полуостров</w:t>
      </w:r>
      <w:r>
        <w:t xml:space="preserve"> _____________________</w:t>
      </w:r>
    </w:p>
    <w:p w:rsidR="0070174F" w:rsidRPr="006E1157" w:rsidRDefault="0070174F" w:rsidP="002A729C">
      <w:pPr>
        <w:spacing w:line="360" w:lineRule="auto"/>
        <w:ind w:left="360"/>
      </w:pPr>
      <w:r w:rsidRPr="006E1157">
        <w:t>10. Река</w:t>
      </w:r>
      <w:r>
        <w:t xml:space="preserve"> __________________________</w:t>
      </w:r>
    </w:p>
    <w:p w:rsidR="0070174F" w:rsidRPr="00D70502" w:rsidRDefault="0070174F" w:rsidP="002A729C">
      <w:pPr>
        <w:rPr>
          <w:color w:val="FF0000"/>
        </w:rPr>
      </w:pPr>
    </w:p>
    <w:p w:rsidR="0070174F" w:rsidRPr="008E3847" w:rsidRDefault="0070174F" w:rsidP="00770A3D">
      <w:pPr>
        <w:jc w:val="center"/>
        <w:rPr>
          <w:b/>
        </w:rPr>
      </w:pPr>
      <w:r w:rsidRPr="00873608">
        <w:rPr>
          <w:b/>
        </w:rPr>
        <w:t>Контрольная ра</w:t>
      </w:r>
      <w:r w:rsidRPr="008E3847">
        <w:rPr>
          <w:b/>
        </w:rPr>
        <w:t>бота по теме «ПК Кавказа и Урала»</w:t>
      </w:r>
    </w:p>
    <w:p w:rsidR="0070174F" w:rsidRPr="008E3847" w:rsidRDefault="0070174F" w:rsidP="00770A3D">
      <w:pPr>
        <w:jc w:val="center"/>
        <w:rPr>
          <w:b/>
          <w:i/>
        </w:rPr>
      </w:pPr>
      <w:r w:rsidRPr="008E3847">
        <w:rPr>
          <w:b/>
          <w:i/>
          <w:lang w:val="en-US"/>
        </w:rPr>
        <w:t>I</w:t>
      </w:r>
      <w:r w:rsidRPr="008E3847">
        <w:rPr>
          <w:b/>
          <w:i/>
        </w:rPr>
        <w:t xml:space="preserve"> вариант</w:t>
      </w:r>
    </w:p>
    <w:p w:rsidR="0070174F" w:rsidRPr="008E3847" w:rsidRDefault="0070174F" w:rsidP="00251C0C">
      <w:pPr>
        <w:numPr>
          <w:ilvl w:val="0"/>
          <w:numId w:val="24"/>
        </w:numPr>
        <w:ind w:left="284"/>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30"/>
        </w:numPr>
        <w:ind w:left="284"/>
        <w:rPr>
          <w:b/>
          <w:u w:val="single"/>
        </w:rPr>
      </w:pPr>
      <w:r w:rsidRPr="008E3847">
        <w:rPr>
          <w:b/>
          <w:u w:val="single"/>
        </w:rPr>
        <w:t>Кавказские горы сформировались в эпоху:</w:t>
      </w:r>
    </w:p>
    <w:p w:rsidR="0070174F" w:rsidRPr="008E3847" w:rsidRDefault="0070174F" w:rsidP="00251C0C">
      <w:pPr>
        <w:numPr>
          <w:ilvl w:val="0"/>
          <w:numId w:val="40"/>
        </w:num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0"/>
        </w:numPr>
      </w:pPr>
      <w:r w:rsidRPr="008E3847">
        <w:tab/>
        <w:t>мезозойской складчатости;</w:t>
      </w:r>
    </w:p>
    <w:p w:rsidR="0070174F" w:rsidRPr="008E3847" w:rsidRDefault="0070174F" w:rsidP="00251C0C">
      <w:pPr>
        <w:numPr>
          <w:ilvl w:val="0"/>
          <w:numId w:val="40"/>
        </w:numPr>
      </w:pPr>
      <w:r w:rsidRPr="008E3847">
        <w:tab/>
        <w:t>каледонской складчатости;</w:t>
      </w:r>
    </w:p>
    <w:p w:rsidR="0070174F" w:rsidRPr="008E3847" w:rsidRDefault="0070174F" w:rsidP="00251C0C">
      <w:pPr>
        <w:numPr>
          <w:ilvl w:val="0"/>
          <w:numId w:val="40"/>
        </w:numPr>
      </w:pPr>
      <w:r w:rsidRPr="008E3847">
        <w:tab/>
        <w:t>герцинской складчатости;</w:t>
      </w:r>
    </w:p>
    <w:p w:rsidR="0070174F" w:rsidRPr="008E3847" w:rsidRDefault="0070174F" w:rsidP="00251C0C">
      <w:pPr>
        <w:numPr>
          <w:ilvl w:val="0"/>
          <w:numId w:val="40"/>
        </w:numPr>
      </w:pPr>
      <w:r w:rsidRPr="008E3847">
        <w:tab/>
        <w:t>альпийской складчатости.</w:t>
      </w:r>
    </w:p>
    <w:p w:rsidR="0070174F" w:rsidRPr="008E3847" w:rsidRDefault="0070174F" w:rsidP="00251C0C">
      <w:pPr>
        <w:numPr>
          <w:ilvl w:val="0"/>
          <w:numId w:val="40"/>
        </w:numPr>
      </w:pPr>
      <w:r w:rsidRPr="008E3847">
        <w:t xml:space="preserve">всё вышеперечисленное; </w:t>
      </w:r>
    </w:p>
    <w:p w:rsidR="0070174F" w:rsidRPr="008E3847" w:rsidRDefault="0070174F" w:rsidP="00251C0C">
      <w:pPr>
        <w:numPr>
          <w:ilvl w:val="0"/>
          <w:numId w:val="40"/>
        </w:numPr>
      </w:pPr>
      <w:r w:rsidRPr="008E3847">
        <w:t>ничего из перечисленного.</w:t>
      </w:r>
    </w:p>
    <w:p w:rsidR="0070174F" w:rsidRPr="008E3847" w:rsidRDefault="0070174F" w:rsidP="00251C0C">
      <w:pPr>
        <w:numPr>
          <w:ilvl w:val="0"/>
          <w:numId w:val="30"/>
        </w:numPr>
        <w:ind w:left="284"/>
        <w:rPr>
          <w:b/>
          <w:u w:val="single"/>
        </w:rPr>
        <w:sectPr w:rsidR="0070174F" w:rsidRPr="008E3847" w:rsidSect="00384402">
          <w:type w:val="continuous"/>
          <w:pgSz w:w="11906" w:h="16838"/>
          <w:pgMar w:top="1134" w:right="850" w:bottom="1134" w:left="1701" w:header="708" w:footer="708" w:gutter="0"/>
          <w:cols w:num="2" w:space="708"/>
          <w:docGrid w:linePitch="360"/>
        </w:sectPr>
      </w:pPr>
    </w:p>
    <w:p w:rsidR="0070174F" w:rsidRPr="008E3847" w:rsidRDefault="0070174F" w:rsidP="00251C0C">
      <w:pPr>
        <w:numPr>
          <w:ilvl w:val="0"/>
          <w:numId w:val="30"/>
        </w:numPr>
        <w:ind w:left="284"/>
        <w:rPr>
          <w:b/>
          <w:u w:val="single"/>
        </w:rPr>
      </w:pPr>
      <w:r w:rsidRPr="008E3847">
        <w:rPr>
          <w:b/>
          <w:u w:val="single"/>
        </w:rPr>
        <w:t>Какие из перечисленных горных вершин расположены не на Кавказе?</w:t>
      </w:r>
    </w:p>
    <w:p w:rsidR="0070174F" w:rsidRPr="008E3847" w:rsidRDefault="0070174F" w:rsidP="00770A3D">
      <w:p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770A3D">
      <w:r w:rsidRPr="008E3847">
        <w:t>а) Домбай-Ульген;</w:t>
      </w:r>
    </w:p>
    <w:p w:rsidR="0070174F" w:rsidRPr="008E3847" w:rsidRDefault="0070174F" w:rsidP="00770A3D">
      <w:r w:rsidRPr="008E3847">
        <w:t>б) Мунку-Сардык;</w:t>
      </w:r>
    </w:p>
    <w:p w:rsidR="0070174F" w:rsidRPr="008E3847" w:rsidRDefault="0070174F" w:rsidP="00770A3D">
      <w:r w:rsidRPr="008E3847">
        <w:t>в) Базардюзю;</w:t>
      </w:r>
    </w:p>
    <w:p w:rsidR="0070174F" w:rsidRPr="008E3847" w:rsidRDefault="0070174F" w:rsidP="00770A3D">
      <w:r w:rsidRPr="008E3847">
        <w:t>г) Шхельда;</w:t>
      </w:r>
    </w:p>
    <w:p w:rsidR="0070174F" w:rsidRPr="008E3847" w:rsidRDefault="0070174F" w:rsidP="00770A3D">
      <w:r w:rsidRPr="008E3847">
        <w:t>д) Фишт;</w:t>
      </w:r>
    </w:p>
    <w:p w:rsidR="0070174F" w:rsidRPr="008E3847" w:rsidRDefault="0070174F" w:rsidP="00770A3D">
      <w:r w:rsidRPr="008E3847">
        <w:t>е) Победа.</w:t>
      </w:r>
    </w:p>
    <w:p w:rsidR="0070174F" w:rsidRPr="008E3847" w:rsidRDefault="0070174F" w:rsidP="00251C0C">
      <w:pPr>
        <w:numPr>
          <w:ilvl w:val="0"/>
          <w:numId w:val="30"/>
        </w:numPr>
        <w:ind w:left="284"/>
        <w:rPr>
          <w:b/>
          <w:u w:val="single"/>
        </w:rPr>
        <w:sectPr w:rsidR="0070174F" w:rsidRPr="008E3847" w:rsidSect="00384402">
          <w:type w:val="continuous"/>
          <w:pgSz w:w="11906" w:h="16838"/>
          <w:pgMar w:top="1134" w:right="850" w:bottom="1134" w:left="1701" w:header="708" w:footer="708" w:gutter="0"/>
          <w:cols w:num="3" w:space="708"/>
          <w:docGrid w:linePitch="360"/>
        </w:sectPr>
      </w:pPr>
    </w:p>
    <w:p w:rsidR="0070174F" w:rsidRPr="008E3847" w:rsidRDefault="0070174F" w:rsidP="00251C0C">
      <w:pPr>
        <w:numPr>
          <w:ilvl w:val="0"/>
          <w:numId w:val="30"/>
        </w:numPr>
        <w:ind w:left="284"/>
        <w:rPr>
          <w:b/>
          <w:u w:val="single"/>
        </w:rPr>
      </w:pPr>
      <w:r w:rsidRPr="008E3847">
        <w:rPr>
          <w:b/>
          <w:u w:val="single"/>
        </w:rPr>
        <w:t>Высшая точка Урала:</w:t>
      </w:r>
    </w:p>
    <w:p w:rsidR="0070174F" w:rsidRPr="008E3847" w:rsidRDefault="0070174F" w:rsidP="00770A3D">
      <w:pPr>
        <w:jc w:val="center"/>
      </w:pPr>
      <w:r w:rsidRPr="008E3847">
        <w:t>а) гора Сабля;      б) гора Народная;       в) гора Ямантау;       г) гора Денежкин Камень.</w:t>
      </w:r>
    </w:p>
    <w:p w:rsidR="0070174F" w:rsidRPr="008E3847" w:rsidRDefault="0070174F" w:rsidP="00770A3D">
      <w:p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30"/>
        </w:numPr>
        <w:ind w:left="284"/>
        <w:rPr>
          <w:b/>
          <w:u w:val="single"/>
        </w:rPr>
      </w:pPr>
      <w:r w:rsidRPr="008E3847">
        <w:rPr>
          <w:b/>
          <w:u w:val="single"/>
        </w:rPr>
        <w:t>Какие из перечисленных горных вершин располагаются на Урале?</w:t>
      </w:r>
    </w:p>
    <w:p w:rsidR="0070174F" w:rsidRPr="008E3847" w:rsidRDefault="0070174F" w:rsidP="00770A3D">
      <w:pPr>
        <w:jc w:val="center"/>
      </w:pPr>
      <w:r w:rsidRPr="008E3847">
        <w:t>а) Белуха;     б) Казбек;      в) Качканар;      г) Народная;       д) Эльбрус;      е) Ямантау.</w:t>
      </w:r>
    </w:p>
    <w:p w:rsidR="0070174F" w:rsidRPr="008E3847" w:rsidRDefault="0070174F" w:rsidP="00251C0C">
      <w:pPr>
        <w:numPr>
          <w:ilvl w:val="0"/>
          <w:numId w:val="30"/>
        </w:numPr>
        <w:ind w:left="284"/>
        <w:rPr>
          <w:b/>
          <w:u w:val="single"/>
        </w:rPr>
      </w:pPr>
      <w:r w:rsidRPr="008E3847">
        <w:rPr>
          <w:b/>
          <w:u w:val="single"/>
        </w:rPr>
        <w:t>Чередование спокойных и бурных отрезков более характерно для:</w:t>
      </w:r>
    </w:p>
    <w:p w:rsidR="0070174F" w:rsidRPr="008E3847" w:rsidRDefault="0070174F" w:rsidP="00251C0C">
      <w:pPr>
        <w:numPr>
          <w:ilvl w:val="0"/>
          <w:numId w:val="42"/>
        </w:numPr>
      </w:pPr>
      <w:r w:rsidRPr="008E3847">
        <w:t>рек, стекающих с Уральских гор в восточном направлении;</w:t>
      </w:r>
    </w:p>
    <w:p w:rsidR="0070174F" w:rsidRPr="008E3847" w:rsidRDefault="0070174F" w:rsidP="00251C0C">
      <w:pPr>
        <w:numPr>
          <w:ilvl w:val="0"/>
          <w:numId w:val="42"/>
        </w:numPr>
      </w:pPr>
      <w:r w:rsidRPr="008E3847">
        <w:t>рек, стекающих с Уральских гор в западном направлении;</w:t>
      </w:r>
    </w:p>
    <w:p w:rsidR="0070174F" w:rsidRPr="008E3847" w:rsidRDefault="0070174F" w:rsidP="00251C0C">
      <w:pPr>
        <w:numPr>
          <w:ilvl w:val="0"/>
          <w:numId w:val="42"/>
        </w:numPr>
      </w:pPr>
      <w:r w:rsidRPr="008E3847">
        <w:t>всех рек, берущих начало в Уральских горах;</w:t>
      </w:r>
    </w:p>
    <w:p w:rsidR="0070174F" w:rsidRPr="008E3847" w:rsidRDefault="0070174F" w:rsidP="00251C0C">
      <w:pPr>
        <w:numPr>
          <w:ilvl w:val="0"/>
          <w:numId w:val="42"/>
        </w:numPr>
      </w:pPr>
      <w:r w:rsidRPr="008E3847">
        <w:t>абсолютно не</w:t>
      </w:r>
      <w:r w:rsidRPr="00B52F4B">
        <w:t xml:space="preserve"> </w:t>
      </w:r>
      <w:r w:rsidRPr="008E3847">
        <w:t>характерно для рек уральского региона.</w:t>
      </w:r>
    </w:p>
    <w:p w:rsidR="0070174F" w:rsidRPr="008E3847" w:rsidRDefault="0070174F" w:rsidP="00251C0C">
      <w:pPr>
        <w:numPr>
          <w:ilvl w:val="0"/>
          <w:numId w:val="30"/>
        </w:numPr>
        <w:ind w:left="284"/>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30"/>
        </w:numPr>
        <w:ind w:left="284"/>
        <w:jc w:val="both"/>
        <w:rPr>
          <w:b/>
          <w:u w:val="single"/>
        </w:rPr>
      </w:pPr>
      <w:r w:rsidRPr="008E3847">
        <w:rPr>
          <w:b/>
          <w:u w:val="single"/>
        </w:rPr>
        <w:t>Какой перечень природно-территориальных комплексов Урала яв</w:t>
      </w:r>
      <w:r w:rsidRPr="008E3847">
        <w:rPr>
          <w:b/>
          <w:u w:val="single"/>
        </w:rPr>
        <w:softHyphen/>
        <w:t>ляется наиболее правильным?</w:t>
      </w:r>
    </w:p>
    <w:p w:rsidR="0070174F" w:rsidRPr="008E3847" w:rsidRDefault="0070174F" w:rsidP="00251C0C">
      <w:pPr>
        <w:numPr>
          <w:ilvl w:val="0"/>
          <w:numId w:val="45"/>
        </w:numPr>
      </w:pPr>
      <w:r w:rsidRPr="008E3847">
        <w:tab/>
        <w:t xml:space="preserve">Пай-Хой, Северный Урал, Средний Урал, Южный Урал; </w:t>
      </w:r>
    </w:p>
    <w:p w:rsidR="0070174F" w:rsidRPr="008E3847" w:rsidRDefault="0070174F" w:rsidP="00251C0C">
      <w:pPr>
        <w:numPr>
          <w:ilvl w:val="0"/>
          <w:numId w:val="45"/>
        </w:numPr>
      </w:pPr>
      <w:r w:rsidRPr="008E3847">
        <w:tab/>
        <w:t>Пай-Хой, Полярный Урал, Приполярный Урал, Северный Урал, Средний Урал, Южный Урал;</w:t>
      </w:r>
    </w:p>
    <w:p w:rsidR="0070174F" w:rsidRPr="008E3847" w:rsidRDefault="0070174F" w:rsidP="00251C0C">
      <w:pPr>
        <w:numPr>
          <w:ilvl w:val="0"/>
          <w:numId w:val="45"/>
        </w:numPr>
      </w:pPr>
      <w:r w:rsidRPr="008E3847">
        <w:t>Приуралье, Урал, Зауралье;</w:t>
      </w:r>
    </w:p>
    <w:p w:rsidR="0070174F" w:rsidRPr="008E3847" w:rsidRDefault="0070174F" w:rsidP="00251C0C">
      <w:pPr>
        <w:numPr>
          <w:ilvl w:val="0"/>
          <w:numId w:val="45"/>
        </w:numPr>
      </w:pPr>
      <w:r w:rsidRPr="008E3847">
        <w:t>Северный Урал, Средний Урал, Южный Урал.</w:t>
      </w:r>
    </w:p>
    <w:p w:rsidR="0070174F" w:rsidRPr="008E3847" w:rsidRDefault="0070174F" w:rsidP="00251C0C">
      <w:pPr>
        <w:numPr>
          <w:ilvl w:val="0"/>
          <w:numId w:val="30"/>
        </w:numPr>
        <w:spacing w:before="240" w:line="276" w:lineRule="auto"/>
        <w:ind w:left="284"/>
        <w:jc w:val="both"/>
        <w:rPr>
          <w:b/>
          <w:u w:val="single"/>
        </w:rPr>
      </w:pPr>
      <w:r w:rsidRPr="008E3847">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8E3847" w:rsidTr="00384402">
        <w:tc>
          <w:tcPr>
            <w:tcW w:w="675"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1</w:t>
            </w:r>
          </w:p>
        </w:tc>
        <w:tc>
          <w:tcPr>
            <w:tcW w:w="7797"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Максимальная высота Большого Кавказа составляет более 6 км</w:t>
            </w:r>
          </w:p>
        </w:tc>
        <w:tc>
          <w:tcPr>
            <w:tcW w:w="1099" w:type="dxa"/>
            <w:tcBorders>
              <w:left w:val="single" w:sz="4" w:space="0" w:color="auto"/>
            </w:tcBorders>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2</w:t>
            </w:r>
          </w:p>
        </w:tc>
        <w:tc>
          <w:tcPr>
            <w:tcW w:w="7797" w:type="dxa"/>
          </w:tcPr>
          <w:p w:rsidR="0070174F" w:rsidRPr="008E3847" w:rsidRDefault="0070174F" w:rsidP="00384402">
            <w:r w:rsidRPr="008E3847">
              <w:t>Высшая точка Кавказа — активно действующий вулкан</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3</w:t>
            </w:r>
          </w:p>
        </w:tc>
        <w:tc>
          <w:tcPr>
            <w:tcW w:w="7797" w:type="dxa"/>
          </w:tcPr>
          <w:p w:rsidR="0070174F" w:rsidRPr="008E3847" w:rsidRDefault="0070174F" w:rsidP="00384402">
            <w:r w:rsidRPr="008E3847">
              <w:t>Наибольшее увлажнение характерно для юго-западных склонов Большого Кавказа</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4</w:t>
            </w:r>
          </w:p>
        </w:tc>
        <w:tc>
          <w:tcPr>
            <w:tcW w:w="7797" w:type="dxa"/>
          </w:tcPr>
          <w:p w:rsidR="0070174F" w:rsidRPr="008E3847" w:rsidRDefault="0070174F" w:rsidP="00384402">
            <w:r w:rsidRPr="008E3847">
              <w:t>В районе Кавказа сосредоточено множество источников ми</w:t>
            </w:r>
            <w:r w:rsidRPr="008E3847">
              <w:softHyphen/>
              <w:t>неральных вод</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5</w:t>
            </w:r>
          </w:p>
        </w:tc>
        <w:tc>
          <w:tcPr>
            <w:tcW w:w="7797" w:type="dxa"/>
          </w:tcPr>
          <w:p w:rsidR="0070174F" w:rsidRPr="008E3847" w:rsidRDefault="0070174F" w:rsidP="00384402">
            <w:r w:rsidRPr="008E3847">
              <w:t>На Урале открыто более 12 000 месторождений полезных ископаемых</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6</w:t>
            </w:r>
          </w:p>
        </w:tc>
        <w:tc>
          <w:tcPr>
            <w:tcW w:w="7797" w:type="dxa"/>
          </w:tcPr>
          <w:p w:rsidR="0070174F" w:rsidRPr="008E3847" w:rsidRDefault="0070174F" w:rsidP="00384402">
            <w:r w:rsidRPr="008E3847">
              <w:t>Уральские горы имеют асимметричное строение</w:t>
            </w:r>
            <w:r>
              <w:t>: в</w:t>
            </w:r>
            <w:r w:rsidRPr="008E3847">
              <w:t>осточный склон гор пологий, а западный — крутой</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7</w:t>
            </w:r>
          </w:p>
        </w:tc>
        <w:tc>
          <w:tcPr>
            <w:tcW w:w="7797" w:type="dxa"/>
          </w:tcPr>
          <w:p w:rsidR="0070174F" w:rsidRPr="008E3847" w:rsidRDefault="0070174F" w:rsidP="00384402">
            <w:r w:rsidRPr="008E3847">
              <w:t>На восточных склонах Уральских гор выпадает в два раза больше осадков, чем на западных</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8</w:t>
            </w:r>
          </w:p>
        </w:tc>
        <w:tc>
          <w:tcPr>
            <w:tcW w:w="7797" w:type="dxa"/>
          </w:tcPr>
          <w:p w:rsidR="0070174F" w:rsidRPr="008E3847" w:rsidRDefault="0070174F" w:rsidP="00384402">
            <w:r w:rsidRPr="008E3847">
              <w:t>Уральские горы служат водоразделом для рек Сибири и Восточно-Европейской равнины</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9</w:t>
            </w:r>
          </w:p>
        </w:tc>
        <w:tc>
          <w:tcPr>
            <w:tcW w:w="7797" w:type="dxa"/>
          </w:tcPr>
          <w:p w:rsidR="0070174F" w:rsidRPr="008E3847" w:rsidRDefault="0070174F" w:rsidP="00384402">
            <w:r w:rsidRPr="008E3847">
              <w:t xml:space="preserve">Уральские реки имеют преимущественно снеговое и дождевое питание </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pPr>
              <w:jc w:val="center"/>
            </w:pPr>
            <w:r w:rsidRPr="008E3847">
              <w:t>10</w:t>
            </w:r>
          </w:p>
        </w:tc>
        <w:tc>
          <w:tcPr>
            <w:tcW w:w="7797" w:type="dxa"/>
          </w:tcPr>
          <w:p w:rsidR="0070174F" w:rsidRPr="008E3847" w:rsidRDefault="0070174F" w:rsidP="00384402">
            <w:r w:rsidRPr="008E3847">
              <w:t>На севере Урала находился один из центров Великого оледе</w:t>
            </w:r>
            <w:r w:rsidRPr="008E3847">
              <w:softHyphen/>
              <w:t>нения</w:t>
            </w:r>
          </w:p>
        </w:tc>
        <w:tc>
          <w:tcPr>
            <w:tcW w:w="1099" w:type="dxa"/>
          </w:tcPr>
          <w:p w:rsidR="0070174F" w:rsidRPr="008E3847" w:rsidRDefault="0070174F" w:rsidP="00384402"/>
        </w:tc>
      </w:tr>
    </w:tbl>
    <w:p w:rsidR="0070174F" w:rsidRPr="008E3847" w:rsidRDefault="0070174F" w:rsidP="00251C0C">
      <w:pPr>
        <w:numPr>
          <w:ilvl w:val="0"/>
          <w:numId w:val="30"/>
        </w:numPr>
        <w:spacing w:before="240"/>
        <w:ind w:left="284"/>
        <w:jc w:val="both"/>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30"/>
        </w:numPr>
        <w:spacing w:before="240"/>
        <w:ind w:left="284" w:hanging="349"/>
        <w:rPr>
          <w:b/>
        </w:rPr>
      </w:pPr>
      <w:r w:rsidRPr="008E3847">
        <w:rPr>
          <w:b/>
          <w:u w:val="single"/>
        </w:rPr>
        <w:t>Определите, о каких объектах (людях) идет речь в предложениях:</w:t>
      </w:r>
    </w:p>
    <w:p w:rsidR="0070174F" w:rsidRPr="008E3847" w:rsidRDefault="0070174F" w:rsidP="00251C0C">
      <w:pPr>
        <w:numPr>
          <w:ilvl w:val="0"/>
          <w:numId w:val="44"/>
        </w:numPr>
      </w:pPr>
      <w:r w:rsidRPr="008E3847">
        <w:t>Крупный заповедник на Кавказе.</w:t>
      </w:r>
    </w:p>
    <w:p w:rsidR="0070174F" w:rsidRPr="008E3847" w:rsidRDefault="0070174F" w:rsidP="00251C0C">
      <w:pPr>
        <w:numPr>
          <w:ilvl w:val="0"/>
          <w:numId w:val="44"/>
        </w:numPr>
      </w:pPr>
      <w:r>
        <w:rPr>
          <w:noProof/>
        </w:rPr>
        <w:pict>
          <v:line id="_x0000_s1032" style="position:absolute;left:0;text-align:left;z-index:251659264;mso-position-horizontal-relative:margin" from="828.25pt,327.6pt" to="828.25pt,501.85pt" o:allowincell="f" strokeweight=".5pt">
            <w10:wrap anchorx="margin"/>
          </v:line>
        </w:pict>
      </w:r>
      <w:r w:rsidRPr="008E3847">
        <w:t>Высшая точка Кавказа и России.</w:t>
      </w:r>
    </w:p>
    <w:p w:rsidR="0070174F" w:rsidRPr="008F2835" w:rsidRDefault="0070174F" w:rsidP="00251C0C">
      <w:pPr>
        <w:numPr>
          <w:ilvl w:val="0"/>
          <w:numId w:val="44"/>
        </w:numPr>
      </w:pPr>
      <w:r w:rsidRPr="008E3847">
        <w:t xml:space="preserve">Металл, использующийся в военной промышленности для получения броневой стали, основные </w:t>
      </w:r>
      <w:r w:rsidRPr="008F2835">
        <w:t>месторождения которого в нашей стране располагаются на Кавказе.</w:t>
      </w:r>
    </w:p>
    <w:p w:rsidR="0070174F" w:rsidRPr="008F2835" w:rsidRDefault="0070174F" w:rsidP="00251C0C">
      <w:pPr>
        <w:numPr>
          <w:ilvl w:val="0"/>
          <w:numId w:val="44"/>
        </w:numPr>
      </w:pPr>
      <w:r w:rsidRPr="008F2835">
        <w:t>Самая высокая гора-лакколит, располагающаяся в районе Пятигорья.</w:t>
      </w:r>
    </w:p>
    <w:p w:rsidR="0070174F" w:rsidRPr="008E3847" w:rsidRDefault="0070174F" w:rsidP="00251C0C">
      <w:pPr>
        <w:numPr>
          <w:ilvl w:val="0"/>
          <w:numId w:val="44"/>
        </w:numPr>
      </w:pPr>
      <w:r w:rsidRPr="008E3847">
        <w:t>Город на Урале, давший название одному из геологических периодов.</w:t>
      </w:r>
    </w:p>
    <w:p w:rsidR="0070174F" w:rsidRPr="008E3847" w:rsidRDefault="0070174F" w:rsidP="00251C0C">
      <w:pPr>
        <w:numPr>
          <w:ilvl w:val="0"/>
          <w:numId w:val="44"/>
        </w:numPr>
      </w:pPr>
      <w:r w:rsidRPr="008E3847">
        <w:t>Высшая точка Южного Урала.</w:t>
      </w:r>
    </w:p>
    <w:p w:rsidR="0070174F" w:rsidRPr="008E3847" w:rsidRDefault="0070174F" w:rsidP="00251C0C">
      <w:pPr>
        <w:numPr>
          <w:ilvl w:val="0"/>
          <w:numId w:val="44"/>
        </w:numPr>
      </w:pPr>
      <w:r w:rsidRPr="008E3847">
        <w:t>Крупный центр по добыче угля на севере Урала.</w:t>
      </w:r>
    </w:p>
    <w:p w:rsidR="0070174F" w:rsidRPr="008E3847" w:rsidRDefault="0070174F" w:rsidP="00251C0C">
      <w:pPr>
        <w:numPr>
          <w:ilvl w:val="0"/>
          <w:numId w:val="30"/>
        </w:numPr>
        <w:spacing w:before="240" w:line="276" w:lineRule="auto"/>
        <w:ind w:left="284"/>
        <w:jc w:val="both"/>
        <w:rPr>
          <w:b/>
          <w:u w:val="single"/>
        </w:rPr>
      </w:pPr>
      <w:r w:rsidRPr="008E3847">
        <w:rPr>
          <w:b/>
          <w:u w:val="single"/>
        </w:rPr>
        <w:t>Укажите порядок расположения перечисленных географических объектов с севера на юг (табл. № 1) и с запада на восток (табл. № 2):</w:t>
      </w:r>
    </w:p>
    <w:p w:rsidR="0070174F" w:rsidRPr="008E3847" w:rsidRDefault="0070174F" w:rsidP="00770A3D">
      <w:pPr>
        <w:jc w:val="center"/>
        <w:sectPr w:rsidR="0070174F" w:rsidRPr="008E3847" w:rsidSect="00384402">
          <w:type w:val="continuous"/>
          <w:pgSz w:w="11906" w:h="16838"/>
          <w:pgMar w:top="1134" w:right="850" w:bottom="1134" w:left="1701" w:header="708"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8E3847" w:rsidTr="00384402">
        <w:trPr>
          <w:trHeight w:val="240"/>
        </w:trPr>
        <w:tc>
          <w:tcPr>
            <w:tcW w:w="393" w:type="dxa"/>
          </w:tcPr>
          <w:p w:rsidR="0070174F" w:rsidRPr="008E3847" w:rsidRDefault="0070174F" w:rsidP="00384402">
            <w:pPr>
              <w:jc w:val="center"/>
            </w:pPr>
            <w:r w:rsidRPr="008E3847">
              <w:t>А</w:t>
            </w:r>
          </w:p>
        </w:tc>
        <w:tc>
          <w:tcPr>
            <w:tcW w:w="3259" w:type="dxa"/>
          </w:tcPr>
          <w:p w:rsidR="0070174F" w:rsidRPr="008E3847" w:rsidRDefault="0070174F" w:rsidP="00384402">
            <w:r w:rsidRPr="008E3847">
              <w:t>Гора Базардюзю</w:t>
            </w:r>
            <w:r w:rsidRPr="008E3847">
              <w:tab/>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Б</w:t>
            </w:r>
          </w:p>
        </w:tc>
        <w:tc>
          <w:tcPr>
            <w:tcW w:w="3259" w:type="dxa"/>
          </w:tcPr>
          <w:p w:rsidR="0070174F" w:rsidRPr="008E3847" w:rsidRDefault="0070174F" w:rsidP="00384402">
            <w:r w:rsidRPr="008E3847">
              <w:t xml:space="preserve">Гора Казбек </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В</w:t>
            </w:r>
          </w:p>
        </w:tc>
        <w:tc>
          <w:tcPr>
            <w:tcW w:w="3259" w:type="dxa"/>
          </w:tcPr>
          <w:p w:rsidR="0070174F" w:rsidRPr="008E3847" w:rsidRDefault="0070174F" w:rsidP="00384402">
            <w:r w:rsidRPr="008E3847">
              <w:t>Кумо-Манычская впадина</w:t>
            </w:r>
            <w:r w:rsidRPr="008E3847">
              <w:tab/>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Г</w:t>
            </w:r>
          </w:p>
        </w:tc>
        <w:tc>
          <w:tcPr>
            <w:tcW w:w="3259" w:type="dxa"/>
          </w:tcPr>
          <w:p w:rsidR="0070174F" w:rsidRPr="008E3847" w:rsidRDefault="0070174F" w:rsidP="00384402">
            <w:r w:rsidRPr="008E3847">
              <w:t>Ставропольская возвышенность</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Д</w:t>
            </w:r>
          </w:p>
        </w:tc>
        <w:tc>
          <w:tcPr>
            <w:tcW w:w="3259" w:type="dxa"/>
          </w:tcPr>
          <w:p w:rsidR="0070174F" w:rsidRPr="008E3847" w:rsidRDefault="0070174F" w:rsidP="00384402">
            <w:r w:rsidRPr="008E3847">
              <w:t>Дельта Терека</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Е</w:t>
            </w:r>
          </w:p>
        </w:tc>
        <w:tc>
          <w:tcPr>
            <w:tcW w:w="3259" w:type="dxa"/>
          </w:tcPr>
          <w:p w:rsidR="0070174F" w:rsidRPr="008E3847" w:rsidRDefault="0070174F" w:rsidP="00384402">
            <w:r w:rsidRPr="008E3847">
              <w:t>Гора Эльбрус</w:t>
            </w:r>
          </w:p>
        </w:tc>
        <w:tc>
          <w:tcPr>
            <w:tcW w:w="425" w:type="dxa"/>
          </w:tcPr>
          <w:p w:rsidR="0070174F" w:rsidRPr="008E3847" w:rsidRDefault="0070174F" w:rsidP="00384402"/>
        </w:tc>
      </w:tr>
      <w:tr w:rsidR="0070174F" w:rsidRPr="008E3847" w:rsidTr="00384402">
        <w:trPr>
          <w:trHeight w:val="240"/>
        </w:trPr>
        <w:tc>
          <w:tcPr>
            <w:tcW w:w="393" w:type="dxa"/>
          </w:tcPr>
          <w:p w:rsidR="0070174F" w:rsidRPr="008E3847" w:rsidRDefault="0070174F" w:rsidP="00384402">
            <w:pPr>
              <w:jc w:val="center"/>
            </w:pPr>
            <w:r w:rsidRPr="008E3847">
              <w:t>А</w:t>
            </w:r>
          </w:p>
        </w:tc>
        <w:tc>
          <w:tcPr>
            <w:tcW w:w="3259" w:type="dxa"/>
          </w:tcPr>
          <w:p w:rsidR="0070174F" w:rsidRPr="008E3847" w:rsidRDefault="0070174F" w:rsidP="00384402">
            <w:r w:rsidRPr="008E3847">
              <w:t>Гора Качканар</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Б</w:t>
            </w:r>
          </w:p>
        </w:tc>
        <w:tc>
          <w:tcPr>
            <w:tcW w:w="3259" w:type="dxa"/>
          </w:tcPr>
          <w:p w:rsidR="0070174F" w:rsidRPr="008E3847" w:rsidRDefault="0070174F" w:rsidP="00384402">
            <w:r w:rsidRPr="008E3847">
              <w:t xml:space="preserve">Устье </w:t>
            </w:r>
            <w:r>
              <w:t>Чусовой</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В</w:t>
            </w:r>
          </w:p>
        </w:tc>
        <w:tc>
          <w:tcPr>
            <w:tcW w:w="3259" w:type="dxa"/>
          </w:tcPr>
          <w:p w:rsidR="0070174F" w:rsidRPr="008E3847" w:rsidRDefault="0070174F" w:rsidP="00384402">
            <w:r w:rsidRPr="008E3847">
              <w:t>Гора Народная</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Г</w:t>
            </w:r>
          </w:p>
        </w:tc>
        <w:tc>
          <w:tcPr>
            <w:tcW w:w="3259" w:type="dxa"/>
          </w:tcPr>
          <w:p w:rsidR="0070174F" w:rsidRPr="008E3847" w:rsidRDefault="0070174F" w:rsidP="00384402">
            <w:r w:rsidRPr="008E3847">
              <w:t>Устье Оби</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Д</w:t>
            </w:r>
          </w:p>
        </w:tc>
        <w:tc>
          <w:tcPr>
            <w:tcW w:w="3259" w:type="dxa"/>
          </w:tcPr>
          <w:p w:rsidR="0070174F" w:rsidRPr="008E3847" w:rsidRDefault="0070174F" w:rsidP="00384402">
            <w:r w:rsidRPr="008E3847">
              <w:t>Устье Печоры</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Е</w:t>
            </w:r>
          </w:p>
        </w:tc>
        <w:tc>
          <w:tcPr>
            <w:tcW w:w="3259" w:type="dxa"/>
          </w:tcPr>
          <w:p w:rsidR="0070174F" w:rsidRPr="008E3847" w:rsidRDefault="0070174F" w:rsidP="00384402">
            <w:r>
              <w:t>Югорский полуостров</w:t>
            </w:r>
          </w:p>
        </w:tc>
        <w:tc>
          <w:tcPr>
            <w:tcW w:w="425" w:type="dxa"/>
          </w:tcPr>
          <w:p w:rsidR="0070174F" w:rsidRPr="008E3847" w:rsidRDefault="0070174F" w:rsidP="00384402"/>
        </w:tc>
      </w:tr>
    </w:tbl>
    <w:p w:rsidR="0070174F" w:rsidRPr="008E3847" w:rsidRDefault="0070174F" w:rsidP="00770A3D">
      <w:pPr>
        <w:spacing w:before="240"/>
        <w:ind w:left="284"/>
        <w:jc w:val="both"/>
        <w:rPr>
          <w:b/>
          <w:u w:val="single"/>
        </w:rPr>
        <w:sectPr w:rsidR="0070174F" w:rsidRPr="008E3847" w:rsidSect="00384402">
          <w:type w:val="continuous"/>
          <w:pgSz w:w="11906" w:h="16838"/>
          <w:pgMar w:top="1134" w:right="850" w:bottom="1134" w:left="1701" w:header="708" w:footer="708" w:gutter="0"/>
          <w:cols w:num="2" w:space="708"/>
          <w:docGrid w:linePitch="360"/>
        </w:sectPr>
      </w:pPr>
    </w:p>
    <w:p w:rsidR="0070174F" w:rsidRPr="008E3847" w:rsidRDefault="0070174F" w:rsidP="00251C0C">
      <w:pPr>
        <w:numPr>
          <w:ilvl w:val="0"/>
          <w:numId w:val="30"/>
        </w:numPr>
        <w:spacing w:before="240" w:after="200"/>
        <w:ind w:left="284"/>
      </w:pPr>
      <w:r w:rsidRPr="008E3847">
        <w:rPr>
          <w:b/>
          <w:u w:val="single"/>
        </w:rPr>
        <w:t>Как вы думаете:</w:t>
      </w:r>
    </w:p>
    <w:tbl>
      <w:tblPr>
        <w:tblW w:w="9513" w:type="dxa"/>
        <w:tblInd w:w="93" w:type="dxa"/>
        <w:tblLook w:val="00A0"/>
      </w:tblPr>
      <w:tblGrid>
        <w:gridCol w:w="456"/>
        <w:gridCol w:w="7641"/>
        <w:gridCol w:w="1416"/>
      </w:tblGrid>
      <w:tr w:rsidR="0070174F" w:rsidRPr="008E3847"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1</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Какой город расположен на большей высоте над уровнем моря: Грозный или Пятигорск?</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r w:rsidRPr="008E3847">
              <w:t> </w:t>
            </w:r>
          </w:p>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2</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Река Терек впадает в Чёрное или в Каспий</w:t>
            </w:r>
            <w:r w:rsidRPr="008E3847">
              <w:softHyphen/>
              <w:t>ское море?</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3</w:t>
            </w:r>
          </w:p>
        </w:tc>
        <w:tc>
          <w:tcPr>
            <w:tcW w:w="7654" w:type="dxa"/>
            <w:tcBorders>
              <w:top w:val="single" w:sz="4" w:space="0" w:color="auto"/>
              <w:left w:val="nil"/>
              <w:bottom w:val="single" w:sz="4" w:space="0" w:color="auto"/>
              <w:right w:val="single" w:sz="4" w:space="0" w:color="auto"/>
            </w:tcBorders>
          </w:tcPr>
          <w:p w:rsidR="0070174F" w:rsidRPr="004E5AE4" w:rsidRDefault="0070174F" w:rsidP="00384402">
            <w:r w:rsidRPr="004E5AE4">
              <w:t>Какая часть Главного Кавказского хребта самая высокая?</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4</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Река   Кубань   впадает  в Чёрное  или  в Азовское море?</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5</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Какой  пролив  связывает  Чёрное  море  с Азовским?</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6</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 xml:space="preserve">Где берёт начало Печора: на Полярном или на </w:t>
            </w:r>
            <w:r>
              <w:t>Северном</w:t>
            </w:r>
            <w:r w:rsidRPr="008E3847">
              <w:t xml:space="preserve"> Урале?</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7</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pPr>
              <w:jc w:val="both"/>
            </w:pPr>
            <w:r w:rsidRPr="008E3847">
              <w:t>Какое из морей омывает берега сразу двух материков: Охотское или Чукотское?</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8</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В каком направлении течёт река Урал в рай</w:t>
            </w:r>
            <w:r w:rsidRPr="008E3847">
              <w:softHyphen/>
              <w:t>оне города Оренбурга?</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9</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Верхоянский хребет находится на западном или на восточном берегу Лены?</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10</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В каком море находится залив Шелихова?</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11</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Пролив Дмитрия Лаптева соединяет море Лаптевых с  Восточно-Сибирским морем или Чукотским?</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r w:rsidRPr="008E3847">
              <w:t>12</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Исток какой реки находится южнее: Печо</w:t>
            </w:r>
            <w:r w:rsidRPr="008E3847">
              <w:softHyphen/>
              <w:t>ры или Камы?</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bl>
    <w:p w:rsidR="0070174F" w:rsidRPr="008E3847" w:rsidRDefault="0070174F" w:rsidP="00251C0C">
      <w:pPr>
        <w:numPr>
          <w:ilvl w:val="0"/>
          <w:numId w:val="30"/>
        </w:numPr>
        <w:spacing w:before="240" w:line="276" w:lineRule="auto"/>
        <w:ind w:left="284" w:firstLine="0"/>
        <w:rPr>
          <w:b/>
          <w:u w:val="single"/>
        </w:rPr>
      </w:pPr>
      <w:r>
        <w:rPr>
          <w:noProof/>
        </w:rPr>
        <w:pict>
          <v:shape id="Рисунок 14" o:spid="_x0000_s1033" type="#_x0000_t75" alt="Рисунок1" style="position:absolute;left:0;text-align:left;margin-left:13.9pt;margin-top:11.6pt;width:254.2pt;height:187.45pt;z-index:-251656192;visibility:visible;mso-position-horizontal-relative:text;mso-position-vertical-relative:text" wrapcoords="-64 -86 -64 21600 21664 21600 21664 -86 -64 -86" stroked="t">
            <v:imagedata r:id="rId15" o:title=""/>
            <w10:wrap type="tight"/>
          </v:shape>
        </w:pict>
      </w:r>
      <w:r w:rsidRPr="008E3847">
        <w:rPr>
          <w:b/>
          <w:u w:val="single"/>
        </w:rPr>
        <w:t>Укажите названия географических объектов, обозначенных цифрами:</w:t>
      </w:r>
    </w:p>
    <w:p w:rsidR="0070174F" w:rsidRPr="008E3847" w:rsidRDefault="0070174F" w:rsidP="00770A3D">
      <w:r w:rsidRPr="008E3847">
        <w:t>1. Возвышенность</w:t>
      </w:r>
    </w:p>
    <w:p w:rsidR="0070174F" w:rsidRPr="008E3847" w:rsidRDefault="0070174F" w:rsidP="00770A3D">
      <w:r w:rsidRPr="008E3847">
        <w:t>2. Гора</w:t>
      </w:r>
    </w:p>
    <w:p w:rsidR="0070174F" w:rsidRPr="008E3847" w:rsidRDefault="0070174F" w:rsidP="00770A3D">
      <w:r w:rsidRPr="008E3847">
        <w:t>3. Река</w:t>
      </w:r>
    </w:p>
    <w:p w:rsidR="0070174F" w:rsidRPr="008E3847" w:rsidRDefault="0070174F" w:rsidP="00770A3D">
      <w:r w:rsidRPr="008E3847">
        <w:t>4. Река</w:t>
      </w:r>
    </w:p>
    <w:p w:rsidR="0070174F" w:rsidRPr="008E3847" w:rsidRDefault="0070174F" w:rsidP="00770A3D">
      <w:r w:rsidRPr="008E3847">
        <w:t>5. Хребет</w:t>
      </w:r>
    </w:p>
    <w:p w:rsidR="0070174F" w:rsidRPr="008E3847" w:rsidRDefault="0070174F" w:rsidP="00770A3D">
      <w:r w:rsidRPr="008E3847">
        <w:t>6. Низменность</w:t>
      </w:r>
    </w:p>
    <w:p w:rsidR="0070174F" w:rsidRPr="008E3847" w:rsidRDefault="0070174F" w:rsidP="00770A3D">
      <w:r w:rsidRPr="008E3847">
        <w:t>7. Впадина</w:t>
      </w:r>
    </w:p>
    <w:p w:rsidR="0070174F" w:rsidRPr="008E3847" w:rsidRDefault="0070174F" w:rsidP="00770A3D">
      <w:r w:rsidRPr="008E3847">
        <w:t>8. Река</w:t>
      </w:r>
    </w:p>
    <w:p w:rsidR="0070174F" w:rsidRPr="008E3847" w:rsidRDefault="0070174F" w:rsidP="00770A3D">
      <w:r w:rsidRPr="008E3847">
        <w:t>9. Море</w:t>
      </w:r>
    </w:p>
    <w:p w:rsidR="0070174F" w:rsidRPr="008E3847" w:rsidRDefault="0070174F" w:rsidP="00770A3D">
      <w:r w:rsidRPr="008E3847">
        <w:t>10. Полуостров</w:t>
      </w:r>
    </w:p>
    <w:p w:rsidR="0070174F" w:rsidRDefault="0070174F" w:rsidP="00251C0C">
      <w:pPr>
        <w:numPr>
          <w:ilvl w:val="0"/>
          <w:numId w:val="30"/>
        </w:numPr>
        <w:ind w:left="284" w:hanging="142"/>
        <w:rPr>
          <w:b/>
          <w:u w:val="single"/>
        </w:rPr>
      </w:pPr>
    </w:p>
    <w:p w:rsidR="0070174F" w:rsidRPr="008E3847" w:rsidRDefault="0070174F" w:rsidP="00251C0C">
      <w:pPr>
        <w:numPr>
          <w:ilvl w:val="0"/>
          <w:numId w:val="30"/>
        </w:numPr>
        <w:ind w:left="284" w:hanging="142"/>
        <w:rPr>
          <w:b/>
          <w:u w:val="single"/>
        </w:rPr>
      </w:pPr>
      <w:r w:rsidRPr="008E3847">
        <w:rPr>
          <w:b/>
          <w:u w:val="single"/>
        </w:rPr>
        <w:t>Теоретический вопрос:</w:t>
      </w:r>
    </w:p>
    <w:p w:rsidR="0070174F" w:rsidRPr="008E3847" w:rsidRDefault="0070174F" w:rsidP="00251C0C">
      <w:pPr>
        <w:numPr>
          <w:ilvl w:val="0"/>
          <w:numId w:val="31"/>
        </w:numPr>
      </w:pPr>
      <w:r w:rsidRPr="008E3847">
        <w:t>Почему ни в одном горном районе страны нет такого большого числа высотных поясов, как на Кавказе?</w:t>
      </w:r>
    </w:p>
    <w:p w:rsidR="0070174F" w:rsidRPr="008E3847" w:rsidRDefault="0070174F" w:rsidP="00251C0C">
      <w:pPr>
        <w:numPr>
          <w:ilvl w:val="0"/>
          <w:numId w:val="31"/>
        </w:numPr>
      </w:pPr>
      <w:r w:rsidRPr="008E3847">
        <w:t>Что такое бора? Как она образуется? Где наблюдается?</w:t>
      </w:r>
    </w:p>
    <w:p w:rsidR="0070174F" w:rsidRPr="008E3847" w:rsidRDefault="0070174F" w:rsidP="00251C0C">
      <w:pPr>
        <w:numPr>
          <w:ilvl w:val="0"/>
          <w:numId w:val="31"/>
        </w:numPr>
      </w:pPr>
      <w:r w:rsidRPr="008E3847">
        <w:t>Почему Уральские горы так богаты полезными ископаемыми?</w:t>
      </w:r>
    </w:p>
    <w:p w:rsidR="0070174F" w:rsidRPr="008E3847" w:rsidRDefault="0070174F" w:rsidP="00251C0C">
      <w:pPr>
        <w:numPr>
          <w:ilvl w:val="0"/>
          <w:numId w:val="31"/>
        </w:numPr>
        <w:jc w:val="both"/>
      </w:pPr>
      <w:r w:rsidRPr="008E3847">
        <w:t>Почему наиболее освоенным является Средний Урал?</w:t>
      </w:r>
    </w:p>
    <w:p w:rsidR="0070174F" w:rsidRPr="008E3847" w:rsidRDefault="0070174F" w:rsidP="00770A3D">
      <w:pPr>
        <w:ind w:left="720"/>
      </w:pPr>
    </w:p>
    <w:p w:rsidR="0070174F" w:rsidRPr="008E3847" w:rsidRDefault="0070174F" w:rsidP="00770A3D">
      <w:pPr>
        <w:jc w:val="center"/>
        <w:rPr>
          <w:b/>
        </w:rPr>
      </w:pPr>
    </w:p>
    <w:p w:rsidR="0070174F" w:rsidRPr="008E3847" w:rsidRDefault="0070174F" w:rsidP="00770A3D">
      <w:pPr>
        <w:jc w:val="center"/>
        <w:rPr>
          <w:b/>
        </w:rPr>
      </w:pPr>
    </w:p>
    <w:p w:rsidR="0070174F" w:rsidRPr="008E3847" w:rsidRDefault="0070174F" w:rsidP="00770A3D">
      <w:pPr>
        <w:jc w:val="center"/>
        <w:rPr>
          <w:b/>
        </w:rPr>
      </w:pPr>
      <w:r w:rsidRPr="008E3847">
        <w:rPr>
          <w:b/>
        </w:rPr>
        <w:t>Контрольная работа по теме «ПК Кавказа и Урала»</w:t>
      </w:r>
    </w:p>
    <w:p w:rsidR="0070174F" w:rsidRPr="008E3847" w:rsidRDefault="0070174F" w:rsidP="00770A3D">
      <w:pPr>
        <w:jc w:val="center"/>
        <w:rPr>
          <w:b/>
          <w:i/>
        </w:rPr>
      </w:pPr>
      <w:r w:rsidRPr="008E3847">
        <w:rPr>
          <w:b/>
          <w:i/>
          <w:lang w:val="en-US"/>
        </w:rPr>
        <w:t>II</w:t>
      </w:r>
      <w:r w:rsidRPr="008E3847">
        <w:rPr>
          <w:b/>
          <w:i/>
        </w:rPr>
        <w:t xml:space="preserve"> вариант</w:t>
      </w:r>
    </w:p>
    <w:p w:rsidR="0070174F" w:rsidRPr="008E3847" w:rsidRDefault="0070174F" w:rsidP="00251C0C">
      <w:pPr>
        <w:numPr>
          <w:ilvl w:val="0"/>
          <w:numId w:val="46"/>
        </w:numPr>
        <w:ind w:left="284"/>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6"/>
        </w:numPr>
        <w:ind w:left="284"/>
        <w:rPr>
          <w:b/>
          <w:u w:val="single"/>
        </w:rPr>
      </w:pPr>
      <w:r w:rsidRPr="008E3847">
        <w:rPr>
          <w:b/>
          <w:u w:val="single"/>
        </w:rPr>
        <w:t>Высшая точка Кавказа — это:</w:t>
      </w:r>
    </w:p>
    <w:p w:rsidR="0070174F" w:rsidRPr="008E3847" w:rsidRDefault="0070174F" w:rsidP="00770A3D">
      <w:pPr>
        <w:jc w:val="center"/>
      </w:pPr>
      <w:r w:rsidRPr="008E3847">
        <w:t>а) Бештау;      б) Машук;      в) Эльбрус;        г) Казбек.</w:t>
      </w:r>
    </w:p>
    <w:p w:rsidR="0070174F" w:rsidRPr="008E3847" w:rsidRDefault="0070174F" w:rsidP="00251C0C">
      <w:pPr>
        <w:numPr>
          <w:ilvl w:val="0"/>
          <w:numId w:val="46"/>
        </w:numPr>
        <w:ind w:left="284"/>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6"/>
        </w:numPr>
        <w:spacing w:before="240"/>
        <w:ind w:left="284"/>
        <w:rPr>
          <w:b/>
          <w:u w:val="single"/>
        </w:rPr>
      </w:pPr>
      <w:r w:rsidRPr="008E3847">
        <w:rPr>
          <w:b/>
          <w:u w:val="single"/>
        </w:rPr>
        <w:t>Какие из перечисленных заповедников располагаются в Кавказском регионе?</w:t>
      </w:r>
    </w:p>
    <w:p w:rsidR="0070174F" w:rsidRPr="008E3847" w:rsidRDefault="0070174F" w:rsidP="00770A3D">
      <w:p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8"/>
        </w:numPr>
      </w:pPr>
      <w:r w:rsidRPr="008E3847">
        <w:t>Тебердинский;</w:t>
      </w:r>
    </w:p>
    <w:p w:rsidR="0070174F" w:rsidRPr="008E3847" w:rsidRDefault="0070174F" w:rsidP="00251C0C">
      <w:pPr>
        <w:numPr>
          <w:ilvl w:val="0"/>
          <w:numId w:val="48"/>
        </w:numPr>
      </w:pPr>
      <w:r w:rsidRPr="008E3847">
        <w:t>Дарвинский;</w:t>
      </w:r>
    </w:p>
    <w:p w:rsidR="0070174F" w:rsidRPr="008E3847" w:rsidRDefault="0070174F" w:rsidP="00251C0C">
      <w:pPr>
        <w:numPr>
          <w:ilvl w:val="0"/>
          <w:numId w:val="48"/>
        </w:numPr>
      </w:pPr>
      <w:r w:rsidRPr="008E3847">
        <w:t>Эрзи;</w:t>
      </w:r>
    </w:p>
    <w:p w:rsidR="0070174F" w:rsidRPr="008E3847" w:rsidRDefault="0070174F" w:rsidP="00251C0C">
      <w:pPr>
        <w:numPr>
          <w:ilvl w:val="0"/>
          <w:numId w:val="48"/>
        </w:numPr>
      </w:pPr>
      <w:r w:rsidRPr="008E3847">
        <w:t>Галичья Гора;</w:t>
      </w:r>
    </w:p>
    <w:p w:rsidR="0070174F" w:rsidRPr="008E3847" w:rsidRDefault="0070174F" w:rsidP="00251C0C">
      <w:pPr>
        <w:numPr>
          <w:ilvl w:val="0"/>
          <w:numId w:val="48"/>
        </w:numPr>
      </w:pPr>
      <w:r w:rsidRPr="008E3847">
        <w:t>Богдинско-Баскунчакский.</w:t>
      </w:r>
    </w:p>
    <w:p w:rsidR="0070174F" w:rsidRPr="008E3847" w:rsidRDefault="0070174F" w:rsidP="00251C0C">
      <w:pPr>
        <w:numPr>
          <w:ilvl w:val="0"/>
          <w:numId w:val="46"/>
        </w:numPr>
        <w:ind w:left="284"/>
        <w:rPr>
          <w:b/>
          <w:u w:val="single"/>
        </w:rPr>
        <w:sectPr w:rsidR="0070174F" w:rsidRPr="008E3847" w:rsidSect="00384402">
          <w:type w:val="continuous"/>
          <w:pgSz w:w="11906" w:h="16838"/>
          <w:pgMar w:top="1134" w:right="850" w:bottom="1134" w:left="1701" w:header="708" w:footer="708" w:gutter="0"/>
          <w:cols w:num="2" w:space="708"/>
          <w:docGrid w:linePitch="360"/>
        </w:sectPr>
      </w:pPr>
    </w:p>
    <w:p w:rsidR="0070174F" w:rsidRPr="008E3847" w:rsidRDefault="0070174F" w:rsidP="00251C0C">
      <w:pPr>
        <w:numPr>
          <w:ilvl w:val="0"/>
          <w:numId w:val="46"/>
        </w:numPr>
        <w:spacing w:before="240"/>
        <w:ind w:left="284"/>
        <w:rPr>
          <w:b/>
          <w:u w:val="single"/>
        </w:rPr>
      </w:pPr>
      <w:r w:rsidRPr="008E3847">
        <w:rPr>
          <w:b/>
          <w:u w:val="single"/>
        </w:rPr>
        <w:t>Какие из перечисленных рек берут начало в горах Кавказа?</w:t>
      </w:r>
    </w:p>
    <w:p w:rsidR="0070174F" w:rsidRPr="008E3847" w:rsidRDefault="0070174F" w:rsidP="00770A3D">
      <w:pPr>
        <w:jc w:val="center"/>
      </w:pPr>
      <w:r w:rsidRPr="008E3847">
        <w:t>а) Аргунь;      б) Баксан;      в) Волга;      г) Дон;      д) Кубань;       е) Терек.</w:t>
      </w:r>
    </w:p>
    <w:p w:rsidR="0070174F" w:rsidRPr="008E3847" w:rsidRDefault="0070174F" w:rsidP="00251C0C">
      <w:pPr>
        <w:numPr>
          <w:ilvl w:val="0"/>
          <w:numId w:val="46"/>
        </w:numPr>
        <w:spacing w:before="240"/>
        <w:ind w:left="284"/>
        <w:rPr>
          <w:b/>
          <w:u w:val="single"/>
        </w:rPr>
      </w:pPr>
      <w:r w:rsidRPr="008E3847">
        <w:rPr>
          <w:b/>
          <w:u w:val="single"/>
        </w:rPr>
        <w:t>Уральские горы сформировались в эпоху:</w:t>
      </w:r>
    </w:p>
    <w:p w:rsidR="0070174F" w:rsidRPr="008E3847" w:rsidRDefault="0070174F" w:rsidP="00770A3D">
      <w:p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1"/>
        </w:numPr>
      </w:pPr>
      <w:r w:rsidRPr="008E3847">
        <w:t xml:space="preserve"> альпийской складчатости;</w:t>
      </w:r>
    </w:p>
    <w:p w:rsidR="0070174F" w:rsidRPr="008E3847" w:rsidRDefault="0070174F" w:rsidP="00251C0C">
      <w:pPr>
        <w:numPr>
          <w:ilvl w:val="0"/>
          <w:numId w:val="41"/>
        </w:numPr>
      </w:pPr>
      <w:r w:rsidRPr="008E3847">
        <w:t xml:space="preserve"> байкальской складчатости;</w:t>
      </w:r>
    </w:p>
    <w:p w:rsidR="0070174F" w:rsidRPr="008E3847" w:rsidRDefault="0070174F" w:rsidP="00251C0C">
      <w:pPr>
        <w:numPr>
          <w:ilvl w:val="0"/>
          <w:numId w:val="41"/>
        </w:numPr>
      </w:pPr>
      <w:r w:rsidRPr="008E3847">
        <w:t xml:space="preserve"> герцинской складчатости;</w:t>
      </w:r>
    </w:p>
    <w:p w:rsidR="0070174F" w:rsidRPr="008E3847" w:rsidRDefault="0070174F" w:rsidP="00251C0C">
      <w:pPr>
        <w:numPr>
          <w:ilvl w:val="0"/>
          <w:numId w:val="41"/>
        </w:numPr>
      </w:pPr>
      <w:r w:rsidRPr="008E3847">
        <w:t xml:space="preserve"> каледонской складчатости.</w:t>
      </w:r>
    </w:p>
    <w:p w:rsidR="0070174F" w:rsidRPr="008E3847" w:rsidRDefault="0070174F" w:rsidP="00251C0C">
      <w:pPr>
        <w:numPr>
          <w:ilvl w:val="0"/>
          <w:numId w:val="46"/>
        </w:numPr>
        <w:ind w:left="284"/>
        <w:rPr>
          <w:b/>
          <w:u w:val="single"/>
        </w:rPr>
        <w:sectPr w:rsidR="0070174F" w:rsidRPr="008E3847" w:rsidSect="00384402">
          <w:type w:val="continuous"/>
          <w:pgSz w:w="11906" w:h="16838"/>
          <w:pgMar w:top="1134" w:right="850" w:bottom="1134" w:left="1701" w:header="708" w:footer="708" w:gutter="0"/>
          <w:cols w:num="2" w:space="708"/>
          <w:docGrid w:linePitch="360"/>
        </w:sectPr>
      </w:pPr>
    </w:p>
    <w:p w:rsidR="0070174F" w:rsidRPr="008E3847" w:rsidRDefault="0070174F" w:rsidP="00251C0C">
      <w:pPr>
        <w:numPr>
          <w:ilvl w:val="0"/>
          <w:numId w:val="46"/>
        </w:numPr>
        <w:spacing w:before="240"/>
        <w:ind w:left="284"/>
        <w:rPr>
          <w:b/>
          <w:u w:val="single"/>
        </w:rPr>
      </w:pPr>
      <w:r w:rsidRPr="008E3847">
        <w:rPr>
          <w:b/>
          <w:u w:val="single"/>
        </w:rPr>
        <w:t>Какие из перечисленных рек берут начало на Урале?</w:t>
      </w:r>
    </w:p>
    <w:p w:rsidR="0070174F" w:rsidRPr="008E3847" w:rsidRDefault="0070174F" w:rsidP="00770A3D">
      <w:pPr>
        <w:jc w:val="center"/>
      </w:pPr>
      <w:r w:rsidRPr="008E3847">
        <w:t>а) Кама;       б) Мезень;       в) Печора;        г) Таз;       д) Урал.</w:t>
      </w:r>
    </w:p>
    <w:p w:rsidR="0070174F" w:rsidRPr="008E3847" w:rsidRDefault="0070174F" w:rsidP="00251C0C">
      <w:pPr>
        <w:numPr>
          <w:ilvl w:val="0"/>
          <w:numId w:val="46"/>
        </w:numPr>
        <w:spacing w:before="240"/>
        <w:ind w:left="284"/>
        <w:rPr>
          <w:b/>
          <w:u w:val="single"/>
        </w:rPr>
      </w:pPr>
      <w:r w:rsidRPr="008E3847">
        <w:rPr>
          <w:b/>
          <w:u w:val="single"/>
        </w:rPr>
        <w:t>В  Уральском  регионе  наибольшее  распространение  имеют озёра:</w:t>
      </w:r>
    </w:p>
    <w:p w:rsidR="0070174F" w:rsidRPr="008E3847" w:rsidRDefault="0070174F" w:rsidP="00770A3D">
      <w:p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3"/>
        </w:numPr>
      </w:pPr>
      <w:r w:rsidRPr="008E3847">
        <w:t>карстового происхождения;</w:t>
      </w:r>
    </w:p>
    <w:p w:rsidR="0070174F" w:rsidRPr="008E3847" w:rsidRDefault="0070174F" w:rsidP="00251C0C">
      <w:pPr>
        <w:numPr>
          <w:ilvl w:val="0"/>
          <w:numId w:val="43"/>
        </w:numPr>
      </w:pPr>
      <w:r w:rsidRPr="008E3847">
        <w:t>ледникового происхождения;</w:t>
      </w:r>
    </w:p>
    <w:p w:rsidR="0070174F" w:rsidRPr="008E3847" w:rsidRDefault="0070174F" w:rsidP="00251C0C">
      <w:pPr>
        <w:numPr>
          <w:ilvl w:val="0"/>
          <w:numId w:val="43"/>
        </w:numPr>
      </w:pPr>
      <w:r w:rsidRPr="008E3847">
        <w:t xml:space="preserve"> тектонического происхождения;</w:t>
      </w:r>
    </w:p>
    <w:p w:rsidR="0070174F" w:rsidRPr="008E3847" w:rsidRDefault="0070174F" w:rsidP="00251C0C">
      <w:pPr>
        <w:numPr>
          <w:ilvl w:val="0"/>
          <w:numId w:val="43"/>
        </w:numPr>
      </w:pPr>
      <w:r w:rsidRPr="008E3847">
        <w:t>все три перечисленных вида представлены примерно в равных пропорциях.</w:t>
      </w:r>
    </w:p>
    <w:p w:rsidR="0070174F" w:rsidRPr="008E3847" w:rsidRDefault="0070174F" w:rsidP="00770A3D">
      <w:pPr>
        <w:jc w:val="both"/>
        <w:rPr>
          <w:b/>
          <w:u w:val="single"/>
        </w:rPr>
        <w:sectPr w:rsidR="0070174F" w:rsidRPr="008E3847" w:rsidSect="00384402">
          <w:type w:val="continuous"/>
          <w:pgSz w:w="11906" w:h="16838"/>
          <w:pgMar w:top="1134" w:right="850" w:bottom="1134" w:left="1701" w:header="708" w:footer="708" w:gutter="0"/>
          <w:cols w:num="2" w:space="708"/>
          <w:docGrid w:linePitch="360"/>
        </w:sectPr>
      </w:pPr>
    </w:p>
    <w:p w:rsidR="0070174F" w:rsidRPr="008E3847" w:rsidRDefault="0070174F" w:rsidP="00251C0C">
      <w:pPr>
        <w:numPr>
          <w:ilvl w:val="0"/>
          <w:numId w:val="46"/>
        </w:numPr>
        <w:spacing w:before="240" w:line="276" w:lineRule="auto"/>
        <w:ind w:left="284"/>
        <w:jc w:val="both"/>
        <w:rPr>
          <w:b/>
          <w:u w:val="single"/>
        </w:rPr>
      </w:pPr>
      <w:r w:rsidRPr="008E3847">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8E3847" w:rsidTr="00384402">
        <w:tc>
          <w:tcPr>
            <w:tcW w:w="675" w:type="dxa"/>
          </w:tcPr>
          <w:p w:rsidR="0070174F" w:rsidRPr="008E3847" w:rsidRDefault="0070174F" w:rsidP="00384402">
            <w:r w:rsidRPr="008E3847">
              <w:t>1</w:t>
            </w:r>
          </w:p>
        </w:tc>
        <w:tc>
          <w:tcPr>
            <w:tcW w:w="7797" w:type="dxa"/>
          </w:tcPr>
          <w:p w:rsidR="0070174F" w:rsidRPr="008E3847" w:rsidRDefault="0070174F" w:rsidP="00384402">
            <w:r w:rsidRPr="008E3847">
              <w:t>Кавказ — главный центр горного оледенения в нашей стране</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2</w:t>
            </w:r>
          </w:p>
        </w:tc>
        <w:tc>
          <w:tcPr>
            <w:tcW w:w="7797" w:type="dxa"/>
          </w:tcPr>
          <w:p w:rsidR="0070174F" w:rsidRPr="008E3847" w:rsidRDefault="0070174F" w:rsidP="00384402">
            <w:r w:rsidRPr="008E3847">
              <w:t>Кавказские горы — это район активного вулканизма</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3</w:t>
            </w:r>
          </w:p>
        </w:tc>
        <w:tc>
          <w:tcPr>
            <w:tcW w:w="7797" w:type="dxa"/>
          </w:tcPr>
          <w:p w:rsidR="0070174F" w:rsidRPr="008E3847" w:rsidRDefault="0070174F" w:rsidP="00384402">
            <w:r w:rsidRPr="008E3847">
              <w:t>Все реки Кавказа относятся к бассейну внутреннего стока</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4</w:t>
            </w:r>
          </w:p>
        </w:tc>
        <w:tc>
          <w:tcPr>
            <w:tcW w:w="7797" w:type="dxa"/>
          </w:tcPr>
          <w:p w:rsidR="0070174F" w:rsidRPr="008E3847" w:rsidRDefault="0070174F" w:rsidP="00384402">
            <w:r w:rsidRPr="008E3847">
              <w:t>Равнины Предкавказья — один из главных зерновых райо</w:t>
            </w:r>
            <w:r w:rsidRPr="008E3847">
              <w:softHyphen/>
              <w:t>нов нашей страны</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5</w:t>
            </w:r>
          </w:p>
        </w:tc>
        <w:tc>
          <w:tcPr>
            <w:tcW w:w="7797" w:type="dxa"/>
          </w:tcPr>
          <w:p w:rsidR="0070174F" w:rsidRPr="008E3847" w:rsidRDefault="0070174F" w:rsidP="00384402">
            <w:r w:rsidRPr="008E3847">
              <w:t>Максимальная высота Уральских гор составляет более 2 км, а самая высокая часть Урала — это Южный Урал</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6</w:t>
            </w:r>
          </w:p>
        </w:tc>
        <w:tc>
          <w:tcPr>
            <w:tcW w:w="7797" w:type="dxa"/>
          </w:tcPr>
          <w:p w:rsidR="0070174F" w:rsidRPr="008E3847" w:rsidRDefault="0070174F" w:rsidP="00384402">
            <w:r w:rsidRPr="008E3847">
              <w:t>С севера на юг горная система делится на Пай-Хой, Поляр</w:t>
            </w:r>
            <w:r w:rsidRPr="008E3847">
              <w:softHyphen/>
              <w:t>ный, Приполярный, Северный, Средний и Южный Урал</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7</w:t>
            </w:r>
          </w:p>
        </w:tc>
        <w:tc>
          <w:tcPr>
            <w:tcW w:w="7797" w:type="dxa"/>
          </w:tcPr>
          <w:p w:rsidR="0070174F" w:rsidRPr="008E3847" w:rsidRDefault="0070174F" w:rsidP="00384402">
            <w:r w:rsidRPr="008E3847">
              <w:t>Большинство уральских озёр имеет ледниковое происхождение</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8</w:t>
            </w:r>
          </w:p>
        </w:tc>
        <w:tc>
          <w:tcPr>
            <w:tcW w:w="7797" w:type="dxa"/>
          </w:tcPr>
          <w:p w:rsidR="0070174F" w:rsidRPr="008E3847" w:rsidRDefault="0070174F" w:rsidP="00384402">
            <w:r w:rsidRPr="008E3847">
              <w:t>В Уральских горах высотная поясность носит ярко выра</w:t>
            </w:r>
            <w:r w:rsidRPr="008E3847">
              <w:softHyphen/>
              <w:t>женный характер</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9</w:t>
            </w:r>
          </w:p>
        </w:tc>
        <w:tc>
          <w:tcPr>
            <w:tcW w:w="7797" w:type="dxa"/>
          </w:tcPr>
          <w:p w:rsidR="0070174F" w:rsidRPr="008E3847" w:rsidRDefault="0070174F" w:rsidP="00384402">
            <w:r w:rsidRPr="008E3847">
              <w:t>Месторождения нефти и газа более характерны для запад</w:t>
            </w:r>
            <w:r w:rsidRPr="008E3847">
              <w:softHyphen/>
              <w:t>ных склонов Урала</w:t>
            </w:r>
          </w:p>
        </w:tc>
        <w:tc>
          <w:tcPr>
            <w:tcW w:w="1099" w:type="dxa"/>
          </w:tcPr>
          <w:p w:rsidR="0070174F" w:rsidRPr="008E3847" w:rsidRDefault="0070174F" w:rsidP="00384402"/>
        </w:tc>
      </w:tr>
      <w:tr w:rsidR="0070174F" w:rsidRPr="008E3847" w:rsidTr="00384402">
        <w:tc>
          <w:tcPr>
            <w:tcW w:w="675" w:type="dxa"/>
          </w:tcPr>
          <w:p w:rsidR="0070174F" w:rsidRPr="008E3847" w:rsidRDefault="0070174F" w:rsidP="00384402">
            <w:r w:rsidRPr="008E3847">
              <w:t>10</w:t>
            </w:r>
          </w:p>
        </w:tc>
        <w:tc>
          <w:tcPr>
            <w:tcW w:w="7797" w:type="dxa"/>
          </w:tcPr>
          <w:p w:rsidR="0070174F" w:rsidRPr="00F87313" w:rsidRDefault="0070174F" w:rsidP="00384402">
            <w:r w:rsidRPr="00F87313">
              <w:t>Ильменские горы получили статус единственного в мире минералогического резервата</w:t>
            </w:r>
          </w:p>
        </w:tc>
        <w:tc>
          <w:tcPr>
            <w:tcW w:w="1099" w:type="dxa"/>
          </w:tcPr>
          <w:p w:rsidR="0070174F" w:rsidRPr="008E3847" w:rsidRDefault="0070174F" w:rsidP="00384402"/>
        </w:tc>
      </w:tr>
    </w:tbl>
    <w:p w:rsidR="0070174F" w:rsidRPr="008E3847" w:rsidRDefault="0070174F" w:rsidP="00251C0C">
      <w:pPr>
        <w:numPr>
          <w:ilvl w:val="0"/>
          <w:numId w:val="46"/>
        </w:numPr>
        <w:spacing w:before="240"/>
        <w:ind w:left="284"/>
        <w:jc w:val="both"/>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6"/>
        </w:numPr>
        <w:spacing w:before="240"/>
        <w:ind w:left="284" w:hanging="349"/>
        <w:rPr>
          <w:b/>
        </w:rPr>
      </w:pPr>
      <w:r w:rsidRPr="008E3847">
        <w:rPr>
          <w:b/>
          <w:u w:val="single"/>
        </w:rPr>
        <w:t>Определите, о каких объектах (людях) идет речь в предложениях:</w:t>
      </w:r>
    </w:p>
    <w:p w:rsidR="0070174F" w:rsidRPr="00F87313" w:rsidRDefault="0070174F" w:rsidP="00251C0C">
      <w:pPr>
        <w:numPr>
          <w:ilvl w:val="0"/>
          <w:numId w:val="47"/>
        </w:numPr>
      </w:pPr>
      <w:r>
        <w:rPr>
          <w:noProof/>
        </w:rPr>
        <w:pict>
          <v:line id="_x0000_s1034" style="position:absolute;left:0;text-align:left;z-index:251662336;mso-position-horizontal-relative:margin" from="828.25pt,327.6pt" to="828.25pt,501.85pt" o:allowincell="f" strokeweight=".5pt">
            <w10:wrap anchorx="margin"/>
          </v:line>
        </w:pict>
      </w:r>
      <w:r w:rsidRPr="00F87313">
        <w:t xml:space="preserve"> Горы с неразлившейся лавой.</w:t>
      </w:r>
    </w:p>
    <w:p w:rsidR="0070174F" w:rsidRPr="008E3847" w:rsidRDefault="0070174F" w:rsidP="00251C0C">
      <w:pPr>
        <w:numPr>
          <w:ilvl w:val="0"/>
          <w:numId w:val="47"/>
        </w:numPr>
      </w:pPr>
      <w:r w:rsidRPr="008E3847">
        <w:t>Крупная река на Кавказе, впадающая в Каспийское море.</w:t>
      </w:r>
    </w:p>
    <w:p w:rsidR="0070174F" w:rsidRPr="008E3847" w:rsidRDefault="0070174F" w:rsidP="00251C0C">
      <w:pPr>
        <w:numPr>
          <w:ilvl w:val="0"/>
          <w:numId w:val="47"/>
        </w:numPr>
      </w:pPr>
      <w:r w:rsidRPr="008E3847">
        <w:t>Термин, используемый для драгоценных и поделочных камней, добываемых на Урале.</w:t>
      </w:r>
    </w:p>
    <w:p w:rsidR="0070174F" w:rsidRPr="008E3847" w:rsidRDefault="0070174F" w:rsidP="00251C0C">
      <w:pPr>
        <w:numPr>
          <w:ilvl w:val="0"/>
          <w:numId w:val="47"/>
        </w:numPr>
        <w:jc w:val="both"/>
      </w:pPr>
      <w:r w:rsidRPr="008E3847">
        <w:t>Крупный остров в Северном Ледовитом океане в районе северной оконечности Уральского хребта.</w:t>
      </w:r>
    </w:p>
    <w:p w:rsidR="0070174F" w:rsidRPr="008E3847" w:rsidRDefault="0070174F" w:rsidP="00251C0C">
      <w:pPr>
        <w:numPr>
          <w:ilvl w:val="0"/>
          <w:numId w:val="47"/>
        </w:numPr>
      </w:pPr>
      <w:r w:rsidRPr="008E3847">
        <w:t>Крупная река, берущая начало на Урале и впадающая в Баренцево море.</w:t>
      </w:r>
    </w:p>
    <w:p w:rsidR="0070174F" w:rsidRPr="008E3847" w:rsidRDefault="0070174F" w:rsidP="00251C0C">
      <w:pPr>
        <w:numPr>
          <w:ilvl w:val="0"/>
          <w:numId w:val="47"/>
        </w:numPr>
      </w:pPr>
      <w:r w:rsidRPr="008E3847">
        <w:t>Река на Южном Урале, крупный приток Камы.</w:t>
      </w:r>
    </w:p>
    <w:p w:rsidR="0070174F" w:rsidRPr="00BD612B" w:rsidRDefault="0070174F" w:rsidP="00251C0C">
      <w:pPr>
        <w:numPr>
          <w:ilvl w:val="0"/>
          <w:numId w:val="47"/>
        </w:numPr>
      </w:pPr>
      <w:r w:rsidRPr="00BD612B">
        <w:t>Крупнейший в мире национальный парк на Урале в респ</w:t>
      </w:r>
      <w:r>
        <w:t>ублике</w:t>
      </w:r>
      <w:r w:rsidRPr="00BD612B">
        <w:t xml:space="preserve"> Коми.</w:t>
      </w:r>
    </w:p>
    <w:p w:rsidR="0070174F" w:rsidRPr="008E3847" w:rsidRDefault="0070174F" w:rsidP="00251C0C">
      <w:pPr>
        <w:numPr>
          <w:ilvl w:val="0"/>
          <w:numId w:val="47"/>
        </w:numPr>
      </w:pPr>
      <w:r w:rsidRPr="008E3847">
        <w:t>Река, берущая начало на Южном Урале, впадающая в Kacпийское море, по которой частично проходит граница России и Казахстана.</w:t>
      </w:r>
    </w:p>
    <w:p w:rsidR="0070174F" w:rsidRPr="008E3847" w:rsidRDefault="0070174F" w:rsidP="00770A3D">
      <w:pPr>
        <w:spacing w:before="240"/>
        <w:jc w:val="both"/>
        <w:rPr>
          <w:b/>
          <w:u w:val="single"/>
        </w:rPr>
      </w:pPr>
    </w:p>
    <w:p w:rsidR="0070174F" w:rsidRPr="008E3847" w:rsidRDefault="0070174F" w:rsidP="00770A3D">
      <w:pPr>
        <w:spacing w:before="240"/>
        <w:jc w:val="both"/>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8E3847" w:rsidRDefault="0070174F" w:rsidP="00251C0C">
      <w:pPr>
        <w:numPr>
          <w:ilvl w:val="0"/>
          <w:numId w:val="46"/>
        </w:numPr>
        <w:spacing w:before="240" w:line="276" w:lineRule="auto"/>
        <w:ind w:left="284"/>
        <w:jc w:val="both"/>
        <w:rPr>
          <w:b/>
          <w:u w:val="single"/>
        </w:rPr>
      </w:pPr>
      <w:r w:rsidRPr="008E3847">
        <w:rPr>
          <w:b/>
          <w:u w:val="single"/>
        </w:rPr>
        <w:t>Укажите порядок расположения перечисленных географических объектов с севера на юг (табл. № 1) и с запада на восток (табл. № 2):</w:t>
      </w:r>
    </w:p>
    <w:p w:rsidR="0070174F" w:rsidRPr="008E3847" w:rsidRDefault="0070174F" w:rsidP="00770A3D">
      <w:pPr>
        <w:jc w:val="center"/>
        <w:sectPr w:rsidR="0070174F" w:rsidRPr="008E3847" w:rsidSect="00384402">
          <w:type w:val="continuous"/>
          <w:pgSz w:w="11906" w:h="16838"/>
          <w:pgMar w:top="1134" w:right="850" w:bottom="1134" w:left="1701" w:header="708"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8E3847" w:rsidTr="00384402">
        <w:trPr>
          <w:trHeight w:val="240"/>
        </w:trPr>
        <w:tc>
          <w:tcPr>
            <w:tcW w:w="393" w:type="dxa"/>
          </w:tcPr>
          <w:p w:rsidR="0070174F" w:rsidRPr="008E3847" w:rsidRDefault="0070174F" w:rsidP="00384402">
            <w:pPr>
              <w:jc w:val="center"/>
            </w:pPr>
            <w:r w:rsidRPr="008E3847">
              <w:t>А</w:t>
            </w:r>
          </w:p>
        </w:tc>
        <w:tc>
          <w:tcPr>
            <w:tcW w:w="3259" w:type="dxa"/>
          </w:tcPr>
          <w:p w:rsidR="0070174F" w:rsidRPr="000D4CFF" w:rsidRDefault="0070174F" w:rsidP="00384402">
            <w:r w:rsidRPr="000D4CFF">
              <w:t>Гора Денежкин Камень</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Б</w:t>
            </w:r>
          </w:p>
        </w:tc>
        <w:tc>
          <w:tcPr>
            <w:tcW w:w="3259" w:type="dxa"/>
          </w:tcPr>
          <w:p w:rsidR="0070174F" w:rsidRPr="000D4CFF" w:rsidRDefault="0070174F" w:rsidP="00384402">
            <w:r w:rsidRPr="000D4CFF">
              <w:t>Гора Ильмен</w:t>
            </w:r>
            <w:r>
              <w:t>тау</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В</w:t>
            </w:r>
          </w:p>
        </w:tc>
        <w:tc>
          <w:tcPr>
            <w:tcW w:w="3259" w:type="dxa"/>
          </w:tcPr>
          <w:p w:rsidR="0070174F" w:rsidRPr="000D4CFF" w:rsidRDefault="0070174F" w:rsidP="00384402">
            <w:r w:rsidRPr="000D4CFF">
              <w:t>Гора Народная</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Г</w:t>
            </w:r>
          </w:p>
        </w:tc>
        <w:tc>
          <w:tcPr>
            <w:tcW w:w="3259" w:type="dxa"/>
          </w:tcPr>
          <w:p w:rsidR="0070174F" w:rsidRPr="000D4CFF" w:rsidRDefault="0070174F" w:rsidP="00384402">
            <w:r w:rsidRPr="000D4CFF">
              <w:t>Гора Константинов Камень</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Д</w:t>
            </w:r>
          </w:p>
        </w:tc>
        <w:tc>
          <w:tcPr>
            <w:tcW w:w="3259" w:type="dxa"/>
          </w:tcPr>
          <w:p w:rsidR="0070174F" w:rsidRPr="000D4CFF" w:rsidRDefault="0070174F" w:rsidP="00384402">
            <w:r w:rsidRPr="000D4CFF">
              <w:t>Гора Магнитная</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Е</w:t>
            </w:r>
          </w:p>
        </w:tc>
        <w:tc>
          <w:tcPr>
            <w:tcW w:w="3259" w:type="dxa"/>
          </w:tcPr>
          <w:p w:rsidR="0070174F" w:rsidRPr="000D4CFF" w:rsidRDefault="0070174F" w:rsidP="00384402">
            <w:r w:rsidRPr="000D4CFF">
              <w:t>Гора Ямантау</w:t>
            </w:r>
          </w:p>
        </w:tc>
        <w:tc>
          <w:tcPr>
            <w:tcW w:w="425" w:type="dxa"/>
          </w:tcPr>
          <w:p w:rsidR="0070174F" w:rsidRPr="008E3847" w:rsidRDefault="0070174F" w:rsidP="00384402"/>
        </w:tc>
      </w:tr>
      <w:tr w:rsidR="0070174F" w:rsidRPr="008E3847" w:rsidTr="00384402">
        <w:trPr>
          <w:trHeight w:val="240"/>
        </w:trPr>
        <w:tc>
          <w:tcPr>
            <w:tcW w:w="393" w:type="dxa"/>
          </w:tcPr>
          <w:p w:rsidR="0070174F" w:rsidRPr="008E3847" w:rsidRDefault="0070174F" w:rsidP="00384402">
            <w:pPr>
              <w:jc w:val="center"/>
            </w:pPr>
            <w:r w:rsidRPr="008E3847">
              <w:t>А</w:t>
            </w:r>
          </w:p>
        </w:tc>
        <w:tc>
          <w:tcPr>
            <w:tcW w:w="3259" w:type="dxa"/>
          </w:tcPr>
          <w:p w:rsidR="0070174F" w:rsidRPr="00B574DD" w:rsidRDefault="0070174F" w:rsidP="00384402">
            <w:r w:rsidRPr="00B574DD">
              <w:t>Полярный Урал</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Б</w:t>
            </w:r>
          </w:p>
        </w:tc>
        <w:tc>
          <w:tcPr>
            <w:tcW w:w="3259" w:type="dxa"/>
          </w:tcPr>
          <w:p w:rsidR="0070174F" w:rsidRPr="00B574DD" w:rsidRDefault="0070174F" w:rsidP="00384402">
            <w:r w:rsidRPr="00B574DD">
              <w:t>Ишимская равнина</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В</w:t>
            </w:r>
          </w:p>
        </w:tc>
        <w:tc>
          <w:tcPr>
            <w:tcW w:w="3259" w:type="dxa"/>
          </w:tcPr>
          <w:p w:rsidR="0070174F" w:rsidRPr="00B574DD" w:rsidRDefault="0070174F" w:rsidP="00384402">
            <w:r w:rsidRPr="00B574DD">
              <w:t>Гора Народная</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Г</w:t>
            </w:r>
          </w:p>
        </w:tc>
        <w:tc>
          <w:tcPr>
            <w:tcW w:w="3259" w:type="dxa"/>
          </w:tcPr>
          <w:p w:rsidR="0070174F" w:rsidRPr="00B574DD" w:rsidRDefault="0070174F" w:rsidP="00384402">
            <w:r w:rsidRPr="00B574DD">
              <w:t>Общий Сырт</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Д</w:t>
            </w:r>
          </w:p>
        </w:tc>
        <w:tc>
          <w:tcPr>
            <w:tcW w:w="3259" w:type="dxa"/>
          </w:tcPr>
          <w:p w:rsidR="0070174F" w:rsidRPr="00B574DD" w:rsidRDefault="0070174F" w:rsidP="00384402">
            <w:r w:rsidRPr="00B574DD">
              <w:t>Дельта Кубани</w:t>
            </w:r>
          </w:p>
        </w:tc>
        <w:tc>
          <w:tcPr>
            <w:tcW w:w="425" w:type="dxa"/>
          </w:tcPr>
          <w:p w:rsidR="0070174F" w:rsidRPr="008E3847" w:rsidRDefault="0070174F" w:rsidP="00384402"/>
        </w:tc>
      </w:tr>
      <w:tr w:rsidR="0070174F" w:rsidRPr="008E3847" w:rsidTr="00384402">
        <w:tc>
          <w:tcPr>
            <w:tcW w:w="393" w:type="dxa"/>
          </w:tcPr>
          <w:p w:rsidR="0070174F" w:rsidRPr="008E3847" w:rsidRDefault="0070174F" w:rsidP="00384402">
            <w:pPr>
              <w:jc w:val="center"/>
            </w:pPr>
            <w:r w:rsidRPr="008E3847">
              <w:t>Е</w:t>
            </w:r>
          </w:p>
        </w:tc>
        <w:tc>
          <w:tcPr>
            <w:tcW w:w="3259" w:type="dxa"/>
          </w:tcPr>
          <w:p w:rsidR="0070174F" w:rsidRPr="00B574DD" w:rsidRDefault="0070174F" w:rsidP="00384402">
            <w:r w:rsidRPr="00B574DD">
              <w:t>Гора Эльбрус</w:t>
            </w:r>
          </w:p>
        </w:tc>
        <w:tc>
          <w:tcPr>
            <w:tcW w:w="425" w:type="dxa"/>
          </w:tcPr>
          <w:p w:rsidR="0070174F" w:rsidRPr="008E3847" w:rsidRDefault="0070174F" w:rsidP="00384402"/>
        </w:tc>
      </w:tr>
    </w:tbl>
    <w:p w:rsidR="0070174F" w:rsidRPr="008E3847" w:rsidRDefault="0070174F" w:rsidP="00770A3D">
      <w:pPr>
        <w:shd w:val="clear" w:color="auto" w:fill="FFFFFF"/>
        <w:tabs>
          <w:tab w:val="left" w:pos="341"/>
        </w:tabs>
        <w:spacing w:before="427" w:line="274" w:lineRule="exact"/>
        <w:rPr>
          <w:b/>
          <w:bCs/>
          <w:spacing w:val="1"/>
        </w:rPr>
        <w:sectPr w:rsidR="0070174F" w:rsidRPr="008E3847" w:rsidSect="00384402">
          <w:type w:val="continuous"/>
          <w:pgSz w:w="11906" w:h="16838"/>
          <w:pgMar w:top="1134" w:right="850" w:bottom="1134" w:left="1701" w:header="708" w:footer="708" w:gutter="0"/>
          <w:cols w:num="2" w:space="708"/>
          <w:docGrid w:linePitch="360"/>
        </w:sectPr>
      </w:pPr>
    </w:p>
    <w:p w:rsidR="0070174F" w:rsidRPr="008E3847" w:rsidRDefault="0070174F" w:rsidP="00770A3D">
      <w:pPr>
        <w:ind w:left="284"/>
        <w:rPr>
          <w:sz w:val="16"/>
          <w:szCs w:val="16"/>
        </w:rPr>
      </w:pPr>
    </w:p>
    <w:p w:rsidR="0070174F" w:rsidRPr="008E3847" w:rsidRDefault="0070174F" w:rsidP="00251C0C">
      <w:pPr>
        <w:numPr>
          <w:ilvl w:val="0"/>
          <w:numId w:val="46"/>
        </w:numPr>
        <w:spacing w:after="200"/>
        <w:ind w:left="284"/>
      </w:pPr>
      <w:r w:rsidRPr="008E3847">
        <w:rPr>
          <w:b/>
          <w:u w:val="single"/>
        </w:rPr>
        <w:t>Как вы думаете:</w:t>
      </w:r>
    </w:p>
    <w:tbl>
      <w:tblPr>
        <w:tblW w:w="9513" w:type="dxa"/>
        <w:tblInd w:w="93" w:type="dxa"/>
        <w:tblLook w:val="00A0"/>
      </w:tblPr>
      <w:tblGrid>
        <w:gridCol w:w="456"/>
        <w:gridCol w:w="7642"/>
        <w:gridCol w:w="1415"/>
      </w:tblGrid>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1</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В каком направлении течёт река Урал при впадении в Каспийское море?</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2</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Эльбрус расположен ближе к Чёрному или к Каспийскому морю?</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3</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Новосибирские острова отделяют Восточно-Сибирское море от Чукотского или моря Лаптевых?</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4</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На   каком   полуострове   находятся   горы Бырранга?</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5</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Кама — правый или левый приток Волги?</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6</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 xml:space="preserve">Уральские    </w:t>
            </w:r>
            <w:r>
              <w:t>горы    тянутся    параллельно К</w:t>
            </w:r>
            <w:r w:rsidRPr="008E3847">
              <w:t>авказским или перпендикулярно?</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C84CE3" w:rsidRDefault="0070174F" w:rsidP="00384402">
            <w:pPr>
              <w:jc w:val="center"/>
            </w:pPr>
            <w:r w:rsidRPr="00C84CE3">
              <w:t>7</w:t>
            </w:r>
          </w:p>
        </w:tc>
        <w:tc>
          <w:tcPr>
            <w:tcW w:w="7654" w:type="dxa"/>
            <w:tcBorders>
              <w:top w:val="single" w:sz="4" w:space="0" w:color="auto"/>
              <w:left w:val="nil"/>
              <w:bottom w:val="single" w:sz="4" w:space="0" w:color="auto"/>
              <w:right w:val="single" w:sz="4" w:space="0" w:color="auto"/>
            </w:tcBorders>
          </w:tcPr>
          <w:p w:rsidR="0070174F" w:rsidRPr="00C84CE3" w:rsidRDefault="0070174F" w:rsidP="00384402">
            <w:r w:rsidRPr="00C84CE3">
              <w:t>В какой части Урала находится высшая точка?</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8</w:t>
            </w:r>
          </w:p>
        </w:tc>
        <w:tc>
          <w:tcPr>
            <w:tcW w:w="7654" w:type="dxa"/>
            <w:tcBorders>
              <w:top w:val="single" w:sz="4" w:space="0" w:color="auto"/>
              <w:left w:val="nil"/>
              <w:bottom w:val="single" w:sz="4" w:space="0" w:color="auto"/>
              <w:right w:val="single" w:sz="4" w:space="0" w:color="auto"/>
            </w:tcBorders>
          </w:tcPr>
          <w:p w:rsidR="0070174F" w:rsidRPr="00C84CE3" w:rsidRDefault="0070174F" w:rsidP="00384402">
            <w:r w:rsidRPr="00C84CE3">
              <w:t>Самая узкая часть Уральского хребта нахо</w:t>
            </w:r>
            <w:r w:rsidRPr="00C84CE3">
              <w:softHyphen/>
              <w:t>дится на юге или на севере страны?</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9</w:t>
            </w:r>
          </w:p>
        </w:tc>
        <w:tc>
          <w:tcPr>
            <w:tcW w:w="7654" w:type="dxa"/>
            <w:tcBorders>
              <w:top w:val="single" w:sz="4" w:space="0" w:color="auto"/>
              <w:left w:val="nil"/>
              <w:bottom w:val="single" w:sz="4" w:space="0" w:color="auto"/>
              <w:right w:val="single" w:sz="4" w:space="0" w:color="auto"/>
            </w:tcBorders>
          </w:tcPr>
          <w:p w:rsidR="0070174F" w:rsidRPr="00C84CE3" w:rsidRDefault="0070174F" w:rsidP="00384402">
            <w:r w:rsidRPr="00C84CE3">
              <w:t>Где расположена Большеземельская тундра: к востоку или к западу от Уральских гор?</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10</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Какое море отделено от Карского Северной Землёй?</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11</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pPr>
              <w:jc w:val="both"/>
            </w:pPr>
            <w:r w:rsidRPr="008E3847">
              <w:t>Какой из городов находится на Среднем Ура</w:t>
            </w:r>
            <w:r w:rsidRPr="008E3847">
              <w:softHyphen/>
              <w:t>ле: Екатеринбург или Магнитогорск?</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r w:rsidR="0070174F" w:rsidRPr="008E3847"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8E3847" w:rsidRDefault="0070174F" w:rsidP="00384402">
            <w:pPr>
              <w:jc w:val="center"/>
            </w:pPr>
            <w:r w:rsidRPr="008E3847">
              <w:t>12</w:t>
            </w:r>
          </w:p>
        </w:tc>
        <w:tc>
          <w:tcPr>
            <w:tcW w:w="7654" w:type="dxa"/>
            <w:tcBorders>
              <w:top w:val="single" w:sz="4" w:space="0" w:color="auto"/>
              <w:left w:val="nil"/>
              <w:bottom w:val="single" w:sz="4" w:space="0" w:color="auto"/>
              <w:right w:val="single" w:sz="4" w:space="0" w:color="auto"/>
            </w:tcBorders>
          </w:tcPr>
          <w:p w:rsidR="0070174F" w:rsidRPr="008E3847" w:rsidRDefault="0070174F" w:rsidP="00384402">
            <w:r w:rsidRPr="008E3847">
              <w:t>Урал впадает в Каспийское море на террито</w:t>
            </w:r>
            <w:r w:rsidRPr="008E3847">
              <w:softHyphen/>
              <w:t>рии России или за её пределами?</w:t>
            </w:r>
          </w:p>
        </w:tc>
        <w:tc>
          <w:tcPr>
            <w:tcW w:w="1418" w:type="dxa"/>
            <w:tcBorders>
              <w:top w:val="single" w:sz="4" w:space="0" w:color="auto"/>
              <w:left w:val="nil"/>
              <w:bottom w:val="single" w:sz="4" w:space="0" w:color="auto"/>
              <w:right w:val="single" w:sz="4" w:space="0" w:color="auto"/>
            </w:tcBorders>
          </w:tcPr>
          <w:p w:rsidR="0070174F" w:rsidRPr="008E3847" w:rsidRDefault="0070174F" w:rsidP="00384402"/>
        </w:tc>
      </w:tr>
    </w:tbl>
    <w:p w:rsidR="0070174F" w:rsidRPr="008E3847" w:rsidRDefault="0070174F" w:rsidP="00251C0C">
      <w:pPr>
        <w:numPr>
          <w:ilvl w:val="0"/>
          <w:numId w:val="46"/>
        </w:numPr>
        <w:spacing w:before="240" w:line="276" w:lineRule="auto"/>
        <w:ind w:left="142" w:firstLine="0"/>
        <w:rPr>
          <w:b/>
          <w:u w:val="single"/>
        </w:rPr>
      </w:pPr>
      <w:r>
        <w:rPr>
          <w:noProof/>
        </w:rPr>
        <w:pict>
          <v:shape id="Рисунок 13" o:spid="_x0000_s1035" type="#_x0000_t75" alt="Рисунок2" style="position:absolute;left:0;text-align:left;margin-left:13.9pt;margin-top:12.45pt;width:204.85pt;height:191.35pt;z-index:-251655168;visibility:visible;mso-position-horizontal-relative:text;mso-position-vertical-relative:text" wrapcoords="-79 -85 -79 21600 21679 21600 21679 -85 -79 -85" stroked="t">
            <v:imagedata r:id="rId16" o:title=""/>
            <w10:wrap type="tight"/>
          </v:shape>
        </w:pict>
      </w:r>
      <w:r w:rsidRPr="008E3847">
        <w:rPr>
          <w:b/>
          <w:u w:val="single"/>
        </w:rPr>
        <w:t>Укажите названия географических объектов, обозначенных цифрами:</w:t>
      </w:r>
    </w:p>
    <w:p w:rsidR="0070174F" w:rsidRPr="008E3847" w:rsidRDefault="0070174F" w:rsidP="00770A3D">
      <w:r w:rsidRPr="008E3847">
        <w:t xml:space="preserve"> 1. Река</w:t>
      </w:r>
    </w:p>
    <w:p w:rsidR="0070174F" w:rsidRPr="008E3847" w:rsidRDefault="0070174F" w:rsidP="00770A3D">
      <w:r w:rsidRPr="008E3847">
        <w:t>2. Река</w:t>
      </w:r>
    </w:p>
    <w:p w:rsidR="0070174F" w:rsidRPr="008E3847" w:rsidRDefault="0070174F" w:rsidP="00770A3D">
      <w:r w:rsidRPr="008E3847">
        <w:t>3. Река</w:t>
      </w:r>
    </w:p>
    <w:p w:rsidR="0070174F" w:rsidRPr="008E3847" w:rsidRDefault="0070174F" w:rsidP="00770A3D">
      <w:r w:rsidRPr="008E3847">
        <w:t>4. Река</w:t>
      </w:r>
    </w:p>
    <w:p w:rsidR="0070174F" w:rsidRPr="008E3847" w:rsidRDefault="0070174F" w:rsidP="00770A3D">
      <w:r w:rsidRPr="008E3847">
        <w:t>5. Река</w:t>
      </w:r>
    </w:p>
    <w:p w:rsidR="0070174F" w:rsidRPr="008E3847" w:rsidRDefault="0070174F" w:rsidP="00770A3D">
      <w:r w:rsidRPr="008E3847">
        <w:t>6. Гора</w:t>
      </w:r>
    </w:p>
    <w:p w:rsidR="0070174F" w:rsidRPr="008E3847" w:rsidRDefault="0070174F" w:rsidP="00770A3D">
      <w:r w:rsidRPr="008E3847">
        <w:t>7. Гора</w:t>
      </w:r>
    </w:p>
    <w:p w:rsidR="0070174F" w:rsidRPr="008E3847" w:rsidRDefault="0070174F" w:rsidP="00770A3D">
      <w:r w:rsidRPr="008E3847">
        <w:t>8. Гора</w:t>
      </w:r>
    </w:p>
    <w:p w:rsidR="0070174F" w:rsidRPr="008E3847" w:rsidRDefault="0070174F" w:rsidP="00770A3D">
      <w:r w:rsidRPr="008E3847">
        <w:t>9. Река</w:t>
      </w:r>
    </w:p>
    <w:p w:rsidR="0070174F" w:rsidRPr="008E3847" w:rsidRDefault="0070174F" w:rsidP="00770A3D">
      <w:r w:rsidRPr="008E3847">
        <w:t>10. Река</w:t>
      </w:r>
    </w:p>
    <w:p w:rsidR="0070174F" w:rsidRPr="008E3847" w:rsidRDefault="0070174F" w:rsidP="00770A3D"/>
    <w:p w:rsidR="0070174F" w:rsidRPr="008E3847" w:rsidRDefault="0070174F" w:rsidP="00251C0C">
      <w:pPr>
        <w:numPr>
          <w:ilvl w:val="0"/>
          <w:numId w:val="46"/>
        </w:numPr>
        <w:ind w:left="284" w:hanging="142"/>
        <w:rPr>
          <w:b/>
          <w:u w:val="single"/>
        </w:rPr>
      </w:pPr>
      <w:r w:rsidRPr="008E3847">
        <w:rPr>
          <w:b/>
          <w:u w:val="single"/>
        </w:rPr>
        <w:t>Теоретический вопрос:</w:t>
      </w:r>
    </w:p>
    <w:p w:rsidR="0070174F" w:rsidRPr="008E3847" w:rsidRDefault="0070174F" w:rsidP="00251C0C">
      <w:pPr>
        <w:numPr>
          <w:ilvl w:val="0"/>
          <w:numId w:val="31"/>
        </w:numPr>
      </w:pPr>
      <w:r w:rsidRPr="008E3847">
        <w:t>Что такое Пятигорье? Откуда  там берутся минеральные воды?</w:t>
      </w:r>
    </w:p>
    <w:p w:rsidR="0070174F" w:rsidRPr="008E3847" w:rsidRDefault="0070174F" w:rsidP="00251C0C">
      <w:pPr>
        <w:numPr>
          <w:ilvl w:val="0"/>
          <w:numId w:val="31"/>
        </w:numPr>
      </w:pPr>
      <w:r w:rsidRPr="008E3847">
        <w:t>Что такое фен? Как он образуется? Где наблюдается?</w:t>
      </w:r>
    </w:p>
    <w:p w:rsidR="0070174F" w:rsidRPr="008E3847" w:rsidRDefault="0070174F" w:rsidP="00251C0C">
      <w:pPr>
        <w:numPr>
          <w:ilvl w:val="0"/>
          <w:numId w:val="31"/>
        </w:numPr>
        <w:jc w:val="both"/>
      </w:pPr>
      <w:r w:rsidRPr="008E3847">
        <w:t>Чем различаются реки западных и восточных склонов Урала? Почему это происходит?</w:t>
      </w:r>
    </w:p>
    <w:p w:rsidR="0070174F" w:rsidRPr="008E3847" w:rsidRDefault="0070174F" w:rsidP="00251C0C">
      <w:pPr>
        <w:numPr>
          <w:ilvl w:val="0"/>
          <w:numId w:val="31"/>
        </w:numPr>
        <w:jc w:val="both"/>
      </w:pPr>
      <w:r w:rsidRPr="008E3847">
        <w:t>Почему именно на Урале создан  уникальный минералогический заповедник?</w:t>
      </w:r>
    </w:p>
    <w:p w:rsidR="0070174F" w:rsidRDefault="0070174F" w:rsidP="00770A3D">
      <w:pPr>
        <w:ind w:left="720"/>
      </w:pPr>
    </w:p>
    <w:p w:rsidR="0070174F" w:rsidRDefault="0070174F" w:rsidP="00770A3D">
      <w:pPr>
        <w:ind w:left="720"/>
      </w:pPr>
    </w:p>
    <w:p w:rsidR="0070174F" w:rsidRDefault="0070174F" w:rsidP="00770A3D">
      <w:pPr>
        <w:ind w:left="720"/>
      </w:pPr>
    </w:p>
    <w:p w:rsidR="0070174F" w:rsidRPr="00DA1132" w:rsidRDefault="0070174F" w:rsidP="00770A3D">
      <w:pPr>
        <w:jc w:val="center"/>
        <w:rPr>
          <w:b/>
        </w:rPr>
      </w:pPr>
      <w:r w:rsidRPr="00873608">
        <w:rPr>
          <w:b/>
        </w:rPr>
        <w:t>Контрольная работа по те</w:t>
      </w:r>
      <w:r w:rsidRPr="00DA1132">
        <w:rPr>
          <w:b/>
        </w:rPr>
        <w:t>ме «ПК Островная Арктика и Восточно-Европейская равнина»</w:t>
      </w:r>
    </w:p>
    <w:p w:rsidR="0070174F" w:rsidRPr="00DA1132" w:rsidRDefault="0070174F" w:rsidP="00770A3D">
      <w:pPr>
        <w:jc w:val="center"/>
        <w:rPr>
          <w:b/>
          <w:i/>
        </w:rPr>
      </w:pPr>
      <w:r w:rsidRPr="00DA1132">
        <w:rPr>
          <w:b/>
          <w:i/>
          <w:lang w:val="en-US"/>
        </w:rPr>
        <w:t>I</w:t>
      </w:r>
      <w:r w:rsidRPr="00DA1132">
        <w:rPr>
          <w:b/>
          <w:i/>
        </w:rPr>
        <w:t xml:space="preserve"> вариант</w:t>
      </w:r>
    </w:p>
    <w:p w:rsidR="0070174F" w:rsidRPr="00DA1132" w:rsidRDefault="0070174F" w:rsidP="00251C0C">
      <w:pPr>
        <w:numPr>
          <w:ilvl w:val="0"/>
          <w:numId w:val="24"/>
        </w:numPr>
        <w:ind w:left="284"/>
        <w:rPr>
          <w:b/>
          <w:u w:val="single"/>
        </w:rPr>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567"/>
        <w:rPr>
          <w:b/>
          <w:u w:val="single"/>
        </w:rPr>
      </w:pPr>
      <w:r>
        <w:rPr>
          <w:b/>
          <w:u w:val="single"/>
        </w:rPr>
        <w:t xml:space="preserve">   1.</w:t>
      </w:r>
      <w:r w:rsidRPr="00DA1132">
        <w:rPr>
          <w:b/>
          <w:u w:val="single"/>
        </w:rPr>
        <w:t>Где располагается самый северный в нашей стране заповедник?</w:t>
      </w:r>
    </w:p>
    <w:p w:rsidR="0070174F" w:rsidRPr="00DA1132" w:rsidRDefault="0070174F" w:rsidP="00BC292C">
      <w:pPr>
        <w:ind w:left="-567"/>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567"/>
        <w:jc w:val="center"/>
      </w:pPr>
      <w:r w:rsidRPr="00DA1132">
        <w:t>А) Земля Франца-Иосифа;     б) остров Врангеля;     в) Новая Земля;     г) Северная Земля.</w:t>
      </w:r>
    </w:p>
    <w:p w:rsidR="0070174F" w:rsidRPr="00DA1132" w:rsidRDefault="0070174F" w:rsidP="00251C0C">
      <w:pPr>
        <w:numPr>
          <w:ilvl w:val="0"/>
          <w:numId w:val="30"/>
        </w:numPr>
        <w:ind w:left="-567"/>
        <w:jc w:val="both"/>
        <w:rPr>
          <w:b/>
          <w:u w:val="single"/>
        </w:rPr>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567"/>
        <w:jc w:val="both"/>
        <w:rPr>
          <w:b/>
          <w:u w:val="single"/>
        </w:rPr>
      </w:pPr>
      <w:r>
        <w:rPr>
          <w:b/>
          <w:u w:val="single"/>
        </w:rPr>
        <w:t>2.</w:t>
      </w:r>
      <w:r w:rsidRPr="00DA1132">
        <w:rPr>
          <w:b/>
          <w:u w:val="single"/>
        </w:rPr>
        <w:t>Какие из перечисленных объектов располагаются в пределах Русской равнины?</w:t>
      </w:r>
    </w:p>
    <w:p w:rsidR="0070174F" w:rsidRPr="00DA1132" w:rsidRDefault="0070174F" w:rsidP="00BC292C">
      <w:pPr>
        <w:ind w:left="-567"/>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567"/>
      </w:pPr>
      <w:r w:rsidRPr="00DA1132">
        <w:t>А) Ишимская равнина;      б) Салаирский кряж;</w:t>
      </w:r>
    </w:p>
    <w:p w:rsidR="0070174F" w:rsidRPr="00DA1132" w:rsidRDefault="0070174F" w:rsidP="00BC292C">
      <w:pPr>
        <w:ind w:left="-567"/>
      </w:pPr>
      <w:r w:rsidRPr="00DA1132">
        <w:t>в) Приволжская возвышенность;</w:t>
      </w:r>
    </w:p>
    <w:p w:rsidR="0070174F" w:rsidRPr="00DA1132" w:rsidRDefault="0070174F" w:rsidP="00BC292C">
      <w:pPr>
        <w:ind w:left="-567"/>
      </w:pPr>
      <w:r w:rsidRPr="00DA1132">
        <w:t>г) Минусинская низменность;</w:t>
      </w:r>
    </w:p>
    <w:p w:rsidR="0070174F" w:rsidRPr="00DA1132" w:rsidRDefault="0070174F" w:rsidP="00BC292C">
      <w:pPr>
        <w:ind w:left="-567"/>
      </w:pPr>
      <w:r w:rsidRPr="00DA1132">
        <w:t>д) Среднерусская возвышенность.</w:t>
      </w:r>
    </w:p>
    <w:p w:rsidR="0070174F" w:rsidRPr="00DA1132" w:rsidRDefault="0070174F" w:rsidP="00251C0C">
      <w:pPr>
        <w:numPr>
          <w:ilvl w:val="0"/>
          <w:numId w:val="30"/>
        </w:numPr>
        <w:ind w:left="-567"/>
        <w:rPr>
          <w:b/>
          <w:u w:val="single"/>
        </w:rPr>
        <w:sectPr w:rsidR="0070174F" w:rsidRPr="00DA1132" w:rsidSect="00384402">
          <w:type w:val="continuous"/>
          <w:pgSz w:w="11906" w:h="16838"/>
          <w:pgMar w:top="1134" w:right="850" w:bottom="1134" w:left="1701" w:header="708" w:footer="708" w:gutter="0"/>
          <w:cols w:num="2" w:space="708"/>
          <w:docGrid w:linePitch="360"/>
        </w:sectPr>
      </w:pPr>
    </w:p>
    <w:p w:rsidR="0070174F" w:rsidRPr="00DA1132" w:rsidRDefault="0070174F" w:rsidP="00BC292C">
      <w:pPr>
        <w:ind w:left="-567"/>
        <w:rPr>
          <w:b/>
          <w:u w:val="single"/>
        </w:rPr>
      </w:pPr>
      <w:r>
        <w:rPr>
          <w:b/>
          <w:u w:val="single"/>
        </w:rPr>
        <w:t xml:space="preserve">3. </w:t>
      </w:r>
      <w:r w:rsidRPr="00DA1132">
        <w:rPr>
          <w:b/>
          <w:u w:val="single"/>
        </w:rPr>
        <w:t>Какие из перечисленных озёр располагаются в пределах Восточ</w:t>
      </w:r>
      <w:r w:rsidRPr="00DA1132">
        <w:rPr>
          <w:b/>
          <w:u w:val="single"/>
        </w:rPr>
        <w:softHyphen/>
        <w:t>но-Европейской равнины?</w:t>
      </w:r>
    </w:p>
    <w:p w:rsidR="0070174F" w:rsidRPr="00DA1132" w:rsidRDefault="0070174F" w:rsidP="00BC292C">
      <w:pPr>
        <w:ind w:left="-567"/>
        <w:jc w:val="center"/>
      </w:pPr>
      <w:r w:rsidRPr="00DA1132">
        <w:t>а) Байкал;     б) Ладожское;     в) Онежское;      г) Чудское;      д) Ханка.</w:t>
      </w:r>
    </w:p>
    <w:p w:rsidR="0070174F" w:rsidRPr="00DA1132" w:rsidRDefault="0070174F" w:rsidP="00251C0C">
      <w:pPr>
        <w:numPr>
          <w:ilvl w:val="0"/>
          <w:numId w:val="30"/>
        </w:numPr>
        <w:ind w:left="-567"/>
        <w:rPr>
          <w:b/>
          <w:u w:val="single"/>
        </w:rPr>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567"/>
        <w:jc w:val="both"/>
        <w:rPr>
          <w:b/>
          <w:u w:val="single"/>
        </w:rPr>
      </w:pPr>
      <w:r>
        <w:rPr>
          <w:b/>
          <w:u w:val="single"/>
        </w:rPr>
        <w:t xml:space="preserve"> 4.</w:t>
      </w:r>
      <w:r w:rsidRPr="00DA1132">
        <w:rPr>
          <w:b/>
          <w:u w:val="single"/>
        </w:rPr>
        <w:t>Какие из перечисленных природных объектов расположены в тунд</w:t>
      </w:r>
      <w:r w:rsidRPr="00DA1132">
        <w:rPr>
          <w:b/>
          <w:u w:val="single"/>
        </w:rPr>
        <w:softHyphen/>
        <w:t>ровой зоне Восточно-Европейской равнины?</w:t>
      </w:r>
    </w:p>
    <w:p w:rsidR="0070174F" w:rsidRPr="00DA1132" w:rsidRDefault="0070174F" w:rsidP="00BC292C">
      <w:pPr>
        <w:ind w:left="-567"/>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567"/>
      </w:pPr>
      <w:r w:rsidRPr="00DA1132">
        <w:t>а) Гыданский полуостров;</w:t>
      </w:r>
    </w:p>
    <w:p w:rsidR="0070174F" w:rsidRPr="00DA1132" w:rsidRDefault="0070174F" w:rsidP="00BC292C">
      <w:pPr>
        <w:ind w:left="-709" w:firstLine="142"/>
      </w:pPr>
      <w:r w:rsidRPr="00DA1132">
        <w:t>б) Онежское озеро;</w:t>
      </w:r>
    </w:p>
    <w:p w:rsidR="0070174F" w:rsidRPr="00DA1132" w:rsidRDefault="0070174F" w:rsidP="00BC292C">
      <w:pPr>
        <w:ind w:left="-709" w:firstLine="142"/>
      </w:pPr>
      <w:r w:rsidRPr="00DA1132">
        <w:t>в) полуостров Канин;</w:t>
      </w:r>
    </w:p>
    <w:p w:rsidR="0070174F" w:rsidRPr="00DA1132" w:rsidRDefault="0070174F" w:rsidP="00BC292C">
      <w:pPr>
        <w:ind w:left="-709" w:firstLine="142"/>
      </w:pPr>
      <w:r w:rsidRPr="00DA1132">
        <w:t>г) устье Печоры;       д) устье Северной Двины.</w:t>
      </w:r>
    </w:p>
    <w:p w:rsidR="0070174F" w:rsidRPr="00DA1132" w:rsidRDefault="0070174F" w:rsidP="00251C0C">
      <w:pPr>
        <w:numPr>
          <w:ilvl w:val="0"/>
          <w:numId w:val="30"/>
        </w:numPr>
        <w:ind w:left="-709" w:firstLine="142"/>
        <w:jc w:val="both"/>
        <w:rPr>
          <w:b/>
          <w:u w:val="single"/>
        </w:rPr>
        <w:sectPr w:rsidR="0070174F" w:rsidRPr="00DA1132" w:rsidSect="00384402">
          <w:type w:val="continuous"/>
          <w:pgSz w:w="11906" w:h="16838"/>
          <w:pgMar w:top="1134" w:right="850" w:bottom="1134" w:left="1701" w:header="708" w:footer="708" w:gutter="0"/>
          <w:cols w:num="2" w:space="708"/>
          <w:docGrid w:linePitch="360"/>
        </w:sectPr>
      </w:pPr>
    </w:p>
    <w:p w:rsidR="0070174F" w:rsidRPr="00DA1132" w:rsidRDefault="0070174F" w:rsidP="00BC292C">
      <w:pPr>
        <w:ind w:left="-709" w:firstLine="142"/>
        <w:rPr>
          <w:b/>
          <w:u w:val="single"/>
        </w:rPr>
      </w:pPr>
      <w:r>
        <w:rPr>
          <w:b/>
          <w:u w:val="single"/>
        </w:rPr>
        <w:t xml:space="preserve"> 5</w:t>
      </w:r>
      <w:r w:rsidRPr="00DA1132">
        <w:rPr>
          <w:b/>
          <w:u w:val="single"/>
        </w:rPr>
        <w:t>Для природно-территориального  комплекса  полесий  харак</w:t>
      </w:r>
      <w:r w:rsidRPr="00DA1132">
        <w:rPr>
          <w:b/>
          <w:u w:val="single"/>
        </w:rPr>
        <w:softHyphen/>
        <w:t>терны:</w:t>
      </w:r>
    </w:p>
    <w:p w:rsidR="0070174F" w:rsidRPr="00DA1132" w:rsidRDefault="0070174F" w:rsidP="00BC292C">
      <w:pPr>
        <w:ind w:left="-709" w:firstLine="142"/>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BC292C">
      <w:pPr>
        <w:ind w:left="-709" w:firstLine="142"/>
      </w:pPr>
      <w:r w:rsidRPr="00DA1132">
        <w:t>а) забол</w:t>
      </w:r>
      <w:r>
        <w:t>.</w:t>
      </w:r>
      <w:r w:rsidRPr="00DA1132">
        <w:t>оченность территории;</w:t>
      </w:r>
    </w:p>
    <w:p w:rsidR="0070174F" w:rsidRPr="00DA1132" w:rsidRDefault="0070174F" w:rsidP="00BC292C">
      <w:pPr>
        <w:ind w:left="-709" w:firstLine="142"/>
      </w:pPr>
      <w:r w:rsidRPr="00DA1132">
        <w:t>б) сосновые леса;</w:t>
      </w:r>
    </w:p>
    <w:p w:rsidR="0070174F" w:rsidRPr="00DA1132" w:rsidRDefault="0070174F" w:rsidP="00BC292C">
      <w:pPr>
        <w:ind w:left="-709" w:firstLine="142"/>
      </w:pPr>
      <w:r w:rsidRPr="00DA1132">
        <w:t>в) песчано-глинистые почвы;</w:t>
      </w:r>
    </w:p>
    <w:p w:rsidR="0070174F" w:rsidRPr="00DA1132" w:rsidRDefault="0070174F" w:rsidP="00BC292C">
      <w:pPr>
        <w:ind w:left="-709" w:firstLine="142"/>
      </w:pPr>
      <w:r w:rsidRPr="00DA1132">
        <w:t>г) всё вышеперечисленное;</w:t>
      </w:r>
    </w:p>
    <w:p w:rsidR="0070174F" w:rsidRPr="00DA1132" w:rsidRDefault="0070174F" w:rsidP="00BC292C">
      <w:pPr>
        <w:ind w:left="-709" w:firstLine="142"/>
      </w:pPr>
      <w:r w:rsidRPr="00DA1132">
        <w:t>д) ничего из перечисленного.</w:t>
      </w:r>
    </w:p>
    <w:p w:rsidR="0070174F" w:rsidRPr="00DA1132" w:rsidRDefault="0070174F" w:rsidP="00251C0C">
      <w:pPr>
        <w:numPr>
          <w:ilvl w:val="0"/>
          <w:numId w:val="30"/>
        </w:numPr>
        <w:ind w:left="-709" w:firstLine="142"/>
        <w:jc w:val="both"/>
        <w:rPr>
          <w:b/>
          <w:u w:val="single"/>
        </w:rPr>
        <w:sectPr w:rsidR="0070174F" w:rsidRPr="00DA1132" w:rsidSect="00384402">
          <w:type w:val="continuous"/>
          <w:pgSz w:w="11906" w:h="16838"/>
          <w:pgMar w:top="1134" w:right="850" w:bottom="1134" w:left="1701" w:header="708" w:footer="708" w:gutter="0"/>
          <w:cols w:num="2" w:space="708"/>
          <w:docGrid w:linePitch="360"/>
        </w:sectPr>
      </w:pPr>
    </w:p>
    <w:p w:rsidR="0070174F" w:rsidRPr="00DA1132" w:rsidRDefault="0070174F" w:rsidP="00BC292C">
      <w:pPr>
        <w:spacing w:before="240" w:line="276" w:lineRule="auto"/>
        <w:ind w:left="-709" w:firstLine="142"/>
        <w:jc w:val="both"/>
        <w:rPr>
          <w:b/>
          <w:u w:val="single"/>
        </w:rPr>
      </w:pPr>
      <w:r>
        <w:rPr>
          <w:b/>
          <w:u w:val="single"/>
        </w:rPr>
        <w:t xml:space="preserve"> 6.</w:t>
      </w:r>
      <w:r w:rsidRPr="00DA1132">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797"/>
        <w:gridCol w:w="1099"/>
      </w:tblGrid>
      <w:tr w:rsidR="0070174F" w:rsidRPr="00DA1132" w:rsidTr="00384402">
        <w:tc>
          <w:tcPr>
            <w:tcW w:w="675"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1</w:t>
            </w:r>
          </w:p>
        </w:tc>
        <w:tc>
          <w:tcPr>
            <w:tcW w:w="7797"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Территория Восточно-Европейской равнины крайне бедна полезными ископаемыми</w:t>
            </w:r>
          </w:p>
        </w:tc>
        <w:tc>
          <w:tcPr>
            <w:tcW w:w="1099" w:type="dxa"/>
            <w:tcBorders>
              <w:left w:val="single" w:sz="4" w:space="0" w:color="auto"/>
            </w:tcBorders>
          </w:tcPr>
          <w:p w:rsidR="0070174F" w:rsidRPr="00DA1132" w:rsidRDefault="0070174F" w:rsidP="00384402"/>
        </w:tc>
      </w:tr>
      <w:tr w:rsidR="0070174F" w:rsidRPr="00DA1132" w:rsidTr="00384402">
        <w:tc>
          <w:tcPr>
            <w:tcW w:w="675" w:type="dxa"/>
          </w:tcPr>
          <w:p w:rsidR="0070174F" w:rsidRPr="00DA1132" w:rsidRDefault="0070174F" w:rsidP="00384402">
            <w:r w:rsidRPr="00DA1132">
              <w:t>2</w:t>
            </w:r>
          </w:p>
        </w:tc>
        <w:tc>
          <w:tcPr>
            <w:tcW w:w="7797" w:type="dxa"/>
          </w:tcPr>
          <w:p w:rsidR="0070174F" w:rsidRPr="00DA1132" w:rsidRDefault="0070174F" w:rsidP="00384402">
            <w:r w:rsidRPr="00DA1132">
              <w:t>На территории Восточно-Европейской равнины распола</w:t>
            </w:r>
            <w:r w:rsidRPr="00DA1132">
              <w:softHyphen/>
              <w:t>гается крупнейшее в стране месторождение железных руд</w:t>
            </w:r>
          </w:p>
        </w:tc>
        <w:tc>
          <w:tcPr>
            <w:tcW w:w="1099" w:type="dxa"/>
          </w:tcPr>
          <w:p w:rsidR="0070174F" w:rsidRPr="00DA1132" w:rsidRDefault="0070174F" w:rsidP="00384402"/>
        </w:tc>
      </w:tr>
      <w:tr w:rsidR="0070174F" w:rsidRPr="00DA1132" w:rsidTr="00384402">
        <w:tc>
          <w:tcPr>
            <w:tcW w:w="675" w:type="dxa"/>
          </w:tcPr>
          <w:p w:rsidR="0070174F" w:rsidRPr="00DA1132" w:rsidRDefault="0070174F" w:rsidP="00384402">
            <w:r w:rsidRPr="00DA1132">
              <w:t>3</w:t>
            </w:r>
          </w:p>
        </w:tc>
        <w:tc>
          <w:tcPr>
            <w:tcW w:w="7797" w:type="dxa"/>
          </w:tcPr>
          <w:p w:rsidR="0070174F" w:rsidRPr="00DA1132" w:rsidRDefault="0070174F" w:rsidP="00384402">
            <w:r w:rsidRPr="00DA1132">
              <w:t>Большая часть территории Русской равнины располагается в бассейне Атлантического океана</w:t>
            </w:r>
          </w:p>
        </w:tc>
        <w:tc>
          <w:tcPr>
            <w:tcW w:w="1099" w:type="dxa"/>
          </w:tcPr>
          <w:p w:rsidR="0070174F" w:rsidRPr="00DA1132" w:rsidRDefault="0070174F" w:rsidP="00384402"/>
        </w:tc>
      </w:tr>
      <w:tr w:rsidR="0070174F" w:rsidRPr="00DA1132" w:rsidTr="00384402">
        <w:tc>
          <w:tcPr>
            <w:tcW w:w="675" w:type="dxa"/>
          </w:tcPr>
          <w:p w:rsidR="0070174F" w:rsidRPr="00DA1132" w:rsidRDefault="0070174F" w:rsidP="00384402">
            <w:r w:rsidRPr="00DA1132">
              <w:t>4</w:t>
            </w:r>
          </w:p>
        </w:tc>
        <w:tc>
          <w:tcPr>
            <w:tcW w:w="7797" w:type="dxa"/>
          </w:tcPr>
          <w:p w:rsidR="0070174F" w:rsidRPr="00DA1132" w:rsidRDefault="0070174F" w:rsidP="00384402">
            <w:r w:rsidRPr="00DA1132">
              <w:t>Большинство озёр Восточно-Европейской равнины имеют ледниковое происхождение</w:t>
            </w:r>
          </w:p>
        </w:tc>
        <w:tc>
          <w:tcPr>
            <w:tcW w:w="1099" w:type="dxa"/>
          </w:tcPr>
          <w:p w:rsidR="0070174F" w:rsidRPr="00DA1132" w:rsidRDefault="0070174F" w:rsidP="00384402"/>
        </w:tc>
      </w:tr>
      <w:tr w:rsidR="0070174F" w:rsidRPr="00DA1132" w:rsidTr="00384402">
        <w:tc>
          <w:tcPr>
            <w:tcW w:w="675" w:type="dxa"/>
          </w:tcPr>
          <w:p w:rsidR="0070174F" w:rsidRPr="00DA1132" w:rsidRDefault="0070174F" w:rsidP="00384402">
            <w:r w:rsidRPr="00DA1132">
              <w:t>5</w:t>
            </w:r>
          </w:p>
        </w:tc>
        <w:tc>
          <w:tcPr>
            <w:tcW w:w="7797" w:type="dxa"/>
          </w:tcPr>
          <w:p w:rsidR="0070174F" w:rsidRPr="00DA1132" w:rsidRDefault="0070174F" w:rsidP="00384402">
            <w:r w:rsidRPr="00DA1132">
              <w:t>На реках северо-запада Восточно-Европейской равнины много порогов и невысоких водопадов</w:t>
            </w:r>
          </w:p>
        </w:tc>
        <w:tc>
          <w:tcPr>
            <w:tcW w:w="1099" w:type="dxa"/>
          </w:tcPr>
          <w:p w:rsidR="0070174F" w:rsidRPr="00DA1132" w:rsidRDefault="0070174F" w:rsidP="00384402"/>
        </w:tc>
      </w:tr>
      <w:tr w:rsidR="0070174F" w:rsidRPr="00DA1132" w:rsidTr="00384402">
        <w:tc>
          <w:tcPr>
            <w:tcW w:w="675" w:type="dxa"/>
          </w:tcPr>
          <w:p w:rsidR="0070174F" w:rsidRPr="00DA1132" w:rsidRDefault="0070174F" w:rsidP="00384402">
            <w:r w:rsidRPr="00DA1132">
              <w:t>6</w:t>
            </w:r>
          </w:p>
        </w:tc>
        <w:tc>
          <w:tcPr>
            <w:tcW w:w="7797" w:type="dxa"/>
          </w:tcPr>
          <w:p w:rsidR="0070174F" w:rsidRPr="00DA1132" w:rsidRDefault="0070174F" w:rsidP="00384402">
            <w:r w:rsidRPr="00DA1132">
              <w:t>Великий ледник сыграл огромную роль в формировании ре</w:t>
            </w:r>
            <w:r w:rsidRPr="00DA1132">
              <w:softHyphen/>
              <w:t>льефа северо-запада Восточно-Европейской равнины</w:t>
            </w:r>
          </w:p>
        </w:tc>
        <w:tc>
          <w:tcPr>
            <w:tcW w:w="1099" w:type="dxa"/>
          </w:tcPr>
          <w:p w:rsidR="0070174F" w:rsidRPr="00DA1132" w:rsidRDefault="0070174F" w:rsidP="00384402"/>
        </w:tc>
      </w:tr>
      <w:tr w:rsidR="0070174F" w:rsidRPr="00DA1132" w:rsidTr="00384402">
        <w:tc>
          <w:tcPr>
            <w:tcW w:w="675" w:type="dxa"/>
          </w:tcPr>
          <w:p w:rsidR="0070174F" w:rsidRPr="00DA1132" w:rsidRDefault="0070174F" w:rsidP="00384402">
            <w:r w:rsidRPr="00DA1132">
              <w:t>7</w:t>
            </w:r>
          </w:p>
        </w:tc>
        <w:tc>
          <w:tcPr>
            <w:tcW w:w="7797" w:type="dxa"/>
          </w:tcPr>
          <w:p w:rsidR="0070174F" w:rsidRPr="00DA1132" w:rsidRDefault="0070174F" w:rsidP="00384402">
            <w:r w:rsidRPr="00DA1132">
              <w:t>Вдоль побережья Баренцева моря население занимается про</w:t>
            </w:r>
            <w:r w:rsidRPr="00DA1132">
              <w:softHyphen/>
              <w:t>мыслом рыбы и морского зверя, а в тундре — оленеводством</w:t>
            </w:r>
          </w:p>
        </w:tc>
        <w:tc>
          <w:tcPr>
            <w:tcW w:w="1099" w:type="dxa"/>
          </w:tcPr>
          <w:p w:rsidR="0070174F" w:rsidRPr="00DA1132" w:rsidRDefault="0070174F" w:rsidP="00384402"/>
        </w:tc>
      </w:tr>
    </w:tbl>
    <w:p w:rsidR="0070174F" w:rsidRPr="00BC292C" w:rsidRDefault="0070174F" w:rsidP="00BC292C">
      <w:pPr>
        <w:pStyle w:val="ListParagraph"/>
        <w:spacing w:before="240"/>
        <w:jc w:val="both"/>
        <w:rPr>
          <w:b/>
          <w:u w:val="single"/>
        </w:rPr>
      </w:pPr>
      <w:r>
        <w:rPr>
          <w:b/>
          <w:u w:val="single"/>
        </w:rPr>
        <w:t>7.</w:t>
      </w:r>
      <w:r w:rsidRPr="00BC292C">
        <w:rPr>
          <w:b/>
          <w:u w:val="single"/>
        </w:rPr>
        <w:t>Для какой части Русской равнины характерно следующее описание «На северо-западе видны следы древнего оледенения, к юго-востоку они становятся менее заметными»:</w:t>
      </w:r>
    </w:p>
    <w:p w:rsidR="0070174F" w:rsidRPr="00DA1132" w:rsidRDefault="0070174F" w:rsidP="00770A3D">
      <w:pPr>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770A3D">
      <w:r w:rsidRPr="00DA1132">
        <w:t xml:space="preserve">а) </w:t>
      </w:r>
      <w:r>
        <w:t>Европейский Север</w:t>
      </w:r>
      <w:r w:rsidRPr="00DA1132">
        <w:t>;</w:t>
      </w:r>
    </w:p>
    <w:p w:rsidR="0070174F" w:rsidRPr="00DA1132" w:rsidRDefault="0070174F" w:rsidP="00770A3D">
      <w:r w:rsidRPr="00DA1132">
        <w:t xml:space="preserve">б) </w:t>
      </w:r>
      <w:r>
        <w:t>Среднерусская возвышенность</w:t>
      </w:r>
      <w:r w:rsidRPr="00DA1132">
        <w:t>;</w:t>
      </w:r>
    </w:p>
    <w:p w:rsidR="0070174F" w:rsidRPr="00DA1132" w:rsidRDefault="0070174F" w:rsidP="00770A3D">
      <w:r w:rsidRPr="00DA1132">
        <w:t xml:space="preserve">в) </w:t>
      </w:r>
      <w:r>
        <w:t>Ставропольская возвышенность</w:t>
      </w:r>
      <w:r w:rsidRPr="00DA1132">
        <w:t>;</w:t>
      </w:r>
    </w:p>
    <w:p w:rsidR="0070174F" w:rsidRPr="00DA1132" w:rsidRDefault="0070174F" w:rsidP="00770A3D">
      <w:r w:rsidRPr="00DA1132">
        <w:t xml:space="preserve">г) </w:t>
      </w:r>
      <w:r>
        <w:t>Прикаспийская низменность.</w:t>
      </w:r>
    </w:p>
    <w:p w:rsidR="0070174F" w:rsidRDefault="0070174F" w:rsidP="00251C0C">
      <w:pPr>
        <w:numPr>
          <w:ilvl w:val="0"/>
          <w:numId w:val="11"/>
        </w:numPr>
        <w:spacing w:before="240" w:line="276" w:lineRule="auto"/>
        <w:ind w:left="284"/>
        <w:jc w:val="both"/>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DA1132" w:rsidRDefault="0070174F" w:rsidP="00BC292C">
      <w:pPr>
        <w:spacing w:before="240" w:line="276" w:lineRule="auto"/>
        <w:ind w:left="284"/>
        <w:jc w:val="both"/>
        <w:rPr>
          <w:b/>
          <w:u w:val="single"/>
        </w:rPr>
      </w:pPr>
      <w:r>
        <w:rPr>
          <w:b/>
          <w:u w:val="single"/>
        </w:rPr>
        <w:t>8.</w:t>
      </w:r>
      <w:r w:rsidRPr="00DA1132">
        <w:rPr>
          <w:b/>
          <w:u w:val="single"/>
        </w:rPr>
        <w:t>Какие из перечисленных характеристик относятся к северу Русской равнины?</w:t>
      </w:r>
    </w:p>
    <w:p w:rsidR="0070174F" w:rsidRPr="00DA1132" w:rsidRDefault="0070174F" w:rsidP="00770A3D">
      <w:r w:rsidRPr="00DA1132">
        <w:rPr>
          <w:spacing w:val="-9"/>
          <w:w w:val="113"/>
        </w:rPr>
        <w:t>а</w:t>
      </w:r>
      <w:r w:rsidRPr="00DA1132">
        <w:t>) большое количество озёр, преимущественно ледникового проис</w:t>
      </w:r>
      <w:r w:rsidRPr="00DA1132">
        <w:softHyphen/>
        <w:t>хождения;</w:t>
      </w:r>
    </w:p>
    <w:p w:rsidR="0070174F" w:rsidRPr="00DA1132" w:rsidRDefault="0070174F" w:rsidP="00770A3D">
      <w:r w:rsidRPr="00DA1132">
        <w:t>б) снеговое питание большинства рек;</w:t>
      </w:r>
    </w:p>
    <w:p w:rsidR="0070174F" w:rsidRPr="00D3412B" w:rsidRDefault="0070174F" w:rsidP="00770A3D">
      <w:pPr>
        <w:jc w:val="both"/>
      </w:pPr>
      <w:r w:rsidRPr="00D3412B">
        <w:t>в) климатические условия определяются нарастающей континентальностью климата;</w:t>
      </w:r>
    </w:p>
    <w:p w:rsidR="0070174F" w:rsidRPr="00DA1132" w:rsidRDefault="0070174F" w:rsidP="00770A3D">
      <w:r w:rsidRPr="00DA1132">
        <w:t xml:space="preserve">г) </w:t>
      </w:r>
      <w:r>
        <w:t>высота над уровнем моря составляет   – 27 метров;</w:t>
      </w:r>
    </w:p>
    <w:p w:rsidR="0070174F" w:rsidRPr="00DA1132" w:rsidRDefault="0070174F" w:rsidP="00770A3D">
      <w:r w:rsidRPr="00DA1132">
        <w:t xml:space="preserve">д) большую часть территории занимает </w:t>
      </w:r>
      <w:r>
        <w:t xml:space="preserve"> тундровая </w:t>
      </w:r>
      <w:r w:rsidRPr="00DA1132">
        <w:t xml:space="preserve"> зона;</w:t>
      </w:r>
    </w:p>
    <w:p w:rsidR="0070174F" w:rsidRDefault="0070174F" w:rsidP="00770A3D">
      <w:r w:rsidRPr="00DA1132">
        <w:t>е) в составе почв преобладают чернозёмы</w:t>
      </w:r>
      <w:r>
        <w:t>;</w:t>
      </w:r>
    </w:p>
    <w:p w:rsidR="0070174F" w:rsidRPr="00DA1132" w:rsidRDefault="0070174F" w:rsidP="00770A3D">
      <w:r>
        <w:t>ж) леса здесь размещаются в понижениях рельефа, прежде всего в долинах рек</w:t>
      </w:r>
      <w:r w:rsidRPr="00DA1132">
        <w:t>.</w:t>
      </w:r>
    </w:p>
    <w:p w:rsidR="0070174F" w:rsidRPr="00DA1132" w:rsidRDefault="0070174F" w:rsidP="00BC292C">
      <w:pPr>
        <w:spacing w:before="240"/>
        <w:rPr>
          <w:b/>
          <w:u w:val="single"/>
        </w:rPr>
      </w:pPr>
      <w:r>
        <w:rPr>
          <w:b/>
          <w:u w:val="single"/>
        </w:rPr>
        <w:t>9.</w:t>
      </w:r>
      <w:r w:rsidRPr="00DA1132">
        <w:rPr>
          <w:b/>
          <w:u w:val="single"/>
        </w:rPr>
        <w:t>Укажите, какие острова Арктики относятся к Восточной Арктике:</w:t>
      </w:r>
    </w:p>
    <w:p w:rsidR="0070174F" w:rsidRPr="00DA1132" w:rsidRDefault="0070174F" w:rsidP="00251C0C">
      <w:pPr>
        <w:numPr>
          <w:ilvl w:val="0"/>
          <w:numId w:val="50"/>
        </w:numPr>
        <w:ind w:left="0" w:firstLine="0"/>
        <w:sectPr w:rsidR="0070174F" w:rsidRPr="00DA1132" w:rsidSect="00384402">
          <w:type w:val="continuous"/>
          <w:pgSz w:w="11906" w:h="16838"/>
          <w:pgMar w:top="1134" w:right="850" w:bottom="1134" w:left="1701" w:header="708" w:footer="708" w:gutter="0"/>
          <w:cols w:space="708"/>
          <w:docGrid w:linePitch="360"/>
        </w:sectPr>
      </w:pPr>
    </w:p>
    <w:p w:rsidR="0070174F" w:rsidRPr="00DA1132" w:rsidRDefault="0070174F" w:rsidP="00251C0C">
      <w:pPr>
        <w:numPr>
          <w:ilvl w:val="0"/>
          <w:numId w:val="50"/>
        </w:numPr>
        <w:ind w:left="0" w:firstLine="0"/>
      </w:pPr>
      <w:r w:rsidRPr="00DA1132">
        <w:t>Остров Врангеля</w:t>
      </w:r>
      <w:r w:rsidRPr="00DA1132">
        <w:tab/>
      </w:r>
    </w:p>
    <w:p w:rsidR="0070174F" w:rsidRPr="00DA1132" w:rsidRDefault="0070174F" w:rsidP="00251C0C">
      <w:pPr>
        <w:numPr>
          <w:ilvl w:val="0"/>
          <w:numId w:val="50"/>
        </w:numPr>
        <w:ind w:left="0" w:firstLine="0"/>
      </w:pPr>
      <w:r w:rsidRPr="00DA1132">
        <w:t>Сахалин</w:t>
      </w:r>
      <w:r w:rsidRPr="00DA1132">
        <w:tab/>
      </w:r>
    </w:p>
    <w:p w:rsidR="0070174F" w:rsidRPr="00DA1132" w:rsidRDefault="0070174F" w:rsidP="00251C0C">
      <w:pPr>
        <w:numPr>
          <w:ilvl w:val="0"/>
          <w:numId w:val="50"/>
        </w:numPr>
        <w:ind w:left="0" w:firstLine="0"/>
      </w:pPr>
      <w:r w:rsidRPr="00DA1132">
        <w:t>Новая Земля</w:t>
      </w:r>
      <w:r w:rsidRPr="00DA1132">
        <w:tab/>
      </w:r>
    </w:p>
    <w:p w:rsidR="0070174F" w:rsidRPr="00DA1132" w:rsidRDefault="0070174F" w:rsidP="00251C0C">
      <w:pPr>
        <w:numPr>
          <w:ilvl w:val="0"/>
          <w:numId w:val="50"/>
        </w:numPr>
        <w:ind w:left="0" w:firstLine="0"/>
      </w:pPr>
      <w:r w:rsidRPr="00DA1132">
        <w:t>Земля Франца-Иосифа</w:t>
      </w:r>
    </w:p>
    <w:p w:rsidR="0070174F" w:rsidRPr="00DA1132" w:rsidRDefault="0070174F" w:rsidP="00251C0C">
      <w:pPr>
        <w:numPr>
          <w:ilvl w:val="0"/>
          <w:numId w:val="50"/>
        </w:numPr>
        <w:ind w:left="0" w:firstLine="0"/>
      </w:pPr>
      <w:r w:rsidRPr="00DA1132">
        <w:t>Новосибирские острова</w:t>
      </w:r>
    </w:p>
    <w:p w:rsidR="0070174F" w:rsidRPr="00DA1132" w:rsidRDefault="0070174F" w:rsidP="00251C0C">
      <w:pPr>
        <w:numPr>
          <w:ilvl w:val="0"/>
          <w:numId w:val="50"/>
        </w:numPr>
        <w:ind w:left="0" w:firstLine="0"/>
      </w:pPr>
      <w:r w:rsidRPr="00DA1132">
        <w:t>Северная Земля</w:t>
      </w:r>
    </w:p>
    <w:p w:rsidR="0070174F" w:rsidRPr="00DA1132" w:rsidRDefault="0070174F" w:rsidP="00BC292C">
      <w:pPr>
        <w:sectPr w:rsidR="0070174F" w:rsidRPr="00DA1132" w:rsidSect="00384402">
          <w:type w:val="continuous"/>
          <w:pgSz w:w="11906" w:h="16838"/>
          <w:pgMar w:top="1134" w:right="850" w:bottom="1134" w:left="1701" w:header="708" w:footer="708" w:gutter="0"/>
          <w:cols w:num="2" w:space="708"/>
          <w:docGrid w:linePitch="360"/>
        </w:sectPr>
      </w:pPr>
    </w:p>
    <w:p w:rsidR="0070174F" w:rsidRPr="00DA1132" w:rsidRDefault="0070174F" w:rsidP="00BC292C">
      <w:pPr>
        <w:spacing w:before="240"/>
        <w:rPr>
          <w:b/>
        </w:rPr>
      </w:pPr>
      <w:r>
        <w:rPr>
          <w:b/>
          <w:u w:val="single"/>
        </w:rPr>
        <w:t>10.</w:t>
      </w:r>
      <w:r w:rsidRPr="00DA1132">
        <w:rPr>
          <w:b/>
          <w:u w:val="single"/>
        </w:rPr>
        <w:t>Определите, о каких объектах идет речь в предложениях:</w:t>
      </w:r>
    </w:p>
    <w:p w:rsidR="0070174F" w:rsidRPr="00DA1132" w:rsidRDefault="0070174F" w:rsidP="00251C0C">
      <w:pPr>
        <w:numPr>
          <w:ilvl w:val="0"/>
          <w:numId w:val="49"/>
        </w:numPr>
        <w:ind w:left="0" w:firstLine="0"/>
      </w:pPr>
      <w:r w:rsidRPr="00DA1132">
        <w:t xml:space="preserve"> </w:t>
      </w:r>
      <w:r>
        <w:t>Песчаные низины, окаймляющие с юга моренные лесные равнины</w:t>
      </w:r>
      <w:r w:rsidRPr="00DA1132">
        <w:t>.</w:t>
      </w:r>
    </w:p>
    <w:p w:rsidR="0070174F" w:rsidRPr="00DA1132" w:rsidRDefault="0070174F" w:rsidP="00251C0C">
      <w:pPr>
        <w:numPr>
          <w:ilvl w:val="0"/>
          <w:numId w:val="49"/>
        </w:numPr>
        <w:ind w:left="0" w:firstLine="0"/>
        <w:jc w:val="both"/>
      </w:pPr>
      <w:r>
        <w:t>«Великая» гора Прикаспийской низменности, сложенная из глыбы каменной соли 200 млн. лет назад</w:t>
      </w:r>
      <w:r w:rsidRPr="00DA1132">
        <w:t>.</w:t>
      </w:r>
    </w:p>
    <w:p w:rsidR="0070174F" w:rsidRPr="00DA1132" w:rsidRDefault="0070174F" w:rsidP="00251C0C">
      <w:pPr>
        <w:numPr>
          <w:ilvl w:val="0"/>
          <w:numId w:val="49"/>
        </w:numPr>
        <w:ind w:left="0" w:firstLine="0"/>
      </w:pPr>
      <w:r w:rsidRPr="00DA1132">
        <w:t>Крупный полуостров на севере Русской равнины.</w:t>
      </w:r>
    </w:p>
    <w:p w:rsidR="0070174F" w:rsidRPr="00DA1132" w:rsidRDefault="0070174F" w:rsidP="00251C0C">
      <w:pPr>
        <w:numPr>
          <w:ilvl w:val="0"/>
          <w:numId w:val="49"/>
        </w:numPr>
        <w:ind w:left="0" w:firstLine="0"/>
      </w:pPr>
      <w:r w:rsidRPr="00DA1132">
        <w:t>Остров в Баренцевом море у побережья Малоземельской тундры.</w:t>
      </w:r>
    </w:p>
    <w:p w:rsidR="0070174F" w:rsidRPr="00DA1132" w:rsidRDefault="0070174F" w:rsidP="00251C0C">
      <w:pPr>
        <w:numPr>
          <w:ilvl w:val="0"/>
          <w:numId w:val="49"/>
        </w:numPr>
        <w:ind w:left="0" w:firstLine="0"/>
      </w:pPr>
      <w:r w:rsidRPr="00DA1132">
        <w:t xml:space="preserve">Крупнейшее </w:t>
      </w:r>
      <w:r>
        <w:t>водохранилище</w:t>
      </w:r>
      <w:r w:rsidRPr="00DA1132">
        <w:t xml:space="preserve"> на юго-востоке Русской равнины.</w:t>
      </w:r>
    </w:p>
    <w:p w:rsidR="0070174F" w:rsidRPr="00DA1132" w:rsidRDefault="0070174F" w:rsidP="00BC292C">
      <w:pPr>
        <w:spacing w:before="240" w:line="276" w:lineRule="auto"/>
        <w:ind w:left="360"/>
        <w:jc w:val="both"/>
        <w:rPr>
          <w:b/>
          <w:u w:val="single"/>
        </w:rPr>
      </w:pPr>
      <w:r>
        <w:rPr>
          <w:b/>
          <w:u w:val="single"/>
        </w:rPr>
        <w:t xml:space="preserve"> 11.</w:t>
      </w:r>
      <w:r w:rsidRPr="00DA1132">
        <w:rPr>
          <w:b/>
          <w:u w:val="single"/>
        </w:rPr>
        <w:t>Укажите порядок расположения перечисленных географических объектов с севера на юг (табл. № 1) и с запада на восток (табл. № 2):</w:t>
      </w:r>
    </w:p>
    <w:p w:rsidR="0070174F" w:rsidRPr="00DA1132" w:rsidRDefault="0070174F" w:rsidP="00770A3D">
      <w:pPr>
        <w:jc w:val="center"/>
        <w:sectPr w:rsidR="0070174F" w:rsidRPr="00DA1132" w:rsidSect="00384402">
          <w:type w:val="continuous"/>
          <w:pgSz w:w="11906" w:h="16838"/>
          <w:pgMar w:top="1134" w:right="850" w:bottom="1134" w:left="1701" w:header="708"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
        <w:gridCol w:w="3259"/>
        <w:gridCol w:w="425"/>
      </w:tblGrid>
      <w:tr w:rsidR="0070174F" w:rsidRPr="00DA1132" w:rsidTr="00384402">
        <w:trPr>
          <w:trHeight w:val="240"/>
        </w:trPr>
        <w:tc>
          <w:tcPr>
            <w:tcW w:w="393" w:type="dxa"/>
          </w:tcPr>
          <w:p w:rsidR="0070174F" w:rsidRPr="00DA1132" w:rsidRDefault="0070174F" w:rsidP="00384402">
            <w:pPr>
              <w:jc w:val="center"/>
            </w:pPr>
            <w:r w:rsidRPr="00DA1132">
              <w:t>А</w:t>
            </w:r>
          </w:p>
        </w:tc>
        <w:tc>
          <w:tcPr>
            <w:tcW w:w="3259" w:type="dxa"/>
          </w:tcPr>
          <w:p w:rsidR="0070174F" w:rsidRPr="00DA1132" w:rsidRDefault="0070174F" w:rsidP="00384402">
            <w:r w:rsidRPr="00DA1132">
              <w:t>Валдайская возвышенность</w:t>
            </w:r>
            <w:r w:rsidRPr="00DA1132">
              <w:tab/>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Б</w:t>
            </w:r>
          </w:p>
        </w:tc>
        <w:tc>
          <w:tcPr>
            <w:tcW w:w="3259" w:type="dxa"/>
          </w:tcPr>
          <w:p w:rsidR="0070174F" w:rsidRPr="00DA1132" w:rsidRDefault="0070174F" w:rsidP="00384402">
            <w:r w:rsidRPr="00DA1132">
              <w:t xml:space="preserve">Прикаспийская низменность </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В</w:t>
            </w:r>
          </w:p>
        </w:tc>
        <w:tc>
          <w:tcPr>
            <w:tcW w:w="3259" w:type="dxa"/>
          </w:tcPr>
          <w:p w:rsidR="0070174F" w:rsidRPr="00DA1132" w:rsidRDefault="0070174F" w:rsidP="00384402">
            <w:r w:rsidRPr="00DA1132">
              <w:t>Окско-Донская равнина</w:t>
            </w:r>
            <w:r w:rsidRPr="00DA1132">
              <w:tab/>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Г</w:t>
            </w:r>
          </w:p>
        </w:tc>
        <w:tc>
          <w:tcPr>
            <w:tcW w:w="3259" w:type="dxa"/>
          </w:tcPr>
          <w:p w:rsidR="0070174F" w:rsidRPr="00DA1132" w:rsidRDefault="0070174F" w:rsidP="00384402">
            <w:r w:rsidRPr="00DA1132">
              <w:t>Мещёрская низменность</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Д</w:t>
            </w:r>
          </w:p>
        </w:tc>
        <w:tc>
          <w:tcPr>
            <w:tcW w:w="3259" w:type="dxa"/>
          </w:tcPr>
          <w:p w:rsidR="0070174F" w:rsidRPr="00DA1132" w:rsidRDefault="0070174F" w:rsidP="00384402">
            <w:r w:rsidRPr="00DA1132">
              <w:t>Северные Увалы</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Е</w:t>
            </w:r>
          </w:p>
        </w:tc>
        <w:tc>
          <w:tcPr>
            <w:tcW w:w="3259" w:type="dxa"/>
          </w:tcPr>
          <w:p w:rsidR="0070174F" w:rsidRPr="00DA1132" w:rsidRDefault="0070174F" w:rsidP="00384402">
            <w:r w:rsidRPr="00DA1132">
              <w:t>Тиманский кряж</w:t>
            </w:r>
          </w:p>
        </w:tc>
        <w:tc>
          <w:tcPr>
            <w:tcW w:w="425" w:type="dxa"/>
          </w:tcPr>
          <w:p w:rsidR="0070174F" w:rsidRPr="00DA1132" w:rsidRDefault="0070174F" w:rsidP="00384402"/>
        </w:tc>
      </w:tr>
      <w:tr w:rsidR="0070174F" w:rsidRPr="00DA1132" w:rsidTr="00384402">
        <w:trPr>
          <w:trHeight w:val="240"/>
        </w:trPr>
        <w:tc>
          <w:tcPr>
            <w:tcW w:w="393" w:type="dxa"/>
          </w:tcPr>
          <w:p w:rsidR="0070174F" w:rsidRPr="00DA1132" w:rsidRDefault="0070174F" w:rsidP="00384402">
            <w:pPr>
              <w:jc w:val="center"/>
            </w:pPr>
            <w:r w:rsidRPr="00DA1132">
              <w:t>А</w:t>
            </w:r>
          </w:p>
        </w:tc>
        <w:tc>
          <w:tcPr>
            <w:tcW w:w="3259" w:type="dxa"/>
          </w:tcPr>
          <w:p w:rsidR="0070174F" w:rsidRPr="00DA1132" w:rsidRDefault="0070174F" w:rsidP="00384402">
            <w:r w:rsidRPr="00DA1132">
              <w:t>Полуостров Канин</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Б</w:t>
            </w:r>
          </w:p>
        </w:tc>
        <w:tc>
          <w:tcPr>
            <w:tcW w:w="3259" w:type="dxa"/>
          </w:tcPr>
          <w:p w:rsidR="0070174F" w:rsidRPr="00DA1132" w:rsidRDefault="0070174F" w:rsidP="00384402">
            <w:r w:rsidRPr="00DA1132">
              <w:t>Река Нева</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В</w:t>
            </w:r>
          </w:p>
        </w:tc>
        <w:tc>
          <w:tcPr>
            <w:tcW w:w="3259" w:type="dxa"/>
          </w:tcPr>
          <w:p w:rsidR="0070174F" w:rsidRPr="00DA1132" w:rsidRDefault="0070174F" w:rsidP="00384402">
            <w:r w:rsidRPr="00DA1132">
              <w:t xml:space="preserve">Устье </w:t>
            </w:r>
            <w:r>
              <w:t>Вятки</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Г</w:t>
            </w:r>
          </w:p>
        </w:tc>
        <w:tc>
          <w:tcPr>
            <w:tcW w:w="3259" w:type="dxa"/>
          </w:tcPr>
          <w:p w:rsidR="0070174F" w:rsidRPr="00DA1132" w:rsidRDefault="0070174F" w:rsidP="00384402">
            <w:r w:rsidRPr="00DA1132">
              <w:t>Онежское озеро</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Д</w:t>
            </w:r>
          </w:p>
        </w:tc>
        <w:tc>
          <w:tcPr>
            <w:tcW w:w="3259" w:type="dxa"/>
          </w:tcPr>
          <w:p w:rsidR="0070174F" w:rsidRPr="00DA1132" w:rsidRDefault="0070174F" w:rsidP="00384402">
            <w:r w:rsidRPr="00DA1132">
              <w:t>Устье Северной Двины</w:t>
            </w:r>
          </w:p>
        </w:tc>
        <w:tc>
          <w:tcPr>
            <w:tcW w:w="425" w:type="dxa"/>
          </w:tcPr>
          <w:p w:rsidR="0070174F" w:rsidRPr="00DA1132" w:rsidRDefault="0070174F" w:rsidP="00384402"/>
        </w:tc>
      </w:tr>
      <w:tr w:rsidR="0070174F" w:rsidRPr="00DA1132" w:rsidTr="00384402">
        <w:tc>
          <w:tcPr>
            <w:tcW w:w="393" w:type="dxa"/>
          </w:tcPr>
          <w:p w:rsidR="0070174F" w:rsidRPr="00DA1132" w:rsidRDefault="0070174F" w:rsidP="00384402">
            <w:pPr>
              <w:jc w:val="center"/>
            </w:pPr>
            <w:r w:rsidRPr="00DA1132">
              <w:t>Е</w:t>
            </w:r>
          </w:p>
        </w:tc>
        <w:tc>
          <w:tcPr>
            <w:tcW w:w="3259" w:type="dxa"/>
          </w:tcPr>
          <w:p w:rsidR="0070174F" w:rsidRPr="00DA1132" w:rsidRDefault="0070174F" w:rsidP="00384402">
            <w:r w:rsidRPr="00DA1132">
              <w:t>Чудское озеро</w:t>
            </w:r>
          </w:p>
        </w:tc>
        <w:tc>
          <w:tcPr>
            <w:tcW w:w="425" w:type="dxa"/>
          </w:tcPr>
          <w:p w:rsidR="0070174F" w:rsidRPr="00DA1132" w:rsidRDefault="0070174F" w:rsidP="00384402"/>
        </w:tc>
      </w:tr>
    </w:tbl>
    <w:p w:rsidR="0070174F" w:rsidRPr="00DA1132" w:rsidRDefault="0070174F" w:rsidP="00770A3D">
      <w:pPr>
        <w:spacing w:before="240"/>
        <w:ind w:left="284"/>
        <w:jc w:val="both"/>
        <w:rPr>
          <w:b/>
          <w:u w:val="single"/>
        </w:rPr>
        <w:sectPr w:rsidR="0070174F" w:rsidRPr="00DA1132" w:rsidSect="00384402">
          <w:type w:val="continuous"/>
          <w:pgSz w:w="11906" w:h="16838"/>
          <w:pgMar w:top="1134" w:right="850" w:bottom="1134" w:left="1701" w:header="708" w:footer="708" w:gutter="0"/>
          <w:cols w:num="2" w:space="708"/>
          <w:docGrid w:linePitch="360"/>
        </w:sectPr>
      </w:pPr>
    </w:p>
    <w:p w:rsidR="0070174F" w:rsidRPr="00DA1132" w:rsidRDefault="0070174F" w:rsidP="00BC292C">
      <w:pPr>
        <w:spacing w:before="240"/>
        <w:ind w:left="284"/>
      </w:pPr>
      <w:r>
        <w:rPr>
          <w:b/>
          <w:u w:val="single"/>
        </w:rPr>
        <w:t>12.</w:t>
      </w:r>
      <w:r w:rsidRPr="00DA1132">
        <w:rPr>
          <w:b/>
          <w:u w:val="single"/>
        </w:rPr>
        <w:t>Как вы думаете:</w:t>
      </w:r>
    </w:p>
    <w:tbl>
      <w:tblPr>
        <w:tblW w:w="9513" w:type="dxa"/>
        <w:tblInd w:w="93" w:type="dxa"/>
        <w:tblLook w:val="00A0"/>
      </w:tblPr>
      <w:tblGrid>
        <w:gridCol w:w="456"/>
        <w:gridCol w:w="7641"/>
        <w:gridCol w:w="1416"/>
      </w:tblGrid>
      <w:tr w:rsidR="0070174F" w:rsidRPr="00DA1132" w:rsidTr="00384402">
        <w:trPr>
          <w:trHeight w:val="202"/>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1</w:t>
            </w:r>
          </w:p>
        </w:tc>
        <w:tc>
          <w:tcPr>
            <w:tcW w:w="7654" w:type="dxa"/>
            <w:tcBorders>
              <w:top w:val="single" w:sz="4" w:space="0" w:color="auto"/>
              <w:left w:val="nil"/>
              <w:bottom w:val="single" w:sz="4" w:space="0" w:color="auto"/>
              <w:right w:val="single" w:sz="4" w:space="0" w:color="auto"/>
            </w:tcBorders>
          </w:tcPr>
          <w:p w:rsidR="0070174F" w:rsidRPr="00602C0C" w:rsidRDefault="0070174F" w:rsidP="00384402">
            <w:r w:rsidRPr="00602C0C">
              <w:t>Какое озеро находится южнее: Чудское или Ладожское?</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r w:rsidRPr="00DA1132">
              <w:t> </w:t>
            </w:r>
          </w:p>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2</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В каком море наблюдаются большие глубины: Восточно-Сибирском или Карском?</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3</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Енисейский залив находится в Карском мо</w:t>
            </w:r>
            <w:r w:rsidRPr="00DA1132">
              <w:softHyphen/>
              <w:t>ре или море Лаптевых?</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4</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Какое из морей полностью замерзает на зи</w:t>
            </w:r>
            <w:r w:rsidRPr="00DA1132">
              <w:softHyphen/>
              <w:t>му: Баренцево или Белое?</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5</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Сухона — приток Северной Двины или Пе</w:t>
            </w:r>
            <w:r w:rsidRPr="00DA1132">
              <w:softHyphen/>
              <w:t>чоры?</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6</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Волга берёт начало на территории России ими Белоруссии?</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7</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Город Архангельск стоит на берегу Баренцева  моря или Белого?</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8</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Лапландский  заповедник находится на территории России или нет?</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9</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 xml:space="preserve">Волга  берёт начало </w:t>
            </w:r>
            <w:r>
              <w:t xml:space="preserve">на Валдайской </w:t>
            </w:r>
            <w:r w:rsidRPr="00DA1132">
              <w:t>или Московской возвышенности?</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10</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В каком направлении течёт Дон при впа</w:t>
            </w:r>
            <w:r w:rsidRPr="00DA1132">
              <w:softHyphen/>
              <w:t>дении в море?</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11</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Какой город расположен в устье Волги: Ас</w:t>
            </w:r>
            <w:r w:rsidRPr="00DA1132">
              <w:softHyphen/>
              <w:t>трахань или Волгоград?</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r w:rsidR="0070174F" w:rsidRPr="00DA1132" w:rsidTr="00384402">
        <w:trPr>
          <w:trHeight w:val="300"/>
        </w:trPr>
        <w:tc>
          <w:tcPr>
            <w:tcW w:w="441" w:type="dxa"/>
            <w:tcBorders>
              <w:top w:val="single" w:sz="4" w:space="0" w:color="auto"/>
              <w:left w:val="single" w:sz="4" w:space="0" w:color="auto"/>
              <w:bottom w:val="single" w:sz="4" w:space="0" w:color="auto"/>
              <w:right w:val="single" w:sz="4" w:space="0" w:color="auto"/>
            </w:tcBorders>
          </w:tcPr>
          <w:p w:rsidR="0070174F" w:rsidRPr="00DA1132" w:rsidRDefault="0070174F" w:rsidP="00384402">
            <w:r w:rsidRPr="00DA1132">
              <w:t>12</w:t>
            </w:r>
          </w:p>
        </w:tc>
        <w:tc>
          <w:tcPr>
            <w:tcW w:w="7654" w:type="dxa"/>
            <w:tcBorders>
              <w:top w:val="single" w:sz="4" w:space="0" w:color="auto"/>
              <w:left w:val="nil"/>
              <w:bottom w:val="single" w:sz="4" w:space="0" w:color="auto"/>
              <w:right w:val="single" w:sz="4" w:space="0" w:color="auto"/>
            </w:tcBorders>
          </w:tcPr>
          <w:p w:rsidR="0070174F" w:rsidRPr="00DA1132" w:rsidRDefault="0070174F" w:rsidP="00384402">
            <w:r w:rsidRPr="00DA1132">
              <w:t>Устье какой реки: Дона или Волги — распо</w:t>
            </w:r>
            <w:r w:rsidRPr="00DA1132">
              <w:softHyphen/>
              <w:t>ложено восточнее?</w:t>
            </w:r>
          </w:p>
        </w:tc>
        <w:tc>
          <w:tcPr>
            <w:tcW w:w="1418" w:type="dxa"/>
            <w:tcBorders>
              <w:top w:val="single" w:sz="4" w:space="0" w:color="auto"/>
              <w:left w:val="nil"/>
              <w:bottom w:val="single" w:sz="4" w:space="0" w:color="auto"/>
              <w:right w:val="single" w:sz="4" w:space="0" w:color="auto"/>
            </w:tcBorders>
          </w:tcPr>
          <w:p w:rsidR="0070174F" w:rsidRPr="00DA1132" w:rsidRDefault="0070174F" w:rsidP="00384402"/>
        </w:tc>
      </w:tr>
    </w:tbl>
    <w:p w:rsidR="0070174F" w:rsidRDefault="0070174F" w:rsidP="00770A3D">
      <w:pPr>
        <w:ind w:left="720"/>
        <w:rPr>
          <w:noProof/>
        </w:rPr>
      </w:pPr>
      <w:r>
        <w:rPr>
          <w:noProof/>
        </w:rPr>
        <w:t xml:space="preserve"> </w:t>
      </w:r>
    </w:p>
    <w:p w:rsidR="0070174F" w:rsidRPr="00DA1132" w:rsidRDefault="0070174F" w:rsidP="00770A3D">
      <w:pPr>
        <w:ind w:left="720"/>
      </w:pPr>
    </w:p>
    <w:p w:rsidR="0070174F" w:rsidRPr="008E3847" w:rsidRDefault="0070174F" w:rsidP="00147C90">
      <w:pPr>
        <w:jc w:val="center"/>
        <w:rPr>
          <w:b/>
        </w:rPr>
      </w:pPr>
      <w:r w:rsidRPr="00873608">
        <w:rPr>
          <w:b/>
        </w:rPr>
        <w:t>Контрольная ра</w:t>
      </w:r>
      <w:r w:rsidRPr="008E3847">
        <w:rPr>
          <w:b/>
        </w:rPr>
        <w:t xml:space="preserve">бота по теме «ПК </w:t>
      </w:r>
      <w:r>
        <w:rPr>
          <w:b/>
        </w:rPr>
        <w:t>Северо-Восточной и Южной Сибири</w:t>
      </w:r>
      <w:r w:rsidRPr="008E3847">
        <w:rPr>
          <w:b/>
        </w:rPr>
        <w:t>»</w:t>
      </w:r>
    </w:p>
    <w:p w:rsidR="0070174F" w:rsidRPr="008E3847" w:rsidRDefault="0070174F" w:rsidP="00147C90">
      <w:pPr>
        <w:jc w:val="center"/>
        <w:rPr>
          <w:b/>
          <w:i/>
        </w:rPr>
      </w:pPr>
      <w:r w:rsidRPr="008E3847">
        <w:rPr>
          <w:b/>
          <w:i/>
          <w:lang w:val="en-US"/>
        </w:rPr>
        <w:t>I</w:t>
      </w:r>
      <w:r w:rsidRPr="008E3847">
        <w:rPr>
          <w:b/>
          <w:i/>
        </w:rPr>
        <w:t xml:space="preserve"> вариант</w:t>
      </w:r>
    </w:p>
    <w:p w:rsidR="0070174F" w:rsidRPr="008E3847" w:rsidRDefault="0070174F" w:rsidP="00251C0C">
      <w:pPr>
        <w:numPr>
          <w:ilvl w:val="0"/>
          <w:numId w:val="24"/>
        </w:numPr>
        <w:ind w:left="284"/>
        <w:rPr>
          <w:b/>
          <w:u w:val="single"/>
        </w:rPr>
        <w:sectPr w:rsidR="0070174F" w:rsidRPr="008E3847" w:rsidSect="00384402">
          <w:type w:val="continuous"/>
          <w:pgSz w:w="11906" w:h="16838"/>
          <w:pgMar w:top="1134" w:right="850" w:bottom="1134" w:left="1701" w:header="708" w:footer="708" w:gutter="0"/>
          <w:cols w:space="708"/>
          <w:docGrid w:linePitch="360"/>
        </w:sectPr>
      </w:pPr>
    </w:p>
    <w:p w:rsidR="0070174F" w:rsidRPr="003A722F" w:rsidRDefault="0070174F" w:rsidP="00251C0C">
      <w:pPr>
        <w:numPr>
          <w:ilvl w:val="0"/>
          <w:numId w:val="11"/>
        </w:numPr>
        <w:ind w:left="284"/>
        <w:rPr>
          <w:b/>
          <w:u w:val="single"/>
        </w:rPr>
      </w:pPr>
      <w:r w:rsidRPr="003A722F">
        <w:rPr>
          <w:b/>
          <w:u w:val="single"/>
        </w:rPr>
        <w:t>В какую эпоху складчатости началось формирование рельефа Севе</w:t>
      </w:r>
      <w:r w:rsidRPr="003A722F">
        <w:rPr>
          <w:b/>
          <w:u w:val="single"/>
        </w:rPr>
        <w:softHyphen/>
        <w:t>ро-Востока Сибири?</w:t>
      </w:r>
    </w:p>
    <w:p w:rsidR="0070174F" w:rsidRPr="003A722F" w:rsidRDefault="0070174F" w:rsidP="00251C0C">
      <w:pPr>
        <w:numPr>
          <w:ilvl w:val="0"/>
          <w:numId w:val="51"/>
        </w:numPr>
        <w:ind w:left="426"/>
        <w:jc w:val="center"/>
      </w:pPr>
      <w:r>
        <w:t>б</w:t>
      </w:r>
      <w:r w:rsidRPr="003A722F">
        <w:t>айкальской;</w:t>
      </w:r>
      <w:r>
        <w:t xml:space="preserve">       б) </w:t>
      </w:r>
      <w:r w:rsidRPr="003A722F">
        <w:t>каледонской;</w:t>
      </w:r>
      <w:r>
        <w:t xml:space="preserve">       в) </w:t>
      </w:r>
      <w:r w:rsidRPr="003A722F">
        <w:t>герцинской;</w:t>
      </w:r>
      <w:r>
        <w:t xml:space="preserve">       г) </w:t>
      </w:r>
      <w:r w:rsidRPr="003A722F">
        <w:t>мезозойской.</w:t>
      </w:r>
    </w:p>
    <w:p w:rsidR="0070174F" w:rsidRPr="005F5B84" w:rsidRDefault="0070174F" w:rsidP="00251C0C">
      <w:pPr>
        <w:numPr>
          <w:ilvl w:val="0"/>
          <w:numId w:val="11"/>
        </w:numPr>
        <w:ind w:left="284"/>
        <w:rPr>
          <w:b/>
          <w:u w:val="single"/>
        </w:rPr>
      </w:pPr>
      <w:r w:rsidRPr="005F5B84">
        <w:rPr>
          <w:b/>
          <w:u w:val="single"/>
        </w:rPr>
        <w:t>В какой горной системе располагается высшая точка Северо-Востока Сибири?</w:t>
      </w:r>
    </w:p>
    <w:p w:rsidR="0070174F" w:rsidRDefault="0070174F" w:rsidP="00251C0C">
      <w:pPr>
        <w:numPr>
          <w:ilvl w:val="0"/>
          <w:numId w:val="52"/>
        </w:numPr>
        <w:sectPr w:rsidR="0070174F" w:rsidSect="00384402">
          <w:type w:val="continuous"/>
          <w:pgSz w:w="11906" w:h="16838"/>
          <w:pgMar w:top="1134" w:right="850" w:bottom="1134" w:left="1701" w:header="708" w:footer="708" w:gutter="0"/>
          <w:cols w:space="708"/>
          <w:docGrid w:linePitch="360"/>
        </w:sectPr>
      </w:pPr>
    </w:p>
    <w:p w:rsidR="0070174F" w:rsidRPr="003A722F" w:rsidRDefault="0070174F" w:rsidP="00251C0C">
      <w:pPr>
        <w:numPr>
          <w:ilvl w:val="0"/>
          <w:numId w:val="52"/>
        </w:numPr>
      </w:pPr>
      <w:r w:rsidRPr="003A722F">
        <w:t>Верхоянский хребет;</w:t>
      </w:r>
      <w:r>
        <w:t xml:space="preserve">     </w:t>
      </w:r>
    </w:p>
    <w:p w:rsidR="0070174F" w:rsidRPr="003A722F" w:rsidRDefault="0070174F" w:rsidP="00251C0C">
      <w:pPr>
        <w:numPr>
          <w:ilvl w:val="0"/>
          <w:numId w:val="52"/>
        </w:numPr>
      </w:pPr>
      <w:r w:rsidRPr="003A722F">
        <w:t>Юкагирское плоскогорье;</w:t>
      </w:r>
    </w:p>
    <w:p w:rsidR="0070174F" w:rsidRPr="003A722F" w:rsidRDefault="0070174F" w:rsidP="00251C0C">
      <w:pPr>
        <w:numPr>
          <w:ilvl w:val="0"/>
          <w:numId w:val="52"/>
        </w:numPr>
      </w:pPr>
      <w:r w:rsidRPr="003A722F">
        <w:t>хребет Сунтар-Хаята;</w:t>
      </w:r>
    </w:p>
    <w:p w:rsidR="0070174F" w:rsidRPr="003A722F" w:rsidRDefault="0070174F" w:rsidP="00251C0C">
      <w:pPr>
        <w:numPr>
          <w:ilvl w:val="0"/>
          <w:numId w:val="52"/>
        </w:numPr>
      </w:pPr>
      <w:r w:rsidRPr="003A722F">
        <w:t>хребет Черского.</w:t>
      </w:r>
    </w:p>
    <w:p w:rsidR="0070174F" w:rsidRDefault="0070174F" w:rsidP="00251C0C">
      <w:pPr>
        <w:numPr>
          <w:ilvl w:val="0"/>
          <w:numId w:val="11"/>
        </w:numPr>
        <w:ind w:left="284"/>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5F5B84" w:rsidRDefault="0070174F" w:rsidP="00251C0C">
      <w:pPr>
        <w:numPr>
          <w:ilvl w:val="0"/>
          <w:numId w:val="11"/>
        </w:numPr>
        <w:ind w:left="284"/>
        <w:rPr>
          <w:b/>
          <w:u w:val="single"/>
        </w:rPr>
      </w:pPr>
      <w:r w:rsidRPr="005F5B84">
        <w:rPr>
          <w:b/>
          <w:u w:val="single"/>
        </w:rPr>
        <w:t>Какая древесная порода преобладает в таёжных лесах Северо-Востока Сибири?</w:t>
      </w:r>
    </w:p>
    <w:p w:rsidR="0070174F" w:rsidRPr="003A722F" w:rsidRDefault="0070174F" w:rsidP="00147C90">
      <w:pPr>
        <w:jc w:val="center"/>
      </w:pPr>
      <w:r w:rsidRPr="003A722F">
        <w:t>а)</w:t>
      </w:r>
      <w:r>
        <w:t xml:space="preserve"> е</w:t>
      </w:r>
      <w:r w:rsidRPr="003A722F">
        <w:t>ль;</w:t>
      </w:r>
      <w:r>
        <w:t xml:space="preserve">        </w:t>
      </w:r>
      <w:r w:rsidRPr="003A722F">
        <w:t>б)</w:t>
      </w:r>
      <w:r>
        <w:t xml:space="preserve"> </w:t>
      </w:r>
      <w:r w:rsidRPr="003A722F">
        <w:t>лиственница;</w:t>
      </w:r>
      <w:r>
        <w:t xml:space="preserve">         </w:t>
      </w:r>
      <w:r w:rsidRPr="003A722F">
        <w:t>в)</w:t>
      </w:r>
      <w:r>
        <w:t xml:space="preserve"> </w:t>
      </w:r>
      <w:r w:rsidRPr="003A722F">
        <w:t>пихта;</w:t>
      </w:r>
      <w:r>
        <w:t xml:space="preserve">         </w:t>
      </w:r>
      <w:r w:rsidRPr="003A722F">
        <w:t>г)</w:t>
      </w:r>
      <w:r>
        <w:t xml:space="preserve"> </w:t>
      </w:r>
      <w:r w:rsidRPr="003A722F">
        <w:t>сосна.</w:t>
      </w:r>
    </w:p>
    <w:p w:rsidR="0070174F" w:rsidRPr="005F5B84" w:rsidRDefault="0070174F" w:rsidP="00251C0C">
      <w:pPr>
        <w:numPr>
          <w:ilvl w:val="0"/>
          <w:numId w:val="11"/>
        </w:numPr>
        <w:ind w:left="284"/>
        <w:rPr>
          <w:b/>
          <w:u w:val="single"/>
        </w:rPr>
      </w:pPr>
      <w:r w:rsidRPr="005F5B84">
        <w:rPr>
          <w:b/>
          <w:u w:val="single"/>
        </w:rPr>
        <w:t>В какой горной системе располагается высшая точка Южно-Сибирского региона?</w:t>
      </w:r>
    </w:p>
    <w:p w:rsidR="0070174F" w:rsidRDefault="0070174F" w:rsidP="00251C0C">
      <w:pPr>
        <w:numPr>
          <w:ilvl w:val="0"/>
          <w:numId w:val="53"/>
        </w:numPr>
        <w:sectPr w:rsidR="0070174F" w:rsidSect="00384402">
          <w:type w:val="continuous"/>
          <w:pgSz w:w="11906" w:h="16838"/>
          <w:pgMar w:top="1134" w:right="850" w:bottom="1134" w:left="1701" w:header="708" w:footer="708" w:gutter="0"/>
          <w:cols w:space="708"/>
          <w:docGrid w:linePitch="360"/>
        </w:sectPr>
      </w:pPr>
    </w:p>
    <w:p w:rsidR="0070174F" w:rsidRPr="003A722F" w:rsidRDefault="0070174F" w:rsidP="00251C0C">
      <w:pPr>
        <w:numPr>
          <w:ilvl w:val="0"/>
          <w:numId w:val="53"/>
        </w:numPr>
      </w:pPr>
      <w:r w:rsidRPr="003A722F">
        <w:t>Алтай;</w:t>
      </w:r>
    </w:p>
    <w:p w:rsidR="0070174F" w:rsidRPr="003A722F" w:rsidRDefault="0070174F" w:rsidP="00251C0C">
      <w:pPr>
        <w:numPr>
          <w:ilvl w:val="0"/>
          <w:numId w:val="53"/>
        </w:numPr>
      </w:pPr>
      <w:r w:rsidRPr="003A722F">
        <w:t>Восточный Саян;</w:t>
      </w:r>
    </w:p>
    <w:p w:rsidR="0070174F" w:rsidRPr="003A722F" w:rsidRDefault="0070174F" w:rsidP="00251C0C">
      <w:pPr>
        <w:numPr>
          <w:ilvl w:val="0"/>
          <w:numId w:val="53"/>
        </w:numPr>
      </w:pPr>
      <w:r w:rsidRPr="003A722F">
        <w:t>Западный Саян;</w:t>
      </w:r>
    </w:p>
    <w:p w:rsidR="0070174F" w:rsidRPr="003A722F" w:rsidRDefault="0070174F" w:rsidP="00251C0C">
      <w:pPr>
        <w:numPr>
          <w:ilvl w:val="0"/>
          <w:numId w:val="53"/>
        </w:numPr>
      </w:pPr>
      <w:r w:rsidRPr="003A722F">
        <w:t>Кузнецкий Алатау</w:t>
      </w:r>
      <w:r>
        <w:t>.</w:t>
      </w:r>
    </w:p>
    <w:p w:rsidR="0070174F" w:rsidRDefault="0070174F" w:rsidP="00251C0C">
      <w:pPr>
        <w:numPr>
          <w:ilvl w:val="0"/>
          <w:numId w:val="11"/>
        </w:numPr>
        <w:ind w:left="284"/>
        <w:rPr>
          <w:b/>
          <w:u w:val="single"/>
        </w:rPr>
        <w:sectPr w:rsidR="0070174F" w:rsidSect="00384402">
          <w:type w:val="continuous"/>
          <w:pgSz w:w="11906" w:h="16838"/>
          <w:pgMar w:top="1134" w:right="850" w:bottom="1134" w:left="1701" w:header="708" w:footer="708" w:gutter="0"/>
          <w:cols w:num="2" w:space="708"/>
          <w:docGrid w:linePitch="360"/>
        </w:sectPr>
      </w:pPr>
    </w:p>
    <w:p w:rsidR="0070174F" w:rsidRPr="005F5B84" w:rsidRDefault="0070174F" w:rsidP="00251C0C">
      <w:pPr>
        <w:numPr>
          <w:ilvl w:val="0"/>
          <w:numId w:val="11"/>
        </w:numPr>
        <w:ind w:left="284"/>
        <w:rPr>
          <w:b/>
          <w:u w:val="single"/>
        </w:rPr>
      </w:pPr>
      <w:r w:rsidRPr="005F5B84">
        <w:rPr>
          <w:b/>
          <w:u w:val="single"/>
        </w:rPr>
        <w:t>В какой горной системе располагается гора Коч-Агач, в районе ко</w:t>
      </w:r>
      <w:r w:rsidRPr="005F5B84">
        <w:rPr>
          <w:b/>
          <w:u w:val="single"/>
        </w:rPr>
        <w:softHyphen/>
        <w:t>торой зафиксирован минимум годовых осадков на территории Рос</w:t>
      </w:r>
      <w:r w:rsidRPr="005F5B84">
        <w:rPr>
          <w:b/>
          <w:u w:val="single"/>
        </w:rPr>
        <w:softHyphen/>
        <w:t>сии (166 мм/год)?</w:t>
      </w:r>
    </w:p>
    <w:p w:rsidR="0070174F" w:rsidRPr="003A722F" w:rsidRDefault="0070174F" w:rsidP="00147C90">
      <w:pPr>
        <w:jc w:val="center"/>
      </w:pPr>
      <w:r w:rsidRPr="003A722F">
        <w:t>а)</w:t>
      </w:r>
      <w:r>
        <w:t xml:space="preserve"> </w:t>
      </w:r>
      <w:r w:rsidRPr="003A722F">
        <w:t>Алтай;</w:t>
      </w:r>
      <w:r>
        <w:t xml:space="preserve">       </w:t>
      </w:r>
      <w:r w:rsidRPr="003A722F">
        <w:t>б)</w:t>
      </w:r>
      <w:r w:rsidRPr="003A722F">
        <w:tab/>
        <w:t>Восточный Саян;</w:t>
      </w:r>
      <w:r>
        <w:t xml:space="preserve">       </w:t>
      </w:r>
      <w:r w:rsidRPr="003A722F">
        <w:t>в)</w:t>
      </w:r>
      <w:r w:rsidRPr="003A722F">
        <w:tab/>
        <w:t>Становое нагорье;</w:t>
      </w:r>
      <w:r>
        <w:t xml:space="preserve">       </w:t>
      </w:r>
      <w:r w:rsidRPr="003A722F">
        <w:t>г)</w:t>
      </w:r>
      <w:r>
        <w:t xml:space="preserve"> </w:t>
      </w:r>
      <w:r w:rsidRPr="003A722F">
        <w:t>Яблоновый хребет.</w:t>
      </w:r>
    </w:p>
    <w:p w:rsidR="0070174F" w:rsidRPr="00EA5E49" w:rsidRDefault="0070174F" w:rsidP="00251C0C">
      <w:pPr>
        <w:numPr>
          <w:ilvl w:val="0"/>
          <w:numId w:val="11"/>
        </w:numPr>
        <w:ind w:left="284"/>
        <w:rPr>
          <w:b/>
          <w:u w:val="single"/>
        </w:rPr>
      </w:pPr>
      <w:r w:rsidRPr="00EA5E49">
        <w:rPr>
          <w:b/>
          <w:u w:val="single"/>
        </w:rPr>
        <w:t>Какой заповедник располагается в районе озера Байкал?</w:t>
      </w:r>
    </w:p>
    <w:p w:rsidR="0070174F" w:rsidRPr="003A722F" w:rsidRDefault="0070174F" w:rsidP="00147C90">
      <w:pPr>
        <w:jc w:val="center"/>
      </w:pPr>
      <w:r w:rsidRPr="003A722F">
        <w:t>а)</w:t>
      </w:r>
      <w:r>
        <w:t xml:space="preserve"> </w:t>
      </w:r>
      <w:r w:rsidRPr="003A722F">
        <w:t>Баргузинский;</w:t>
      </w:r>
      <w:r>
        <w:t xml:space="preserve">        </w:t>
      </w:r>
      <w:r w:rsidRPr="003A722F">
        <w:t>б)</w:t>
      </w:r>
      <w:r>
        <w:t xml:space="preserve"> </w:t>
      </w:r>
      <w:r w:rsidRPr="003A722F">
        <w:t>Буреинский;</w:t>
      </w:r>
      <w:r>
        <w:t xml:space="preserve">       </w:t>
      </w:r>
      <w:r w:rsidRPr="003A722F">
        <w:t>в)</w:t>
      </w:r>
      <w:r>
        <w:t xml:space="preserve"> </w:t>
      </w:r>
      <w:r w:rsidRPr="003A722F">
        <w:t>Вишерский;</w:t>
      </w:r>
      <w:r>
        <w:t xml:space="preserve">       </w:t>
      </w:r>
      <w:r w:rsidRPr="003A722F">
        <w:t>г)</w:t>
      </w:r>
      <w:r>
        <w:t xml:space="preserve"> </w:t>
      </w:r>
      <w:r w:rsidRPr="003A722F">
        <w:t>Тебердинский.</w:t>
      </w:r>
    </w:p>
    <w:p w:rsidR="0070174F" w:rsidRPr="00DB5A5A" w:rsidRDefault="0070174F" w:rsidP="00251C0C">
      <w:pPr>
        <w:numPr>
          <w:ilvl w:val="0"/>
          <w:numId w:val="11"/>
        </w:numPr>
        <w:spacing w:before="240" w:line="276" w:lineRule="auto"/>
        <w:ind w:left="284"/>
        <w:jc w:val="both"/>
        <w:rPr>
          <w:b/>
          <w:u w:val="single"/>
        </w:rPr>
      </w:pPr>
      <w:r w:rsidRPr="00DB5A5A">
        <w:rPr>
          <w:b/>
          <w:u w:val="single"/>
        </w:rPr>
        <w:t>Отметьте правильные высказывания словом «Да», неправильные - словом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938"/>
        <w:gridCol w:w="958"/>
      </w:tblGrid>
      <w:tr w:rsidR="0070174F" w:rsidRPr="003A7BA1" w:rsidTr="00384402">
        <w:tc>
          <w:tcPr>
            <w:tcW w:w="675" w:type="dxa"/>
            <w:tcBorders>
              <w:top w:val="single" w:sz="4" w:space="0" w:color="auto"/>
              <w:left w:val="single" w:sz="4" w:space="0" w:color="auto"/>
              <w:bottom w:val="single" w:sz="4" w:space="0" w:color="auto"/>
              <w:right w:val="single" w:sz="4" w:space="0" w:color="auto"/>
            </w:tcBorders>
          </w:tcPr>
          <w:p w:rsidR="0070174F" w:rsidRPr="00DB5A5A" w:rsidRDefault="0070174F" w:rsidP="00384402">
            <w:pPr>
              <w:jc w:val="center"/>
            </w:pPr>
            <w:r>
              <w:t>1</w:t>
            </w:r>
          </w:p>
        </w:tc>
        <w:tc>
          <w:tcPr>
            <w:tcW w:w="7938" w:type="dxa"/>
            <w:tcBorders>
              <w:top w:val="single" w:sz="4" w:space="0" w:color="auto"/>
              <w:left w:val="single" w:sz="4" w:space="0" w:color="auto"/>
              <w:bottom w:val="single" w:sz="4" w:space="0" w:color="auto"/>
              <w:right w:val="single" w:sz="4" w:space="0" w:color="auto"/>
            </w:tcBorders>
          </w:tcPr>
          <w:p w:rsidR="0070174F" w:rsidRPr="00DB5A5A" w:rsidRDefault="0070174F" w:rsidP="00384402">
            <w:r w:rsidRPr="00DB5A5A">
              <w:t>На полуострове Чукотка начинается гигантский «оловян</w:t>
            </w:r>
            <w:r w:rsidRPr="00DB5A5A">
              <w:softHyphen/>
              <w:t>ный пояс», протянувшийся вдоль восточного побережья Евразии</w:t>
            </w:r>
          </w:p>
        </w:tc>
        <w:tc>
          <w:tcPr>
            <w:tcW w:w="958" w:type="dxa"/>
            <w:tcBorders>
              <w:left w:val="single" w:sz="4" w:space="0" w:color="auto"/>
            </w:tcBorders>
          </w:tcPr>
          <w:p w:rsidR="0070174F" w:rsidRPr="00DB5A5A" w:rsidRDefault="0070174F" w:rsidP="00384402"/>
        </w:tc>
      </w:tr>
      <w:tr w:rsidR="0070174F" w:rsidRPr="003A7BA1" w:rsidTr="00384402">
        <w:tc>
          <w:tcPr>
            <w:tcW w:w="675" w:type="dxa"/>
          </w:tcPr>
          <w:p w:rsidR="0070174F" w:rsidRPr="00DB5A5A" w:rsidRDefault="0070174F" w:rsidP="00384402">
            <w:pPr>
              <w:jc w:val="center"/>
            </w:pPr>
            <w:r>
              <w:t>2</w:t>
            </w:r>
          </w:p>
        </w:tc>
        <w:tc>
          <w:tcPr>
            <w:tcW w:w="7938" w:type="dxa"/>
          </w:tcPr>
          <w:p w:rsidR="0070174F" w:rsidRPr="00DB5A5A" w:rsidRDefault="0070174F" w:rsidP="00384402">
            <w:r w:rsidRPr="00DB5A5A">
              <w:t>В городах Верхоянске и Оймяконе наблюдаются температуры воздуха ниже -70°С</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3</w:t>
            </w:r>
          </w:p>
        </w:tc>
        <w:tc>
          <w:tcPr>
            <w:tcW w:w="7938" w:type="dxa"/>
          </w:tcPr>
          <w:p w:rsidR="0070174F" w:rsidRPr="00DB5A5A" w:rsidRDefault="0070174F" w:rsidP="00384402">
            <w:r w:rsidRPr="00DB5A5A">
              <w:t>Большинство рек Северо-Востока Сибири относится к бассей</w:t>
            </w:r>
            <w:r w:rsidRPr="00DB5A5A">
              <w:softHyphen/>
              <w:t>ну моря Лаптевых</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4</w:t>
            </w:r>
          </w:p>
        </w:tc>
        <w:tc>
          <w:tcPr>
            <w:tcW w:w="7938" w:type="dxa"/>
          </w:tcPr>
          <w:p w:rsidR="0070174F" w:rsidRPr="00DB5A5A" w:rsidRDefault="0070174F" w:rsidP="00384402">
            <w:r w:rsidRPr="00DB5A5A">
              <w:t>Мощность   многолетней   мерзлоты   в   регионе   достигает 400—600 м</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5</w:t>
            </w:r>
          </w:p>
        </w:tc>
        <w:tc>
          <w:tcPr>
            <w:tcW w:w="7938" w:type="dxa"/>
          </w:tcPr>
          <w:p w:rsidR="0070174F" w:rsidRPr="00DB5A5A" w:rsidRDefault="0070174F" w:rsidP="00384402">
            <w:r w:rsidRPr="00DB5A5A">
              <w:t>Наиболее распространённый природный комплекс данной территории — светлохвойная тайга</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6</w:t>
            </w:r>
          </w:p>
        </w:tc>
        <w:tc>
          <w:tcPr>
            <w:tcW w:w="7938" w:type="dxa"/>
          </w:tcPr>
          <w:p w:rsidR="0070174F" w:rsidRPr="00DB5A5A" w:rsidRDefault="0070174F" w:rsidP="00384402">
            <w:r>
              <w:t>Многолетняя мерзлота играет роль водоупорного слоя</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7</w:t>
            </w:r>
          </w:p>
        </w:tc>
        <w:tc>
          <w:tcPr>
            <w:tcW w:w="7938" w:type="dxa"/>
          </w:tcPr>
          <w:p w:rsidR="0070174F" w:rsidRPr="00DB5A5A" w:rsidRDefault="0070174F" w:rsidP="00384402">
            <w:r w:rsidRPr="00DB5A5A">
              <w:t>В горах Южной Сибири много действующих вулканов, большин</w:t>
            </w:r>
            <w:r w:rsidRPr="00DB5A5A">
              <w:softHyphen/>
              <w:t>ство из которых сосредоточено в горных хребтах Забайкалья</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8</w:t>
            </w:r>
          </w:p>
        </w:tc>
        <w:tc>
          <w:tcPr>
            <w:tcW w:w="7938" w:type="dxa"/>
          </w:tcPr>
          <w:p w:rsidR="0070174F" w:rsidRPr="00DB5A5A" w:rsidRDefault="0070174F" w:rsidP="00384402">
            <w:r w:rsidRPr="00DB5A5A">
              <w:t>Высшая точка региона — гора Белуха является и высшей точ</w:t>
            </w:r>
            <w:r w:rsidRPr="00DB5A5A">
              <w:softHyphen/>
              <w:t>кой нашей страны</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9</w:t>
            </w:r>
          </w:p>
        </w:tc>
        <w:tc>
          <w:tcPr>
            <w:tcW w:w="7938" w:type="dxa"/>
          </w:tcPr>
          <w:p w:rsidR="0070174F" w:rsidRPr="00DB5A5A" w:rsidRDefault="0070174F" w:rsidP="00384402">
            <w:r w:rsidRPr="00DB5A5A">
              <w:t>В Байкале сосредоточено около 65% поверхностных пресных вод России</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10</w:t>
            </w:r>
          </w:p>
        </w:tc>
        <w:tc>
          <w:tcPr>
            <w:tcW w:w="7938" w:type="dxa"/>
          </w:tcPr>
          <w:p w:rsidR="0070174F" w:rsidRPr="00DB5A5A" w:rsidRDefault="0070174F" w:rsidP="00384402">
            <w:r w:rsidRPr="00DB5A5A">
              <w:t>У взрослых самцов кабарги нет рогов, но зато у них вырастают клыки</w:t>
            </w:r>
          </w:p>
        </w:tc>
        <w:tc>
          <w:tcPr>
            <w:tcW w:w="958" w:type="dxa"/>
          </w:tcPr>
          <w:p w:rsidR="0070174F" w:rsidRPr="00DB5A5A" w:rsidRDefault="0070174F" w:rsidP="00384402"/>
        </w:tc>
      </w:tr>
      <w:tr w:rsidR="0070174F" w:rsidRPr="003A7BA1" w:rsidTr="00384402">
        <w:tc>
          <w:tcPr>
            <w:tcW w:w="675" w:type="dxa"/>
          </w:tcPr>
          <w:p w:rsidR="0070174F" w:rsidRPr="00DB5A5A" w:rsidRDefault="0070174F" w:rsidP="00384402">
            <w:pPr>
              <w:jc w:val="center"/>
            </w:pPr>
            <w:r>
              <w:t>11</w:t>
            </w:r>
          </w:p>
        </w:tc>
        <w:tc>
          <w:tcPr>
            <w:tcW w:w="7938" w:type="dxa"/>
          </w:tcPr>
          <w:p w:rsidR="0070174F" w:rsidRPr="00DB5A5A" w:rsidRDefault="0070174F" w:rsidP="00384402">
            <w:r w:rsidRPr="00DB5A5A">
              <w:t>В горной тайге преобладает пихта, ель, кедр, сосна</w:t>
            </w:r>
          </w:p>
        </w:tc>
        <w:tc>
          <w:tcPr>
            <w:tcW w:w="958" w:type="dxa"/>
          </w:tcPr>
          <w:p w:rsidR="0070174F" w:rsidRPr="00DB5A5A" w:rsidRDefault="0070174F" w:rsidP="00384402"/>
        </w:tc>
      </w:tr>
    </w:tbl>
    <w:p w:rsidR="0070174F" w:rsidRPr="003A7BA1" w:rsidRDefault="0070174F" w:rsidP="00251C0C">
      <w:pPr>
        <w:numPr>
          <w:ilvl w:val="0"/>
          <w:numId w:val="11"/>
        </w:numPr>
        <w:spacing w:before="240"/>
        <w:ind w:left="284"/>
        <w:jc w:val="both"/>
        <w:rPr>
          <w:b/>
          <w:color w:val="FF0000"/>
          <w:u w:val="single"/>
        </w:rPr>
        <w:sectPr w:rsidR="0070174F" w:rsidRPr="003A7BA1" w:rsidSect="00384402">
          <w:type w:val="continuous"/>
          <w:pgSz w:w="11906" w:h="16838"/>
          <w:pgMar w:top="1134" w:right="850" w:bottom="1134" w:left="1701" w:header="708" w:footer="708" w:gutter="0"/>
          <w:cols w:space="708"/>
          <w:docGrid w:linePitch="360"/>
        </w:sectPr>
      </w:pPr>
    </w:p>
    <w:p w:rsidR="0070174F" w:rsidRPr="00582681" w:rsidRDefault="0070174F" w:rsidP="00251C0C">
      <w:pPr>
        <w:numPr>
          <w:ilvl w:val="0"/>
          <w:numId w:val="11"/>
        </w:numPr>
        <w:spacing w:before="240"/>
        <w:ind w:left="284" w:hanging="349"/>
        <w:rPr>
          <w:b/>
        </w:rPr>
      </w:pPr>
      <w:r w:rsidRPr="00582681">
        <w:rPr>
          <w:b/>
          <w:u w:val="single"/>
        </w:rPr>
        <w:t>Определите, о каких объектах (людях) идет речь в предложениях:</w:t>
      </w:r>
    </w:p>
    <w:p w:rsidR="0070174F" w:rsidRPr="00D612D2" w:rsidRDefault="0070174F" w:rsidP="00251C0C">
      <w:pPr>
        <w:numPr>
          <w:ilvl w:val="0"/>
          <w:numId w:val="54"/>
        </w:numPr>
        <w:jc w:val="both"/>
      </w:pPr>
      <w:r w:rsidRPr="00D612D2">
        <w:t>Азиатский белый журавль, гнездящийся на низменностях севера</w:t>
      </w:r>
      <w:r>
        <w:t xml:space="preserve"> </w:t>
      </w:r>
      <w:r w:rsidRPr="00D612D2">
        <w:t>России.</w:t>
      </w:r>
    </w:p>
    <w:p w:rsidR="0070174F" w:rsidRPr="00D612D2" w:rsidRDefault="0070174F" w:rsidP="00251C0C">
      <w:pPr>
        <w:numPr>
          <w:ilvl w:val="0"/>
          <w:numId w:val="54"/>
        </w:numPr>
        <w:jc w:val="both"/>
      </w:pPr>
      <w:r w:rsidRPr="00D612D2">
        <w:t>Российский мореплаватель и полярный исследователь, именем которого назван остров, где располагается самый северный в нашей стране заповедник.</w:t>
      </w:r>
    </w:p>
    <w:p w:rsidR="0070174F" w:rsidRPr="00D612D2" w:rsidRDefault="0070174F" w:rsidP="00251C0C">
      <w:pPr>
        <w:numPr>
          <w:ilvl w:val="0"/>
          <w:numId w:val="54"/>
        </w:numPr>
        <w:jc w:val="both"/>
      </w:pPr>
      <w:r w:rsidRPr="00D612D2">
        <w:t>Крупная река Северо-Востока Сибири, впадающая в море Лаптевых.</w:t>
      </w:r>
    </w:p>
    <w:p w:rsidR="0070174F" w:rsidRPr="00D612D2" w:rsidRDefault="0070174F" w:rsidP="00251C0C">
      <w:pPr>
        <w:numPr>
          <w:ilvl w:val="0"/>
          <w:numId w:val="54"/>
        </w:numPr>
        <w:jc w:val="both"/>
      </w:pPr>
      <w:r w:rsidRPr="00D612D2">
        <w:t>Горная система, в которой расположена высшая точка Южно-Сибирского региона.</w:t>
      </w:r>
    </w:p>
    <w:p w:rsidR="0070174F" w:rsidRPr="00D612D2" w:rsidRDefault="0070174F" w:rsidP="00251C0C">
      <w:pPr>
        <w:numPr>
          <w:ilvl w:val="0"/>
          <w:numId w:val="54"/>
        </w:numPr>
        <w:jc w:val="both"/>
      </w:pPr>
      <w:r w:rsidRPr="00D612D2">
        <w:t>Река, на которой располагается второе по площади водохранили</w:t>
      </w:r>
      <w:r w:rsidRPr="00D612D2">
        <w:softHyphen/>
        <w:t>ще в России.</w:t>
      </w:r>
    </w:p>
    <w:p w:rsidR="0070174F" w:rsidRPr="00D612D2" w:rsidRDefault="0070174F" w:rsidP="00251C0C">
      <w:pPr>
        <w:numPr>
          <w:ilvl w:val="0"/>
          <w:numId w:val="54"/>
        </w:numPr>
        <w:jc w:val="both"/>
      </w:pPr>
      <w:r w:rsidRPr="00D612D2">
        <w:t>Крупное озеро, через которое протекает река Бия, один из притоков Оби.</w:t>
      </w:r>
    </w:p>
    <w:p w:rsidR="0070174F" w:rsidRDefault="0070174F" w:rsidP="00B50263">
      <w:pPr>
        <w:spacing w:before="240" w:line="276" w:lineRule="auto"/>
        <w:ind w:left="284"/>
        <w:jc w:val="both"/>
        <w:rPr>
          <w:b/>
          <w:u w:val="single"/>
        </w:rPr>
      </w:pPr>
    </w:p>
    <w:p w:rsidR="0070174F" w:rsidRPr="004F28FE" w:rsidRDefault="0070174F" w:rsidP="00251C0C">
      <w:pPr>
        <w:numPr>
          <w:ilvl w:val="0"/>
          <w:numId w:val="11"/>
        </w:numPr>
        <w:spacing w:before="240" w:line="276" w:lineRule="auto"/>
        <w:ind w:left="284"/>
        <w:jc w:val="both"/>
        <w:rPr>
          <w:b/>
          <w:u w:val="single"/>
        </w:rPr>
      </w:pPr>
      <w:r w:rsidRPr="004F28FE">
        <w:rPr>
          <w:b/>
          <w:u w:val="single"/>
        </w:rPr>
        <w:t>Укажите порядок расположения перечисленных географических объектов с севера на юг (табл. № 1) и с запада на восток (табл. № 2):</w:t>
      </w:r>
    </w:p>
    <w:p w:rsidR="0070174F" w:rsidRPr="004F28FE" w:rsidRDefault="0070174F" w:rsidP="00147C90">
      <w:pPr>
        <w:jc w:val="center"/>
        <w:sectPr w:rsidR="0070174F" w:rsidRPr="004F28FE" w:rsidSect="00384402">
          <w:type w:val="continuous"/>
          <w:pgSz w:w="11906" w:h="16838"/>
          <w:pgMar w:top="1134" w:right="850" w:bottom="1134" w:left="1701" w:header="708" w:footer="708" w:gutter="0"/>
          <w:cols w:space="708"/>
          <w:docGrid w:linePitch="360"/>
        </w:sect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6"/>
        <w:gridCol w:w="7679"/>
        <w:gridCol w:w="1001"/>
      </w:tblGrid>
      <w:tr w:rsidR="0070174F" w:rsidRPr="004F28FE" w:rsidTr="00B50263">
        <w:trPr>
          <w:trHeight w:val="240"/>
        </w:trPr>
        <w:tc>
          <w:tcPr>
            <w:tcW w:w="926" w:type="dxa"/>
          </w:tcPr>
          <w:p w:rsidR="0070174F" w:rsidRPr="004F28FE" w:rsidRDefault="0070174F" w:rsidP="00384402">
            <w:pPr>
              <w:jc w:val="center"/>
            </w:pPr>
            <w:r w:rsidRPr="004F28FE">
              <w:t>А</w:t>
            </w:r>
          </w:p>
        </w:tc>
        <w:tc>
          <w:tcPr>
            <w:tcW w:w="7679" w:type="dxa"/>
          </w:tcPr>
          <w:p w:rsidR="0070174F" w:rsidRPr="004F28FE" w:rsidRDefault="0070174F" w:rsidP="00384402">
            <w:r w:rsidRPr="004F28FE">
              <w:t>Гора Белуха</w:t>
            </w:r>
            <w:r w:rsidRPr="004F28FE">
              <w:tab/>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Б</w:t>
            </w:r>
          </w:p>
        </w:tc>
        <w:tc>
          <w:tcPr>
            <w:tcW w:w="7679" w:type="dxa"/>
          </w:tcPr>
          <w:p w:rsidR="0070174F" w:rsidRPr="004F28FE" w:rsidRDefault="0070174F" w:rsidP="00384402">
            <w:r w:rsidRPr="004F28FE">
              <w:t>Енисейский кряж</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В</w:t>
            </w:r>
          </w:p>
        </w:tc>
        <w:tc>
          <w:tcPr>
            <w:tcW w:w="7679" w:type="dxa"/>
          </w:tcPr>
          <w:p w:rsidR="0070174F" w:rsidRPr="004F28FE" w:rsidRDefault="0070174F" w:rsidP="00384402">
            <w:r w:rsidRPr="004F28FE">
              <w:t>Западный Саян</w:t>
            </w:r>
            <w:r w:rsidRPr="004F28FE">
              <w:tab/>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Г</w:t>
            </w:r>
          </w:p>
        </w:tc>
        <w:tc>
          <w:tcPr>
            <w:tcW w:w="7679" w:type="dxa"/>
          </w:tcPr>
          <w:p w:rsidR="0070174F" w:rsidRPr="004F28FE" w:rsidRDefault="0070174F" w:rsidP="00384402">
            <w:r w:rsidRPr="004F28FE">
              <w:t>Кузнецкая котловина</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Д</w:t>
            </w:r>
          </w:p>
        </w:tc>
        <w:tc>
          <w:tcPr>
            <w:tcW w:w="7679" w:type="dxa"/>
          </w:tcPr>
          <w:p w:rsidR="0070174F" w:rsidRPr="004F28FE" w:rsidRDefault="0070174F" w:rsidP="00384402">
            <w:r w:rsidRPr="004F28FE">
              <w:t>Тувинская котловина</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Е</w:t>
            </w:r>
          </w:p>
        </w:tc>
        <w:tc>
          <w:tcPr>
            <w:tcW w:w="7679" w:type="dxa"/>
          </w:tcPr>
          <w:p w:rsidR="0070174F" w:rsidRPr="004F28FE" w:rsidRDefault="0070174F" w:rsidP="00384402">
            <w:r w:rsidRPr="004F28FE">
              <w:t>Минусинская котловина</w:t>
            </w:r>
          </w:p>
        </w:tc>
        <w:tc>
          <w:tcPr>
            <w:tcW w:w="1001" w:type="dxa"/>
          </w:tcPr>
          <w:p w:rsidR="0070174F" w:rsidRPr="004F28FE" w:rsidRDefault="0070174F" w:rsidP="00384402"/>
        </w:tc>
      </w:tr>
      <w:tr w:rsidR="0070174F" w:rsidRPr="004F28FE" w:rsidTr="00B50263">
        <w:trPr>
          <w:trHeight w:val="240"/>
        </w:trPr>
        <w:tc>
          <w:tcPr>
            <w:tcW w:w="926" w:type="dxa"/>
          </w:tcPr>
          <w:p w:rsidR="0070174F" w:rsidRPr="004F28FE" w:rsidRDefault="0070174F" w:rsidP="00384402">
            <w:pPr>
              <w:jc w:val="center"/>
            </w:pPr>
            <w:r w:rsidRPr="004F28FE">
              <w:t>А</w:t>
            </w:r>
          </w:p>
        </w:tc>
        <w:tc>
          <w:tcPr>
            <w:tcW w:w="7679" w:type="dxa"/>
          </w:tcPr>
          <w:p w:rsidR="0070174F" w:rsidRPr="004F28FE" w:rsidRDefault="0070174F" w:rsidP="00384402">
            <w:r w:rsidRPr="004F28FE">
              <w:t>Верхоянский хребет</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Б</w:t>
            </w:r>
          </w:p>
        </w:tc>
        <w:tc>
          <w:tcPr>
            <w:tcW w:w="7679" w:type="dxa"/>
          </w:tcPr>
          <w:p w:rsidR="0070174F" w:rsidRPr="004F28FE" w:rsidRDefault="0070174F" w:rsidP="00384402">
            <w:r w:rsidRPr="004F28FE">
              <w:t>Мыс Дежнёва</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В</w:t>
            </w:r>
          </w:p>
        </w:tc>
        <w:tc>
          <w:tcPr>
            <w:tcW w:w="7679" w:type="dxa"/>
          </w:tcPr>
          <w:p w:rsidR="0070174F" w:rsidRPr="004F28FE" w:rsidRDefault="0070174F" w:rsidP="00384402">
            <w:r w:rsidRPr="004F28FE">
              <w:t xml:space="preserve">Колымская низменность      </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Г</w:t>
            </w:r>
          </w:p>
        </w:tc>
        <w:tc>
          <w:tcPr>
            <w:tcW w:w="7679" w:type="dxa"/>
          </w:tcPr>
          <w:p w:rsidR="0070174F" w:rsidRPr="004F28FE" w:rsidRDefault="0070174F" w:rsidP="00384402">
            <w:r w:rsidRPr="004F28FE">
              <w:t>Центрально-Якутская равнина</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Д</w:t>
            </w:r>
          </w:p>
        </w:tc>
        <w:tc>
          <w:tcPr>
            <w:tcW w:w="7679" w:type="dxa"/>
          </w:tcPr>
          <w:p w:rsidR="0070174F" w:rsidRPr="004F28FE" w:rsidRDefault="0070174F" w:rsidP="00384402">
            <w:r w:rsidRPr="004F28FE">
              <w:t>Чукотское нагорье</w:t>
            </w:r>
          </w:p>
        </w:tc>
        <w:tc>
          <w:tcPr>
            <w:tcW w:w="1001" w:type="dxa"/>
          </w:tcPr>
          <w:p w:rsidR="0070174F" w:rsidRPr="004F28FE" w:rsidRDefault="0070174F" w:rsidP="00384402"/>
        </w:tc>
      </w:tr>
      <w:tr w:rsidR="0070174F" w:rsidRPr="004F28FE" w:rsidTr="00B50263">
        <w:tc>
          <w:tcPr>
            <w:tcW w:w="926" w:type="dxa"/>
          </w:tcPr>
          <w:p w:rsidR="0070174F" w:rsidRPr="004F28FE" w:rsidRDefault="0070174F" w:rsidP="00384402">
            <w:pPr>
              <w:jc w:val="center"/>
            </w:pPr>
            <w:r w:rsidRPr="004F28FE">
              <w:t>Е</w:t>
            </w:r>
          </w:p>
        </w:tc>
        <w:tc>
          <w:tcPr>
            <w:tcW w:w="7679" w:type="dxa"/>
          </w:tcPr>
          <w:p w:rsidR="0070174F" w:rsidRPr="004F28FE" w:rsidRDefault="0070174F" w:rsidP="00384402">
            <w:r w:rsidRPr="004F28FE">
              <w:t>Яно-Индигирская низменность</w:t>
            </w:r>
          </w:p>
        </w:tc>
        <w:tc>
          <w:tcPr>
            <w:tcW w:w="1001" w:type="dxa"/>
          </w:tcPr>
          <w:p w:rsidR="0070174F" w:rsidRPr="004F28FE" w:rsidRDefault="0070174F" w:rsidP="00384402"/>
        </w:tc>
      </w:tr>
    </w:tbl>
    <w:tbl>
      <w:tblPr>
        <w:tblpPr w:leftFromText="180" w:rightFromText="180" w:vertAnchor="text" w:horzAnchor="margin" w:tblpXSpec="center" w:tblpY="1061"/>
        <w:tblW w:w="9513" w:type="dxa"/>
        <w:tblLook w:val="00A0"/>
      </w:tblPr>
      <w:tblGrid>
        <w:gridCol w:w="456"/>
        <w:gridCol w:w="7925"/>
        <w:gridCol w:w="1132"/>
      </w:tblGrid>
      <w:tr w:rsidR="0070174F" w:rsidRPr="003A7BA1" w:rsidTr="00B50263">
        <w:trPr>
          <w:trHeight w:val="202"/>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1</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Верхоянский хребет расположен к востоку или к западу от Лены?</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r w:rsidRPr="004F28FE">
              <w:t> </w:t>
            </w:r>
          </w:p>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2</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 xml:space="preserve">Какое море имеет большую площадь: </w:t>
            </w:r>
            <w:r w:rsidRPr="00AC1FCC">
              <w:t>Восточно-Сибирское или Чукотское?</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3</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Хребет Сунтар-Хаята является продолже</w:t>
            </w:r>
            <w:r w:rsidRPr="004F28FE">
              <w:softHyphen/>
              <w:t>нием Верхоянского хребта или Черского?</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4</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В каком горном хребте находится гора По</w:t>
            </w:r>
            <w:r w:rsidRPr="004F28FE">
              <w:softHyphen/>
              <w:t>беда?</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5</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Какая низменность расположена севернее — Яно-Индигирская или Колымская?</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6</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Истоки реки Витим находятся к востоку или к западу от Байкала?</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7</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Енисей впадает в Карское или в Восточно-Си</w:t>
            </w:r>
            <w:r w:rsidRPr="004F28FE">
              <w:softHyphen/>
              <w:t>бирское море?</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8</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Истоки Лены находятся к востоку или к запа</w:t>
            </w:r>
            <w:r w:rsidRPr="004F28FE">
              <w:softHyphen/>
              <w:t>ду от Байкала?</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9</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Байкальский хребет находится на восточном или на западном берегу Байкала?</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10</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На берегу Байкала расположены Становое на</w:t>
            </w:r>
            <w:r w:rsidRPr="004F28FE">
              <w:softHyphen/>
              <w:t>горье или Становой хребет?</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11</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Мыс Лопатка — это южная оконечность Са</w:t>
            </w:r>
            <w:r w:rsidRPr="004F28FE">
              <w:softHyphen/>
              <w:t>халина или Камчатки?</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r w:rsidR="0070174F" w:rsidRPr="003A7BA1" w:rsidTr="00B50263">
        <w:trPr>
          <w:trHeight w:val="300"/>
        </w:trPr>
        <w:tc>
          <w:tcPr>
            <w:tcW w:w="456" w:type="dxa"/>
            <w:tcBorders>
              <w:top w:val="single" w:sz="4" w:space="0" w:color="auto"/>
              <w:left w:val="single" w:sz="4" w:space="0" w:color="auto"/>
              <w:bottom w:val="single" w:sz="4" w:space="0" w:color="auto"/>
              <w:right w:val="single" w:sz="4" w:space="0" w:color="auto"/>
            </w:tcBorders>
          </w:tcPr>
          <w:p w:rsidR="0070174F" w:rsidRPr="004F28FE" w:rsidRDefault="0070174F" w:rsidP="00B50263">
            <w:pPr>
              <w:jc w:val="center"/>
            </w:pPr>
            <w:r>
              <w:t>12</w:t>
            </w:r>
          </w:p>
        </w:tc>
        <w:tc>
          <w:tcPr>
            <w:tcW w:w="7925" w:type="dxa"/>
            <w:tcBorders>
              <w:top w:val="single" w:sz="4" w:space="0" w:color="auto"/>
              <w:left w:val="nil"/>
              <w:bottom w:val="single" w:sz="4" w:space="0" w:color="auto"/>
              <w:right w:val="single" w:sz="4" w:space="0" w:color="auto"/>
            </w:tcBorders>
          </w:tcPr>
          <w:p w:rsidR="0070174F" w:rsidRPr="004F28FE" w:rsidRDefault="0070174F" w:rsidP="00B50263">
            <w:r w:rsidRPr="004F28FE">
              <w:t>Что находится севернее: залив Петра Велико</w:t>
            </w:r>
            <w:r w:rsidRPr="004F28FE">
              <w:softHyphen/>
              <w:t>го или Татарский пролив?</w:t>
            </w:r>
          </w:p>
        </w:tc>
        <w:tc>
          <w:tcPr>
            <w:tcW w:w="1132" w:type="dxa"/>
            <w:tcBorders>
              <w:top w:val="single" w:sz="4" w:space="0" w:color="auto"/>
              <w:left w:val="nil"/>
              <w:bottom w:val="single" w:sz="4" w:space="0" w:color="auto"/>
              <w:right w:val="single" w:sz="4" w:space="0" w:color="auto"/>
            </w:tcBorders>
          </w:tcPr>
          <w:p w:rsidR="0070174F" w:rsidRPr="004F28FE" w:rsidRDefault="0070174F" w:rsidP="00B50263"/>
        </w:tc>
      </w:tr>
    </w:tbl>
    <w:p w:rsidR="0070174F" w:rsidRPr="004F28FE" w:rsidRDefault="0070174F" w:rsidP="00B50263">
      <w:pPr>
        <w:numPr>
          <w:ilvl w:val="0"/>
          <w:numId w:val="11"/>
        </w:numPr>
        <w:spacing w:before="240"/>
        <w:ind w:left="284"/>
      </w:pPr>
      <w:r w:rsidRPr="004F28FE">
        <w:rPr>
          <w:b/>
          <w:u w:val="single"/>
        </w:rPr>
        <w:t>Как вы думаете:</w:t>
      </w:r>
    </w:p>
    <w:p w:rsidR="0070174F" w:rsidRPr="004F28FE" w:rsidRDefault="0070174F" w:rsidP="00147C90">
      <w:pPr>
        <w:spacing w:before="240"/>
        <w:ind w:left="284"/>
        <w:jc w:val="both"/>
        <w:rPr>
          <w:b/>
          <w:u w:val="single"/>
        </w:rPr>
        <w:sectPr w:rsidR="0070174F" w:rsidRPr="004F28FE" w:rsidSect="00384402">
          <w:type w:val="continuous"/>
          <w:pgSz w:w="11906" w:h="16838"/>
          <w:pgMar w:top="1134" w:right="850" w:bottom="1134" w:left="1701" w:header="708" w:footer="708" w:gutter="0"/>
          <w:cols w:num="2" w:space="708"/>
          <w:docGrid w:linePitch="360"/>
        </w:sectPr>
      </w:pPr>
      <w:r>
        <w:rPr>
          <w:b/>
          <w:u w:val="single"/>
        </w:rPr>
        <w:t xml:space="preserve">           </w:t>
      </w:r>
    </w:p>
    <w:p w:rsidR="0070174F" w:rsidRPr="00B50263" w:rsidRDefault="0070174F" w:rsidP="00B50263">
      <w:pPr>
        <w:spacing w:line="276" w:lineRule="auto"/>
        <w:ind w:left="1440"/>
        <w:jc w:val="both"/>
        <w:rPr>
          <w:b/>
        </w:rPr>
      </w:pPr>
    </w:p>
    <w:p w:rsidR="0070174F" w:rsidRDefault="0070174F" w:rsidP="00F47B47">
      <w:pPr>
        <w:autoSpaceDE w:val="0"/>
        <w:autoSpaceDN w:val="0"/>
        <w:adjustRightInd w:val="0"/>
        <w:jc w:val="center"/>
        <w:rPr>
          <w:rFonts w:ascii="TimesNewRomanPS-BoldItalicMT" w:hAnsi="TimesNewRomanPS-BoldItalicMT" w:cs="TimesNewRomanPS-BoldItalicMT"/>
          <w:b/>
          <w:bCs/>
          <w:i/>
          <w:iCs/>
        </w:rPr>
      </w:pPr>
      <w:r>
        <w:t xml:space="preserve"> </w:t>
      </w:r>
      <w:r>
        <w:rPr>
          <w:rFonts w:ascii="TimesNewRomanPS-BoldItalicMT" w:hAnsi="TimesNewRomanPS-BoldItalicMT" w:cs="TimesNewRomanPS-BoldItalicMT"/>
          <w:b/>
          <w:bCs/>
          <w:i/>
          <w:iCs/>
        </w:rPr>
        <w:t>Литература для учителя</w:t>
      </w:r>
    </w:p>
    <w:p w:rsidR="0070174F" w:rsidRDefault="0070174F" w:rsidP="00B50263">
      <w:pPr>
        <w:autoSpaceDE w:val="0"/>
        <w:autoSpaceDN w:val="0"/>
        <w:adjustRightInd w:val="0"/>
        <w:jc w:val="both"/>
        <w:rPr>
          <w:rFonts w:ascii="TimesNewRomanPS-BoldItalicMT" w:hAnsi="TimesNewRomanPS-BoldItalicMT" w:cs="TimesNewRomanPS-BoldItalicMT"/>
          <w:bCs/>
          <w:iCs/>
        </w:rPr>
      </w:pPr>
    </w:p>
    <w:p w:rsidR="0070174F" w:rsidRDefault="0070174F" w:rsidP="00B50263">
      <w:pPr>
        <w:autoSpaceDE w:val="0"/>
        <w:autoSpaceDN w:val="0"/>
        <w:adjustRightInd w:val="0"/>
        <w:jc w:val="both"/>
        <w:rPr>
          <w:rFonts w:ascii="TimesNewRomanPS-BoldItalicMT" w:hAnsi="TimesNewRomanPS-BoldItalicMT" w:cs="TimesNewRomanPS-BoldItalicMT"/>
          <w:bCs/>
          <w:iCs/>
        </w:rPr>
      </w:pPr>
      <w:r>
        <w:rPr>
          <w:rFonts w:ascii="TimesNewRomanPS-BoldItalicMT" w:hAnsi="TimesNewRomanPS-BoldItalicMT" w:cs="TimesNewRomanPS-BoldItalicMT"/>
          <w:bCs/>
          <w:iCs/>
        </w:rPr>
        <w:t xml:space="preserve">1. Догацких </w:t>
      </w:r>
      <w:bookmarkStart w:id="0" w:name="_GoBack"/>
      <w:bookmarkEnd w:id="0"/>
      <w:r>
        <w:rPr>
          <w:rFonts w:ascii="TimesNewRomanPS-BoldItalicMT" w:hAnsi="TimesNewRomanPS-BoldItalicMT" w:cs="TimesNewRomanPS-BoldItalicMT"/>
          <w:bCs/>
          <w:iCs/>
        </w:rPr>
        <w:t>Е.М., Алексеевский Н.И. География: Учебник для 8 класса общеобразовательных учреждений. – 2-е  издание. –М.: ООО «ТИД» Русское слово –РС», 2009.</w:t>
      </w:r>
    </w:p>
    <w:p w:rsidR="0070174F" w:rsidRDefault="0070174F" w:rsidP="00B50263">
      <w:pPr>
        <w:autoSpaceDE w:val="0"/>
        <w:autoSpaceDN w:val="0"/>
        <w:adjustRightInd w:val="0"/>
        <w:jc w:val="both"/>
        <w:rPr>
          <w:rFonts w:ascii="TimesNewRomanPS-BoldItalicMT" w:hAnsi="TimesNewRomanPS-BoldItalicMT" w:cs="TimesNewRomanPS-BoldItalicMT"/>
          <w:bCs/>
          <w:iCs/>
        </w:rPr>
      </w:pPr>
      <w:r>
        <w:rPr>
          <w:rFonts w:ascii="TimesNewRomanPS-BoldItalicMT" w:hAnsi="TimesNewRomanPS-BoldItalicMT" w:cs="TimesNewRomanPS-BoldItalicMT"/>
          <w:bCs/>
          <w:iCs/>
        </w:rPr>
        <w:t>2. Догацких Е.М.,  Рабочая тетрадь   для 8 класса общеобразовательных учреждений. – 2-е  издание. –М.: ООО «ТИД» Русское слово –РС», 2009.</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3. Географический атлас. 8 класс. – М.: Дрофа, 2007.</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4. Евдокимов В.И. Тесты по географии России: 8-9 классы: к учебнику под ред. В.П.Дронова «География России. 8-9 классы: учеб. для общеобразоват. учреждений» / В.И.Евдокимов. – М.: Издательство «Экзамен», 2009. – 109, (3) с. (Серия «Учебно-методический комплект»).</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5. Капустин В.Г., Корнев И.Н., Поздняк С.Н. Рабочая тетрадь по географии Свердловской области для учащихся 8-9 классов средней школы. 2-е изд. испр. – Екатеринбург: Роскартография, 2006. 80 с.; ил., карт.</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6. Курашева, Е.М. География России: 8-9 классы: в схемах им таблицах / Е.М.Курашева. – М.: Издательство «Экзамен», 2009. – 222, (2) с. (Серия «Учебно-методический комплект»).</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7. Петрова, Н.Н. Новый образовательный стандарт. Оценка качества подготовки выпускников основной школы по географии: 9 класс / Петрова Н.Н. – М.: Издательство «Экзамен», 2006. – 61 )3) с. (Серия «Учебно-методический комплект»).</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8. Сиротин В.И. Тетрадь для оценки качества знаний по географии. 9 кл. – 3-е изд., стереотип. – М.: Дрофа, 2004. – 96 с.: ил., карт.</w:t>
      </w:r>
    </w:p>
    <w:p w:rsidR="0070174F" w:rsidRDefault="0070174F" w:rsidP="00B50263">
      <w:pPr>
        <w:autoSpaceDE w:val="0"/>
        <w:autoSpaceDN w:val="0"/>
        <w:adjustRightInd w:val="0"/>
        <w:jc w:val="both"/>
        <w:rPr>
          <w:rFonts w:ascii="TimesNewRomanPSMT" w:hAnsi="TimesNewRomanPSMT" w:cs="TimesNewRomanPSMT"/>
        </w:rPr>
      </w:pPr>
      <w:r>
        <w:rPr>
          <w:rFonts w:ascii="TimesNewRomanPSMT" w:hAnsi="TimesNewRomanPSMT" w:cs="TimesNewRomanPSMT"/>
        </w:rPr>
        <w:t>9. Примерные программы по учебным предметам. География. 6-9 классы. – М.: Просвещение, 2010. – 71 с. – (Стандарты второго поколения).</w:t>
      </w:r>
    </w:p>
    <w:p w:rsidR="0070174F" w:rsidRDefault="0070174F" w:rsidP="00F47B47">
      <w:pPr>
        <w:autoSpaceDE w:val="0"/>
        <w:autoSpaceDN w:val="0"/>
        <w:adjustRightInd w:val="0"/>
        <w:rPr>
          <w:rFonts w:ascii="TimesNewRomanPSMT" w:hAnsi="TimesNewRomanPSMT" w:cs="TimesNewRomanPSMT"/>
        </w:rPr>
      </w:pPr>
    </w:p>
    <w:p w:rsidR="0070174F" w:rsidRDefault="0070174F" w:rsidP="00F47B47">
      <w:pPr>
        <w:autoSpaceDE w:val="0"/>
        <w:autoSpaceDN w:val="0"/>
        <w:adjustRightInd w:val="0"/>
        <w:rPr>
          <w:rFonts w:ascii="TimesNewRomanPSMT" w:hAnsi="TimesNewRomanPSMT" w:cs="TimesNewRomanPSMT"/>
        </w:rPr>
      </w:pPr>
    </w:p>
    <w:p w:rsidR="0070174F" w:rsidRDefault="0070174F" w:rsidP="00E37218">
      <w:pPr>
        <w:autoSpaceDE w:val="0"/>
        <w:autoSpaceDN w:val="0"/>
        <w:adjustRightInd w:val="0"/>
        <w:jc w:val="center"/>
        <w:rPr>
          <w:rFonts w:ascii="TimesNewRomanPSMT" w:hAnsi="TimesNewRomanPSMT" w:cs="TimesNewRomanPSMT"/>
        </w:rPr>
      </w:pPr>
      <w:r>
        <w:rPr>
          <w:rFonts w:ascii="TimesNewRomanPSMT" w:hAnsi="TimesNewRomanPSMT" w:cs="TimesNewRomanPSMT"/>
        </w:rPr>
        <w:t>Литература для учащихся</w:t>
      </w:r>
    </w:p>
    <w:p w:rsidR="0070174F" w:rsidRDefault="0070174F" w:rsidP="00E37218">
      <w:pPr>
        <w:pStyle w:val="NormalWeb"/>
        <w:spacing w:before="0" w:beforeAutospacing="0" w:after="0" w:afterAutospacing="0" w:line="453" w:lineRule="atLeast"/>
        <w:jc w:val="both"/>
        <w:rPr>
          <w:color w:val="000000"/>
        </w:rPr>
      </w:pPr>
      <w:r>
        <w:rPr>
          <w:color w:val="000000"/>
        </w:rPr>
        <w:t>1.</w:t>
      </w:r>
      <w:r w:rsidRPr="00E06C25">
        <w:rPr>
          <w:color w:val="000000"/>
        </w:rPr>
        <w:t xml:space="preserve">Андрейчев А.Н. Свет Ангары. Иркутск: Восточно-Сибирское книжное издательство, </w:t>
      </w:r>
    </w:p>
    <w:p w:rsidR="0070174F" w:rsidRDefault="0070174F" w:rsidP="00E37218">
      <w:pPr>
        <w:pStyle w:val="NormalWeb"/>
        <w:spacing w:before="0" w:beforeAutospacing="0" w:after="0" w:afterAutospacing="0" w:line="453" w:lineRule="atLeast"/>
        <w:jc w:val="both"/>
        <w:rPr>
          <w:color w:val="000000"/>
        </w:rPr>
      </w:pPr>
      <w:r w:rsidRPr="00E06C25">
        <w:rPr>
          <w:color w:val="000000"/>
        </w:rPr>
        <w:t>1980 г.</w:t>
      </w:r>
    </w:p>
    <w:p w:rsidR="0070174F" w:rsidRDefault="0070174F" w:rsidP="00E37218">
      <w:pPr>
        <w:autoSpaceDE w:val="0"/>
        <w:autoSpaceDN w:val="0"/>
        <w:adjustRightInd w:val="0"/>
        <w:jc w:val="both"/>
        <w:rPr>
          <w:rFonts w:ascii="TimesNewRomanPS-BoldItalicMT" w:hAnsi="TimesNewRomanPS-BoldItalicMT" w:cs="TimesNewRomanPS-BoldItalicMT"/>
          <w:bCs/>
          <w:iCs/>
        </w:rPr>
      </w:pPr>
      <w:r>
        <w:rPr>
          <w:rFonts w:ascii="TimesNewRomanPS-BoldItalicMT" w:hAnsi="TimesNewRomanPS-BoldItalicMT" w:cs="TimesNewRomanPS-BoldItalicMT"/>
          <w:bCs/>
          <w:iCs/>
        </w:rPr>
        <w:t>2.  Догацких Е.М., Алексеевский Н.И. География: Учебник для 8 класса общеобразовательных учреждений. – 2-е  издание. –М.: ООО «ТИД» Русское слово –РС», 2009.</w:t>
      </w:r>
    </w:p>
    <w:p w:rsidR="0070174F" w:rsidRDefault="0070174F" w:rsidP="001B39CB">
      <w:pPr>
        <w:autoSpaceDE w:val="0"/>
        <w:autoSpaceDN w:val="0"/>
        <w:adjustRightInd w:val="0"/>
        <w:jc w:val="both"/>
      </w:pPr>
      <w:r>
        <w:rPr>
          <w:rFonts w:ascii="TimesNewRomanPS-BoldItalicMT" w:hAnsi="TimesNewRomanPS-BoldItalicMT" w:cs="TimesNewRomanPS-BoldItalicMT"/>
          <w:bCs/>
          <w:iCs/>
        </w:rPr>
        <w:t>3.  Догацких Е.М.,  Рабочая тетрадь   для 8 класса общеобразовательных учреждений. – 2-е  издание. –М.: ООО «ТИД» Русское слово –РС», 2009.</w:t>
      </w:r>
    </w:p>
    <w:p w:rsidR="0070174F" w:rsidRDefault="0070174F" w:rsidP="001B39CB">
      <w:pPr>
        <w:pStyle w:val="NormalWeb"/>
        <w:spacing w:before="0" w:beforeAutospacing="0" w:after="0" w:afterAutospacing="0" w:line="453" w:lineRule="atLeast"/>
        <w:ind w:left="77"/>
        <w:jc w:val="both"/>
        <w:rPr>
          <w:color w:val="000000"/>
        </w:rPr>
      </w:pPr>
      <w:r>
        <w:rPr>
          <w:color w:val="000000"/>
        </w:rPr>
        <w:t>4.Просекин И.И. Усть-Илимск продолжается. Иркутск:</w:t>
      </w:r>
      <w:r w:rsidRPr="00E06C25">
        <w:rPr>
          <w:color w:val="000000"/>
        </w:rPr>
        <w:t xml:space="preserve"> </w:t>
      </w:r>
      <w:r>
        <w:rPr>
          <w:color w:val="000000"/>
        </w:rPr>
        <w:t>Восточно-Сибирское книжное издательство, 1980 г.</w:t>
      </w:r>
    </w:p>
    <w:p w:rsidR="0070174F" w:rsidRDefault="0070174F" w:rsidP="001B39CB">
      <w:pPr>
        <w:pStyle w:val="NormalWeb"/>
        <w:spacing w:before="0" w:beforeAutospacing="0" w:after="0" w:afterAutospacing="0" w:line="453" w:lineRule="atLeast"/>
        <w:jc w:val="both"/>
        <w:rPr>
          <w:color w:val="000000"/>
        </w:rPr>
      </w:pPr>
      <w:r>
        <w:rPr>
          <w:color w:val="000000"/>
        </w:rPr>
        <w:t>5.Магомедов М.М. Природа Усть-Илимского района. Иркутск – Усть-Илимск. Издательство института географии СО РАН, 2003г.</w:t>
      </w:r>
    </w:p>
    <w:p w:rsidR="0070174F" w:rsidRDefault="0070174F" w:rsidP="001B39CB">
      <w:pPr>
        <w:pStyle w:val="NormalWeb"/>
        <w:spacing w:before="0" w:beforeAutospacing="0" w:after="0" w:afterAutospacing="0" w:line="453" w:lineRule="atLeast"/>
        <w:jc w:val="both"/>
        <w:rPr>
          <w:color w:val="000000"/>
        </w:rPr>
      </w:pPr>
      <w:r>
        <w:rPr>
          <w:color w:val="000000"/>
        </w:rPr>
        <w:t xml:space="preserve"> 6. Магомедов М.М. Экономика  Усть-Илимского района. Иркутск – Усть-Илимск. Издательство института географии СО РАН, 2006 г.</w:t>
      </w:r>
    </w:p>
    <w:p w:rsidR="0070174F" w:rsidRDefault="0070174F" w:rsidP="001B39CB">
      <w:pPr>
        <w:pStyle w:val="NormalWeb"/>
        <w:spacing w:before="0" w:beforeAutospacing="0" w:after="0" w:afterAutospacing="0" w:line="453" w:lineRule="atLeast"/>
        <w:jc w:val="both"/>
        <w:rPr>
          <w:color w:val="000000"/>
        </w:rPr>
      </w:pPr>
      <w:r>
        <w:rPr>
          <w:color w:val="000000"/>
        </w:rPr>
        <w:t xml:space="preserve"> Курило М.И. Усть-Илимский ЛПК. Москва: Первая образцовая типография, 1996 г.</w:t>
      </w:r>
    </w:p>
    <w:p w:rsidR="0070174F" w:rsidRDefault="0070174F" w:rsidP="001B39CB">
      <w:pPr>
        <w:pStyle w:val="NormalWeb"/>
        <w:spacing w:before="0" w:beforeAutospacing="0" w:after="0" w:afterAutospacing="0" w:line="453" w:lineRule="atLeast"/>
        <w:jc w:val="both"/>
        <w:rPr>
          <w:color w:val="000000"/>
        </w:rPr>
      </w:pPr>
    </w:p>
    <w:p w:rsidR="0070174F" w:rsidRDefault="0070174F" w:rsidP="00E37218">
      <w:pPr>
        <w:autoSpaceDE w:val="0"/>
        <w:autoSpaceDN w:val="0"/>
        <w:adjustRightInd w:val="0"/>
        <w:jc w:val="both"/>
        <w:rPr>
          <w:rFonts w:ascii="TimesNewRomanPSMT" w:hAnsi="TimesNewRomanPSMT" w:cs="TimesNewRomanPSMT"/>
        </w:rPr>
      </w:pPr>
    </w:p>
    <w:p w:rsidR="0070174F" w:rsidRDefault="0070174F" w:rsidP="00F47B47">
      <w:pPr>
        <w:spacing w:line="276" w:lineRule="auto"/>
        <w:jc w:val="both"/>
      </w:pPr>
    </w:p>
    <w:p w:rsidR="0070174F" w:rsidRDefault="0070174F" w:rsidP="00F47B47">
      <w:pPr>
        <w:autoSpaceDE w:val="0"/>
        <w:autoSpaceDN w:val="0"/>
        <w:adjustRightInd w:val="0"/>
        <w:jc w:val="center"/>
        <w:rPr>
          <w:rFonts w:ascii="TimesNewRomanPS-BoldItalicMT" w:hAnsi="TimesNewRomanPS-BoldItalicMT" w:cs="TimesNewRomanPS-BoldItalicMT"/>
          <w:b/>
          <w:bCs/>
          <w:i/>
          <w:iCs/>
        </w:rPr>
      </w:pPr>
    </w:p>
    <w:p w:rsidR="0070174F" w:rsidRDefault="0070174F" w:rsidP="00F47B47">
      <w:pPr>
        <w:autoSpaceDE w:val="0"/>
        <w:autoSpaceDN w:val="0"/>
        <w:adjustRightInd w:val="0"/>
        <w:jc w:val="center"/>
        <w:rPr>
          <w:rFonts w:ascii="TimesNewRomanPS-BoldItalicMT" w:hAnsi="TimesNewRomanPS-BoldItalicMT" w:cs="TimesNewRomanPS-BoldItalicMT"/>
          <w:b/>
          <w:bCs/>
          <w:i/>
          <w:iCs/>
        </w:rPr>
      </w:pPr>
      <w:r>
        <w:rPr>
          <w:rFonts w:ascii="TimesNewRomanPS-BoldItalicMT" w:hAnsi="TimesNewRomanPS-BoldItalicMT" w:cs="TimesNewRomanPS-BoldItalicMT"/>
          <w:b/>
          <w:bCs/>
          <w:i/>
          <w:iCs/>
        </w:rPr>
        <w:t>Дополнительная литература:</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 Агеева И.Д. Веселая география на уроках и праздниках: Методическое пособие. – М.: ТЦ Сфера, 2005. – 240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 Алексеев А.И. География: Население и хозяйство России: учеб. для 8 кл. общеобразоват. учреждений / А.И.Алексеев, В.В.Николина. – 12-е изд. – М.: Просвещение, 2006. – 359 с.: ил., карт.</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3. Алекссев А.И. Рабочая тетрадь по географии : (8 кл.) : пособие для учащихся общеобразоват. учреждений / А.И.Алексеев, В.В.Николина. – 10-е изд. – М.: Просвещение, 2008. – 47 с. : карт.</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4. Андреева В.Н. Предметная неделя географии в школе / Авт.-сост. В.Н.Андреева. – Ростов н/Д.: Феникс, 2005. – 224 с. – (Библиотека учителя).</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 xml:space="preserve">5. Барабанов, В.В. География: Полный справочник для подготовки к ЕГЭ /В.В.Барабанов, С.Е.Дюкова, О.В.Чичерина - М.: АСТ: Астрель; </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Владимир: ВКТ, 2009 – 318, (2) с., ил. – (Единый государственный экзамен).</w:t>
      </w:r>
    </w:p>
    <w:p w:rsidR="0070174F" w:rsidRDefault="0070174F" w:rsidP="00B50263">
      <w:pPr>
        <w:rPr>
          <w:rFonts w:ascii="TimesNewRomanPSMT" w:hAnsi="TimesNewRomanPSMT" w:cs="TimesNewRomanPSMT"/>
        </w:rPr>
      </w:pPr>
      <w:r>
        <w:rPr>
          <w:rFonts w:ascii="TimesNewRomanPSMT" w:hAnsi="TimesNewRomanPSMT" w:cs="TimesNewRomanPSMT"/>
        </w:rPr>
        <w:t>6. Барабанов В.В. Тематический тестовый контроль по экономической и социальной географии России: 8-9 класс. – М.: ТЦ «Сфера», 2000. –</w:t>
      </w:r>
      <w:r>
        <w:rPr>
          <w:rFonts w:ascii="TimesNewRomanPS-BoldItalicMT" w:hAnsi="TimesNewRomanPS-BoldItalicMT" w:cs="TimesNewRomanPS-BoldItalicMT"/>
          <w:sz w:val="20"/>
          <w:szCs w:val="20"/>
        </w:rPr>
        <w:t>_</w:t>
      </w:r>
      <w:r>
        <w:rPr>
          <w:rFonts w:ascii="TimesNewRomanPSMT" w:hAnsi="TimesNewRomanPSMT" w:cs="TimesNewRomanPSMT"/>
        </w:rPr>
        <w:t>7. Баринова И.И. Занимательная география. Любопытные факты, кроссворды / Сост. И.И.Баринова. – М.: Школа-Пресс, 1992. – 96 с. – (Б-ка журнала «География в школе»).</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8. Баринова И.И., Ром В.Я. География России. 8-9 кл.: Метод. пособие. – 5-е изд., стереотип. – М.: Дрофа, 2002. – 144 с.: ил., карт.</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9. Болотникова Н.В. География: уроки-игры в средней школе / сост. Н.В.Болотникова. – Волгоград: Учитель, 2007. – 138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10. Горбанев В.А. Экономическая и социальная география России и стран СНГ: Тесты для поступающих в вузы. – М.: Новая школа, 1996. –176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11. Горбатова, О.Н. География. 6-11 классы: технология решения творческих задач / О.Н.Горбатова. – Волгоград: Учитель, 2010. – 165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12. Жижина Е.А. Поурочные разработки по географии: население и хозяйство России. 8 класс. – М.: «ВАКО», 2005, 288 с. – (В помощь учителю).</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13. Заяц Д.В. Каркас русской цивилизации / Д.В.Заяц, К.С.Лазаревич, С.В.Рагачев. – М.: Чистые пруды, 2007. – 32 с. – (Библиотечка «Первого сентября», серия «География». Вып. 2(14)).</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14. Зинченко, Л.А. География. 6-10 классы. Активные формы обучения : нескучные уроки, интернет-викторины / авт.- сост. Н.Н.Зинченко, Л.А.Звонцова. – Волгоград : Учитель, 2011. – 265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 xml:space="preserve"> 15. Климанова О.А. Олимпиады по географии. 6-11 кл. : метод. пособие / под ред. О.А.Климановой, А.С.Наумова. – 4-е изд., стереотип. – М. : Дрофа, 2006. – 205, (3) с. : ил., карт.</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16. Козловский Е.Г., Разумовская О.К. Веселая география. Викторины, ребусы, кроссворды. Популярное пособие для родителей и педагогов / художники В.Х.Янаев, В.Н.Куров. – Ярославль: «Академия развития», 1997. – 144 с., ил. (Серия: «Учиться надо весело»).</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 xml:space="preserve"> 17. Моргунова А.Б. География. 6-11 классы: уроки учительского мастерства / авт.-сост. А.Б.Моргунова. – Волгоград: Учитель, 2009. – 150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19. Сиротин В.И. Тесты для итогового контроля. 8-9 классы. – М.: Дрофа, 2007.</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20. Маерова Н.Ю. Уроки географии. 8-9 классы. - М.: Дрофа, 2004.</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21. Митрофанов И.В. Тематические игры по географии (Методика проведения игр, вопросы, задания, ключи). – М.: ТЦ Сфера, 2002. – 112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 xml:space="preserve"> 22.. Низовцев, В.А. Школьные олимпиады. География. 6-10 классы / В.А.Низовцев, Н.А.Марченко. – 3-е изд. – М.: Айрис-пресс, 2008. – 304 с. – (Школьные олимпиады).</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23. Постникова М.В. География: Тематические кроссворды для уроков и внеклассной работы. 6-10 кл. – М.: Изд-во НЦ ЭНАС, 2006. – 80 с. – (Портфель учителя).</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26. Романова А.Ф. Нестандартные уроки. География. 8-9 классы. Народные промыслы России. – Волгоград: Учитель, 2003. – 105 с.: ил.</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27. Сиротин В.И. Практические работы по географии и методика их выполнения (6-10 классы): Пособие для учителя. – 4-е изд., испр. и</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доп. – М.: АРКТИ, 2003. – 136 с.: ил. (Метод. биб-ка).</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28. Хабибуллин Р.Х. Дидактические карточки-задания по географии: 9 класс. К Учебнику А.И.Алексеева, В.В.Николиной «География: Население и</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хозяйство России. 9 кл.» / Р.Х.Хабибуллин. М.: Издательство «Экзамен», 2005. – 128 с. (Серия «Учебно-методический комплект»).</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29. Чернова В.Г. География в таблицах и схемах. – СПб.: ООО «Виктория плюс», 2010. – 96 с.</w:t>
      </w:r>
    </w:p>
    <w:p w:rsidR="0070174F" w:rsidRDefault="0070174F" w:rsidP="00F47B47">
      <w:pPr>
        <w:autoSpaceDE w:val="0"/>
        <w:autoSpaceDN w:val="0"/>
        <w:adjustRightInd w:val="0"/>
        <w:rPr>
          <w:rFonts w:ascii="TimesNewRomanPSMT" w:hAnsi="TimesNewRomanPSMT" w:cs="TimesNewRomanPSMT"/>
        </w:rPr>
      </w:pPr>
      <w:r>
        <w:rPr>
          <w:rFonts w:ascii="TimesNewRomanPSMT" w:hAnsi="TimesNewRomanPSMT" w:cs="TimesNewRomanPSMT"/>
        </w:rPr>
        <w:t>30. Чичерина О.В. ГИА 2010. География : сборник заданий : 9 класс /О.В.Чичерина, Ю.А.Соловьева. – М. : Эксмо, 2009. – 416 с. – (Государственная</w:t>
      </w:r>
    </w:p>
    <w:p w:rsidR="0070174F" w:rsidRDefault="0070174F" w:rsidP="00F47B47">
      <w:pPr>
        <w:rPr>
          <w:rFonts w:ascii="TimesNewRomanPSMT" w:hAnsi="TimesNewRomanPSMT" w:cs="TimesNewRomanPSMT"/>
        </w:rPr>
      </w:pPr>
      <w:r>
        <w:rPr>
          <w:rFonts w:ascii="TimesNewRomanPSMT" w:hAnsi="TimesNewRomanPSMT" w:cs="TimesNewRomanPSMT"/>
        </w:rPr>
        <w:t>(итоговая) аттестация</w:t>
      </w:r>
    </w:p>
    <w:p w:rsidR="0070174F" w:rsidRDefault="0070174F" w:rsidP="00F47B47">
      <w:pPr>
        <w:rPr>
          <w:rFonts w:ascii="TimesNewRomanPSMT" w:hAnsi="TimesNewRomanPSMT" w:cs="TimesNewRomanPSMT"/>
        </w:rPr>
      </w:pPr>
    </w:p>
    <w:p w:rsidR="0070174F" w:rsidRDefault="0070174F" w:rsidP="00F47B47"/>
    <w:p w:rsidR="0070174F" w:rsidRDefault="0070174F" w:rsidP="00F47B47">
      <w:pPr>
        <w:spacing w:line="276" w:lineRule="auto"/>
        <w:jc w:val="both"/>
      </w:pPr>
    </w:p>
    <w:p w:rsidR="0070174F" w:rsidRPr="00117C3F" w:rsidRDefault="0070174F" w:rsidP="00F47B47">
      <w:pPr>
        <w:spacing w:line="276" w:lineRule="auto"/>
        <w:ind w:left="1440"/>
        <w:jc w:val="both"/>
        <w:rPr>
          <w:b/>
        </w:rPr>
      </w:pPr>
    </w:p>
    <w:sectPr w:rsidR="0070174F" w:rsidRPr="00117C3F" w:rsidSect="001D6FE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74F" w:rsidRDefault="0070174F" w:rsidP="00F50CE8">
      <w:r>
        <w:separator/>
      </w:r>
    </w:p>
  </w:endnote>
  <w:endnote w:type="continuationSeparator" w:id="0">
    <w:p w:rsidR="0070174F" w:rsidRDefault="0070174F" w:rsidP="00F50C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74F" w:rsidRDefault="0070174F">
    <w:pPr>
      <w:pStyle w:val="Footer"/>
      <w:jc w:val="right"/>
    </w:pPr>
    <w:fldSimple w:instr="PAGE   \* MERGEFORMAT">
      <w:r>
        <w:rPr>
          <w:noProof/>
        </w:rPr>
        <w:t>4</w:t>
      </w:r>
    </w:fldSimple>
  </w:p>
  <w:p w:rsidR="0070174F" w:rsidRDefault="007017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74F" w:rsidRDefault="0070174F" w:rsidP="00F50CE8">
      <w:r>
        <w:separator/>
      </w:r>
    </w:p>
  </w:footnote>
  <w:footnote w:type="continuationSeparator" w:id="0">
    <w:p w:rsidR="0070174F" w:rsidRDefault="0070174F" w:rsidP="00F50C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2015"/>
    <w:multiLevelType w:val="hybridMultilevel"/>
    <w:tmpl w:val="1520ED00"/>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062597B"/>
    <w:multiLevelType w:val="hybridMultilevel"/>
    <w:tmpl w:val="2466D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D7EF9"/>
    <w:multiLevelType w:val="hybridMultilevel"/>
    <w:tmpl w:val="E71249E4"/>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663ECE"/>
    <w:multiLevelType w:val="hybridMultilevel"/>
    <w:tmpl w:val="EDB008E0"/>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B80314"/>
    <w:multiLevelType w:val="hybridMultilevel"/>
    <w:tmpl w:val="AADA1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8E1FAC"/>
    <w:multiLevelType w:val="multilevel"/>
    <w:tmpl w:val="8136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0102F"/>
    <w:multiLevelType w:val="hybridMultilevel"/>
    <w:tmpl w:val="FA8A36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063375D"/>
    <w:multiLevelType w:val="hybridMultilevel"/>
    <w:tmpl w:val="85E62F5A"/>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3C14E9C"/>
    <w:multiLevelType w:val="hybridMultilevel"/>
    <w:tmpl w:val="14DA5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B01DFA"/>
    <w:multiLevelType w:val="hybridMultilevel"/>
    <w:tmpl w:val="2834D93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8C54193"/>
    <w:multiLevelType w:val="hybridMultilevel"/>
    <w:tmpl w:val="A022CDC8"/>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970643A"/>
    <w:multiLevelType w:val="hybridMultilevel"/>
    <w:tmpl w:val="970E6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780A27"/>
    <w:multiLevelType w:val="hybridMultilevel"/>
    <w:tmpl w:val="D8C0BA3A"/>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9C63F38"/>
    <w:multiLevelType w:val="hybridMultilevel"/>
    <w:tmpl w:val="2422AAA4"/>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D014C3C"/>
    <w:multiLevelType w:val="hybridMultilevel"/>
    <w:tmpl w:val="BD7A71B6"/>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804283"/>
    <w:multiLevelType w:val="hybridMultilevel"/>
    <w:tmpl w:val="96CEDD48"/>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1E96F38"/>
    <w:multiLevelType w:val="hybridMultilevel"/>
    <w:tmpl w:val="014E7848"/>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34D49C1"/>
    <w:multiLevelType w:val="hybridMultilevel"/>
    <w:tmpl w:val="5764F746"/>
    <w:lvl w:ilvl="0" w:tplc="3872FBB2">
      <w:start w:val="1"/>
      <w:numFmt w:val="russianLower"/>
      <w:lvlText w:val="%1)"/>
      <w:lvlJc w:val="left"/>
      <w:pPr>
        <w:ind w:left="720" w:hanging="360"/>
      </w:pPr>
      <w:rPr>
        <w:rFonts w:cs="Times New Roman" w:hint="default"/>
      </w:rPr>
    </w:lvl>
    <w:lvl w:ilvl="1" w:tplc="CB5C0072">
      <w:start w:val="1"/>
      <w:numFmt w:val="decimal"/>
      <w:lvlText w:val="%2."/>
      <w:lvlJc w:val="left"/>
      <w:pPr>
        <w:ind w:left="1785" w:hanging="70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4C23057"/>
    <w:multiLevelType w:val="hybridMultilevel"/>
    <w:tmpl w:val="E1087854"/>
    <w:lvl w:ilvl="0" w:tplc="C0DC5438">
      <w:start w:val="1"/>
      <w:numFmt w:val="decimal"/>
      <w:lvlText w:val="%1."/>
      <w:lvlJc w:val="left"/>
      <w:pPr>
        <w:ind w:left="36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6447BA9"/>
    <w:multiLevelType w:val="hybridMultilevel"/>
    <w:tmpl w:val="631CB454"/>
    <w:lvl w:ilvl="0" w:tplc="6E56635A">
      <w:start w:val="1"/>
      <w:numFmt w:val="decimal"/>
      <w:lvlText w:val="%1."/>
      <w:lvlJc w:val="left"/>
      <w:pPr>
        <w:ind w:left="720" w:hanging="360"/>
      </w:pPr>
      <w:rPr>
        <w:rFonts w:cs="Times New Roman"/>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5D4801"/>
    <w:multiLevelType w:val="hybridMultilevel"/>
    <w:tmpl w:val="7A76A6DE"/>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A7B34A8"/>
    <w:multiLevelType w:val="hybridMultilevel"/>
    <w:tmpl w:val="CB44A170"/>
    <w:lvl w:ilvl="0" w:tplc="727C9514">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22">
    <w:nsid w:val="3A993957"/>
    <w:multiLevelType w:val="hybridMultilevel"/>
    <w:tmpl w:val="C53C2482"/>
    <w:lvl w:ilvl="0" w:tplc="E944549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CF2400E"/>
    <w:multiLevelType w:val="hybridMultilevel"/>
    <w:tmpl w:val="2FF06E78"/>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02510C1"/>
    <w:multiLevelType w:val="hybridMultilevel"/>
    <w:tmpl w:val="65E0CE50"/>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27F534B"/>
    <w:multiLevelType w:val="hybridMultilevel"/>
    <w:tmpl w:val="4538F92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2E57D23"/>
    <w:multiLevelType w:val="hybridMultilevel"/>
    <w:tmpl w:val="012E798E"/>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46A4D7B"/>
    <w:multiLevelType w:val="hybridMultilevel"/>
    <w:tmpl w:val="8278C948"/>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5AC1A83"/>
    <w:multiLevelType w:val="hybridMultilevel"/>
    <w:tmpl w:val="AE440C6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73E4E1A"/>
    <w:multiLevelType w:val="hybridMultilevel"/>
    <w:tmpl w:val="5764F746"/>
    <w:lvl w:ilvl="0" w:tplc="3872FBB2">
      <w:start w:val="1"/>
      <w:numFmt w:val="russianLower"/>
      <w:lvlText w:val="%1)"/>
      <w:lvlJc w:val="left"/>
      <w:pPr>
        <w:ind w:left="720" w:hanging="360"/>
      </w:pPr>
      <w:rPr>
        <w:rFonts w:cs="Times New Roman" w:hint="default"/>
      </w:rPr>
    </w:lvl>
    <w:lvl w:ilvl="1" w:tplc="CB5C0072">
      <w:start w:val="1"/>
      <w:numFmt w:val="decimal"/>
      <w:lvlText w:val="%2."/>
      <w:lvlJc w:val="left"/>
      <w:pPr>
        <w:ind w:left="1785" w:hanging="70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BE97F97"/>
    <w:multiLevelType w:val="hybridMultilevel"/>
    <w:tmpl w:val="441A26A8"/>
    <w:lvl w:ilvl="0" w:tplc="04190011">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C675CF7"/>
    <w:multiLevelType w:val="hybridMultilevel"/>
    <w:tmpl w:val="3CB4417C"/>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D8108EC"/>
    <w:multiLevelType w:val="hybridMultilevel"/>
    <w:tmpl w:val="CA5A69EC"/>
    <w:lvl w:ilvl="0" w:tplc="0419000D">
      <w:start w:val="1"/>
      <w:numFmt w:val="bullet"/>
      <w:lvlText w:val=""/>
      <w:lvlJc w:val="left"/>
      <w:pPr>
        <w:ind w:left="840" w:hanging="360"/>
      </w:pPr>
      <w:rPr>
        <w:rFonts w:ascii="Wingdings" w:hAnsi="Wingdings" w:hint="default"/>
      </w:rPr>
    </w:lvl>
    <w:lvl w:ilvl="1" w:tplc="04190003">
      <w:start w:val="1"/>
      <w:numFmt w:val="bullet"/>
      <w:lvlText w:val="o"/>
      <w:lvlJc w:val="left"/>
      <w:pPr>
        <w:ind w:left="1560" w:hanging="360"/>
      </w:pPr>
      <w:rPr>
        <w:rFonts w:ascii="Courier New" w:hAnsi="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hint="default"/>
      </w:rPr>
    </w:lvl>
    <w:lvl w:ilvl="8" w:tplc="04190005">
      <w:start w:val="1"/>
      <w:numFmt w:val="bullet"/>
      <w:lvlText w:val=""/>
      <w:lvlJc w:val="left"/>
      <w:pPr>
        <w:ind w:left="6600" w:hanging="360"/>
      </w:pPr>
      <w:rPr>
        <w:rFonts w:ascii="Wingdings" w:hAnsi="Wingdings" w:hint="default"/>
      </w:rPr>
    </w:lvl>
  </w:abstractNum>
  <w:abstractNum w:abstractNumId="33">
    <w:nsid w:val="4EFC55A3"/>
    <w:multiLevelType w:val="hybridMultilevel"/>
    <w:tmpl w:val="4B6488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F622432"/>
    <w:multiLevelType w:val="hybridMultilevel"/>
    <w:tmpl w:val="347A8B28"/>
    <w:lvl w:ilvl="0" w:tplc="1E1EC28E">
      <w:start w:val="3"/>
      <w:numFmt w:val="upperRoman"/>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531C2451"/>
    <w:multiLevelType w:val="hybridMultilevel"/>
    <w:tmpl w:val="E8A225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31E6871"/>
    <w:multiLevelType w:val="hybridMultilevel"/>
    <w:tmpl w:val="5E9CFAC0"/>
    <w:lvl w:ilvl="0" w:tplc="0419000D">
      <w:start w:val="1"/>
      <w:numFmt w:val="bullet"/>
      <w:lvlText w:val=""/>
      <w:lvlJc w:val="left"/>
      <w:pPr>
        <w:ind w:left="1080" w:hanging="360"/>
      </w:pPr>
      <w:rPr>
        <w:rFonts w:ascii="Wingdings" w:hAnsi="Wingdings" w:hint="default"/>
      </w:rPr>
    </w:lvl>
    <w:lvl w:ilvl="1" w:tplc="23E2F026">
      <w:numFmt w:val="bullet"/>
      <w:lvlText w:val=""/>
      <w:lvlJc w:val="left"/>
      <w:pPr>
        <w:ind w:left="1800" w:hanging="360"/>
      </w:pPr>
      <w:rPr>
        <w:rFonts w:ascii="Times New Roman" w:eastAsia="Times New Roman" w:hAnsi="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53465C1C"/>
    <w:multiLevelType w:val="multilevel"/>
    <w:tmpl w:val="D82E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BE3598"/>
    <w:multiLevelType w:val="hybridMultilevel"/>
    <w:tmpl w:val="6EB471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565132BE"/>
    <w:multiLevelType w:val="hybridMultilevel"/>
    <w:tmpl w:val="DCCE80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9B3959"/>
    <w:multiLevelType w:val="hybridMultilevel"/>
    <w:tmpl w:val="AA46D1F4"/>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83A6551"/>
    <w:multiLevelType w:val="hybridMultilevel"/>
    <w:tmpl w:val="56E4BE1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5A344FD1"/>
    <w:multiLevelType w:val="hybridMultilevel"/>
    <w:tmpl w:val="B89229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5A3C6B96"/>
    <w:multiLevelType w:val="hybridMultilevel"/>
    <w:tmpl w:val="20FCD1D4"/>
    <w:lvl w:ilvl="0" w:tplc="6E56635A">
      <w:start w:val="1"/>
      <w:numFmt w:val="decimal"/>
      <w:lvlText w:val="%1."/>
      <w:lvlJc w:val="left"/>
      <w:pPr>
        <w:ind w:left="720" w:hanging="360"/>
      </w:pPr>
      <w:rPr>
        <w:rFonts w:cs="Times New Roman"/>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5B7B5960"/>
    <w:multiLevelType w:val="hybridMultilevel"/>
    <w:tmpl w:val="17E89A8C"/>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BAF03F2"/>
    <w:multiLevelType w:val="hybridMultilevel"/>
    <w:tmpl w:val="AB5EA1F4"/>
    <w:lvl w:ilvl="0" w:tplc="C0DC5438">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5BB15F82"/>
    <w:multiLevelType w:val="hybridMultilevel"/>
    <w:tmpl w:val="A8FA11BA"/>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C8C2C45"/>
    <w:multiLevelType w:val="hybridMultilevel"/>
    <w:tmpl w:val="2C0E67E0"/>
    <w:lvl w:ilvl="0" w:tplc="9B78DFC8">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502"/>
        </w:tabs>
        <w:ind w:left="502"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5D0438DB"/>
    <w:multiLevelType w:val="hybridMultilevel"/>
    <w:tmpl w:val="F48E72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2A4D51"/>
    <w:multiLevelType w:val="hybridMultilevel"/>
    <w:tmpl w:val="C2A27454"/>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E732EDB"/>
    <w:multiLevelType w:val="multilevel"/>
    <w:tmpl w:val="A872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351EFC"/>
    <w:multiLevelType w:val="hybridMultilevel"/>
    <w:tmpl w:val="B19A01BA"/>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0723A3D"/>
    <w:multiLevelType w:val="hybridMultilevel"/>
    <w:tmpl w:val="D2082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E9D4F69"/>
    <w:multiLevelType w:val="hybridMultilevel"/>
    <w:tmpl w:val="719A99C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D">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6F8C2530"/>
    <w:multiLevelType w:val="multilevel"/>
    <w:tmpl w:val="CBDA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0E01BA3"/>
    <w:multiLevelType w:val="hybridMultilevel"/>
    <w:tmpl w:val="82F0D140"/>
    <w:lvl w:ilvl="0" w:tplc="1CE4C44A">
      <w:start w:val="1"/>
      <w:numFmt w:val="decimal"/>
      <w:lvlText w:val="%1."/>
      <w:lvlJc w:val="left"/>
      <w:pPr>
        <w:ind w:left="77" w:hanging="360"/>
      </w:pPr>
      <w:rPr>
        <w:rFonts w:cs="Times New Roman"/>
        <w:b/>
      </w:rPr>
    </w:lvl>
    <w:lvl w:ilvl="1" w:tplc="04190019">
      <w:start w:val="1"/>
      <w:numFmt w:val="decimal"/>
      <w:lvlText w:val="%2."/>
      <w:lvlJc w:val="left"/>
      <w:pPr>
        <w:tabs>
          <w:tab w:val="num" w:pos="437"/>
        </w:tabs>
        <w:ind w:left="437" w:hanging="360"/>
      </w:pPr>
      <w:rPr>
        <w:rFonts w:cs="Times New Roman"/>
      </w:rPr>
    </w:lvl>
    <w:lvl w:ilvl="2" w:tplc="0419001B">
      <w:start w:val="1"/>
      <w:numFmt w:val="decimal"/>
      <w:lvlText w:val="%3."/>
      <w:lvlJc w:val="left"/>
      <w:pPr>
        <w:tabs>
          <w:tab w:val="num" w:pos="1157"/>
        </w:tabs>
        <w:ind w:left="1157" w:hanging="360"/>
      </w:pPr>
      <w:rPr>
        <w:rFonts w:cs="Times New Roman"/>
      </w:rPr>
    </w:lvl>
    <w:lvl w:ilvl="3" w:tplc="0419000F">
      <w:start w:val="1"/>
      <w:numFmt w:val="decimal"/>
      <w:lvlText w:val="%4."/>
      <w:lvlJc w:val="left"/>
      <w:pPr>
        <w:tabs>
          <w:tab w:val="num" w:pos="1877"/>
        </w:tabs>
        <w:ind w:left="1877" w:hanging="360"/>
      </w:pPr>
      <w:rPr>
        <w:rFonts w:cs="Times New Roman"/>
      </w:rPr>
    </w:lvl>
    <w:lvl w:ilvl="4" w:tplc="04190019">
      <w:start w:val="1"/>
      <w:numFmt w:val="decimal"/>
      <w:lvlText w:val="%5."/>
      <w:lvlJc w:val="left"/>
      <w:pPr>
        <w:tabs>
          <w:tab w:val="num" w:pos="2597"/>
        </w:tabs>
        <w:ind w:left="2597" w:hanging="360"/>
      </w:pPr>
      <w:rPr>
        <w:rFonts w:cs="Times New Roman"/>
      </w:rPr>
    </w:lvl>
    <w:lvl w:ilvl="5" w:tplc="0419001B">
      <w:start w:val="1"/>
      <w:numFmt w:val="decimal"/>
      <w:lvlText w:val="%6."/>
      <w:lvlJc w:val="left"/>
      <w:pPr>
        <w:tabs>
          <w:tab w:val="num" w:pos="3317"/>
        </w:tabs>
        <w:ind w:left="3317" w:hanging="360"/>
      </w:pPr>
      <w:rPr>
        <w:rFonts w:cs="Times New Roman"/>
      </w:rPr>
    </w:lvl>
    <w:lvl w:ilvl="6" w:tplc="0419000F">
      <w:start w:val="1"/>
      <w:numFmt w:val="decimal"/>
      <w:lvlText w:val="%7."/>
      <w:lvlJc w:val="left"/>
      <w:pPr>
        <w:tabs>
          <w:tab w:val="num" w:pos="4037"/>
        </w:tabs>
        <w:ind w:left="4037" w:hanging="360"/>
      </w:pPr>
      <w:rPr>
        <w:rFonts w:cs="Times New Roman"/>
      </w:rPr>
    </w:lvl>
    <w:lvl w:ilvl="7" w:tplc="04190019">
      <w:start w:val="1"/>
      <w:numFmt w:val="decimal"/>
      <w:lvlText w:val="%8."/>
      <w:lvlJc w:val="left"/>
      <w:pPr>
        <w:tabs>
          <w:tab w:val="num" w:pos="4757"/>
        </w:tabs>
        <w:ind w:left="4757" w:hanging="360"/>
      </w:pPr>
      <w:rPr>
        <w:rFonts w:cs="Times New Roman"/>
      </w:rPr>
    </w:lvl>
    <w:lvl w:ilvl="8" w:tplc="0419001B">
      <w:start w:val="1"/>
      <w:numFmt w:val="decimal"/>
      <w:lvlText w:val="%9."/>
      <w:lvlJc w:val="left"/>
      <w:pPr>
        <w:tabs>
          <w:tab w:val="num" w:pos="5477"/>
        </w:tabs>
        <w:ind w:left="5477" w:hanging="360"/>
      </w:pPr>
      <w:rPr>
        <w:rFonts w:cs="Times New Roman"/>
      </w:rPr>
    </w:lvl>
  </w:abstractNum>
  <w:abstractNum w:abstractNumId="56">
    <w:nsid w:val="7BDA1D54"/>
    <w:multiLevelType w:val="hybridMultilevel"/>
    <w:tmpl w:val="B9E06FFC"/>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7D771465"/>
    <w:multiLevelType w:val="hybridMultilevel"/>
    <w:tmpl w:val="BB32EBFA"/>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7D9D38AF"/>
    <w:multiLevelType w:val="hybridMultilevel"/>
    <w:tmpl w:val="EE945E48"/>
    <w:lvl w:ilvl="0" w:tplc="3872FBB2">
      <w:start w:val="1"/>
      <w:numFmt w:val="russianLower"/>
      <w:lvlText w:val="%1)"/>
      <w:lvlJc w:val="left"/>
      <w:pPr>
        <w:ind w:left="720" w:hanging="360"/>
      </w:pPr>
      <w:rPr>
        <w:rFonts w:cs="Times New Roman" w:hint="default"/>
      </w:rPr>
    </w:lvl>
    <w:lvl w:ilvl="1" w:tplc="56F2049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7FC91B21"/>
    <w:multiLevelType w:val="hybridMultilevel"/>
    <w:tmpl w:val="CB3EBFAA"/>
    <w:lvl w:ilvl="0" w:tplc="3872FBB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6"/>
  </w:num>
  <w:num w:numId="2">
    <w:abstractNumId w:val="6"/>
  </w:num>
  <w:num w:numId="3">
    <w:abstractNumId w:val="25"/>
  </w:num>
  <w:num w:numId="4">
    <w:abstractNumId w:val="53"/>
  </w:num>
  <w:num w:numId="5">
    <w:abstractNumId w:val="28"/>
  </w:num>
  <w:num w:numId="6">
    <w:abstractNumId w:val="41"/>
  </w:num>
  <w:num w:numId="7">
    <w:abstractNumId w:val="35"/>
  </w:num>
  <w:num w:numId="8">
    <w:abstractNumId w:val="9"/>
  </w:num>
  <w:num w:numId="9">
    <w:abstractNumId w:val="32"/>
  </w:num>
  <w:num w:numId="1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num>
  <w:num w:numId="12">
    <w:abstractNumId w:val="0"/>
  </w:num>
  <w:num w:numId="13">
    <w:abstractNumId w:val="39"/>
  </w:num>
  <w:num w:numId="14">
    <w:abstractNumId w:val="1"/>
  </w:num>
  <w:num w:numId="15">
    <w:abstractNumId w:val="48"/>
  </w:num>
  <w:num w:numId="16">
    <w:abstractNumId w:val="52"/>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5"/>
  </w:num>
  <w:num w:numId="20">
    <w:abstractNumId w:val="50"/>
  </w:num>
  <w:num w:numId="21">
    <w:abstractNumId w:val="54"/>
  </w:num>
  <w:num w:numId="22">
    <w:abstractNumId w:val="21"/>
  </w:num>
  <w:num w:numId="23">
    <w:abstractNumId w:val="42"/>
  </w:num>
  <w:num w:numId="24">
    <w:abstractNumId w:val="18"/>
  </w:num>
  <w:num w:numId="25">
    <w:abstractNumId w:val="22"/>
  </w:num>
  <w:num w:numId="26">
    <w:abstractNumId w:val="7"/>
  </w:num>
  <w:num w:numId="27">
    <w:abstractNumId w:val="20"/>
  </w:num>
  <w:num w:numId="28">
    <w:abstractNumId w:val="26"/>
  </w:num>
  <w:num w:numId="29">
    <w:abstractNumId w:val="45"/>
  </w:num>
  <w:num w:numId="30">
    <w:abstractNumId w:val="43"/>
  </w:num>
  <w:num w:numId="31">
    <w:abstractNumId w:val="33"/>
  </w:num>
  <w:num w:numId="32">
    <w:abstractNumId w:val="13"/>
  </w:num>
  <w:num w:numId="33">
    <w:abstractNumId w:val="24"/>
  </w:num>
  <w:num w:numId="34">
    <w:abstractNumId w:val="16"/>
  </w:num>
  <w:num w:numId="35">
    <w:abstractNumId w:val="31"/>
  </w:num>
  <w:num w:numId="36">
    <w:abstractNumId w:val="57"/>
  </w:num>
  <w:num w:numId="37">
    <w:abstractNumId w:val="51"/>
  </w:num>
  <w:num w:numId="38">
    <w:abstractNumId w:val="10"/>
  </w:num>
  <w:num w:numId="39">
    <w:abstractNumId w:val="44"/>
  </w:num>
  <w:num w:numId="40">
    <w:abstractNumId w:val="27"/>
  </w:num>
  <w:num w:numId="41">
    <w:abstractNumId w:val="59"/>
  </w:num>
  <w:num w:numId="42">
    <w:abstractNumId w:val="49"/>
  </w:num>
  <w:num w:numId="43">
    <w:abstractNumId w:val="12"/>
  </w:num>
  <w:num w:numId="44">
    <w:abstractNumId w:val="17"/>
  </w:num>
  <w:num w:numId="45">
    <w:abstractNumId w:val="23"/>
  </w:num>
  <w:num w:numId="46">
    <w:abstractNumId w:val="19"/>
  </w:num>
  <w:num w:numId="47">
    <w:abstractNumId w:val="29"/>
  </w:num>
  <w:num w:numId="48">
    <w:abstractNumId w:val="2"/>
  </w:num>
  <w:num w:numId="49">
    <w:abstractNumId w:val="46"/>
  </w:num>
  <w:num w:numId="50">
    <w:abstractNumId w:val="40"/>
  </w:num>
  <w:num w:numId="51">
    <w:abstractNumId w:val="15"/>
  </w:num>
  <w:num w:numId="52">
    <w:abstractNumId w:val="3"/>
  </w:num>
  <w:num w:numId="53">
    <w:abstractNumId w:val="14"/>
  </w:num>
  <w:num w:numId="54">
    <w:abstractNumId w:val="58"/>
  </w:num>
  <w:num w:numId="55">
    <w:abstractNumId w:val="30"/>
  </w:num>
  <w:num w:numId="56">
    <w:abstractNumId w:val="38"/>
  </w:num>
  <w:num w:numId="57">
    <w:abstractNumId w:val="11"/>
  </w:num>
  <w:num w:numId="58">
    <w:abstractNumId w:val="4"/>
  </w:num>
  <w:num w:numId="59">
    <w:abstractNumId w:val="47"/>
  </w:num>
  <w:num w:numId="60">
    <w:abstractNumId w:val="8"/>
  </w:num>
  <w:num w:numId="6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F2B"/>
    <w:rsid w:val="00056493"/>
    <w:rsid w:val="00060B14"/>
    <w:rsid w:val="00061206"/>
    <w:rsid w:val="000624CC"/>
    <w:rsid w:val="00077562"/>
    <w:rsid w:val="000A43C3"/>
    <w:rsid w:val="000A763B"/>
    <w:rsid w:val="000B0D52"/>
    <w:rsid w:val="000C7E7A"/>
    <w:rsid w:val="000D4CFF"/>
    <w:rsid w:val="000F123F"/>
    <w:rsid w:val="00111F39"/>
    <w:rsid w:val="00117C3F"/>
    <w:rsid w:val="001253CB"/>
    <w:rsid w:val="001303EA"/>
    <w:rsid w:val="0014124F"/>
    <w:rsid w:val="00147C90"/>
    <w:rsid w:val="00155F2B"/>
    <w:rsid w:val="00165212"/>
    <w:rsid w:val="001656AE"/>
    <w:rsid w:val="00170844"/>
    <w:rsid w:val="00172B7A"/>
    <w:rsid w:val="001836E8"/>
    <w:rsid w:val="0019018E"/>
    <w:rsid w:val="00191948"/>
    <w:rsid w:val="001A22F1"/>
    <w:rsid w:val="001B39CB"/>
    <w:rsid w:val="001D6FE0"/>
    <w:rsid w:val="001E0A13"/>
    <w:rsid w:val="001F0190"/>
    <w:rsid w:val="001F3080"/>
    <w:rsid w:val="002265B9"/>
    <w:rsid w:val="00232E28"/>
    <w:rsid w:val="00251C0C"/>
    <w:rsid w:val="00271641"/>
    <w:rsid w:val="00284EFB"/>
    <w:rsid w:val="00284F1E"/>
    <w:rsid w:val="002A322F"/>
    <w:rsid w:val="002A6088"/>
    <w:rsid w:val="002A6C33"/>
    <w:rsid w:val="002A729C"/>
    <w:rsid w:val="002C4629"/>
    <w:rsid w:val="002C621B"/>
    <w:rsid w:val="002D4647"/>
    <w:rsid w:val="0030379E"/>
    <w:rsid w:val="003176E7"/>
    <w:rsid w:val="00320A34"/>
    <w:rsid w:val="0032155D"/>
    <w:rsid w:val="003435F2"/>
    <w:rsid w:val="003443D3"/>
    <w:rsid w:val="00347D1D"/>
    <w:rsid w:val="00353BBA"/>
    <w:rsid w:val="00384402"/>
    <w:rsid w:val="00385C16"/>
    <w:rsid w:val="00392B43"/>
    <w:rsid w:val="003A2D9F"/>
    <w:rsid w:val="003A328C"/>
    <w:rsid w:val="003A722F"/>
    <w:rsid w:val="003A7BA1"/>
    <w:rsid w:val="003B5B2F"/>
    <w:rsid w:val="003C2E4D"/>
    <w:rsid w:val="003E5999"/>
    <w:rsid w:val="003F3BF2"/>
    <w:rsid w:val="00420A77"/>
    <w:rsid w:val="004220AF"/>
    <w:rsid w:val="00433360"/>
    <w:rsid w:val="0043730A"/>
    <w:rsid w:val="00481F39"/>
    <w:rsid w:val="0048378A"/>
    <w:rsid w:val="00485752"/>
    <w:rsid w:val="0049313E"/>
    <w:rsid w:val="004C2417"/>
    <w:rsid w:val="004D4553"/>
    <w:rsid w:val="004E0AC0"/>
    <w:rsid w:val="004E5AE4"/>
    <w:rsid w:val="004F28FE"/>
    <w:rsid w:val="00503C0A"/>
    <w:rsid w:val="00507FB3"/>
    <w:rsid w:val="005217D6"/>
    <w:rsid w:val="005329E6"/>
    <w:rsid w:val="00535E81"/>
    <w:rsid w:val="00546C75"/>
    <w:rsid w:val="00547DEA"/>
    <w:rsid w:val="00552140"/>
    <w:rsid w:val="0057147A"/>
    <w:rsid w:val="00572DDD"/>
    <w:rsid w:val="005733F5"/>
    <w:rsid w:val="00582681"/>
    <w:rsid w:val="005E3DC0"/>
    <w:rsid w:val="005F1EAD"/>
    <w:rsid w:val="005F5B84"/>
    <w:rsid w:val="00602C0C"/>
    <w:rsid w:val="00626CA0"/>
    <w:rsid w:val="00635F3C"/>
    <w:rsid w:val="00643983"/>
    <w:rsid w:val="00672776"/>
    <w:rsid w:val="006736CD"/>
    <w:rsid w:val="00682CC0"/>
    <w:rsid w:val="00686F33"/>
    <w:rsid w:val="006B2A98"/>
    <w:rsid w:val="006B5C5B"/>
    <w:rsid w:val="006E1157"/>
    <w:rsid w:val="006E5FEA"/>
    <w:rsid w:val="006F4BA3"/>
    <w:rsid w:val="006F55B4"/>
    <w:rsid w:val="0070174F"/>
    <w:rsid w:val="00720B92"/>
    <w:rsid w:val="00740DF7"/>
    <w:rsid w:val="007638A1"/>
    <w:rsid w:val="00770A3D"/>
    <w:rsid w:val="00770FF3"/>
    <w:rsid w:val="007812C4"/>
    <w:rsid w:val="00783774"/>
    <w:rsid w:val="007A73B7"/>
    <w:rsid w:val="007D075B"/>
    <w:rsid w:val="007D3E1D"/>
    <w:rsid w:val="007D4EA0"/>
    <w:rsid w:val="007D727F"/>
    <w:rsid w:val="007E77A0"/>
    <w:rsid w:val="007F2B48"/>
    <w:rsid w:val="007F6E5C"/>
    <w:rsid w:val="007F7A03"/>
    <w:rsid w:val="0081272D"/>
    <w:rsid w:val="008247B4"/>
    <w:rsid w:val="0084686A"/>
    <w:rsid w:val="00850B13"/>
    <w:rsid w:val="00864097"/>
    <w:rsid w:val="00866453"/>
    <w:rsid w:val="00873608"/>
    <w:rsid w:val="008A0156"/>
    <w:rsid w:val="008A05F1"/>
    <w:rsid w:val="008A3CE9"/>
    <w:rsid w:val="008A5BCC"/>
    <w:rsid w:val="008C1C4B"/>
    <w:rsid w:val="008D60FA"/>
    <w:rsid w:val="008E3847"/>
    <w:rsid w:val="008E5D8E"/>
    <w:rsid w:val="008E7815"/>
    <w:rsid w:val="008F09F3"/>
    <w:rsid w:val="008F2835"/>
    <w:rsid w:val="009024DC"/>
    <w:rsid w:val="00932686"/>
    <w:rsid w:val="00934FD9"/>
    <w:rsid w:val="009414A7"/>
    <w:rsid w:val="00952348"/>
    <w:rsid w:val="00957C73"/>
    <w:rsid w:val="00962BD4"/>
    <w:rsid w:val="009762AF"/>
    <w:rsid w:val="00994F94"/>
    <w:rsid w:val="009A5E8F"/>
    <w:rsid w:val="009B141A"/>
    <w:rsid w:val="009B6ACC"/>
    <w:rsid w:val="009C3A7C"/>
    <w:rsid w:val="009C74F5"/>
    <w:rsid w:val="00A2296B"/>
    <w:rsid w:val="00A24A16"/>
    <w:rsid w:val="00A70A26"/>
    <w:rsid w:val="00A90F00"/>
    <w:rsid w:val="00A95A9D"/>
    <w:rsid w:val="00A97529"/>
    <w:rsid w:val="00AA6EA9"/>
    <w:rsid w:val="00AC0C12"/>
    <w:rsid w:val="00AC1FCC"/>
    <w:rsid w:val="00AE1DC0"/>
    <w:rsid w:val="00AE2787"/>
    <w:rsid w:val="00AF41FD"/>
    <w:rsid w:val="00B03D67"/>
    <w:rsid w:val="00B06636"/>
    <w:rsid w:val="00B073AB"/>
    <w:rsid w:val="00B50263"/>
    <w:rsid w:val="00B52F4B"/>
    <w:rsid w:val="00B574DD"/>
    <w:rsid w:val="00B90A4F"/>
    <w:rsid w:val="00BA0EFE"/>
    <w:rsid w:val="00BC292C"/>
    <w:rsid w:val="00BD612B"/>
    <w:rsid w:val="00BE7A4A"/>
    <w:rsid w:val="00C07692"/>
    <w:rsid w:val="00C2663B"/>
    <w:rsid w:val="00C52F4E"/>
    <w:rsid w:val="00C754A3"/>
    <w:rsid w:val="00C76DBC"/>
    <w:rsid w:val="00C84CE3"/>
    <w:rsid w:val="00C87BCF"/>
    <w:rsid w:val="00CD04F1"/>
    <w:rsid w:val="00CE0B31"/>
    <w:rsid w:val="00D17377"/>
    <w:rsid w:val="00D24E0C"/>
    <w:rsid w:val="00D32AFA"/>
    <w:rsid w:val="00D3412B"/>
    <w:rsid w:val="00D35091"/>
    <w:rsid w:val="00D612D2"/>
    <w:rsid w:val="00D70502"/>
    <w:rsid w:val="00D718FB"/>
    <w:rsid w:val="00D87ACD"/>
    <w:rsid w:val="00DA1132"/>
    <w:rsid w:val="00DB5A5A"/>
    <w:rsid w:val="00DC6209"/>
    <w:rsid w:val="00DC6276"/>
    <w:rsid w:val="00DE70DF"/>
    <w:rsid w:val="00E06C25"/>
    <w:rsid w:val="00E203AA"/>
    <w:rsid w:val="00E33CB9"/>
    <w:rsid w:val="00E37218"/>
    <w:rsid w:val="00E5190F"/>
    <w:rsid w:val="00E57451"/>
    <w:rsid w:val="00E7466F"/>
    <w:rsid w:val="00E92005"/>
    <w:rsid w:val="00EA5E49"/>
    <w:rsid w:val="00EB0D82"/>
    <w:rsid w:val="00EB375E"/>
    <w:rsid w:val="00EC484F"/>
    <w:rsid w:val="00EE1D29"/>
    <w:rsid w:val="00EE3859"/>
    <w:rsid w:val="00EE7F6E"/>
    <w:rsid w:val="00EF4BF6"/>
    <w:rsid w:val="00EF55B7"/>
    <w:rsid w:val="00EF5994"/>
    <w:rsid w:val="00EF6844"/>
    <w:rsid w:val="00EF6F23"/>
    <w:rsid w:val="00F005AE"/>
    <w:rsid w:val="00F067B4"/>
    <w:rsid w:val="00F12D98"/>
    <w:rsid w:val="00F47B47"/>
    <w:rsid w:val="00F5000A"/>
    <w:rsid w:val="00F50CE8"/>
    <w:rsid w:val="00F81C54"/>
    <w:rsid w:val="00F87313"/>
    <w:rsid w:val="00FA02DE"/>
    <w:rsid w:val="00FB0B49"/>
    <w:rsid w:val="00FB20F0"/>
    <w:rsid w:val="00FC6755"/>
    <w:rsid w:val="00FD2EA3"/>
    <w:rsid w:val="00FD7561"/>
    <w:rsid w:val="00FF39EE"/>
    <w:rsid w:val="00FF3F53"/>
    <w:rsid w:val="00FF78E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F2B"/>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55F2B"/>
    <w:pPr>
      <w:ind w:left="720"/>
    </w:pPr>
  </w:style>
  <w:style w:type="paragraph" w:styleId="BodyText3">
    <w:name w:val="Body Text 3"/>
    <w:basedOn w:val="Normal"/>
    <w:link w:val="BodyText3Char"/>
    <w:uiPriority w:val="99"/>
    <w:semiHidden/>
    <w:rsid w:val="00C2663B"/>
    <w:pPr>
      <w:spacing w:after="120" w:line="276" w:lineRule="auto"/>
    </w:pPr>
    <w:rPr>
      <w:rFonts w:ascii="Calibri" w:hAnsi="Calibri"/>
      <w:sz w:val="16"/>
      <w:szCs w:val="16"/>
    </w:rPr>
  </w:style>
  <w:style w:type="character" w:customStyle="1" w:styleId="BodyText3Char">
    <w:name w:val="Body Text 3 Char"/>
    <w:basedOn w:val="DefaultParagraphFont"/>
    <w:link w:val="BodyText3"/>
    <w:uiPriority w:val="99"/>
    <w:semiHidden/>
    <w:locked/>
    <w:rsid w:val="00C2663B"/>
    <w:rPr>
      <w:rFonts w:ascii="Calibri" w:hAnsi="Calibri" w:cs="Times New Roman"/>
      <w:sz w:val="16"/>
      <w:szCs w:val="16"/>
      <w:lang w:eastAsia="ru-RU"/>
    </w:rPr>
  </w:style>
  <w:style w:type="paragraph" w:styleId="NoSpacing">
    <w:name w:val="No Spacing"/>
    <w:basedOn w:val="Normal"/>
    <w:uiPriority w:val="99"/>
    <w:qFormat/>
    <w:rsid w:val="00061206"/>
    <w:rPr>
      <w:rFonts w:ascii="Calibri" w:hAnsi="Calibri"/>
      <w:szCs w:val="32"/>
      <w:lang w:val="en-US" w:eastAsia="en-US"/>
    </w:rPr>
  </w:style>
  <w:style w:type="table" w:styleId="TableGrid">
    <w:name w:val="Table Grid"/>
    <w:basedOn w:val="TableNormal"/>
    <w:uiPriority w:val="99"/>
    <w:rsid w:val="00A2296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5000A"/>
    <w:pPr>
      <w:spacing w:before="100" w:beforeAutospacing="1" w:after="100" w:afterAutospacing="1"/>
    </w:pPr>
  </w:style>
  <w:style w:type="table" w:customStyle="1" w:styleId="1">
    <w:name w:val="Сетка таблицы1"/>
    <w:uiPriority w:val="99"/>
    <w:rsid w:val="001D6FE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D6F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6FE0"/>
    <w:rPr>
      <w:rFonts w:ascii="Tahoma" w:hAnsi="Tahoma" w:cs="Tahoma"/>
      <w:sz w:val="16"/>
      <w:szCs w:val="16"/>
      <w:lang w:eastAsia="ru-RU"/>
    </w:rPr>
  </w:style>
  <w:style w:type="paragraph" w:styleId="BodyTextIndent">
    <w:name w:val="Body Text Indent"/>
    <w:basedOn w:val="Normal"/>
    <w:link w:val="BodyTextIndentChar"/>
    <w:uiPriority w:val="99"/>
    <w:semiHidden/>
    <w:rsid w:val="00433360"/>
    <w:pPr>
      <w:spacing w:after="120"/>
      <w:ind w:left="283"/>
    </w:pPr>
  </w:style>
  <w:style w:type="character" w:customStyle="1" w:styleId="BodyTextIndentChar">
    <w:name w:val="Body Text Indent Char"/>
    <w:basedOn w:val="DefaultParagraphFont"/>
    <w:link w:val="BodyTextIndent"/>
    <w:uiPriority w:val="99"/>
    <w:semiHidden/>
    <w:locked/>
    <w:rsid w:val="00433360"/>
    <w:rPr>
      <w:rFonts w:ascii="Times New Roman" w:hAnsi="Times New Roman" w:cs="Times New Roman"/>
      <w:sz w:val="24"/>
      <w:szCs w:val="24"/>
      <w:lang w:eastAsia="ru-RU"/>
    </w:rPr>
  </w:style>
  <w:style w:type="paragraph" w:styleId="Header">
    <w:name w:val="header"/>
    <w:basedOn w:val="Normal"/>
    <w:link w:val="HeaderChar"/>
    <w:uiPriority w:val="99"/>
    <w:rsid w:val="00F50CE8"/>
    <w:pPr>
      <w:tabs>
        <w:tab w:val="center" w:pos="4677"/>
        <w:tab w:val="right" w:pos="9355"/>
      </w:tabs>
    </w:pPr>
  </w:style>
  <w:style w:type="character" w:customStyle="1" w:styleId="HeaderChar">
    <w:name w:val="Header Char"/>
    <w:basedOn w:val="DefaultParagraphFont"/>
    <w:link w:val="Header"/>
    <w:uiPriority w:val="99"/>
    <w:locked/>
    <w:rsid w:val="00F50CE8"/>
    <w:rPr>
      <w:rFonts w:ascii="Times New Roman" w:hAnsi="Times New Roman" w:cs="Times New Roman"/>
      <w:sz w:val="24"/>
      <w:szCs w:val="24"/>
      <w:lang w:eastAsia="ru-RU"/>
    </w:rPr>
  </w:style>
  <w:style w:type="paragraph" w:styleId="Footer">
    <w:name w:val="footer"/>
    <w:basedOn w:val="Normal"/>
    <w:link w:val="FooterChar"/>
    <w:uiPriority w:val="99"/>
    <w:rsid w:val="00F50CE8"/>
    <w:pPr>
      <w:tabs>
        <w:tab w:val="center" w:pos="4677"/>
        <w:tab w:val="right" w:pos="9355"/>
      </w:tabs>
    </w:pPr>
  </w:style>
  <w:style w:type="character" w:customStyle="1" w:styleId="FooterChar">
    <w:name w:val="Footer Char"/>
    <w:basedOn w:val="DefaultParagraphFont"/>
    <w:link w:val="Footer"/>
    <w:uiPriority w:val="99"/>
    <w:locked/>
    <w:rsid w:val="00F50CE8"/>
    <w:rPr>
      <w:rFonts w:ascii="Times New Roman" w:hAnsi="Times New Roman" w:cs="Times New Roman"/>
      <w:sz w:val="24"/>
      <w:szCs w:val="24"/>
      <w:lang w:eastAsia="ru-RU"/>
    </w:rPr>
  </w:style>
  <w:style w:type="paragraph" w:styleId="BodyText">
    <w:name w:val="Body Text"/>
    <w:basedOn w:val="Normal"/>
    <w:link w:val="BodyTextChar"/>
    <w:uiPriority w:val="99"/>
    <w:semiHidden/>
    <w:rsid w:val="001656AE"/>
    <w:pPr>
      <w:spacing w:after="120"/>
    </w:pPr>
  </w:style>
  <w:style w:type="character" w:customStyle="1" w:styleId="BodyTextChar">
    <w:name w:val="Body Text Char"/>
    <w:basedOn w:val="DefaultParagraphFont"/>
    <w:link w:val="BodyText"/>
    <w:uiPriority w:val="99"/>
    <w:semiHidden/>
    <w:locked/>
    <w:rsid w:val="001656AE"/>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024610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71</Pages>
  <Words>21139</Words>
  <Characters>-32766</Characters>
  <Application>Microsoft Office Outlook</Application>
  <DocSecurity>0</DocSecurity>
  <Lines>0</Lines>
  <Paragraphs>0</Paragraphs>
  <ScaleCrop>false</ScaleCrop>
  <Company>Дом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Пользователь</cp:lastModifiedBy>
  <cp:revision>3</cp:revision>
  <cp:lastPrinted>2013-12-02T14:58:00Z</cp:lastPrinted>
  <dcterms:created xsi:type="dcterms:W3CDTF">2015-02-05T15:55:00Z</dcterms:created>
  <dcterms:modified xsi:type="dcterms:W3CDTF">2015-02-06T11:46:00Z</dcterms:modified>
</cp:coreProperties>
</file>