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1E" w:rsidRDefault="003A651E" w:rsidP="00E16CE0">
      <w:pPr>
        <w:rPr>
          <w:rFonts w:cs="Calibri"/>
          <w:sz w:val="28"/>
          <w:szCs w:val="28"/>
        </w:rPr>
      </w:pPr>
    </w:p>
    <w:p w:rsidR="003A651E" w:rsidRPr="00C84A63" w:rsidRDefault="003A651E" w:rsidP="00C84A63">
      <w:pPr>
        <w:jc w:val="center"/>
        <w:rPr>
          <w:rFonts w:cs="Calibri"/>
          <w:sz w:val="28"/>
          <w:szCs w:val="28"/>
        </w:rPr>
      </w:pPr>
      <w:r w:rsidRPr="00B17680">
        <w:rPr>
          <w:rFonts w:cs="Calibri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2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тематическое&#10;поле чудес."/>
          </v:shape>
        </w:pict>
      </w:r>
    </w:p>
    <w:p w:rsidR="003A651E" w:rsidRDefault="003A651E" w:rsidP="00AD1D13">
      <w:pPr>
        <w:jc w:val="center"/>
        <w:rPr>
          <w:rFonts w:cs="Calibri"/>
          <w:b/>
          <w:sz w:val="28"/>
          <w:szCs w:val="28"/>
        </w:rPr>
      </w:pPr>
      <w:r w:rsidRPr="00C84A63">
        <w:rPr>
          <w:rFonts w:cs="Calibri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8.25pt;height:249.75pt">
            <v:imagedata r:id="rId5" o:title="" cropbottom="55f" cropleft="16630f"/>
          </v:shape>
        </w:pict>
      </w:r>
    </w:p>
    <w:p w:rsidR="003A651E" w:rsidRDefault="003A651E" w:rsidP="00AD1D13">
      <w:pPr>
        <w:jc w:val="center"/>
        <w:rPr>
          <w:rFonts w:cs="Calibri"/>
          <w:b/>
          <w:sz w:val="28"/>
          <w:szCs w:val="28"/>
        </w:rPr>
      </w:pPr>
    </w:p>
    <w:p w:rsidR="003A651E" w:rsidRDefault="003A651E" w:rsidP="00C84A63">
      <w:pPr>
        <w:jc w:val="center"/>
        <w:rPr>
          <w:rFonts w:cs="Calibri"/>
          <w:b/>
          <w:sz w:val="28"/>
          <w:szCs w:val="28"/>
        </w:rPr>
      </w:pPr>
      <w:r w:rsidRPr="00C84A63">
        <w:rPr>
          <w:rFonts w:cs="Calibri"/>
          <w:b/>
          <w:sz w:val="28"/>
          <w:szCs w:val="28"/>
        </w:rPr>
        <w:pict>
          <v:shape id="_x0000_i1027" type="#_x0000_t75" style="width:294.75pt;height:220.5pt">
            <v:imagedata r:id="rId6" o:title=""/>
          </v:shape>
        </w:pict>
      </w:r>
    </w:p>
    <w:p w:rsidR="003A651E" w:rsidRPr="00E16CE0" w:rsidRDefault="003A651E" w:rsidP="00AD1D13">
      <w:pPr>
        <w:jc w:val="center"/>
        <w:rPr>
          <w:rFonts w:cs="Calibri"/>
          <w:b/>
          <w:sz w:val="28"/>
          <w:szCs w:val="28"/>
        </w:rPr>
      </w:pPr>
      <w:r w:rsidRPr="00E16CE0">
        <w:rPr>
          <w:rFonts w:cs="Calibri"/>
          <w:b/>
          <w:sz w:val="28"/>
          <w:szCs w:val="28"/>
        </w:rPr>
        <w:t>Составила  и провела: учитель математики: Сурина О.П..</w:t>
      </w:r>
    </w:p>
    <w:p w:rsidR="003A651E" w:rsidRPr="00E16CE0" w:rsidRDefault="003A651E" w:rsidP="00C84A63">
      <w:pPr>
        <w:jc w:val="center"/>
        <w:rPr>
          <w:rFonts w:cs="Calibri"/>
          <w:b/>
          <w:sz w:val="28"/>
          <w:szCs w:val="28"/>
        </w:rPr>
      </w:pPr>
      <w:r w:rsidRPr="00E16CE0">
        <w:rPr>
          <w:rFonts w:cs="Calibri"/>
          <w:b/>
          <w:sz w:val="28"/>
          <w:szCs w:val="28"/>
        </w:rPr>
        <w:t>2013 год</w:t>
      </w:r>
      <w:r>
        <w:rPr>
          <w:rFonts w:cs="Calibri"/>
          <w:b/>
          <w:sz w:val="28"/>
          <w:szCs w:val="28"/>
        </w:rPr>
        <w:t>.</w:t>
      </w:r>
    </w:p>
    <w:p w:rsidR="003A651E" w:rsidRPr="00AD1D13" w:rsidRDefault="003A651E" w:rsidP="00AD1D13">
      <w:pPr>
        <w:jc w:val="center"/>
        <w:rPr>
          <w:rFonts w:cs="Calibri"/>
          <w:b/>
          <w:sz w:val="28"/>
          <w:szCs w:val="28"/>
        </w:rPr>
      </w:pPr>
      <w:r w:rsidRPr="00AD1D13">
        <w:rPr>
          <w:rFonts w:cs="Calibri"/>
          <w:b/>
          <w:sz w:val="28"/>
          <w:szCs w:val="28"/>
        </w:rPr>
        <w:t>Цели и задачи.</w:t>
      </w:r>
    </w:p>
    <w:p w:rsidR="003A651E" w:rsidRPr="00AD1D13" w:rsidRDefault="003A651E" w:rsidP="00AD1D13">
      <w:pPr>
        <w:rPr>
          <w:rFonts w:cs="Calibri"/>
          <w:i/>
          <w:sz w:val="28"/>
          <w:szCs w:val="28"/>
        </w:rPr>
      </w:pPr>
      <w:r w:rsidRPr="00AD1D13">
        <w:rPr>
          <w:rFonts w:cs="Calibri"/>
          <w:i/>
          <w:sz w:val="28"/>
          <w:szCs w:val="28"/>
        </w:rPr>
        <w:t>Обучающие: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Знак</w:t>
      </w:r>
      <w:r>
        <w:rPr>
          <w:rFonts w:cs="Calibri"/>
          <w:sz w:val="28"/>
          <w:szCs w:val="28"/>
        </w:rPr>
        <w:t xml:space="preserve">омство с </w:t>
      </w:r>
      <w:r w:rsidRPr="00AD1D13">
        <w:rPr>
          <w:rFonts w:cs="Calibri"/>
          <w:sz w:val="28"/>
          <w:szCs w:val="28"/>
        </w:rPr>
        <w:t>историческими фактами из области математи</w:t>
      </w:r>
      <w:r>
        <w:rPr>
          <w:rFonts w:cs="Calibri"/>
          <w:sz w:val="28"/>
          <w:szCs w:val="28"/>
        </w:rPr>
        <w:t>ки</w:t>
      </w:r>
      <w:r w:rsidRPr="00AD1D13">
        <w:rPr>
          <w:rFonts w:cs="Calibri"/>
          <w:sz w:val="28"/>
          <w:szCs w:val="28"/>
        </w:rPr>
        <w:t>;</w:t>
      </w:r>
      <w:r>
        <w:rPr>
          <w:rFonts w:cs="Calibri"/>
          <w:sz w:val="28"/>
          <w:szCs w:val="28"/>
        </w:rPr>
        <w:t xml:space="preserve"> 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Р</w:t>
      </w:r>
      <w:r w:rsidRPr="009F4903">
        <w:rPr>
          <w:rFonts w:cs="Calibri"/>
          <w:sz w:val="28"/>
          <w:szCs w:val="28"/>
        </w:rPr>
        <w:t>асширять кругозор и систематизировать знания учащихся в области развития истории математики.</w:t>
      </w:r>
    </w:p>
    <w:p w:rsidR="003A651E" w:rsidRPr="00AD1D13" w:rsidRDefault="003A651E" w:rsidP="00AD1D13">
      <w:pPr>
        <w:rPr>
          <w:rFonts w:cs="Calibri"/>
          <w:i/>
          <w:sz w:val="28"/>
          <w:szCs w:val="28"/>
        </w:rPr>
      </w:pPr>
      <w:r w:rsidRPr="00AD1D13">
        <w:rPr>
          <w:rFonts w:cs="Calibri"/>
          <w:i/>
          <w:sz w:val="28"/>
          <w:szCs w:val="28"/>
        </w:rPr>
        <w:t>Развивающие: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Развитие мотивации к изучению математики;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Развитие творческих способностей обучающихся;</w:t>
      </w:r>
    </w:p>
    <w:p w:rsidR="003A651E" w:rsidRPr="00AD1D13" w:rsidRDefault="003A651E" w:rsidP="00AD1D13">
      <w:pPr>
        <w:rPr>
          <w:rFonts w:cs="Calibri"/>
          <w:i/>
          <w:sz w:val="28"/>
          <w:szCs w:val="28"/>
        </w:rPr>
      </w:pPr>
      <w:r w:rsidRPr="00AD1D13">
        <w:rPr>
          <w:rFonts w:cs="Calibri"/>
          <w:i/>
          <w:sz w:val="28"/>
          <w:szCs w:val="28"/>
        </w:rPr>
        <w:t>Воспитательные: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Воспитание культуры общения и поведения;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Воспитание культуры умственного труда;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Организация общения в группе.</w:t>
      </w:r>
    </w:p>
    <w:p w:rsidR="003A651E" w:rsidRDefault="003A651E" w:rsidP="00F31702">
      <w:pPr>
        <w:rPr>
          <w:rFonts w:cs="Calibri"/>
          <w:sz w:val="28"/>
          <w:szCs w:val="28"/>
        </w:rPr>
      </w:pPr>
      <w:r>
        <w:rPr>
          <w:rFonts w:cs="Calibri"/>
          <w:i/>
          <w:sz w:val="28"/>
          <w:szCs w:val="28"/>
        </w:rPr>
        <w:t>Оборудование:</w:t>
      </w:r>
      <w:r>
        <w:rPr>
          <w:rFonts w:cs="Calibri"/>
          <w:sz w:val="28"/>
          <w:szCs w:val="28"/>
        </w:rPr>
        <w:t xml:space="preserve"> барабан, сувениры участникам и победителям, м</w:t>
      </w:r>
      <w:r w:rsidRPr="00F31702">
        <w:rPr>
          <w:rFonts w:cs="Calibri"/>
          <w:sz w:val="28"/>
          <w:szCs w:val="28"/>
        </w:rPr>
        <w:t>ультимеди</w:t>
      </w:r>
      <w:r w:rsidRPr="00F31702">
        <w:rPr>
          <w:rFonts w:cs="Calibri"/>
          <w:sz w:val="28"/>
          <w:szCs w:val="28"/>
        </w:rPr>
        <w:t>й</w:t>
      </w:r>
      <w:r w:rsidRPr="00F31702">
        <w:rPr>
          <w:rFonts w:cs="Calibri"/>
          <w:sz w:val="28"/>
          <w:szCs w:val="28"/>
        </w:rPr>
        <w:t>ный проектор,</w:t>
      </w:r>
      <w:r w:rsidRPr="00F31702">
        <w:t xml:space="preserve"> </w:t>
      </w:r>
      <w:r>
        <w:rPr>
          <w:rFonts w:cs="Calibri"/>
          <w:sz w:val="28"/>
          <w:szCs w:val="28"/>
        </w:rPr>
        <w:t>к</w:t>
      </w:r>
      <w:r w:rsidRPr="00F31702">
        <w:rPr>
          <w:rFonts w:cs="Calibri"/>
          <w:sz w:val="28"/>
          <w:szCs w:val="28"/>
        </w:rPr>
        <w:t>омпьютер с ОС МS Windows.</w:t>
      </w:r>
    </w:p>
    <w:p w:rsidR="003A651E" w:rsidRPr="00F31702" w:rsidRDefault="003A651E" w:rsidP="00F31702">
      <w:pPr>
        <w:rPr>
          <w:rFonts w:cs="Calibri"/>
          <w:sz w:val="28"/>
          <w:szCs w:val="28"/>
        </w:rPr>
      </w:pPr>
      <w:r w:rsidRPr="00F31702">
        <w:rPr>
          <w:rFonts w:cs="Calibri"/>
          <w:sz w:val="28"/>
          <w:szCs w:val="28"/>
        </w:rPr>
        <w:t>Оформление зала:</w:t>
      </w:r>
    </w:p>
    <w:p w:rsidR="003A651E" w:rsidRPr="00AD1D13" w:rsidRDefault="003A651E" w:rsidP="00F31702">
      <w:pPr>
        <w:rPr>
          <w:rFonts w:cs="Calibri"/>
          <w:sz w:val="28"/>
          <w:szCs w:val="28"/>
        </w:rPr>
      </w:pPr>
      <w:r w:rsidRPr="00F31702">
        <w:rPr>
          <w:rFonts w:cs="Calibri"/>
          <w:sz w:val="28"/>
          <w:szCs w:val="28"/>
        </w:rPr>
        <w:t>Зал красочно оформлен: на стенах математические газеты, рисунки, кроссво</w:t>
      </w:r>
      <w:r w:rsidRPr="00F31702">
        <w:rPr>
          <w:rFonts w:cs="Calibri"/>
          <w:sz w:val="28"/>
          <w:szCs w:val="28"/>
        </w:rPr>
        <w:t>р</w:t>
      </w:r>
      <w:r w:rsidRPr="00F31702">
        <w:rPr>
          <w:rFonts w:cs="Calibri"/>
          <w:sz w:val="28"/>
          <w:szCs w:val="28"/>
        </w:rPr>
        <w:t>ды, высказывания учёных, их портреты,</w:t>
      </w:r>
      <w:r>
        <w:rPr>
          <w:rFonts w:cs="Calibri"/>
          <w:sz w:val="28"/>
          <w:szCs w:val="28"/>
        </w:rPr>
        <w:t xml:space="preserve"> воздушные шары</w:t>
      </w:r>
      <w:r w:rsidRPr="00F31702">
        <w:rPr>
          <w:rFonts w:cs="Calibri"/>
          <w:sz w:val="28"/>
          <w:szCs w:val="28"/>
        </w:rPr>
        <w:t>.</w:t>
      </w:r>
    </w:p>
    <w:p w:rsidR="003A651E" w:rsidRDefault="003A651E" w:rsidP="00AD1D13">
      <w:pPr>
        <w:jc w:val="center"/>
        <w:rPr>
          <w:rFonts w:cs="Calibri"/>
          <w:b/>
          <w:sz w:val="28"/>
          <w:szCs w:val="28"/>
        </w:rPr>
      </w:pPr>
      <w:r w:rsidRPr="00AD1D13">
        <w:rPr>
          <w:rFonts w:cs="Calibri"/>
          <w:b/>
          <w:sz w:val="28"/>
          <w:szCs w:val="28"/>
        </w:rPr>
        <w:t>Ход мероприятия:</w:t>
      </w:r>
    </w:p>
    <w:p w:rsidR="003A651E" w:rsidRPr="00B7702C" w:rsidRDefault="003A651E" w:rsidP="00B7702C">
      <w:pPr>
        <w:jc w:val="center"/>
        <w:rPr>
          <w:rFonts w:cs="Calibri"/>
          <w:b/>
          <w:sz w:val="28"/>
          <w:szCs w:val="28"/>
        </w:rPr>
      </w:pPr>
      <w:r w:rsidRPr="00B7702C">
        <w:rPr>
          <w:rFonts w:cs="Calibri"/>
          <w:b/>
          <w:sz w:val="28"/>
          <w:szCs w:val="28"/>
        </w:rPr>
        <w:t>Слово о математике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Почему торжественность вокруг?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Слышите,  как быстро смолкла речь?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Это о царице всех наук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Начинаем мы сегодня вечер.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Не случайно ей такой почет.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Это ей дано давать ответы,</w:t>
      </w:r>
    </w:p>
    <w:p w:rsidR="003A651E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Как хороший выполнить расчет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Для постройки здания,  ракеты.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Есть о математике молва,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Что она в порядок ум приводит,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Потому хорошие слова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Часто говорят о ней в народе.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Ты нам, математика, даёшь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Для победы трудностей закалку,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Учиться с тобой молодёжь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 xml:space="preserve">Развивать и волю и смекалку. 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И за то,  что в творческом труде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Выручаешь в трудные моменты,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Мы сегодня искренне тебе</w:t>
      </w:r>
    </w:p>
    <w:p w:rsidR="003A651E" w:rsidRPr="00B7702C" w:rsidRDefault="003A651E" w:rsidP="00B7702C">
      <w:pPr>
        <w:spacing w:line="240" w:lineRule="auto"/>
        <w:rPr>
          <w:rFonts w:cs="Calibri"/>
          <w:sz w:val="28"/>
          <w:szCs w:val="28"/>
        </w:rPr>
      </w:pPr>
      <w:r w:rsidRPr="00B7702C">
        <w:rPr>
          <w:rFonts w:cs="Calibri"/>
          <w:sz w:val="28"/>
          <w:szCs w:val="28"/>
        </w:rPr>
        <w:t>Посылаем гром аплодисментов.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Ведущий: Внимание! Мы начинаем игру капитал-шоу «Поле математических чудес». Ваша активность, сообразительность украсят нашу встречу, сделают ее интересной, сод</w:t>
      </w:r>
      <w:r>
        <w:rPr>
          <w:rFonts w:cs="Calibri"/>
          <w:sz w:val="28"/>
          <w:szCs w:val="28"/>
        </w:rPr>
        <w:t xml:space="preserve">ержательной, запоминающейся. 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 xml:space="preserve">Принимать участие в игре может весь зал. В ходе игры каждый участник имеет возможность передать привет другу, учителю, родителям, ведущему. Форма привета – песня, стихотворение, дружеский шарж, собственная поделка. Если участник игры отгадывает три буквы, то он имеет возможность выбрать одну из двух шкатулок: одна пустая, в другой сладкий приз.  </w:t>
      </w:r>
    </w:p>
    <w:p w:rsidR="003A651E" w:rsidRDefault="003A651E" w:rsidP="00AD1D13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Правила игры:</w:t>
      </w:r>
    </w:p>
    <w:p w:rsidR="003A651E" w:rsidRPr="009E5F0F" w:rsidRDefault="003A651E" w:rsidP="009E5F0F">
      <w:pPr>
        <w:rPr>
          <w:rFonts w:cs="Calibri"/>
          <w:sz w:val="28"/>
          <w:szCs w:val="28"/>
        </w:rPr>
      </w:pPr>
      <w:r w:rsidRPr="009E5F0F">
        <w:rPr>
          <w:rFonts w:cs="Calibri"/>
          <w:sz w:val="28"/>
          <w:szCs w:val="28"/>
        </w:rPr>
        <w:sym w:font="Symbol" w:char="F0B7"/>
      </w:r>
      <w:r w:rsidRPr="009E5F0F">
        <w:rPr>
          <w:rFonts w:cs="Calibri"/>
          <w:sz w:val="28"/>
          <w:szCs w:val="28"/>
        </w:rPr>
        <w:t xml:space="preserve">Во время игры никто никому не подсказывает. </w:t>
      </w:r>
    </w:p>
    <w:p w:rsidR="003A651E" w:rsidRPr="00434D07" w:rsidRDefault="003A651E" w:rsidP="00434D07">
      <w:pPr>
        <w:rPr>
          <w:rFonts w:cs="Calibri"/>
          <w:sz w:val="28"/>
          <w:szCs w:val="28"/>
        </w:rPr>
      </w:pPr>
      <w:r w:rsidRPr="00434D07">
        <w:rPr>
          <w:rFonts w:cs="Calibri"/>
          <w:sz w:val="28"/>
          <w:szCs w:val="28"/>
        </w:rPr>
        <w:sym w:font="Symbol" w:char="F0B7"/>
      </w:r>
      <w:r w:rsidRPr="00434D07">
        <w:rPr>
          <w:rFonts w:cs="Calibri"/>
          <w:sz w:val="28"/>
          <w:szCs w:val="28"/>
        </w:rPr>
        <w:t xml:space="preserve">Если не отгадать букву, ход переходит к другому игроку. </w:t>
      </w:r>
    </w:p>
    <w:p w:rsidR="003A651E" w:rsidRPr="00434D07" w:rsidRDefault="003A651E" w:rsidP="00434D07">
      <w:pPr>
        <w:rPr>
          <w:rFonts w:cs="Calibri"/>
          <w:sz w:val="28"/>
          <w:szCs w:val="28"/>
        </w:rPr>
      </w:pPr>
      <w:r w:rsidRPr="00434D07">
        <w:rPr>
          <w:rFonts w:cs="Calibri"/>
          <w:sz w:val="28"/>
          <w:szCs w:val="28"/>
        </w:rPr>
        <w:sym w:font="Symbol" w:char="F0B7"/>
      </w:r>
      <w:r w:rsidRPr="00434D07">
        <w:rPr>
          <w:rFonts w:cs="Calibri"/>
          <w:sz w:val="28"/>
          <w:szCs w:val="28"/>
        </w:rPr>
        <w:t xml:space="preserve">Если стрелка укажет на «+», вы имеете право открыть любую букву. </w:t>
      </w:r>
    </w:p>
    <w:p w:rsidR="003A651E" w:rsidRPr="00434D07" w:rsidRDefault="003A651E" w:rsidP="00434D07">
      <w:pPr>
        <w:rPr>
          <w:rFonts w:cs="Calibri"/>
          <w:sz w:val="28"/>
          <w:szCs w:val="28"/>
        </w:rPr>
      </w:pPr>
      <w:r w:rsidRPr="00434D07">
        <w:rPr>
          <w:rFonts w:cs="Calibri"/>
          <w:sz w:val="28"/>
          <w:szCs w:val="28"/>
        </w:rPr>
        <w:sym w:font="Symbol" w:char="F0B7"/>
      </w:r>
      <w:r w:rsidRPr="00434D07">
        <w:rPr>
          <w:rFonts w:cs="Calibri"/>
          <w:sz w:val="28"/>
          <w:szCs w:val="28"/>
        </w:rPr>
        <w:t xml:space="preserve">Если стрелка укажет на сектор «Б», это значит «Банкрот», все заработанные вами очки «сгорают» и ход переходит к следующему игроку. </w:t>
      </w:r>
    </w:p>
    <w:p w:rsidR="003A651E" w:rsidRPr="00434D07" w:rsidRDefault="003A651E" w:rsidP="00434D07">
      <w:pPr>
        <w:rPr>
          <w:rFonts w:cs="Calibri"/>
          <w:sz w:val="28"/>
          <w:szCs w:val="28"/>
        </w:rPr>
      </w:pPr>
      <w:r w:rsidRPr="00434D07">
        <w:rPr>
          <w:rFonts w:cs="Calibri"/>
          <w:sz w:val="28"/>
          <w:szCs w:val="28"/>
        </w:rPr>
        <w:sym w:font="Symbol" w:char="F0B7"/>
      </w:r>
      <w:r w:rsidRPr="00434D07">
        <w:rPr>
          <w:rFonts w:cs="Calibri"/>
          <w:sz w:val="28"/>
          <w:szCs w:val="28"/>
        </w:rPr>
        <w:t xml:space="preserve">Если стрелка укажет на сектор «П», это значит «Приз», вы можете выбрать приз или продолжать игру. 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sz w:val="28"/>
          <w:szCs w:val="28"/>
        </w:rPr>
        <w:t>Итак, мы начина</w:t>
      </w:r>
      <w:r>
        <w:rPr>
          <w:rFonts w:cs="Calibri"/>
          <w:sz w:val="28"/>
          <w:szCs w:val="28"/>
        </w:rPr>
        <w:t xml:space="preserve">ем! </w:t>
      </w:r>
    </w:p>
    <w:p w:rsidR="003A651E" w:rsidRPr="00AD1D13" w:rsidRDefault="003A651E" w:rsidP="00AD1D13">
      <w:pPr>
        <w:rPr>
          <w:rFonts w:cs="Calibri"/>
          <w:sz w:val="28"/>
          <w:szCs w:val="28"/>
        </w:rPr>
      </w:pPr>
      <w:r w:rsidRPr="00AD1D13">
        <w:rPr>
          <w:rFonts w:cs="Calibri"/>
          <w:b/>
          <w:sz w:val="28"/>
          <w:szCs w:val="28"/>
        </w:rPr>
        <w:t>Отборочный тур</w:t>
      </w:r>
      <w:r w:rsidRPr="009E5F0F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>выбор первой тройки игроков).</w:t>
      </w:r>
    </w:p>
    <w:p w:rsidR="003A651E" w:rsidRDefault="003A651E" w:rsidP="00AD1D13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Ведущий задаёт вопросы участникам.</w:t>
      </w:r>
    </w:p>
    <w:p w:rsidR="003A651E" w:rsidRDefault="003A651E" w:rsidP="00434D07">
      <w:pPr>
        <w:pStyle w:val="ListParagraph"/>
        <w:numPr>
          <w:ilvl w:val="0"/>
          <w:numId w:val="2"/>
        </w:numPr>
      </w:pPr>
      <w:r>
        <w:t>Кто в году четыре раза переодевается? (Земля)</w:t>
      </w:r>
    </w:p>
    <w:p w:rsidR="003A651E" w:rsidRDefault="003A651E" w:rsidP="00434D07">
      <w:pPr>
        <w:pStyle w:val="ListParagraph"/>
        <w:numPr>
          <w:ilvl w:val="0"/>
          <w:numId w:val="2"/>
        </w:numPr>
      </w:pPr>
      <w:r>
        <w:t>Нас семь братьев, летами все равные, а</w:t>
      </w:r>
      <w:r w:rsidRPr="009E5F0F">
        <w:t xml:space="preserve"> именами</w:t>
      </w:r>
      <w:r>
        <w:t xml:space="preserve"> разные. (Дни нед</w:t>
      </w:r>
      <w:r>
        <w:t>е</w:t>
      </w:r>
      <w:r>
        <w:t>ли)</w:t>
      </w:r>
    </w:p>
    <w:p w:rsidR="003A651E" w:rsidRDefault="003A651E" w:rsidP="00434D07">
      <w:pPr>
        <w:pStyle w:val="ListParagraph"/>
        <w:numPr>
          <w:ilvl w:val="0"/>
          <w:numId w:val="2"/>
        </w:numPr>
        <w:ind w:hanging="371"/>
      </w:pPr>
      <w:r>
        <w:t>Кто самый первый</w:t>
      </w:r>
    </w:p>
    <w:p w:rsidR="003A651E" w:rsidRDefault="003A651E" w:rsidP="009E5F0F">
      <w:pPr>
        <w:pStyle w:val="ListParagraph"/>
      </w:pPr>
      <w:r>
        <w:t xml:space="preserve">      Входит в дом,</w:t>
      </w:r>
    </w:p>
    <w:p w:rsidR="003A651E" w:rsidRDefault="003A651E" w:rsidP="009E5F0F">
      <w:pPr>
        <w:pStyle w:val="ListParagraph"/>
      </w:pPr>
      <w:r>
        <w:t xml:space="preserve">      А все за ним</w:t>
      </w:r>
    </w:p>
    <w:p w:rsidR="003A651E" w:rsidRDefault="003A651E" w:rsidP="00434D07">
      <w:pPr>
        <w:pStyle w:val="ListParagraph"/>
      </w:pPr>
      <w:r>
        <w:t xml:space="preserve">      Идут </w:t>
      </w:r>
      <w:r w:rsidRPr="009E5F0F">
        <w:t>хвостом</w:t>
      </w:r>
      <w:r>
        <w:t>? (Ключ)</w:t>
      </w:r>
    </w:p>
    <w:p w:rsidR="003A651E" w:rsidRPr="00434D07" w:rsidRDefault="003A651E" w:rsidP="00434D07">
      <w:pPr>
        <w:pStyle w:val="ListParagraph"/>
        <w:rPr>
          <w:i/>
        </w:rPr>
      </w:pPr>
      <w:r>
        <w:rPr>
          <w:i/>
        </w:rPr>
        <w:t>Участники, давшие верные ответы, входят в состав первой тройки игроков, проходят к барабану.</w:t>
      </w:r>
    </w:p>
    <w:p w:rsidR="003A651E" w:rsidRPr="00434D07" w:rsidRDefault="003A651E" w:rsidP="00434D07">
      <w:pPr>
        <w:jc w:val="center"/>
        <w:rPr>
          <w:rFonts w:cs="Calibri"/>
          <w:b/>
          <w:sz w:val="28"/>
          <w:szCs w:val="28"/>
        </w:rPr>
      </w:pPr>
      <w:r w:rsidRPr="00434D07">
        <w:rPr>
          <w:rFonts w:cs="Calibri"/>
          <w:b/>
          <w:sz w:val="28"/>
          <w:szCs w:val="28"/>
          <w:lang w:val="en-US"/>
        </w:rPr>
        <w:t>I</w:t>
      </w:r>
      <w:r w:rsidRPr="00434D07">
        <w:rPr>
          <w:rFonts w:cs="Calibri"/>
          <w:b/>
          <w:sz w:val="28"/>
          <w:szCs w:val="28"/>
        </w:rPr>
        <w:t xml:space="preserve"> - тур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  <w:r>
        <w:rPr>
          <w:rFonts w:cs="Calibri"/>
          <w:sz w:val="28"/>
          <w:szCs w:val="28"/>
        </w:rPr>
        <w:t xml:space="preserve"> Именно этот учебник был первой энциклопедией математических знаний. По нему учился М.В. Ломоносов, назвавший его «вратами учёности». Именно в нём впервые на русском языке выведены понятия «частное», «пр</w:t>
      </w:r>
      <w:r>
        <w:rPr>
          <w:rFonts w:cs="Calibri"/>
          <w:sz w:val="28"/>
          <w:szCs w:val="28"/>
        </w:rPr>
        <w:t>о</w:t>
      </w:r>
      <w:r>
        <w:rPr>
          <w:rFonts w:cs="Calibri"/>
          <w:sz w:val="28"/>
          <w:szCs w:val="28"/>
        </w:rPr>
        <w:t>изведение», «делитель». Назовите учебник. (Арифметика)</w:t>
      </w:r>
    </w:p>
    <w:p w:rsidR="003A651E" w:rsidRDefault="003A651E" w:rsidP="00AD1D13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 w:rsidRPr="003A5114">
        <w:rPr>
          <w:rFonts w:cs="Calibri"/>
          <w:i/>
          <w:sz w:val="28"/>
          <w:szCs w:val="28"/>
        </w:rPr>
        <w:t>Игра со зрителями.</w:t>
      </w:r>
      <w:r>
        <w:rPr>
          <w:rFonts w:cs="Calibri"/>
          <w:sz w:val="28"/>
          <w:szCs w:val="28"/>
        </w:rPr>
        <w:t xml:space="preserve"> (Если есть время, пока крутится барабан, зрителям зад</w:t>
      </w:r>
      <w:r>
        <w:rPr>
          <w:rFonts w:cs="Calibri"/>
          <w:sz w:val="28"/>
          <w:szCs w:val="28"/>
        </w:rPr>
        <w:t>а</w:t>
      </w:r>
      <w:r>
        <w:rPr>
          <w:rFonts w:cs="Calibri"/>
          <w:sz w:val="28"/>
          <w:szCs w:val="28"/>
        </w:rPr>
        <w:t xml:space="preserve">ются загадки). </w:t>
      </w:r>
      <w:r w:rsidRPr="00AD1D13">
        <w:rPr>
          <w:rFonts w:cs="Calibri"/>
          <w:sz w:val="28"/>
          <w:szCs w:val="28"/>
        </w:rPr>
        <w:t xml:space="preserve">Правильный ответ отмечается жетоном, </w:t>
      </w:r>
      <w:r>
        <w:rPr>
          <w:rFonts w:cs="Calibri"/>
          <w:sz w:val="28"/>
          <w:szCs w:val="28"/>
        </w:rPr>
        <w:t>в конце игры за каждый жетон выдаётся конфета.</w:t>
      </w:r>
    </w:p>
    <w:p w:rsidR="003A651E" w:rsidRPr="00AD1D13" w:rsidRDefault="003A651E" w:rsidP="003A5114">
      <w:pPr>
        <w:rPr>
          <w:rFonts w:cs="Calibri"/>
          <w:sz w:val="28"/>
          <w:szCs w:val="28"/>
        </w:rPr>
      </w:pPr>
      <w:r w:rsidRPr="00AD1D13">
        <w:rPr>
          <w:rFonts w:cs="Calibri"/>
          <w:b/>
          <w:sz w:val="28"/>
          <w:szCs w:val="28"/>
        </w:rPr>
        <w:t>Отборочный тур</w:t>
      </w:r>
      <w:r w:rsidRPr="009E5F0F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>выбор второй тройки игроков).</w:t>
      </w:r>
    </w:p>
    <w:p w:rsidR="003A651E" w:rsidRDefault="003A651E" w:rsidP="003A5114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Ведущий задаёт вопросы участникам.</w:t>
      </w:r>
    </w:p>
    <w:p w:rsidR="003A651E" w:rsidRDefault="003A651E" w:rsidP="003A5114">
      <w:pPr>
        <w:pStyle w:val="ListParagraph"/>
        <w:numPr>
          <w:ilvl w:val="0"/>
          <w:numId w:val="3"/>
        </w:numPr>
      </w:pPr>
      <w:r w:rsidRPr="003A5114">
        <w:t>Сколько горошин может войти в пустой стакан? (Можно предложить ст</w:t>
      </w:r>
      <w:r w:rsidRPr="003A5114">
        <w:t>а</w:t>
      </w:r>
      <w:r w:rsidRPr="003A5114">
        <w:t>кан и горох).</w:t>
      </w:r>
      <w:r>
        <w:t xml:space="preserve"> </w:t>
      </w:r>
      <w:r w:rsidRPr="003A5114">
        <w:t>ОТВЕТ: Горошины не ходят</w:t>
      </w:r>
    </w:p>
    <w:p w:rsidR="003A651E" w:rsidRDefault="003A651E" w:rsidP="003A5114">
      <w:pPr>
        <w:pStyle w:val="ListParagraph"/>
        <w:numPr>
          <w:ilvl w:val="0"/>
          <w:numId w:val="3"/>
        </w:numPr>
      </w:pPr>
      <w:r>
        <w:t>Тройка лошадей пробежала 5км. По сколько км пробежала каждая л</w:t>
      </w:r>
      <w:r>
        <w:t>о</w:t>
      </w:r>
      <w:r>
        <w:t>шадь? (5км)</w:t>
      </w:r>
    </w:p>
    <w:p w:rsidR="003A651E" w:rsidRDefault="003A651E" w:rsidP="003A5114">
      <w:pPr>
        <w:pStyle w:val="ListParagraph"/>
        <w:numPr>
          <w:ilvl w:val="0"/>
          <w:numId w:val="3"/>
        </w:numPr>
      </w:pPr>
      <w:r>
        <w:t>Бублик разрезали на 3 части. Сколько для этого сделали разрезов? (Три)</w:t>
      </w:r>
    </w:p>
    <w:p w:rsidR="003A651E" w:rsidRDefault="003A651E" w:rsidP="000D7E5C">
      <w:pPr>
        <w:pStyle w:val="ListParagraph"/>
        <w:rPr>
          <w:i/>
        </w:rPr>
      </w:pPr>
    </w:p>
    <w:p w:rsidR="003A651E" w:rsidRPr="00434D07" w:rsidRDefault="003A651E" w:rsidP="000D7E5C">
      <w:pPr>
        <w:pStyle w:val="ListParagraph"/>
        <w:rPr>
          <w:i/>
        </w:rPr>
      </w:pPr>
      <w:r>
        <w:rPr>
          <w:i/>
        </w:rPr>
        <w:t>Участники, давшие верные ответы, входят в состав второй тройки игроков, проходят к барабану.</w:t>
      </w:r>
    </w:p>
    <w:p w:rsidR="003A651E" w:rsidRPr="000D7E5C" w:rsidRDefault="003A651E" w:rsidP="000D7E5C">
      <w:pPr>
        <w:jc w:val="center"/>
        <w:rPr>
          <w:rFonts w:cs="Calibri"/>
          <w:b/>
          <w:sz w:val="28"/>
          <w:szCs w:val="28"/>
        </w:rPr>
      </w:pPr>
      <w:r w:rsidRPr="00434D07">
        <w:rPr>
          <w:rFonts w:cs="Calibri"/>
          <w:b/>
          <w:sz w:val="28"/>
          <w:szCs w:val="28"/>
          <w:lang w:val="en-US"/>
        </w:rPr>
        <w:t>I</w:t>
      </w:r>
      <w:r>
        <w:rPr>
          <w:rFonts w:cs="Calibri"/>
          <w:b/>
          <w:sz w:val="28"/>
          <w:szCs w:val="28"/>
          <w:lang w:val="en-US"/>
        </w:rPr>
        <w:t>I</w:t>
      </w:r>
      <w:r w:rsidRPr="00434D07"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  <w:sz w:val="28"/>
          <w:szCs w:val="28"/>
        </w:rPr>
        <w:t>–</w:t>
      </w:r>
      <w:r w:rsidRPr="00434D07">
        <w:rPr>
          <w:rFonts w:cs="Calibri"/>
          <w:b/>
          <w:sz w:val="28"/>
          <w:szCs w:val="28"/>
        </w:rPr>
        <w:t xml:space="preserve"> тур</w:t>
      </w:r>
    </w:p>
    <w:p w:rsidR="003A651E" w:rsidRDefault="003A651E" w:rsidP="00F31702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  <w:r w:rsidRPr="000D7E5C"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В древности такого термина не было. Его ввёл в </w:t>
      </w:r>
      <w:r>
        <w:rPr>
          <w:rFonts w:cs="Calibri"/>
          <w:sz w:val="28"/>
          <w:szCs w:val="28"/>
          <w:lang w:val="en-US"/>
        </w:rPr>
        <w:t>XVII</w:t>
      </w:r>
      <w:r>
        <w:rPr>
          <w:rFonts w:cs="Calibri"/>
          <w:sz w:val="28"/>
          <w:szCs w:val="28"/>
        </w:rPr>
        <w:t>в. французский математик Франсуа Виет, в переводе с латинского он означает «спица колеса». Какой это термин? (Радиус)</w:t>
      </w:r>
    </w:p>
    <w:p w:rsidR="003A651E" w:rsidRDefault="003A651E" w:rsidP="00F31702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Игра со зрителями.</w:t>
      </w:r>
      <w:r>
        <w:rPr>
          <w:rFonts w:cs="Calibri"/>
          <w:sz w:val="28"/>
          <w:szCs w:val="28"/>
        </w:rPr>
        <w:t xml:space="preserve"> (Если есть время, пока крутится барабан, зрителям задаю</w:t>
      </w:r>
      <w:r>
        <w:rPr>
          <w:rFonts w:cs="Calibri"/>
          <w:sz w:val="28"/>
          <w:szCs w:val="28"/>
        </w:rPr>
        <w:t>т</w:t>
      </w:r>
      <w:r>
        <w:rPr>
          <w:rFonts w:cs="Calibri"/>
          <w:sz w:val="28"/>
          <w:szCs w:val="28"/>
        </w:rPr>
        <w:t xml:space="preserve">ся логические задачи). </w:t>
      </w:r>
      <w:r w:rsidRPr="00AD1D13">
        <w:rPr>
          <w:rFonts w:cs="Calibri"/>
          <w:sz w:val="28"/>
          <w:szCs w:val="28"/>
        </w:rPr>
        <w:t xml:space="preserve">Правильный ответ отмечается жетоном, </w:t>
      </w:r>
      <w:r>
        <w:rPr>
          <w:rFonts w:cs="Calibri"/>
          <w:sz w:val="28"/>
          <w:szCs w:val="28"/>
        </w:rPr>
        <w:t>в конце игры за каждый жетон выдаётся конфета.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Награждение участников.</w:t>
      </w:r>
    </w:p>
    <w:p w:rsidR="003A651E" w:rsidRPr="00AD1D13" w:rsidRDefault="003A651E" w:rsidP="00F31702">
      <w:pPr>
        <w:rPr>
          <w:rFonts w:cs="Calibri"/>
          <w:sz w:val="28"/>
          <w:szCs w:val="28"/>
        </w:rPr>
      </w:pPr>
      <w:r w:rsidRPr="00AD1D13">
        <w:rPr>
          <w:rFonts w:cs="Calibri"/>
          <w:b/>
          <w:sz w:val="28"/>
          <w:szCs w:val="28"/>
        </w:rPr>
        <w:t>Отборочный тур</w:t>
      </w:r>
      <w:r w:rsidRPr="009E5F0F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>выбор третьей тройки игроков).</w:t>
      </w:r>
    </w:p>
    <w:p w:rsidR="003A651E" w:rsidRDefault="003A651E" w:rsidP="00F31702">
      <w:pPr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Ведущий задаёт вопросы участникам. Отгадайте ребусы.</w:t>
      </w:r>
    </w:p>
    <w:p w:rsidR="003A651E" w:rsidRDefault="003A651E" w:rsidP="00F31702">
      <w:pPr>
        <w:pStyle w:val="ListParagraph"/>
        <w:numPr>
          <w:ilvl w:val="0"/>
          <w:numId w:val="4"/>
        </w:numPr>
      </w:pPr>
      <w:r>
        <w:rPr>
          <w:noProof/>
          <w:lang w:eastAsia="ru-RU"/>
        </w:rPr>
        <w:pict>
          <v:shape id="Рисунок 0" o:spid="_x0000_i1028" type="#_x0000_t75" alt="i1.jpeg" style="width:112.5pt;height:77.25pt;visibility:visible">
            <v:imagedata r:id="rId7" o:title=""/>
          </v:shape>
        </w:pict>
      </w:r>
      <w:r>
        <w:t>(Задача)</w:t>
      </w:r>
    </w:p>
    <w:p w:rsidR="003A651E" w:rsidRDefault="003A651E" w:rsidP="00F31702">
      <w:pPr>
        <w:pStyle w:val="ListParagraph"/>
        <w:numPr>
          <w:ilvl w:val="0"/>
          <w:numId w:val="4"/>
        </w:numPr>
      </w:pPr>
      <w:r>
        <w:rPr>
          <w:noProof/>
          <w:lang w:eastAsia="ru-RU"/>
        </w:rPr>
        <w:pict>
          <v:shape id="Рисунок 1" o:spid="_x0000_i1029" type="#_x0000_t75" alt="20856d86ab.jpg" style="width:131.25pt;height:80.25pt;visibility:visible">
            <v:imagedata r:id="rId8" o:title=""/>
          </v:shape>
        </w:pict>
      </w:r>
      <w:r>
        <w:t>(Семья)</w:t>
      </w:r>
    </w:p>
    <w:p w:rsidR="003A651E" w:rsidRDefault="003A651E" w:rsidP="00F31702">
      <w:pPr>
        <w:pStyle w:val="ListParagraph"/>
        <w:numPr>
          <w:ilvl w:val="0"/>
          <w:numId w:val="4"/>
        </w:numPr>
      </w:pPr>
      <w:r>
        <w:rPr>
          <w:noProof/>
          <w:lang w:eastAsia="ru-RU"/>
        </w:rPr>
        <w:pict>
          <v:shape id="Рисунок 2" o:spid="_x0000_i1030" type="#_x0000_t75" alt="подарок.jpg" style="width:131.25pt;height:84pt;visibility:visible">
            <v:imagedata r:id="rId9" o:title=""/>
          </v:shape>
        </w:pict>
      </w:r>
      <w:r>
        <w:t xml:space="preserve"> (Подарок)</w:t>
      </w:r>
    </w:p>
    <w:p w:rsidR="003A651E" w:rsidRPr="00434D07" w:rsidRDefault="003A651E" w:rsidP="00EC3655">
      <w:pPr>
        <w:pStyle w:val="ListParagraph"/>
        <w:rPr>
          <w:i/>
        </w:rPr>
      </w:pPr>
      <w:r>
        <w:rPr>
          <w:i/>
        </w:rPr>
        <w:t>Участники, давшие верные ответы, входят в состав первой тройки игроков, проходят к барабану.</w:t>
      </w:r>
    </w:p>
    <w:p w:rsidR="003A651E" w:rsidRPr="00F31702" w:rsidRDefault="003A651E" w:rsidP="00C04E0E">
      <w:pPr>
        <w:pStyle w:val="ListParagraph"/>
      </w:pPr>
    </w:p>
    <w:p w:rsidR="003A651E" w:rsidRPr="00142821" w:rsidRDefault="003A651E" w:rsidP="00C04E0E">
      <w:pPr>
        <w:jc w:val="center"/>
        <w:rPr>
          <w:rFonts w:cs="Calibri"/>
          <w:b/>
          <w:sz w:val="28"/>
          <w:szCs w:val="28"/>
        </w:rPr>
      </w:pPr>
      <w:r w:rsidRPr="00434D07">
        <w:rPr>
          <w:rFonts w:cs="Calibri"/>
          <w:b/>
          <w:sz w:val="28"/>
          <w:szCs w:val="28"/>
          <w:lang w:val="en-US"/>
        </w:rPr>
        <w:t>I</w:t>
      </w:r>
      <w:r>
        <w:rPr>
          <w:rFonts w:cs="Calibri"/>
          <w:b/>
          <w:sz w:val="28"/>
          <w:szCs w:val="28"/>
          <w:lang w:val="en-US"/>
        </w:rPr>
        <w:t>II</w:t>
      </w:r>
      <w:r w:rsidRPr="00434D07"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  <w:sz w:val="28"/>
          <w:szCs w:val="28"/>
        </w:rPr>
        <w:t>–</w:t>
      </w:r>
      <w:r w:rsidRPr="00434D07">
        <w:rPr>
          <w:rFonts w:cs="Calibri"/>
          <w:b/>
          <w:sz w:val="28"/>
          <w:szCs w:val="28"/>
        </w:rPr>
        <w:t xml:space="preserve"> тур</w:t>
      </w:r>
    </w:p>
    <w:p w:rsidR="003A651E" w:rsidRDefault="003A651E" w:rsidP="00C04E0E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  <w:r w:rsidRPr="00C04E0E"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Считать предметы люди начали в глубокой древности. Для изобр</w:t>
      </w:r>
      <w:r>
        <w:rPr>
          <w:rFonts w:cs="Calibri"/>
          <w:sz w:val="28"/>
          <w:szCs w:val="28"/>
        </w:rPr>
        <w:t>а</w:t>
      </w:r>
      <w:r>
        <w:rPr>
          <w:rFonts w:cs="Calibri"/>
          <w:sz w:val="28"/>
          <w:szCs w:val="28"/>
        </w:rPr>
        <w:t>жения чисел делали зарубки на дереве или камне. Затем, когда требовались более сложные подсчёты, появились цифры. А что было первыми изображ</w:t>
      </w:r>
      <w:r>
        <w:rPr>
          <w:rFonts w:cs="Calibri"/>
          <w:sz w:val="28"/>
          <w:szCs w:val="28"/>
        </w:rPr>
        <w:t>е</w:t>
      </w:r>
      <w:r>
        <w:rPr>
          <w:rFonts w:cs="Calibri"/>
          <w:sz w:val="28"/>
          <w:szCs w:val="28"/>
        </w:rPr>
        <w:t xml:space="preserve">ниями чисел и первой счётной машинкой у людей? (Пальцы) </w:t>
      </w:r>
    </w:p>
    <w:p w:rsidR="003A651E" w:rsidRDefault="003A651E" w:rsidP="00EC3655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Игра со зрителями.</w:t>
      </w:r>
      <w:r>
        <w:rPr>
          <w:rFonts w:cs="Calibri"/>
          <w:sz w:val="28"/>
          <w:szCs w:val="28"/>
        </w:rPr>
        <w:t xml:space="preserve"> (Если есть время, пока крутится барабан, зрителям задаю</w:t>
      </w:r>
      <w:r>
        <w:rPr>
          <w:rFonts w:cs="Calibri"/>
          <w:sz w:val="28"/>
          <w:szCs w:val="28"/>
        </w:rPr>
        <w:t>т</w:t>
      </w:r>
      <w:r>
        <w:rPr>
          <w:rFonts w:cs="Calibri"/>
          <w:sz w:val="28"/>
          <w:szCs w:val="28"/>
        </w:rPr>
        <w:t xml:space="preserve">ся ребусы). </w:t>
      </w:r>
      <w:r w:rsidRPr="00AD1D13">
        <w:rPr>
          <w:rFonts w:cs="Calibri"/>
          <w:sz w:val="28"/>
          <w:szCs w:val="28"/>
        </w:rPr>
        <w:t xml:space="preserve">Правильный ответ отмечается жетоном, </w:t>
      </w:r>
      <w:r>
        <w:rPr>
          <w:rFonts w:cs="Calibri"/>
          <w:sz w:val="28"/>
          <w:szCs w:val="28"/>
        </w:rPr>
        <w:t>в конце игры за каждый жетон выдаётся конфета.</w:t>
      </w:r>
    </w:p>
    <w:p w:rsidR="003A651E" w:rsidRPr="00C04E0E" w:rsidRDefault="003A651E" w:rsidP="00C04E0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Награждение участников.</w:t>
      </w:r>
    </w:p>
    <w:p w:rsidR="003A651E" w:rsidRPr="00FA2F2D" w:rsidRDefault="003A651E" w:rsidP="00FA2F2D">
      <w:pPr>
        <w:jc w:val="center"/>
        <w:rPr>
          <w:rFonts w:cs="Calibri"/>
          <w:b/>
          <w:sz w:val="28"/>
          <w:szCs w:val="28"/>
        </w:rPr>
      </w:pPr>
      <w:r w:rsidRPr="00FA2F2D">
        <w:rPr>
          <w:rFonts w:cs="Calibri"/>
          <w:b/>
          <w:sz w:val="28"/>
          <w:szCs w:val="28"/>
        </w:rPr>
        <w:t>Финальная игра.</w:t>
      </w:r>
    </w:p>
    <w:p w:rsidR="003A651E" w:rsidRDefault="003A651E" w:rsidP="00AD1D13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  <w:r>
        <w:rPr>
          <w:rFonts w:cs="Calibri"/>
          <w:sz w:val="28"/>
          <w:szCs w:val="28"/>
        </w:rPr>
        <w:t xml:space="preserve"> Сегодня любому дошкольнику известно, что такое часы и для чего они служат, и нет ничего проще, чем определить время по часам. Однако так было не всегда. Над проблемой точного времени трудились многие поколения изобретателей. А какие часы были изобретены первыми? (Солнечные)</w:t>
      </w:r>
    </w:p>
    <w:p w:rsidR="003A651E" w:rsidRPr="00FA2F2D" w:rsidRDefault="003A651E" w:rsidP="00AD1D13">
      <w:pPr>
        <w:rPr>
          <w:rFonts w:cs="Calibri"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</w:p>
    <w:p w:rsidR="003A651E" w:rsidRPr="00B1563D" w:rsidRDefault="003A651E" w:rsidP="00AD1D13">
      <w:pPr>
        <w:rPr>
          <w:rFonts w:cs="Calibri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6" type="#_x0000_t75" alt="Chasu v zooparke.jpg" style="position:absolute;margin-left:3.5pt;margin-top:-5.7pt;width:139.7pt;height:112.3pt;z-index:-251658240;visibility:visible" wrapcoords="1510 1872 1510 16704 2671 17136 5110 17136 16606 17136 17187 17136 18116 16272 18000 6480 17652 1872 1510 187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">
            <v:imagedata r:id="rId10" o:title=""/>
            <o:lock v:ext="edit" aspectratio="f"/>
            <w10:wrap type="tight"/>
          </v:shape>
        </w:pict>
      </w:r>
      <w:r>
        <w:rPr>
          <w:rFonts w:cs="Calibri"/>
          <w:sz w:val="28"/>
          <w:szCs w:val="28"/>
        </w:rPr>
        <w:t xml:space="preserve">Они представляли собой вертикальный обелиск (его называли </w:t>
      </w:r>
      <w:r>
        <w:rPr>
          <w:rFonts w:cs="Calibri"/>
          <w:i/>
          <w:sz w:val="28"/>
          <w:szCs w:val="28"/>
        </w:rPr>
        <w:t>гномон)</w:t>
      </w:r>
      <w:r>
        <w:rPr>
          <w:rFonts w:cs="Calibri"/>
          <w:sz w:val="28"/>
          <w:szCs w:val="28"/>
        </w:rPr>
        <w:t xml:space="preserve"> с нан</w:t>
      </w:r>
      <w:r>
        <w:rPr>
          <w:rFonts w:cs="Calibri"/>
          <w:sz w:val="28"/>
          <w:szCs w:val="28"/>
        </w:rPr>
        <w:t>е</w:t>
      </w:r>
      <w:r>
        <w:rPr>
          <w:rFonts w:cs="Calibri"/>
          <w:sz w:val="28"/>
          <w:szCs w:val="28"/>
        </w:rPr>
        <w:t>сённой на землю временной шкалой. Обелиск отбрасывал тень, которая и ук</w:t>
      </w:r>
      <w:r>
        <w:rPr>
          <w:rFonts w:cs="Calibri"/>
          <w:sz w:val="28"/>
          <w:szCs w:val="28"/>
        </w:rPr>
        <w:t>а</w:t>
      </w:r>
      <w:r>
        <w:rPr>
          <w:rFonts w:cs="Calibri"/>
          <w:sz w:val="28"/>
          <w:szCs w:val="28"/>
        </w:rPr>
        <w:t>зывала время на шкале. В таких часах люди использ</w:t>
      </w:r>
      <w:r>
        <w:rPr>
          <w:rFonts w:cs="Calibri"/>
          <w:sz w:val="28"/>
          <w:szCs w:val="28"/>
        </w:rPr>
        <w:t>о</w:t>
      </w:r>
      <w:r>
        <w:rPr>
          <w:rFonts w:cs="Calibri"/>
          <w:sz w:val="28"/>
          <w:szCs w:val="28"/>
        </w:rPr>
        <w:t>вали взаимосвязь между длиной и направлениями тени от какого-либо пре</w:t>
      </w:r>
      <w:r>
        <w:rPr>
          <w:rFonts w:cs="Calibri"/>
          <w:sz w:val="28"/>
          <w:szCs w:val="28"/>
        </w:rPr>
        <w:t>д</w:t>
      </w:r>
      <w:r>
        <w:rPr>
          <w:rFonts w:cs="Calibri"/>
          <w:sz w:val="28"/>
          <w:szCs w:val="28"/>
        </w:rPr>
        <w:t>мета и положения Солнца на небе.</w:t>
      </w:r>
    </w:p>
    <w:p w:rsidR="003A651E" w:rsidRDefault="003A651E" w:rsidP="00FA2F2D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Награждение  победителя.</w:t>
      </w:r>
    </w:p>
    <w:p w:rsidR="003A651E" w:rsidRDefault="003A651E" w:rsidP="00EC3655">
      <w:pPr>
        <w:jc w:val="center"/>
        <w:rPr>
          <w:rFonts w:cs="Calibri"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Суперигра. </w:t>
      </w:r>
      <w:r>
        <w:rPr>
          <w:rFonts w:cs="Calibri"/>
          <w:i/>
          <w:sz w:val="28"/>
          <w:szCs w:val="28"/>
        </w:rPr>
        <w:t>(если согласен победитель)</w:t>
      </w:r>
    </w:p>
    <w:p w:rsidR="003A651E" w:rsidRDefault="003A651E" w:rsidP="00EC3655">
      <w:pPr>
        <w:rPr>
          <w:rFonts w:cs="Calibri"/>
          <w:i/>
          <w:sz w:val="28"/>
          <w:szCs w:val="28"/>
        </w:rPr>
      </w:pPr>
      <w:r w:rsidRPr="003A5114">
        <w:rPr>
          <w:rFonts w:cs="Calibri"/>
          <w:i/>
          <w:sz w:val="28"/>
          <w:szCs w:val="28"/>
        </w:rPr>
        <w:t>Ведущий.</w:t>
      </w:r>
      <w:r>
        <w:rPr>
          <w:rFonts w:cs="Calibri"/>
          <w:i/>
          <w:sz w:val="28"/>
          <w:szCs w:val="28"/>
        </w:rPr>
        <w:t xml:space="preserve"> 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Входишь в одну дверь,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А выходишь из трёх.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Думаешь, что вышел,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А на самом деле – вошёл. (Рубашка)</w:t>
      </w:r>
    </w:p>
    <w:p w:rsidR="003A651E" w:rsidRDefault="003A651E" w:rsidP="00EC3655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Вручается дополнительный приз за выигрыш в суперигре и зрители получи</w:t>
      </w:r>
      <w:r>
        <w:rPr>
          <w:rFonts w:cs="Calibri"/>
          <w:sz w:val="28"/>
          <w:szCs w:val="28"/>
        </w:rPr>
        <w:t>в</w:t>
      </w:r>
      <w:r>
        <w:rPr>
          <w:rFonts w:cs="Calibri"/>
          <w:sz w:val="28"/>
          <w:szCs w:val="28"/>
        </w:rPr>
        <w:t>шие жетоны во время всей игры.</w:t>
      </w:r>
    </w:p>
    <w:p w:rsidR="003A651E" w:rsidRPr="00E32B0F" w:rsidRDefault="003A651E" w:rsidP="00E32B0F">
      <w:pPr>
        <w:jc w:val="center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Приложение. </w:t>
      </w:r>
      <w:r w:rsidRPr="00E32B0F">
        <w:rPr>
          <w:rFonts w:cs="Calibri"/>
          <w:sz w:val="28"/>
          <w:szCs w:val="28"/>
        </w:rPr>
        <w:t>(Задания для зрителей)</w:t>
      </w:r>
    </w:p>
    <w:p w:rsidR="003A651E" w:rsidRPr="00614202" w:rsidRDefault="003A651E" w:rsidP="00E32B0F">
      <w:pPr>
        <w:pStyle w:val="ListParagraph"/>
        <w:numPr>
          <w:ilvl w:val="0"/>
          <w:numId w:val="6"/>
        </w:numPr>
        <w:rPr>
          <w:b/>
        </w:rPr>
      </w:pPr>
      <w:r w:rsidRPr="00614202">
        <w:rPr>
          <w:b/>
        </w:rPr>
        <w:t>Загадки:</w:t>
      </w:r>
    </w:p>
    <w:p w:rsidR="003A651E" w:rsidRDefault="003A651E" w:rsidP="00E32B0F">
      <w:pPr>
        <w:pStyle w:val="ListParagraph"/>
        <w:numPr>
          <w:ilvl w:val="1"/>
          <w:numId w:val="6"/>
        </w:numPr>
      </w:pPr>
      <w:r>
        <w:t>Когда сухо – клин,</w:t>
      </w:r>
    </w:p>
    <w:p w:rsidR="003A651E" w:rsidRDefault="003A651E" w:rsidP="00E32B0F">
      <w:pPr>
        <w:pStyle w:val="ListParagraph"/>
      </w:pPr>
      <w:r>
        <w:t>Когда мокро – блин,</w:t>
      </w:r>
    </w:p>
    <w:p w:rsidR="003A651E" w:rsidRDefault="003A651E" w:rsidP="00E32B0F">
      <w:pPr>
        <w:pStyle w:val="ListParagraph"/>
      </w:pPr>
      <w:r w:rsidRPr="00E32B0F">
        <w:t xml:space="preserve">Одна нога – и та без сапога. </w:t>
      </w:r>
      <w:r>
        <w:t>(Зонт)</w:t>
      </w:r>
    </w:p>
    <w:p w:rsidR="003A651E" w:rsidRDefault="003A651E" w:rsidP="00E32B0F">
      <w:pPr>
        <w:pStyle w:val="ListParagraph"/>
        <w:numPr>
          <w:ilvl w:val="1"/>
          <w:numId w:val="6"/>
        </w:numPr>
      </w:pPr>
      <w:r>
        <w:t>Кто первым землю пашет? (Червяк)</w:t>
      </w:r>
    </w:p>
    <w:p w:rsidR="003A651E" w:rsidRDefault="003A651E" w:rsidP="00E32B0F">
      <w:pPr>
        <w:pStyle w:val="ListParagraph"/>
        <w:numPr>
          <w:ilvl w:val="1"/>
          <w:numId w:val="6"/>
        </w:numPr>
      </w:pPr>
      <w:r>
        <w:t>У него днём один глаз,</w:t>
      </w:r>
    </w:p>
    <w:p w:rsidR="003A651E" w:rsidRDefault="003A651E" w:rsidP="00E32B0F">
      <w:pPr>
        <w:pStyle w:val="ListParagraph"/>
      </w:pPr>
      <w:r>
        <w:t>А ночью много. (Небо)</w:t>
      </w:r>
    </w:p>
    <w:p w:rsidR="003A651E" w:rsidRDefault="003A651E" w:rsidP="00E32B0F">
      <w:pPr>
        <w:pStyle w:val="ListParagraph"/>
        <w:numPr>
          <w:ilvl w:val="1"/>
          <w:numId w:val="6"/>
        </w:numPr>
      </w:pPr>
      <w:r>
        <w:t xml:space="preserve">Живут два друга, </w:t>
      </w:r>
    </w:p>
    <w:p w:rsidR="003A651E" w:rsidRDefault="003A651E" w:rsidP="003071CF">
      <w:pPr>
        <w:pStyle w:val="ListParagraph"/>
      </w:pPr>
      <w:r>
        <w:t>Глядят друг на друга. (Глаза и очки)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На четыре ноги</w:t>
      </w:r>
    </w:p>
    <w:p w:rsidR="003A651E" w:rsidRDefault="003A651E" w:rsidP="003071CF">
      <w:pPr>
        <w:pStyle w:val="ListParagraph"/>
      </w:pPr>
      <w:r>
        <w:t>Надевали сапоги.</w:t>
      </w:r>
    </w:p>
    <w:p w:rsidR="003A651E" w:rsidRDefault="003A651E" w:rsidP="003071CF">
      <w:pPr>
        <w:pStyle w:val="ListParagraph"/>
      </w:pPr>
      <w:r>
        <w:t>Перед тем как надевать,</w:t>
      </w:r>
    </w:p>
    <w:p w:rsidR="003A651E" w:rsidRDefault="003A651E" w:rsidP="003071CF">
      <w:pPr>
        <w:pStyle w:val="ListParagraph"/>
      </w:pPr>
      <w:r>
        <w:t>Стали обувь надувать. (Шины)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Чтоб не мёрзнуть, пять ребят</w:t>
      </w:r>
    </w:p>
    <w:p w:rsidR="003A651E" w:rsidRDefault="003A651E" w:rsidP="003071CF">
      <w:pPr>
        <w:pStyle w:val="ListParagraph"/>
      </w:pPr>
      <w:r>
        <w:t>В печке вязанной сидят. (Рукавица)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Древесину ест едок,</w:t>
      </w:r>
    </w:p>
    <w:p w:rsidR="003A651E" w:rsidRDefault="003A651E" w:rsidP="003071CF">
      <w:pPr>
        <w:pStyle w:val="ListParagraph"/>
      </w:pPr>
      <w:r>
        <w:t>Сто зубов в один рядок. (Пила)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Что за шустрый старичок,</w:t>
      </w:r>
    </w:p>
    <w:p w:rsidR="003A651E" w:rsidRDefault="003A651E" w:rsidP="003071CF">
      <w:pPr>
        <w:pStyle w:val="ListParagraph"/>
      </w:pPr>
      <w:r>
        <w:t>Восемьдесят восемь ног,</w:t>
      </w:r>
    </w:p>
    <w:p w:rsidR="003A651E" w:rsidRDefault="003A651E" w:rsidP="003071CF">
      <w:pPr>
        <w:pStyle w:val="ListParagraph"/>
      </w:pPr>
      <w:r>
        <w:t>Все по полю шаркают</w:t>
      </w:r>
    </w:p>
    <w:p w:rsidR="003A651E" w:rsidRDefault="003A651E" w:rsidP="003071CF">
      <w:pPr>
        <w:pStyle w:val="ListParagraph"/>
      </w:pPr>
      <w:r>
        <w:t>За работой жаркою? (Веник)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Двенадцать братьев друг за другом ходят,</w:t>
      </w:r>
    </w:p>
    <w:p w:rsidR="003A651E" w:rsidRDefault="003A651E" w:rsidP="003071CF">
      <w:pPr>
        <w:pStyle w:val="ListParagraph"/>
      </w:pPr>
      <w:r>
        <w:t>Друг друга не обходят. (12 месяцев)</w:t>
      </w:r>
    </w:p>
    <w:p w:rsidR="003A651E" w:rsidRDefault="003A651E" w:rsidP="003071CF">
      <w:pPr>
        <w:pStyle w:val="ListParagraph"/>
        <w:numPr>
          <w:ilvl w:val="1"/>
          <w:numId w:val="6"/>
        </w:numPr>
      </w:pPr>
      <w:r>
        <w:t>Семицветный полукруг</w:t>
      </w:r>
    </w:p>
    <w:p w:rsidR="003A651E" w:rsidRDefault="003A651E" w:rsidP="00FC5E3F">
      <w:pPr>
        <w:pStyle w:val="ListParagraph"/>
      </w:pPr>
      <w:r>
        <w:t>Из семи широких дуг. (Радуга)</w:t>
      </w:r>
    </w:p>
    <w:p w:rsidR="003A651E" w:rsidRPr="00614202" w:rsidRDefault="003A651E" w:rsidP="00FC5E3F">
      <w:pPr>
        <w:pStyle w:val="ListParagraph"/>
        <w:numPr>
          <w:ilvl w:val="0"/>
          <w:numId w:val="6"/>
        </w:numPr>
        <w:rPr>
          <w:b/>
        </w:rPr>
      </w:pPr>
      <w:r w:rsidRPr="00614202">
        <w:rPr>
          <w:b/>
        </w:rPr>
        <w:t>Логические задания.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Вкрутую 1 яйцо можно сварить за 4 минуты. За сколько минут можно св</w:t>
      </w:r>
      <w:r>
        <w:t>а</w:t>
      </w:r>
      <w:r>
        <w:t>рятся вкрутую 5 яиц? (За 4 минуты)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Если курица стоит на одной ноге, то она весит 2кг. Сколько будет весить курица, если она будет стоять на двух ногах? (2кг)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На столе лежало 4 яблока, одно из них разрезали пополам. Сколько я</w:t>
      </w:r>
      <w:r>
        <w:t>б</w:t>
      </w:r>
      <w:r>
        <w:t>лок теперь на столе? (4)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У Оли было целое яблоко, 2 половинки и 4 четвертинки. Сколько всего яблок было у Оли? (3)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На ветке сидят 3 воробья, напротив каждого воробья 2 воробья. Сколько всего воробьёв? (3)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Сколько ушей у трёх мышей? (6)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Сколько концов у двух с половиной палок? (6)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В школу шли 3 мальчика. На пути они встретили ещё трёх мальчиков. Сколько всего мальчиков шло в школу? (3)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В каком месяце бывает 28 дней? (В каждом)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Когда мы смотрим на число 3, а говорим 15? (Когда определяем время по часам)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Что не имеет длины, ширины, высоты и что, тем не менее, можно измерить? (Возраст)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Что становится легче, когда его наполняют? (Воздушный шар)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Какое колесо у автомобиля не вращается во время движения? (З</w:t>
      </w:r>
      <w:r>
        <w:t>а</w:t>
      </w:r>
      <w:r>
        <w:t>пасное)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Как зовут отца Марины Ивановны? (Иван)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Без чего не могут обойтись математики, барабанщики и охотники? (Без дроби)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Что  принадлежит вам, но другие этим пользуются чаще, чем вы? (Имя)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Как принести воду в решете? (Надо положить в решето кусочки льда)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Кто говорит на всех языках? (Эхо)</w:t>
      </w:r>
    </w:p>
    <w:p w:rsidR="003A651E" w:rsidRDefault="003A651E" w:rsidP="00FC5E3F">
      <w:pPr>
        <w:pStyle w:val="ListParagraph"/>
        <w:numPr>
          <w:ilvl w:val="1"/>
          <w:numId w:val="6"/>
        </w:numPr>
      </w:pPr>
      <w:r>
        <w:t>Когда у слонов бывает 8 ног? (Когда слонов двое)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sz w:val="28"/>
          <w:szCs w:val="28"/>
        </w:rPr>
        <w:t>20</w:t>
      </w:r>
      <w:r w:rsidRPr="00614202">
        <w:rPr>
          <w:rFonts w:cs="Calibri"/>
          <w:sz w:val="28"/>
          <w:szCs w:val="28"/>
        </w:rPr>
        <w:t xml:space="preserve">)  По дороге вдоль кустов 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Шло одиннадцать хвостов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 xml:space="preserve">Сосчитать я также смог, 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Что шагало тридцать ног.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Это вместе шли куда-то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Петухи и поросята.</w:t>
      </w:r>
    </w:p>
    <w:p w:rsidR="003A651E" w:rsidRPr="00614202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И вопрос мой к вам таков:</w:t>
      </w:r>
    </w:p>
    <w:p w:rsidR="003A651E" w:rsidRPr="00AD1D13" w:rsidRDefault="003A651E" w:rsidP="00614202">
      <w:pPr>
        <w:rPr>
          <w:rFonts w:cs="Calibri"/>
          <w:sz w:val="28"/>
          <w:szCs w:val="28"/>
        </w:rPr>
      </w:pPr>
      <w:r w:rsidRPr="00614202">
        <w:rPr>
          <w:rFonts w:cs="Calibri"/>
          <w:sz w:val="28"/>
          <w:szCs w:val="28"/>
        </w:rPr>
        <w:t>Сколько было петухов?</w:t>
      </w:r>
      <w:r>
        <w:rPr>
          <w:rFonts w:cs="Calibri"/>
          <w:sz w:val="28"/>
          <w:szCs w:val="28"/>
        </w:rPr>
        <w:t xml:space="preserve"> (7)</w:t>
      </w:r>
    </w:p>
    <w:p w:rsidR="003A651E" w:rsidRPr="00AD1D13" w:rsidRDefault="003A651E" w:rsidP="00614202">
      <w:pPr>
        <w:rPr>
          <w:rFonts w:cs="Calibri"/>
          <w:sz w:val="28"/>
          <w:szCs w:val="28"/>
        </w:rPr>
      </w:pPr>
    </w:p>
    <w:p w:rsidR="003A651E" w:rsidRPr="00614202" w:rsidRDefault="003A651E" w:rsidP="00614202">
      <w:pPr>
        <w:pStyle w:val="ListParagraph"/>
        <w:numPr>
          <w:ilvl w:val="1"/>
          <w:numId w:val="6"/>
        </w:numPr>
      </w:pPr>
      <w:r w:rsidRPr="00614202">
        <w:t>В одной семье 2 отца и 2 сына. Сколько это человек?</w:t>
      </w:r>
      <w:r>
        <w:t xml:space="preserve"> </w:t>
      </w:r>
      <w:r w:rsidRPr="00614202">
        <w:t>3(дед, отец, сын)</w:t>
      </w:r>
    </w:p>
    <w:p w:rsidR="003A651E" w:rsidRPr="00614202" w:rsidRDefault="003A651E" w:rsidP="00AD3BE1">
      <w:pPr>
        <w:pStyle w:val="ListParagraph"/>
        <w:numPr>
          <w:ilvl w:val="0"/>
          <w:numId w:val="6"/>
        </w:numPr>
        <w:rPr>
          <w:b/>
        </w:rPr>
      </w:pPr>
      <w:r w:rsidRPr="00614202">
        <w:rPr>
          <w:b/>
        </w:rPr>
        <w:t xml:space="preserve"> Ребусы.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4" o:spid="_x0000_i1031" type="#_x0000_t75" alt="77a2cd24e6.jpg" style="width:123.75pt;height:70.5pt;visibility:visible">
            <v:imagedata r:id="rId11" o:title=""/>
          </v:shape>
        </w:pict>
      </w:r>
      <w:r>
        <w:t>(Каток)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5" o:spid="_x0000_i1032" type="#_x0000_t75" alt="28.png" style="width:172.5pt;height:69pt;visibility:visible">
            <v:imagedata r:id="rId12" o:title=""/>
          </v:shape>
        </w:pict>
      </w:r>
      <w:r>
        <w:t>(Аист)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6" o:spid="_x0000_i1033" type="#_x0000_t75" alt="9999c9bb87.jpg" style="width:2in;height:79.5pt;visibility:visible">
            <v:imagedata r:id="rId13" o:title=""/>
          </v:shape>
        </w:pict>
      </w:r>
      <w:r>
        <w:t>(Мода)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7" o:spid="_x0000_i1034" type="#_x0000_t75" alt="5c2c7b7b55.jpg" style="width:114pt;height:80.25pt;visibility:visible">
            <v:imagedata r:id="rId14" o:title=""/>
          </v:shape>
        </w:pict>
      </w:r>
      <w:r>
        <w:t>(Фонарь)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9" o:spid="_x0000_i1035" type="#_x0000_t75" alt="1272789249_1.jpg" style="width:121.5pt;height:92.25pt;visibility:visible">
            <v:imagedata r:id="rId15" o:title=""/>
          </v:shape>
        </w:pict>
      </w:r>
      <w:r>
        <w:t>(Восемь)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0" o:spid="_x0000_i1036" type="#_x0000_t75" alt="324f1bfa1d.jpg" style="width:121.5pt;height:72.75pt;visibility:visible">
            <v:imagedata r:id="rId16" o:title=""/>
          </v:shape>
        </w:pict>
      </w:r>
      <w:r>
        <w:t>(Стрижка)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1" o:spid="_x0000_i1037" type="#_x0000_t75" alt="стоянка.jpg" style="width:187.5pt;height:76.5pt;visibility:visible">
            <v:imagedata r:id="rId17" o:title=""/>
          </v:shape>
        </w:pict>
      </w:r>
      <w:r>
        <w:t>(Стоянка)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2" o:spid="_x0000_i1038" type="#_x0000_t75" alt="67.png" style="width:180pt;height:1in;visibility:visible">
            <v:imagedata r:id="rId18" o:title=""/>
          </v:shape>
        </w:pict>
      </w:r>
      <w:r>
        <w:t>(Клавиатура)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3" o:spid="_x0000_i1039" type="#_x0000_t75" alt="восемь.jpg" style="width:133.5pt;height:77.25pt;visibility:visible">
            <v:imagedata r:id="rId19" o:title=""/>
          </v:shape>
        </w:pict>
      </w:r>
      <w:r>
        <w:t>(Восемь)</w:t>
      </w:r>
      <w:r w:rsidRPr="00910333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14" o:spid="_x0000_i1040" type="#_x0000_t75" alt="r1.jpg" style="width:264.75pt;height:110.25pt;visibility:visible">
            <v:imagedata r:id="rId20" o:title=""/>
          </v:shape>
        </w:pict>
      </w:r>
      <w:r>
        <w:rPr>
          <w:noProof/>
          <w:lang w:eastAsia="ru-RU"/>
        </w:rPr>
        <w:t>(Патриот, осень, нашествие)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6" o:spid="_x0000_i1041" type="#_x0000_t75" alt="img031.jpg" style="width:153.75pt;height:81.75pt;visibility:visible">
            <v:imagedata r:id="rId21" o:title=""/>
          </v:shape>
        </w:pict>
      </w:r>
      <w:r>
        <w:t>(Тритон)</w:t>
      </w:r>
    </w:p>
    <w:p w:rsidR="003A651E" w:rsidRDefault="003A651E" w:rsidP="00AD3BE1">
      <w:pPr>
        <w:pStyle w:val="ListParagraph"/>
        <w:numPr>
          <w:ilvl w:val="1"/>
          <w:numId w:val="6"/>
        </w:numPr>
      </w:pPr>
      <w:r>
        <w:rPr>
          <w:noProof/>
          <w:lang w:eastAsia="ru-RU"/>
        </w:rPr>
        <w:pict>
          <v:shape id="Рисунок 17" o:spid="_x0000_i1042" type="#_x0000_t75" alt="img032.jpg" style="width:125.25pt;height:54pt;visibility:visible">
            <v:imagedata r:id="rId22" o:title=""/>
          </v:shape>
        </w:pict>
      </w:r>
      <w:r>
        <w:t>(Стриж)</w:t>
      </w:r>
    </w:p>
    <w:p w:rsidR="003A651E" w:rsidRPr="00E32B0F" w:rsidRDefault="003A651E" w:rsidP="00AD3BE1">
      <w:pPr>
        <w:pStyle w:val="ListParagraph"/>
        <w:ind w:left="360"/>
      </w:pPr>
    </w:p>
    <w:p w:rsidR="003A651E" w:rsidRDefault="003A651E" w:rsidP="00E32B0F">
      <w:pPr>
        <w:pStyle w:val="ListParagraph"/>
      </w:pPr>
      <w:r>
        <w:t>ИСТОЧНИКИ:</w:t>
      </w:r>
    </w:p>
    <w:p w:rsidR="003A651E" w:rsidRDefault="003A651E" w:rsidP="00046E33">
      <w:pPr>
        <w:pStyle w:val="ListParagraph"/>
        <w:numPr>
          <w:ilvl w:val="6"/>
          <w:numId w:val="6"/>
        </w:numPr>
        <w:ind w:left="0"/>
      </w:pPr>
      <w:r>
        <w:t>Н.Н. Никитина Математика в пословицах, загадках и стихах. – СПб.: Издател</w:t>
      </w:r>
      <w:r>
        <w:t>ь</w:t>
      </w:r>
      <w:r>
        <w:t>ский Дом «Литера», 2007. – 80с. – (Серия «Начальная школа»)</w:t>
      </w:r>
    </w:p>
    <w:p w:rsidR="003A651E" w:rsidRDefault="003A651E" w:rsidP="00046E33">
      <w:pPr>
        <w:pStyle w:val="ListParagraph"/>
        <w:numPr>
          <w:ilvl w:val="6"/>
          <w:numId w:val="6"/>
        </w:numPr>
        <w:ind w:left="0"/>
      </w:pPr>
      <w:r>
        <w:t>Математика. 5-6 классы: тематический и итоговый контроль, внеклассные занятия/ авт.-сост. С.Е. Степурина. – Волгоград: Учитель, 2007. – 189с.</w:t>
      </w:r>
    </w:p>
    <w:p w:rsidR="003A651E" w:rsidRPr="00936F22" w:rsidRDefault="003A651E" w:rsidP="00046E33">
      <w:pPr>
        <w:pStyle w:val="ListParagraph"/>
        <w:numPr>
          <w:ilvl w:val="6"/>
          <w:numId w:val="6"/>
        </w:numPr>
        <w:ind w:left="0" w:firstLine="0"/>
        <w:rPr>
          <w:lang w:val="en-US"/>
        </w:rPr>
      </w:pPr>
      <w:r w:rsidRPr="00046E33">
        <w:t xml:space="preserve">[Электронный ресурс]. </w:t>
      </w:r>
      <w:r w:rsidRPr="00046E33">
        <w:rPr>
          <w:lang w:val="en-US"/>
        </w:rPr>
        <w:t>URL</w:t>
      </w:r>
      <w:r w:rsidRPr="00936F22">
        <w:rPr>
          <w:lang w:val="en-US"/>
        </w:rPr>
        <w:t xml:space="preserve"> - </w:t>
      </w:r>
      <w:hyperlink r:id="rId23" w:history="1">
        <w:r w:rsidRPr="00936F22">
          <w:rPr>
            <w:rStyle w:val="Hyperlink"/>
            <w:rFonts w:cs="Calibri"/>
            <w:lang w:val="en-US"/>
          </w:rPr>
          <w:t>http://new2012.comcouponcode.com/rebusy-v-kartinkah-s-otvetami.html</w:t>
        </w:r>
      </w:hyperlink>
      <w:r w:rsidRPr="00936F22">
        <w:rPr>
          <w:lang w:val="en-US"/>
        </w:rPr>
        <w:t xml:space="preserve"> </w:t>
      </w:r>
    </w:p>
    <w:p w:rsidR="003A651E" w:rsidRPr="00046E33" w:rsidRDefault="003A651E" w:rsidP="00E16CE0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4.</w:t>
      </w:r>
      <w:r w:rsidRPr="00046E33">
        <w:rPr>
          <w:rFonts w:cs="Calibri"/>
          <w:sz w:val="28"/>
          <w:szCs w:val="28"/>
        </w:rPr>
        <w:t>Павлова В.И.</w:t>
      </w:r>
    </w:p>
    <w:p w:rsidR="003A651E" w:rsidRPr="00E32B0F" w:rsidRDefault="003A651E" w:rsidP="00046E33"/>
    <w:p w:rsidR="003A651E" w:rsidRDefault="003A651E" w:rsidP="00EC3655">
      <w:pPr>
        <w:rPr>
          <w:rFonts w:cs="Calibri"/>
          <w:sz w:val="28"/>
          <w:szCs w:val="28"/>
        </w:rPr>
      </w:pPr>
    </w:p>
    <w:p w:rsidR="003A651E" w:rsidRDefault="003A651E" w:rsidP="00EC3655">
      <w:pPr>
        <w:rPr>
          <w:rFonts w:cs="Calibri"/>
          <w:sz w:val="28"/>
          <w:szCs w:val="28"/>
        </w:rPr>
      </w:pPr>
    </w:p>
    <w:p w:rsidR="003A651E" w:rsidRDefault="003A651E" w:rsidP="00EC3655">
      <w:pPr>
        <w:rPr>
          <w:rFonts w:cs="Calibri"/>
          <w:sz w:val="28"/>
          <w:szCs w:val="28"/>
        </w:rPr>
      </w:pPr>
    </w:p>
    <w:p w:rsidR="003A651E" w:rsidRDefault="003A651E" w:rsidP="00EC3655">
      <w:pPr>
        <w:rPr>
          <w:rFonts w:cs="Calibri"/>
          <w:sz w:val="28"/>
          <w:szCs w:val="28"/>
        </w:rPr>
      </w:pPr>
    </w:p>
    <w:p w:rsidR="003A651E" w:rsidRDefault="003A651E" w:rsidP="00EC3655">
      <w:pPr>
        <w:rPr>
          <w:rFonts w:cs="Calibri"/>
          <w:sz w:val="28"/>
          <w:szCs w:val="28"/>
        </w:rPr>
      </w:pPr>
    </w:p>
    <w:p w:rsidR="003A651E" w:rsidRDefault="003A651E" w:rsidP="00C84A63">
      <w:pPr>
        <w:jc w:val="center"/>
        <w:rPr>
          <w:rFonts w:cs="Calibri"/>
          <w:sz w:val="28"/>
          <w:szCs w:val="28"/>
        </w:rPr>
      </w:pPr>
      <w:r w:rsidRPr="00C84A63">
        <w:rPr>
          <w:rFonts w:cs="Calibri"/>
          <w:sz w:val="28"/>
          <w:szCs w:val="28"/>
        </w:rPr>
        <w:pict>
          <v:shape id="_x0000_i1043" type="#_x0000_t75" style="width:339pt;height:254.25pt">
            <v:imagedata r:id="rId24" o:title=""/>
          </v:shape>
        </w:pict>
      </w:r>
    </w:p>
    <w:p w:rsidR="003A651E" w:rsidRDefault="003A651E" w:rsidP="00C84A63">
      <w:pPr>
        <w:jc w:val="center"/>
        <w:rPr>
          <w:rFonts w:cs="Calibri"/>
          <w:sz w:val="28"/>
          <w:szCs w:val="28"/>
        </w:rPr>
      </w:pPr>
    </w:p>
    <w:p w:rsidR="003A651E" w:rsidRDefault="003A651E" w:rsidP="00C84A63">
      <w:pPr>
        <w:jc w:val="center"/>
        <w:rPr>
          <w:rFonts w:cs="Calibri"/>
          <w:sz w:val="28"/>
          <w:szCs w:val="28"/>
        </w:rPr>
      </w:pPr>
    </w:p>
    <w:p w:rsidR="003A651E" w:rsidRDefault="003A651E" w:rsidP="00C84A63">
      <w:pPr>
        <w:jc w:val="center"/>
        <w:rPr>
          <w:rFonts w:cs="Calibri"/>
          <w:sz w:val="28"/>
          <w:szCs w:val="28"/>
        </w:rPr>
      </w:pPr>
    </w:p>
    <w:p w:rsidR="003A651E" w:rsidRPr="00C84A63" w:rsidRDefault="003A651E" w:rsidP="00C84A63">
      <w:pPr>
        <w:jc w:val="center"/>
        <w:rPr>
          <w:rFonts w:cs="Calibri"/>
          <w:sz w:val="28"/>
          <w:szCs w:val="28"/>
        </w:rPr>
      </w:pPr>
      <w:r w:rsidRPr="00C84A63">
        <w:rPr>
          <w:rFonts w:cs="Calibri"/>
          <w:sz w:val="28"/>
          <w:szCs w:val="28"/>
        </w:rPr>
        <w:pict>
          <v:shape id="_x0000_i1044" type="#_x0000_t75" style="width:377.25pt;height:283.5pt">
            <v:imagedata r:id="rId25" o:title=""/>
          </v:shape>
        </w:pict>
      </w:r>
    </w:p>
    <w:p w:rsidR="003A651E" w:rsidRPr="00EC3655" w:rsidRDefault="003A651E" w:rsidP="00C84A63">
      <w:pPr>
        <w:jc w:val="center"/>
        <w:rPr>
          <w:rFonts w:cs="Calibri"/>
          <w:sz w:val="28"/>
          <w:szCs w:val="28"/>
        </w:rPr>
      </w:pPr>
    </w:p>
    <w:sectPr w:rsidR="003A651E" w:rsidRPr="00EC3655" w:rsidSect="00E16CE0">
      <w:pgSz w:w="11906" w:h="16838"/>
      <w:pgMar w:top="1134" w:right="1134" w:bottom="1134" w:left="1134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24790"/>
    <w:multiLevelType w:val="hybridMultilevel"/>
    <w:tmpl w:val="0874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597BCA"/>
    <w:multiLevelType w:val="hybridMultilevel"/>
    <w:tmpl w:val="06043734"/>
    <w:lvl w:ilvl="0" w:tplc="001CA35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6004F79"/>
    <w:multiLevelType w:val="hybridMultilevel"/>
    <w:tmpl w:val="9F78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13876D0"/>
    <w:multiLevelType w:val="multilevel"/>
    <w:tmpl w:val="281AFA7A"/>
    <w:lvl w:ilvl="0">
      <w:start w:val="1"/>
      <w:numFmt w:val="upperRoman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6E21411B"/>
    <w:multiLevelType w:val="hybridMultilevel"/>
    <w:tmpl w:val="0700EA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730386E"/>
    <w:multiLevelType w:val="multilevel"/>
    <w:tmpl w:val="281AFA7A"/>
    <w:lvl w:ilvl="0">
      <w:start w:val="1"/>
      <w:numFmt w:val="upperRoman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D13"/>
    <w:rsid w:val="00046E33"/>
    <w:rsid w:val="000D7E5C"/>
    <w:rsid w:val="00142821"/>
    <w:rsid w:val="001E0E8E"/>
    <w:rsid w:val="001E579D"/>
    <w:rsid w:val="001F5800"/>
    <w:rsid w:val="00200205"/>
    <w:rsid w:val="0028660D"/>
    <w:rsid w:val="00302332"/>
    <w:rsid w:val="003071CF"/>
    <w:rsid w:val="003A5114"/>
    <w:rsid w:val="003A651E"/>
    <w:rsid w:val="00434D07"/>
    <w:rsid w:val="0051476A"/>
    <w:rsid w:val="00525317"/>
    <w:rsid w:val="00582E14"/>
    <w:rsid w:val="00614202"/>
    <w:rsid w:val="006F4F87"/>
    <w:rsid w:val="00910333"/>
    <w:rsid w:val="00936F22"/>
    <w:rsid w:val="0094117B"/>
    <w:rsid w:val="009A6312"/>
    <w:rsid w:val="009E5F0F"/>
    <w:rsid w:val="009F4903"/>
    <w:rsid w:val="00AD1D13"/>
    <w:rsid w:val="00AD2AF2"/>
    <w:rsid w:val="00AD3BE1"/>
    <w:rsid w:val="00B1563D"/>
    <w:rsid w:val="00B17680"/>
    <w:rsid w:val="00B4198D"/>
    <w:rsid w:val="00B7702C"/>
    <w:rsid w:val="00B82719"/>
    <w:rsid w:val="00BF78DB"/>
    <w:rsid w:val="00C04E0E"/>
    <w:rsid w:val="00C84A63"/>
    <w:rsid w:val="00E16CE0"/>
    <w:rsid w:val="00E32B0F"/>
    <w:rsid w:val="00EC0C89"/>
    <w:rsid w:val="00EC3655"/>
    <w:rsid w:val="00F31702"/>
    <w:rsid w:val="00FA2F2D"/>
    <w:rsid w:val="00FC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79D"/>
    <w:pPr>
      <w:spacing w:after="200" w:line="276" w:lineRule="auto"/>
    </w:pPr>
    <w:rPr>
      <w:sz w:val="40"/>
      <w:szCs w:val="4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E5F0F"/>
    <w:pPr>
      <w:ind w:left="720"/>
      <w:contextualSpacing/>
    </w:pPr>
    <w:rPr>
      <w:rFonts w:cs="Calibr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C0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4E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46E3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98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new2012.comcouponcode.com/rebusy-v-kartinkah-s-otvetami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11</Pages>
  <Words>1265</Words>
  <Characters>7211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Валентина</dc:creator>
  <cp:keywords/>
  <dc:description/>
  <cp:lastModifiedBy>office08</cp:lastModifiedBy>
  <cp:revision>3</cp:revision>
  <cp:lastPrinted>2013-12-08T20:38:00Z</cp:lastPrinted>
  <dcterms:created xsi:type="dcterms:W3CDTF">2013-12-08T20:24:00Z</dcterms:created>
  <dcterms:modified xsi:type="dcterms:W3CDTF">2013-12-08T20:38:00Z</dcterms:modified>
</cp:coreProperties>
</file>