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A7" w:rsidRPr="00184D49" w:rsidRDefault="00173AA7" w:rsidP="00184D49">
      <w:pPr>
        <w:spacing w:before="51" w:after="101" w:line="240" w:lineRule="auto"/>
        <w:ind w:left="203" w:right="203"/>
        <w:jc w:val="center"/>
        <w:outlineLvl w:val="1"/>
        <w:rPr>
          <w:rFonts w:ascii="Arial" w:hAnsi="Arial" w:cs="Arial"/>
          <w:color w:val="FF7F24"/>
          <w:sz w:val="32"/>
          <w:szCs w:val="32"/>
          <w:lang w:eastAsia="ru-RU"/>
        </w:rPr>
      </w:pPr>
      <w:r w:rsidRPr="00184D49">
        <w:rPr>
          <w:rFonts w:ascii="Arial" w:hAnsi="Arial" w:cs="Arial"/>
          <w:color w:val="FF7F24"/>
          <w:sz w:val="32"/>
          <w:szCs w:val="32"/>
          <w:lang w:eastAsia="ru-RU"/>
        </w:rPr>
        <w:t>Артикуляционная гимнастика</w:t>
      </w:r>
    </w:p>
    <w:p w:rsidR="00173AA7" w:rsidRPr="00184D49" w:rsidRDefault="00173AA7" w:rsidP="00184D49">
      <w:pPr>
        <w:spacing w:before="101" w:after="101" w:line="240" w:lineRule="auto"/>
        <w:ind w:left="203" w:right="203"/>
        <w:jc w:val="center"/>
        <w:rPr>
          <w:rFonts w:ascii="Tahoma" w:hAnsi="Tahoma" w:cs="Tahoma"/>
          <w:color w:val="4D4D4D"/>
          <w:sz w:val="32"/>
          <w:szCs w:val="32"/>
          <w:lang w:eastAsia="ru-RU"/>
        </w:rPr>
      </w:pP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Гимнастика для рук, ног - дело нам привычное и знакомое. Понятно ведь, для чего мы тренируем мышцы - чтобы они стали сильными, ловкими,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возникала у ребенка в дальнейшем, стоит начать заниматься артикуляционной гимнастикой как можно раньше.</w:t>
      </w: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Детям двух, трех, четырех лет артикуляционная гимнастика поможет быстрее "поставить" правильное звукопроизношение.</w:t>
      </w: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обрести этот автоматизм, постоянно упражняясь.</w:t>
      </w: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 Занимайтесь с ребенком ежедневно по 5-7 минут. Проводить артикуляционную гимнастику лучше всего в виде сказки.</w:t>
      </w:r>
    </w:p>
    <w:p w:rsidR="00173AA7" w:rsidRPr="00E13D5A" w:rsidRDefault="00173AA7" w:rsidP="00E13D5A">
      <w:pPr>
        <w:spacing w:before="101" w:after="101" w:line="240" w:lineRule="auto"/>
        <w:ind w:left="203" w:right="203"/>
        <w:rPr>
          <w:rFonts w:ascii="Tahoma" w:hAnsi="Tahoma" w:cs="Tahoma"/>
          <w:color w:val="4D4D4D"/>
          <w:sz w:val="28"/>
          <w:szCs w:val="28"/>
          <w:lang w:eastAsia="ru-RU"/>
        </w:rPr>
      </w:pPr>
      <w:r w:rsidRPr="00E13D5A">
        <w:rPr>
          <w:rFonts w:ascii="Tahoma" w:hAnsi="Tahoma" w:cs="Tahoma"/>
          <w:color w:val="4D4D4D"/>
          <w:sz w:val="28"/>
          <w:szCs w:val="28"/>
          <w:lang w:eastAsia="ru-RU"/>
        </w:rPr>
        <w:t>После того, как освоите несколько упражнений, можно придумать сказку, в которой присутствовали бы элементы гимнастики.</w:t>
      </w:r>
    </w:p>
    <w:tbl>
      <w:tblPr>
        <w:tblW w:w="46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019"/>
        <w:gridCol w:w="2670"/>
      </w:tblGrid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Окошко</w:t>
            </w:r>
          </w:p>
          <w:p w:rsidR="00173AA7" w:rsidRPr="00E13D5A" w:rsidRDefault="00173AA7" w:rsidP="00E13D5A">
            <w:pPr>
              <w:numPr>
                <w:ilvl w:val="0"/>
                <w:numId w:val="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широко открыть рот - "жарко" </w:t>
            </w:r>
          </w:p>
          <w:p w:rsidR="00173AA7" w:rsidRPr="00E13D5A" w:rsidRDefault="00173AA7" w:rsidP="00E13D5A">
            <w:pPr>
              <w:numPr>
                <w:ilvl w:val="0"/>
                <w:numId w:val="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закрыть рот - "холодно"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www.ourbaby.ru/files/tru1-1.jpg" style="width:129.75pt;height:103.5pt;visibility:visible">
                  <v:imagedata r:id="rId5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Чистим зубки</w:t>
            </w:r>
          </w:p>
          <w:p w:rsidR="00173AA7" w:rsidRPr="00E13D5A" w:rsidRDefault="00173AA7" w:rsidP="00E13D5A">
            <w:pPr>
              <w:numPr>
                <w:ilvl w:val="0"/>
                <w:numId w:val="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улыбнуться, открыть рот </w:t>
            </w:r>
          </w:p>
          <w:p w:rsidR="00173AA7" w:rsidRPr="00E13D5A" w:rsidRDefault="00173AA7" w:rsidP="00E13D5A">
            <w:pPr>
              <w:numPr>
                <w:ilvl w:val="0"/>
                <w:numId w:val="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кончиком языка с внутренней стороны "почистить" поочередно нижние и верхние зубы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" o:spid="_x0000_i1026" type="#_x0000_t75" alt="http://www.ourbaby.ru/files/tru1-2.jpg" style="width:129.75pt;height:103.5pt;visibility:visible">
                  <v:imagedata r:id="rId6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Месим тесто</w:t>
            </w:r>
          </w:p>
          <w:p w:rsidR="00173AA7" w:rsidRPr="00E13D5A" w:rsidRDefault="00173AA7" w:rsidP="00E13D5A">
            <w:pPr>
              <w:numPr>
                <w:ilvl w:val="0"/>
                <w:numId w:val="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пошлепать языком между губами - "пя-пя-пя-пя-пя" </w:t>
            </w:r>
          </w:p>
          <w:p w:rsidR="00173AA7" w:rsidRPr="00E13D5A" w:rsidRDefault="00173AA7" w:rsidP="00E13D5A">
            <w:pPr>
              <w:numPr>
                <w:ilvl w:val="0"/>
                <w:numId w:val="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покусать кончик языка зубками (чередовать эти два движения)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3" o:spid="_x0000_i1027" type="#_x0000_t75" alt="http://www.ourbaby.ru/files/tru1-3.jpg" style="width:129.75pt;height:103.5pt;visibility:visible">
                  <v:imagedata r:id="rId7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Чашечка</w:t>
            </w:r>
          </w:p>
          <w:p w:rsidR="00173AA7" w:rsidRPr="00E13D5A" w:rsidRDefault="00173AA7" w:rsidP="00E13D5A">
            <w:pPr>
              <w:numPr>
                <w:ilvl w:val="0"/>
                <w:numId w:val="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широко открыть рот </w:t>
            </w:r>
          </w:p>
          <w:p w:rsidR="00173AA7" w:rsidRPr="00E13D5A" w:rsidRDefault="00173AA7" w:rsidP="00E13D5A">
            <w:pPr>
              <w:numPr>
                <w:ilvl w:val="0"/>
                <w:numId w:val="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высунуть широкий язык и придать ему форму "чашечки" (т. е. слегка приподнять кончик языка)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4" o:spid="_x0000_i1028" type="#_x0000_t75" alt="http://www.ourbaby.ru/files/tru1-4.jpg" style="width:129.75pt;height:105pt;visibility:visible">
                  <v:imagedata r:id="rId8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Дудочка</w:t>
            </w:r>
          </w:p>
          <w:p w:rsidR="00173AA7" w:rsidRPr="00E13D5A" w:rsidRDefault="00173AA7" w:rsidP="00E13D5A">
            <w:pPr>
              <w:numPr>
                <w:ilvl w:val="0"/>
                <w:numId w:val="5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с напряжением вытянуть вперед губы (зубы сомкнуты)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5" o:spid="_x0000_i1029" type="#_x0000_t75" alt="http://www.ourbaby.ru/files/tru1-5.jpg" style="width:129.75pt;height:105pt;visibility:visible">
                  <v:imagedata r:id="rId9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Заборчик</w:t>
            </w:r>
          </w:p>
          <w:p w:rsidR="00173AA7" w:rsidRPr="00E13D5A" w:rsidRDefault="00173AA7" w:rsidP="00E13D5A">
            <w:pPr>
              <w:numPr>
                <w:ilvl w:val="0"/>
                <w:numId w:val="6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улыбнуться, с напряжением обнажив сомкнутые зубы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6" o:spid="_x0000_i1030" type="#_x0000_t75" alt="http://www.ourbaby.ru/files/tru1-6.jpg" style="width:129.75pt;height:105pt;visibility:visible">
                  <v:imagedata r:id="rId10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Маляр</w:t>
            </w:r>
          </w:p>
          <w:p w:rsidR="00173AA7" w:rsidRPr="00E13D5A" w:rsidRDefault="00173AA7" w:rsidP="00E13D5A">
            <w:pPr>
              <w:numPr>
                <w:ilvl w:val="0"/>
                <w:numId w:val="7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губы в улыбке </w:t>
            </w:r>
          </w:p>
          <w:p w:rsidR="00173AA7" w:rsidRPr="00E13D5A" w:rsidRDefault="00173AA7" w:rsidP="00E13D5A">
            <w:pPr>
              <w:numPr>
                <w:ilvl w:val="0"/>
                <w:numId w:val="7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приоткрыть рот </w:t>
            </w:r>
          </w:p>
          <w:p w:rsidR="00173AA7" w:rsidRPr="00E13D5A" w:rsidRDefault="00173AA7" w:rsidP="00E13D5A">
            <w:pPr>
              <w:numPr>
                <w:ilvl w:val="0"/>
                <w:numId w:val="7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кончиком языка погладить ("покрасить") нёбо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7" o:spid="_x0000_i1031" type="#_x0000_t75" alt="http://www.ourbaby.ru/files/tru1-7.jpg" style="width:129.75pt;height:105pt;visibility:visible">
                  <v:imagedata r:id="rId11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Грибочек</w:t>
            </w:r>
          </w:p>
          <w:p w:rsidR="00173AA7" w:rsidRPr="00E13D5A" w:rsidRDefault="00173AA7" w:rsidP="00E13D5A">
            <w:pPr>
              <w:numPr>
                <w:ilvl w:val="0"/>
                <w:numId w:val="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поцокатъ языком, будто едешь на лошадке </w:t>
            </w:r>
          </w:p>
          <w:p w:rsidR="00173AA7" w:rsidRPr="00E13D5A" w:rsidRDefault="00173AA7" w:rsidP="00E13D5A">
            <w:pPr>
              <w:numPr>
                <w:ilvl w:val="0"/>
                <w:numId w:val="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присосать широкий язык к нёбу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8" o:spid="_x0000_i1032" type="#_x0000_t75" alt="http://www.ourbaby.ru/files/tru1-8.jpg" style="width:129.75pt;height:105pt;visibility:visible">
                  <v:imagedata r:id="rId12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Киска</w:t>
            </w:r>
          </w:p>
          <w:p w:rsidR="00173AA7" w:rsidRPr="00E13D5A" w:rsidRDefault="00173AA7" w:rsidP="00E13D5A">
            <w:pPr>
              <w:numPr>
                <w:ilvl w:val="0"/>
                <w:numId w:val="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губы в улыбке, рот открыт </w:t>
            </w:r>
          </w:p>
          <w:p w:rsidR="00173AA7" w:rsidRPr="00E13D5A" w:rsidRDefault="00173AA7" w:rsidP="00E13D5A">
            <w:pPr>
              <w:numPr>
                <w:ilvl w:val="0"/>
                <w:numId w:val="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кончик языка упирается в нижние зубы </w:t>
            </w:r>
          </w:p>
          <w:p w:rsidR="00173AA7" w:rsidRPr="00E13D5A" w:rsidRDefault="00173AA7" w:rsidP="00E13D5A">
            <w:pPr>
              <w:numPr>
                <w:ilvl w:val="0"/>
                <w:numId w:val="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выгнуть язык горкой, упираясь кончиком языка в нижние зубы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9" o:spid="_x0000_i1033" type="#_x0000_t75" alt="http://www.ourbaby.ru/files/tru1-9.jpg" style="width:129.75pt;height:105pt;visibility:visible">
                  <v:imagedata r:id="rId13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Поймаем мышку</w:t>
            </w:r>
          </w:p>
          <w:p w:rsidR="00173AA7" w:rsidRPr="00E13D5A" w:rsidRDefault="00173AA7" w:rsidP="00E13D5A">
            <w:pPr>
              <w:numPr>
                <w:ilvl w:val="0"/>
                <w:numId w:val="10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губы в улыбке </w:t>
            </w:r>
          </w:p>
          <w:p w:rsidR="00173AA7" w:rsidRPr="00E13D5A" w:rsidRDefault="00173AA7" w:rsidP="00E13D5A">
            <w:pPr>
              <w:numPr>
                <w:ilvl w:val="0"/>
                <w:numId w:val="10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приоткрыть рот </w:t>
            </w:r>
          </w:p>
          <w:p w:rsidR="00173AA7" w:rsidRPr="00E13D5A" w:rsidRDefault="00173AA7" w:rsidP="00E13D5A">
            <w:pPr>
              <w:numPr>
                <w:ilvl w:val="0"/>
                <w:numId w:val="10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произнести "а-а" и прикусить широкий кончик языка (поймали мышку за хвостик)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0" o:spid="_x0000_i1034" type="#_x0000_t75" alt="http://www.ourbaby.ru/files/tru1-10.jpg" style="width:128.25pt;height:105pt;visibility:visible">
                  <v:imagedata r:id="rId14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Лошадка</w:t>
            </w:r>
          </w:p>
          <w:p w:rsidR="00173AA7" w:rsidRPr="00E13D5A" w:rsidRDefault="00173AA7" w:rsidP="00E13D5A">
            <w:pPr>
              <w:numPr>
                <w:ilvl w:val="0"/>
                <w:numId w:val="1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вытянуть губы </w:t>
            </w:r>
          </w:p>
          <w:p w:rsidR="00173AA7" w:rsidRPr="00E13D5A" w:rsidRDefault="00173AA7" w:rsidP="00E13D5A">
            <w:pPr>
              <w:numPr>
                <w:ilvl w:val="0"/>
                <w:numId w:val="1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приоткрыть рот </w:t>
            </w:r>
          </w:p>
          <w:p w:rsidR="00173AA7" w:rsidRPr="00E13D5A" w:rsidRDefault="00173AA7" w:rsidP="00E13D5A">
            <w:pPr>
              <w:numPr>
                <w:ilvl w:val="0"/>
                <w:numId w:val="1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поцокатъ "узким" языком (как цокают копытами лошадки)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1" o:spid="_x0000_i1035" type="#_x0000_t75" alt="http://www.ourbaby.ru/files/tru1-11.jpg" style="width:128.25pt;height:105pt;visibility:visible">
                  <v:imagedata r:id="rId15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Пароход гудит</w:t>
            </w:r>
          </w:p>
          <w:p w:rsidR="00173AA7" w:rsidRPr="00E13D5A" w:rsidRDefault="00173AA7" w:rsidP="00E13D5A">
            <w:pPr>
              <w:numPr>
                <w:ilvl w:val="0"/>
                <w:numId w:val="1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губы в улыбке </w:t>
            </w:r>
          </w:p>
          <w:p w:rsidR="00173AA7" w:rsidRPr="00E13D5A" w:rsidRDefault="00173AA7" w:rsidP="00E13D5A">
            <w:pPr>
              <w:numPr>
                <w:ilvl w:val="0"/>
                <w:numId w:val="1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открыть рот </w:t>
            </w:r>
          </w:p>
          <w:p w:rsidR="00173AA7" w:rsidRPr="00E13D5A" w:rsidRDefault="00173AA7" w:rsidP="00E13D5A">
            <w:pPr>
              <w:numPr>
                <w:ilvl w:val="0"/>
                <w:numId w:val="1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с напряжением произнести долгое "ы-ы-ы..."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2" o:spid="_x0000_i1036" type="#_x0000_t75" alt="http://www.ourbaby.ru/files/tru1-12.jpg" style="width:128.25pt;height:101.25pt;visibility:visible">
                  <v:imagedata r:id="rId16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Слоник пьёт</w:t>
            </w:r>
          </w:p>
          <w:p w:rsidR="00173AA7" w:rsidRPr="00E13D5A" w:rsidRDefault="00173AA7" w:rsidP="00E13D5A">
            <w:pPr>
              <w:numPr>
                <w:ilvl w:val="0"/>
                <w:numId w:val="1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вытянув вперёд губы трубочкой, образовать "хобот слоника" </w:t>
            </w:r>
          </w:p>
          <w:p w:rsidR="00173AA7" w:rsidRPr="00E13D5A" w:rsidRDefault="00173AA7" w:rsidP="00E13D5A">
            <w:pPr>
              <w:numPr>
                <w:ilvl w:val="0"/>
                <w:numId w:val="1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"набирать водичку", слегка при этом причмокивая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3" o:spid="_x0000_i1037" type="#_x0000_t75" alt="http://www.ourbaby.ru/files/tru1-13.jpg" style="width:122.25pt;height:101.25pt;visibility:visible">
                  <v:imagedata r:id="rId17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Индюки болтают</w:t>
            </w:r>
          </w:p>
          <w:p w:rsidR="00173AA7" w:rsidRPr="00E13D5A" w:rsidRDefault="00173AA7" w:rsidP="00E13D5A">
            <w:pPr>
              <w:numPr>
                <w:ilvl w:val="0"/>
                <w:numId w:val="1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языком быстро двигать по верхней губе - "бл-бл-бл-бл..."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4" o:spid="_x0000_i1038" type="#_x0000_t75" alt="http://www.ourbaby.ru/files/tru1-14.jpg" style="width:122.25pt;height:101.25pt;visibility:visible">
                  <v:imagedata r:id="rId18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Орешки</w:t>
            </w:r>
          </w:p>
          <w:p w:rsidR="00173AA7" w:rsidRPr="00E13D5A" w:rsidRDefault="00173AA7" w:rsidP="00E13D5A">
            <w:pPr>
              <w:numPr>
                <w:ilvl w:val="0"/>
                <w:numId w:val="15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рот закрыт </w:t>
            </w:r>
          </w:p>
          <w:p w:rsidR="00173AA7" w:rsidRPr="00E13D5A" w:rsidRDefault="00173AA7" w:rsidP="00E13D5A">
            <w:pPr>
              <w:numPr>
                <w:ilvl w:val="0"/>
                <w:numId w:val="15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кончик языка с напряжением поочередно упирается в щёки </w:t>
            </w:r>
          </w:p>
          <w:p w:rsidR="00173AA7" w:rsidRPr="00E13D5A" w:rsidRDefault="00173AA7" w:rsidP="00E13D5A">
            <w:pPr>
              <w:numPr>
                <w:ilvl w:val="0"/>
                <w:numId w:val="15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на щеках образуются твердые шарики - "орешки"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5" o:spid="_x0000_i1039" type="#_x0000_t75" alt="http://www.ourbaby.ru/files/tru1-15.jpg" style="width:122.25pt;height:105pt;visibility:visible">
                  <v:imagedata r:id="rId19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Качели</w:t>
            </w:r>
          </w:p>
          <w:p w:rsidR="00173AA7" w:rsidRPr="00E13D5A" w:rsidRDefault="00173AA7" w:rsidP="00E13D5A">
            <w:pPr>
              <w:numPr>
                <w:ilvl w:val="0"/>
                <w:numId w:val="16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16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открыть рот </w:t>
            </w:r>
          </w:p>
          <w:p w:rsidR="00173AA7" w:rsidRPr="00E13D5A" w:rsidRDefault="00173AA7" w:rsidP="00E13D5A">
            <w:pPr>
              <w:numPr>
                <w:ilvl w:val="0"/>
                <w:numId w:val="16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кончик языка за верхние зубы </w:t>
            </w:r>
          </w:p>
          <w:p w:rsidR="00173AA7" w:rsidRPr="00E13D5A" w:rsidRDefault="00173AA7" w:rsidP="00E13D5A">
            <w:pPr>
              <w:numPr>
                <w:ilvl w:val="0"/>
                <w:numId w:val="16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кончик языка за нижние зубы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6" o:spid="_x0000_i1040" type="#_x0000_t75" alt="http://www.ourbaby.ru/files/tru1-16.jpg" style="width:122.25pt;height:105pt;visibility:visible">
                  <v:imagedata r:id="rId20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Часики</w:t>
            </w:r>
          </w:p>
          <w:p w:rsidR="00173AA7" w:rsidRPr="00E13D5A" w:rsidRDefault="00173AA7" w:rsidP="00E13D5A">
            <w:pPr>
              <w:numPr>
                <w:ilvl w:val="0"/>
                <w:numId w:val="17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улыбнуться, открыть рот </w:t>
            </w:r>
          </w:p>
          <w:p w:rsidR="00173AA7" w:rsidRPr="00E13D5A" w:rsidRDefault="00173AA7" w:rsidP="00E13D5A">
            <w:pPr>
              <w:numPr>
                <w:ilvl w:val="0"/>
                <w:numId w:val="17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кончик языка (как часовую стрелку) переводить из одного уголка рта в другой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7" o:spid="_x0000_i1041" type="#_x0000_t75" alt="http://www.ourbaby.ru/files/tru1-17.jpg" style="width:122.25pt;height:105pt;visibility:visible">
                  <v:imagedata r:id="rId21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Блинчик</w:t>
            </w:r>
          </w:p>
          <w:p w:rsidR="00173AA7" w:rsidRPr="00E13D5A" w:rsidRDefault="00173AA7" w:rsidP="00E13D5A">
            <w:pPr>
              <w:numPr>
                <w:ilvl w:val="0"/>
                <w:numId w:val="1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1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приоткрыть рот </w:t>
            </w:r>
          </w:p>
          <w:p w:rsidR="00173AA7" w:rsidRPr="00E13D5A" w:rsidRDefault="00173AA7" w:rsidP="00E13D5A">
            <w:pPr>
              <w:numPr>
                <w:ilvl w:val="0"/>
                <w:numId w:val="18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положить широкий язык на нижнюю губу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8" o:spid="_x0000_i1042" type="#_x0000_t75" alt="http://www.ourbaby.ru/files/tru1-18.jpg" style="width:122.25pt;height:105pt;visibility:visible">
                  <v:imagedata r:id="rId22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Вкусное варенье</w:t>
            </w:r>
          </w:p>
          <w:p w:rsidR="00173AA7" w:rsidRPr="00E13D5A" w:rsidRDefault="00173AA7" w:rsidP="00E13D5A">
            <w:pPr>
              <w:numPr>
                <w:ilvl w:val="0"/>
                <w:numId w:val="1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1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открыть рот </w:t>
            </w:r>
          </w:p>
          <w:p w:rsidR="00173AA7" w:rsidRPr="00E13D5A" w:rsidRDefault="00173AA7" w:rsidP="00E13D5A">
            <w:pPr>
              <w:numPr>
                <w:ilvl w:val="0"/>
                <w:numId w:val="19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широким языком в форме "чашечки" облизать верхнюю губу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19" o:spid="_x0000_i1043" type="#_x0000_t75" alt="http://www.ourbaby.ru/files/tru1-19.jpg" style="width:128.25pt;height:101.25pt;visibility:visible">
                  <v:imagedata r:id="rId23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Шарик</w:t>
            </w:r>
          </w:p>
          <w:p w:rsidR="00173AA7" w:rsidRPr="00E13D5A" w:rsidRDefault="00173AA7" w:rsidP="00E13D5A">
            <w:pPr>
              <w:numPr>
                <w:ilvl w:val="0"/>
                <w:numId w:val="20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надуть щеки </w:t>
            </w:r>
          </w:p>
          <w:p w:rsidR="00173AA7" w:rsidRPr="00E13D5A" w:rsidRDefault="00173AA7" w:rsidP="00E13D5A">
            <w:pPr>
              <w:numPr>
                <w:ilvl w:val="0"/>
                <w:numId w:val="20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сдуть щеки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0" o:spid="_x0000_i1044" type="#_x0000_t75" alt="http://www.ourbaby.ru/files/tru1-20.jpg" style="width:128.25pt;height:101.25pt;visibility:visible">
                  <v:imagedata r:id="rId24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Гармошка</w:t>
            </w:r>
          </w:p>
          <w:p w:rsidR="00173AA7" w:rsidRPr="00E13D5A" w:rsidRDefault="00173AA7" w:rsidP="00E13D5A">
            <w:pPr>
              <w:numPr>
                <w:ilvl w:val="0"/>
                <w:numId w:val="2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2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сделать "грибочек" (т. е. присосать широкий язык к нёбу) </w:t>
            </w:r>
          </w:p>
          <w:p w:rsidR="00173AA7" w:rsidRPr="00E13D5A" w:rsidRDefault="00173AA7" w:rsidP="00E13D5A">
            <w:pPr>
              <w:numPr>
                <w:ilvl w:val="0"/>
                <w:numId w:val="21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не отрывая языка, открывать и закрывать рот (зубы не смыкать)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1" o:spid="_x0000_i1045" type="#_x0000_t75" alt="http://www.ourbaby.ru/files/tru1-21.jpg" style="width:128.25pt;height:101.25pt;visibility:visible">
                  <v:imagedata r:id="rId25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Барабанщик</w:t>
            </w:r>
          </w:p>
          <w:p w:rsidR="00173AA7" w:rsidRPr="00E13D5A" w:rsidRDefault="00173AA7" w:rsidP="00E13D5A">
            <w:pPr>
              <w:numPr>
                <w:ilvl w:val="0"/>
                <w:numId w:val="2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улыбнуться </w:t>
            </w:r>
          </w:p>
          <w:p w:rsidR="00173AA7" w:rsidRPr="00E13D5A" w:rsidRDefault="00173AA7" w:rsidP="00E13D5A">
            <w:pPr>
              <w:numPr>
                <w:ilvl w:val="0"/>
                <w:numId w:val="2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открыть рот </w:t>
            </w:r>
          </w:p>
          <w:p w:rsidR="00173AA7" w:rsidRPr="00E13D5A" w:rsidRDefault="00173AA7" w:rsidP="00E13D5A">
            <w:pPr>
              <w:numPr>
                <w:ilvl w:val="0"/>
                <w:numId w:val="22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кончик языка за верхними зубами: "дэ-дэ-дэ..."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2" o:spid="_x0000_i1046" type="#_x0000_t75" alt="http://www.ourbaby.ru/files/tru1-22.jpg" style="width:128.25pt;height:101.25pt;visibility:visible">
                  <v:imagedata r:id="rId26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Парашютик</w:t>
            </w:r>
          </w:p>
          <w:p w:rsidR="00173AA7" w:rsidRPr="00E13D5A" w:rsidRDefault="00173AA7" w:rsidP="00E13D5A">
            <w:pPr>
              <w:numPr>
                <w:ilvl w:val="0"/>
                <w:numId w:val="2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на кончик носа положить ватку </w:t>
            </w:r>
          </w:p>
          <w:p w:rsidR="00173AA7" w:rsidRPr="00E13D5A" w:rsidRDefault="00173AA7" w:rsidP="00E13D5A">
            <w:pPr>
              <w:numPr>
                <w:ilvl w:val="0"/>
                <w:numId w:val="23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широким языком в форме "чашечки", прижатым к верхней губе, сдуть ватку с носа вверх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3" o:spid="_x0000_i1047" type="#_x0000_t75" alt="http://www.ourbaby.ru/files/tru1-23.jpg" style="width:128.25pt;height:101.25pt;visibility:visible">
                  <v:imagedata r:id="rId27" o:title=""/>
                </v:shape>
              </w:pict>
            </w:r>
          </w:p>
        </w:tc>
      </w:tr>
      <w:tr w:rsidR="00173AA7" w:rsidRPr="00213AF9" w:rsidTr="00E13D5A">
        <w:trPr>
          <w:tblCellSpacing w:w="15" w:type="dxa"/>
          <w:jc w:val="center"/>
        </w:trPr>
        <w:tc>
          <w:tcPr>
            <w:tcW w:w="0" w:type="auto"/>
          </w:tcPr>
          <w:p w:rsidR="00173AA7" w:rsidRPr="00E13D5A" w:rsidRDefault="00173AA7" w:rsidP="00E13D5A">
            <w:pPr>
              <w:spacing w:before="101" w:after="101" w:line="240" w:lineRule="auto"/>
              <w:ind w:left="203" w:right="203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b/>
                <w:bCs/>
                <w:color w:val="4D4D4D"/>
                <w:sz w:val="28"/>
                <w:szCs w:val="28"/>
                <w:lang w:eastAsia="ru-RU"/>
              </w:rPr>
              <w:t>Загнать мяч в ворота</w:t>
            </w:r>
          </w:p>
          <w:p w:rsidR="00173AA7" w:rsidRPr="00E13D5A" w:rsidRDefault="00173AA7" w:rsidP="00E13D5A">
            <w:pPr>
              <w:numPr>
                <w:ilvl w:val="0"/>
                <w:numId w:val="2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 xml:space="preserve">"вытолкнуть" широкий язык между губами (словно загоняешь мяч в ворота) </w:t>
            </w:r>
          </w:p>
          <w:p w:rsidR="00173AA7" w:rsidRPr="00E13D5A" w:rsidRDefault="00173AA7" w:rsidP="00E13D5A">
            <w:pPr>
              <w:numPr>
                <w:ilvl w:val="0"/>
                <w:numId w:val="24"/>
              </w:numPr>
              <w:spacing w:after="0" w:line="142" w:lineRule="atLeast"/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</w:pPr>
            <w:r w:rsidRPr="00E13D5A">
              <w:rPr>
                <w:rFonts w:ascii="Tahoma" w:hAnsi="Tahoma" w:cs="Tahoma"/>
                <w:color w:val="4D4D4D"/>
                <w:sz w:val="28"/>
                <w:szCs w:val="28"/>
                <w:lang w:eastAsia="ru-RU"/>
              </w:rPr>
              <w:t>дуть с зажатым между губами языком (щеки не надувать)</w:t>
            </w:r>
          </w:p>
        </w:tc>
        <w:tc>
          <w:tcPr>
            <w:tcW w:w="0" w:type="auto"/>
          </w:tcPr>
          <w:p w:rsidR="00173AA7" w:rsidRPr="00E13D5A" w:rsidRDefault="00173AA7" w:rsidP="00E13D5A">
            <w:pPr>
              <w:spacing w:after="0" w:line="240" w:lineRule="auto"/>
              <w:rPr>
                <w:rFonts w:ascii="Tahoma" w:hAnsi="Tahoma" w:cs="Tahoma"/>
                <w:sz w:val="11"/>
                <w:szCs w:val="11"/>
                <w:lang w:eastAsia="ru-RU"/>
              </w:rPr>
            </w:pPr>
            <w:r w:rsidRPr="004A2B4F">
              <w:rPr>
                <w:rFonts w:ascii="Tahoma" w:hAnsi="Tahoma" w:cs="Tahoma"/>
                <w:noProof/>
                <w:sz w:val="11"/>
                <w:szCs w:val="11"/>
                <w:lang w:eastAsia="ru-RU"/>
              </w:rPr>
              <w:pict>
                <v:shape id="Рисунок 24" o:spid="_x0000_i1048" type="#_x0000_t75" alt="http://www.ourbaby.ru/files/tru1-24.jpg" style="width:128.25pt;height:99.75pt;visibility:visible">
                  <v:imagedata r:id="rId28" o:title=""/>
                </v:shape>
              </w:pict>
            </w:r>
          </w:p>
        </w:tc>
      </w:tr>
    </w:tbl>
    <w:p w:rsidR="00173AA7" w:rsidRDefault="00173AA7" w:rsidP="00081775">
      <w:pPr>
        <w:pStyle w:val="Heading1"/>
        <w:spacing w:before="0" w:after="152" w:line="193" w:lineRule="atLeast"/>
        <w:rPr>
          <w:rFonts w:ascii="Verdana" w:hAnsi="Verdana"/>
          <w:color w:val="F9C50F"/>
          <w:sz w:val="18"/>
          <w:szCs w:val="18"/>
        </w:rPr>
      </w:pPr>
    </w:p>
    <w:p w:rsidR="00173AA7" w:rsidRDefault="00173AA7" w:rsidP="00184D49">
      <w:pPr>
        <w:pStyle w:val="Heading1"/>
        <w:spacing w:before="0" w:after="152" w:line="193" w:lineRule="atLeast"/>
        <w:rPr>
          <w:rFonts w:ascii="Verdana" w:hAnsi="Verdana"/>
          <w:color w:val="F9C50F"/>
          <w:sz w:val="18"/>
          <w:szCs w:val="18"/>
        </w:rPr>
      </w:pPr>
    </w:p>
    <w:p w:rsidR="00173AA7" w:rsidRPr="00184D49" w:rsidRDefault="00173AA7" w:rsidP="00081775">
      <w:pPr>
        <w:pStyle w:val="Heading1"/>
        <w:spacing w:before="0" w:after="152" w:line="193" w:lineRule="atLeast"/>
        <w:jc w:val="center"/>
        <w:rPr>
          <w:rFonts w:ascii="Verdana" w:hAnsi="Verdana"/>
          <w:color w:val="F9C50F"/>
          <w:sz w:val="32"/>
          <w:szCs w:val="32"/>
        </w:rPr>
      </w:pPr>
    </w:p>
    <w:p w:rsidR="00173AA7" w:rsidRPr="00184D49" w:rsidRDefault="00173AA7" w:rsidP="00081775">
      <w:pPr>
        <w:pStyle w:val="Heading1"/>
        <w:spacing w:before="0" w:after="152" w:line="193" w:lineRule="atLeast"/>
        <w:jc w:val="center"/>
        <w:rPr>
          <w:rFonts w:ascii="Verdana" w:hAnsi="Verdana"/>
          <w:color w:val="F9C50F"/>
          <w:sz w:val="32"/>
          <w:szCs w:val="32"/>
        </w:rPr>
      </w:pPr>
      <w:r w:rsidRPr="00184D49">
        <w:rPr>
          <w:rFonts w:ascii="Verdana" w:hAnsi="Verdana"/>
          <w:color w:val="F9C50F"/>
          <w:sz w:val="32"/>
          <w:szCs w:val="32"/>
        </w:rPr>
        <w:t>Раздел «Речевая гимнастика»</w:t>
      </w:r>
    </w:p>
    <w:p w:rsidR="00173AA7" w:rsidRPr="00184D49" w:rsidRDefault="00173AA7" w:rsidP="00081775">
      <w:pPr>
        <w:jc w:val="center"/>
        <w:rPr>
          <w:rFonts w:ascii="Times New Roman" w:hAnsi="Times New Roman"/>
          <w:sz w:val="32"/>
          <w:szCs w:val="32"/>
        </w:rPr>
      </w:pPr>
      <w:hyperlink r:id="rId29" w:anchor="breath" w:history="1">
        <w:r w:rsidRPr="00184D49">
          <w:rPr>
            <w:rFonts w:ascii="Verdana" w:hAnsi="Verdana"/>
            <w:smallCaps/>
            <w:color w:val="663300"/>
            <w:sz w:val="32"/>
            <w:szCs w:val="32"/>
          </w:rPr>
          <w:t>упражнения для развития речевого дыхания</w:t>
        </w:r>
      </w:hyperlink>
      <w:r w:rsidRPr="00184D49">
        <w:rPr>
          <w:rFonts w:ascii="Verdana" w:hAnsi="Verdana"/>
          <w:smallCaps/>
          <w:color w:val="663300"/>
          <w:sz w:val="32"/>
          <w:szCs w:val="32"/>
        </w:rPr>
        <w:t xml:space="preserve"> </w:t>
      </w:r>
      <w:r w:rsidRPr="00184D49">
        <w:rPr>
          <w:rFonts w:ascii="Verdana" w:hAnsi="Verdana"/>
          <w:smallCaps/>
          <w:color w:val="663300"/>
          <w:sz w:val="32"/>
          <w:szCs w:val="32"/>
        </w:rPr>
        <w:br/>
        <w:t>—</w:t>
      </w:r>
      <w:r w:rsidRPr="00184D49">
        <w:rPr>
          <w:rFonts w:ascii="Verdana" w:hAnsi="Verdana"/>
          <w:smallCaps/>
          <w:color w:val="663300"/>
          <w:sz w:val="32"/>
          <w:szCs w:val="32"/>
        </w:rPr>
        <w:br/>
      </w:r>
      <w:hyperlink r:id="rId30" w:anchor="catmusik" w:history="1">
        <w:r w:rsidRPr="00184D49">
          <w:rPr>
            <w:rFonts w:ascii="Verdana" w:hAnsi="Verdana"/>
            <w:smallCaps/>
            <w:color w:val="663300"/>
            <w:sz w:val="32"/>
            <w:szCs w:val="32"/>
          </w:rPr>
          <w:t>речевая гимнастика «утро с котиком музиком»</w:t>
        </w:r>
      </w:hyperlink>
      <w:r w:rsidRPr="00184D49">
        <w:rPr>
          <w:rFonts w:ascii="Verdana" w:hAnsi="Verdana"/>
          <w:smallCaps/>
          <w:color w:val="663300"/>
          <w:sz w:val="32"/>
          <w:szCs w:val="32"/>
        </w:rPr>
        <w:t xml:space="preserve"> </w:t>
      </w:r>
      <w:r w:rsidRPr="00184D49">
        <w:rPr>
          <w:rFonts w:ascii="Verdana" w:hAnsi="Verdana"/>
          <w:smallCaps/>
          <w:color w:val="663300"/>
          <w:sz w:val="32"/>
          <w:szCs w:val="32"/>
        </w:rPr>
        <w:br/>
        <w:t>—</w:t>
      </w:r>
      <w:r w:rsidRPr="00184D49">
        <w:rPr>
          <w:rFonts w:ascii="Verdana" w:hAnsi="Verdana"/>
          <w:smallCaps/>
          <w:color w:val="663300"/>
          <w:sz w:val="32"/>
          <w:szCs w:val="32"/>
        </w:rPr>
        <w:br/>
      </w:r>
      <w:hyperlink r:id="rId31" w:anchor="topbreath" w:history="1">
        <w:r w:rsidRPr="00184D49">
          <w:rPr>
            <w:rFonts w:ascii="Verdana" w:hAnsi="Verdana"/>
            <w:smallCaps/>
            <w:color w:val="663300"/>
            <w:sz w:val="32"/>
            <w:szCs w:val="32"/>
          </w:rPr>
          <w:t>комплекс упражнений для верхних дыхательных путей</w:t>
        </w:r>
      </w:hyperlink>
      <w:r w:rsidRPr="00184D49">
        <w:rPr>
          <w:rFonts w:ascii="Verdana" w:hAnsi="Verdana"/>
          <w:smallCaps/>
          <w:color w:val="663300"/>
          <w:sz w:val="32"/>
          <w:szCs w:val="32"/>
        </w:rPr>
        <w:t xml:space="preserve"> </w:t>
      </w:r>
    </w:p>
    <w:p w:rsidR="00173AA7" w:rsidRPr="00184D49" w:rsidRDefault="00173AA7" w:rsidP="00081775">
      <w:pPr>
        <w:jc w:val="center"/>
        <w:rPr>
          <w:sz w:val="32"/>
          <w:szCs w:val="32"/>
        </w:rPr>
      </w:pPr>
    </w:p>
    <w:p w:rsidR="00173AA7" w:rsidRPr="00184D49" w:rsidRDefault="00173AA7" w:rsidP="00081775">
      <w:pPr>
        <w:pStyle w:val="text"/>
        <w:rPr>
          <w:sz w:val="28"/>
          <w:szCs w:val="28"/>
        </w:rPr>
      </w:pPr>
      <w:r w:rsidRPr="00184D49">
        <w:rPr>
          <w:sz w:val="28"/>
          <w:szCs w:val="28"/>
        </w:rPr>
        <w:t xml:space="preserve">Для того чтобы звукопроизношение было чистым, нужны сильные, упругие и подвижные органы речи - язык, губы, мягкое небо. Так как все речевые органы состоят из мышц, то, следовательно, они поддаются тренировке. </w:t>
      </w:r>
    </w:p>
    <w:p w:rsidR="00173AA7" w:rsidRPr="00184D49" w:rsidRDefault="00173AA7" w:rsidP="00081775">
      <w:pPr>
        <w:pStyle w:val="text"/>
        <w:rPr>
          <w:sz w:val="28"/>
          <w:szCs w:val="28"/>
        </w:rPr>
      </w:pPr>
      <w:r w:rsidRPr="00184D49">
        <w:rPr>
          <w:sz w:val="28"/>
          <w:szCs w:val="28"/>
        </w:rPr>
        <w:t xml:space="preserve">Гимнастика, направленная на развитие органов речи, называется артикуляционной. Такая гимнастика помогает укрепить речевые мышцы и подготавливает базу для чистого звукопроизношения. </w:t>
      </w:r>
    </w:p>
    <w:p w:rsidR="00173AA7" w:rsidRPr="00184D49" w:rsidRDefault="00173AA7" w:rsidP="00081775">
      <w:pPr>
        <w:pStyle w:val="text"/>
        <w:rPr>
          <w:sz w:val="28"/>
          <w:szCs w:val="28"/>
        </w:rPr>
      </w:pPr>
      <w:r w:rsidRPr="00184D49">
        <w:rPr>
          <w:sz w:val="28"/>
          <w:szCs w:val="28"/>
        </w:rPr>
        <w:t xml:space="preserve">Важно помнить, что артикуляционная гимнастика является лишь подготовительным этапом в постановке и автоматизации звуков. Непосредственно постановкой звуков должен заниматься только логопед! </w:t>
      </w:r>
    </w:p>
    <w:p w:rsidR="00173AA7" w:rsidRPr="00184D49" w:rsidRDefault="00173AA7" w:rsidP="00081775">
      <w:pPr>
        <w:pStyle w:val="text"/>
        <w:pBdr>
          <w:left w:val="dotted" w:sz="12" w:space="3" w:color="F8553D"/>
        </w:pBdr>
        <w:spacing w:before="203"/>
        <w:rPr>
          <w:sz w:val="28"/>
          <w:szCs w:val="28"/>
        </w:rPr>
      </w:pPr>
      <w:r w:rsidRPr="00184D49">
        <w:rPr>
          <w:rStyle w:val="bold1"/>
          <w:b/>
          <w:bCs/>
          <w:sz w:val="28"/>
          <w:szCs w:val="28"/>
        </w:rPr>
        <w:t>Большая опасность заключается в том, что многие родители считают, что могут развить у ребенка правильное произношение путем повторения различных скороговорок.</w:t>
      </w:r>
      <w:r w:rsidRPr="00184D49">
        <w:rPr>
          <w:sz w:val="28"/>
          <w:szCs w:val="28"/>
        </w:rPr>
        <w:br/>
        <w:t>Но необходимо помнить о том, что сначала ребенок должен научиться произносить изолированные звуки, и лишь потом закреплять их в словах.</w:t>
      </w:r>
    </w:p>
    <w:p w:rsidR="00173AA7" w:rsidRPr="00184D49" w:rsidRDefault="00173AA7" w:rsidP="00081775">
      <w:pPr>
        <w:pStyle w:val="text"/>
        <w:rPr>
          <w:sz w:val="28"/>
          <w:szCs w:val="28"/>
        </w:rPr>
      </w:pPr>
      <w:r w:rsidRPr="00184D49">
        <w:rPr>
          <w:sz w:val="28"/>
          <w:szCs w:val="28"/>
        </w:rPr>
        <w:t xml:space="preserve">Залогом четкого произношения звуков и ясной дикции является хорошо поставленное речевое дыхание. </w:t>
      </w:r>
    </w:p>
    <w:p w:rsidR="00173AA7" w:rsidRPr="00184D49" w:rsidRDefault="00173AA7" w:rsidP="00081775">
      <w:pPr>
        <w:pStyle w:val="Heading1"/>
        <w:spacing w:before="304" w:line="193" w:lineRule="atLeast"/>
        <w:ind w:left="20"/>
        <w:jc w:val="center"/>
        <w:rPr>
          <w:rFonts w:ascii="Verdana" w:hAnsi="Verdana"/>
          <w:color w:val="FC4A27"/>
        </w:rPr>
      </w:pPr>
      <w:bookmarkStart w:id="0" w:name="breath"/>
      <w:bookmarkEnd w:id="0"/>
      <w:r w:rsidRPr="00184D49">
        <w:rPr>
          <w:rFonts w:ascii="Verdana" w:hAnsi="Verdana"/>
          <w:color w:val="FC4A27"/>
        </w:rPr>
        <w:t>Упражнения для речевого дыхания</w:t>
      </w:r>
    </w:p>
    <w:p w:rsidR="00173AA7" w:rsidRPr="00184D49" w:rsidRDefault="00173AA7" w:rsidP="00081775">
      <w:pPr>
        <w:pStyle w:val="Heading1"/>
        <w:spacing w:before="0" w:after="152" w:line="193" w:lineRule="atLeast"/>
        <w:jc w:val="center"/>
        <w:rPr>
          <w:rFonts w:ascii="Verdana" w:hAnsi="Verdana"/>
          <w:color w:val="F9C50F"/>
        </w:rPr>
      </w:pPr>
      <w:r w:rsidRPr="00184D49">
        <w:rPr>
          <w:rFonts w:ascii="Verdana" w:hAnsi="Verdana"/>
          <w:color w:val="F9C50F"/>
        </w:rPr>
        <w:t>Упражнения для речевого дыхания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cottonball"/>
      <w:bookmarkEnd w:id="1"/>
      <w:r w:rsidRPr="00184D49">
        <w:rPr>
          <w:smallCaps/>
          <w:sz w:val="28"/>
          <w:szCs w:val="28"/>
          <w:u w:val="single"/>
        </w:rPr>
        <w:t>футбол</w:t>
      </w:r>
      <w:r w:rsidRPr="00184D49">
        <w:rPr>
          <w:sz w:val="28"/>
          <w:szCs w:val="28"/>
        </w:rPr>
        <w:br/>
        <w:t xml:space="preserve">Скатать ватный шарик и поставить два кубика в качестве ворот. Ребенок должен, дуя на шарик, загнать его в ворота.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2" w:name="circle"/>
      <w:bookmarkEnd w:id="2"/>
      <w:r w:rsidRPr="00184D49">
        <w:rPr>
          <w:smallCaps/>
          <w:sz w:val="28"/>
          <w:szCs w:val="28"/>
          <w:u w:val="single"/>
        </w:rPr>
        <w:t>ветряная мельница</w:t>
      </w:r>
      <w:r w:rsidRPr="00184D49">
        <w:rPr>
          <w:sz w:val="28"/>
          <w:szCs w:val="28"/>
        </w:rPr>
        <w:br/>
        <w:t xml:space="preserve">Ребенок дует на лопасти игрушки-вертушки или мельницы из песочного набора.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3" w:name="snow"/>
      <w:bookmarkEnd w:id="3"/>
      <w:r w:rsidRPr="00184D49">
        <w:rPr>
          <w:smallCaps/>
          <w:sz w:val="28"/>
          <w:szCs w:val="28"/>
          <w:u w:val="single"/>
        </w:rPr>
        <w:t>снегопад</w:t>
      </w:r>
      <w:r w:rsidRPr="00184D49">
        <w:rPr>
          <w:sz w:val="28"/>
          <w:szCs w:val="28"/>
        </w:rPr>
        <w:br/>
        <w:t xml:space="preserve">Сделать снежинки из ваты (рыхлые комочки). Объяснить ребенку, что такое снегопад и предложить ребенку сдувать "снежинки" с ладони.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4" w:name="list"/>
      <w:bookmarkEnd w:id="4"/>
      <w:r w:rsidRPr="00184D49">
        <w:rPr>
          <w:smallCaps/>
          <w:sz w:val="28"/>
          <w:szCs w:val="28"/>
          <w:u w:val="single"/>
        </w:rPr>
        <w:t>листопад</w:t>
      </w:r>
      <w:r w:rsidRPr="00184D49">
        <w:rPr>
          <w:sz w:val="28"/>
          <w:szCs w:val="28"/>
        </w:rPr>
        <w:br/>
        <w:t xml:space="preserve">Вырезать из цветной бумаги различные осенние листья и объяснить ребенку, что такое листопад. Предложить ребенку подуть на листья, так, чтобы они полетели. Попутно можно рассказать, какие листочки с какого дерева упали.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5" w:name="butterfly"/>
      <w:bookmarkEnd w:id="5"/>
      <w:r w:rsidRPr="00184D49">
        <w:rPr>
          <w:smallCaps/>
          <w:sz w:val="28"/>
          <w:szCs w:val="28"/>
          <w:u w:val="single"/>
        </w:rPr>
        <w:t>бабочка</w:t>
      </w:r>
      <w:r w:rsidRPr="00184D49">
        <w:rPr>
          <w:sz w:val="28"/>
          <w:szCs w:val="28"/>
        </w:rPr>
        <w:br/>
        <w:t xml:space="preserve">Вырезать из бумаги бабочек и подвесить их на нитках. Предложить ребенку подуть на бабочку так, чтобы она полетела (при этом следить, чтобы ребенок сделал длительный плавный выдох).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6" w:name="ship"/>
      <w:bookmarkEnd w:id="6"/>
      <w:r w:rsidRPr="00184D49">
        <w:rPr>
          <w:smallCaps/>
          <w:sz w:val="28"/>
          <w:szCs w:val="28"/>
          <w:u w:val="single"/>
        </w:rPr>
        <w:t>кораблик</w:t>
      </w:r>
      <w:r w:rsidRPr="00184D49">
        <w:rPr>
          <w:sz w:val="28"/>
          <w:szCs w:val="28"/>
        </w:rPr>
        <w:br/>
        <w:t xml:space="preserve">Дуть плавно и длительно на бумажный кораблик.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7" w:name="dandelion"/>
      <w:bookmarkEnd w:id="7"/>
      <w:r w:rsidRPr="00184D49">
        <w:rPr>
          <w:smallCaps/>
          <w:sz w:val="28"/>
          <w:szCs w:val="28"/>
          <w:u w:val="single"/>
        </w:rPr>
        <w:t>одуванчик</w:t>
      </w:r>
      <w:r w:rsidRPr="00184D49">
        <w:rPr>
          <w:sz w:val="28"/>
          <w:szCs w:val="28"/>
        </w:rPr>
        <w:br/>
        <w:t xml:space="preserve">Предложите ребенку подуть на отцветший одуванчик (следите за правильностью выдоха). </w:t>
      </w:r>
    </w:p>
    <w:p w:rsidR="00173AA7" w:rsidRPr="00184D49" w:rsidRDefault="00173AA7" w:rsidP="00081775">
      <w:pPr>
        <w:numPr>
          <w:ilvl w:val="0"/>
          <w:numId w:val="25"/>
        </w:numPr>
        <w:spacing w:before="81" w:after="100" w:afterAutospacing="1" w:line="240" w:lineRule="auto"/>
        <w:jc w:val="center"/>
        <w:rPr>
          <w:sz w:val="28"/>
          <w:szCs w:val="28"/>
        </w:rPr>
      </w:pPr>
      <w:bookmarkStart w:id="8" w:name="storm"/>
      <w:bookmarkEnd w:id="8"/>
      <w:r w:rsidRPr="00184D49">
        <w:rPr>
          <w:smallCaps/>
          <w:sz w:val="28"/>
          <w:szCs w:val="28"/>
          <w:u w:val="single"/>
        </w:rPr>
        <w:t>шторм в стакане</w:t>
      </w:r>
      <w:r w:rsidRPr="00184D49">
        <w:rPr>
          <w:sz w:val="28"/>
          <w:szCs w:val="28"/>
        </w:rPr>
        <w:br/>
        <w:t xml:space="preserve">Предложите ребенку подуть через соломинку в стакан с водой (нужно следить, чтобы щеки не надувались, а губы были неподвижными). </w:t>
      </w:r>
    </w:p>
    <w:p w:rsidR="00173AA7" w:rsidRPr="00184D49" w:rsidRDefault="00173AA7" w:rsidP="00081775">
      <w:pPr>
        <w:pStyle w:val="zagolovok"/>
        <w:jc w:val="center"/>
        <w:rPr>
          <w:sz w:val="28"/>
          <w:szCs w:val="28"/>
        </w:rPr>
      </w:pPr>
      <w:bookmarkStart w:id="9" w:name="tech"/>
      <w:bookmarkEnd w:id="9"/>
      <w:r w:rsidRPr="00184D49">
        <w:rPr>
          <w:sz w:val="28"/>
          <w:szCs w:val="28"/>
        </w:rPr>
        <w:t>Техника выполнения упражнений:</w:t>
      </w:r>
    </w:p>
    <w:p w:rsidR="00173AA7" w:rsidRPr="00184D49" w:rsidRDefault="00173AA7" w:rsidP="00081775">
      <w:pPr>
        <w:numPr>
          <w:ilvl w:val="0"/>
          <w:numId w:val="26"/>
        </w:numPr>
        <w:spacing w:before="100" w:beforeAutospacing="1" w:after="41" w:line="240" w:lineRule="auto"/>
        <w:jc w:val="center"/>
        <w:rPr>
          <w:color w:val="663300"/>
          <w:sz w:val="28"/>
          <w:szCs w:val="28"/>
        </w:rPr>
      </w:pPr>
      <w:r w:rsidRPr="00184D49">
        <w:rPr>
          <w:color w:val="663300"/>
          <w:sz w:val="28"/>
          <w:szCs w:val="28"/>
        </w:rPr>
        <w:t xml:space="preserve">воздух набирать через нос </w:t>
      </w:r>
    </w:p>
    <w:p w:rsidR="00173AA7" w:rsidRPr="00184D49" w:rsidRDefault="00173AA7" w:rsidP="00081775">
      <w:pPr>
        <w:numPr>
          <w:ilvl w:val="0"/>
          <w:numId w:val="26"/>
        </w:numPr>
        <w:spacing w:before="100" w:beforeAutospacing="1" w:after="41" w:line="240" w:lineRule="auto"/>
        <w:jc w:val="center"/>
        <w:rPr>
          <w:color w:val="663300"/>
          <w:sz w:val="28"/>
          <w:szCs w:val="28"/>
        </w:rPr>
      </w:pPr>
      <w:r w:rsidRPr="00184D49">
        <w:rPr>
          <w:color w:val="663300"/>
          <w:sz w:val="28"/>
          <w:szCs w:val="28"/>
        </w:rPr>
        <w:t xml:space="preserve">плечи не поднимать </w:t>
      </w:r>
    </w:p>
    <w:p w:rsidR="00173AA7" w:rsidRPr="00184D49" w:rsidRDefault="00173AA7" w:rsidP="00081775">
      <w:pPr>
        <w:numPr>
          <w:ilvl w:val="0"/>
          <w:numId w:val="26"/>
        </w:numPr>
        <w:spacing w:before="100" w:beforeAutospacing="1" w:after="41" w:line="240" w:lineRule="auto"/>
        <w:jc w:val="center"/>
        <w:rPr>
          <w:color w:val="663300"/>
          <w:sz w:val="28"/>
          <w:szCs w:val="28"/>
        </w:rPr>
      </w:pPr>
      <w:r w:rsidRPr="00184D49">
        <w:rPr>
          <w:color w:val="663300"/>
          <w:sz w:val="28"/>
          <w:szCs w:val="28"/>
        </w:rPr>
        <w:t xml:space="preserve">выдох должен быть длительным и плавным </w:t>
      </w:r>
    </w:p>
    <w:p w:rsidR="00173AA7" w:rsidRPr="00184D49" w:rsidRDefault="00173AA7" w:rsidP="00081775">
      <w:pPr>
        <w:numPr>
          <w:ilvl w:val="0"/>
          <w:numId w:val="26"/>
        </w:numPr>
        <w:spacing w:before="100" w:beforeAutospacing="1" w:after="41" w:line="240" w:lineRule="auto"/>
        <w:jc w:val="center"/>
        <w:rPr>
          <w:color w:val="663300"/>
          <w:sz w:val="28"/>
          <w:szCs w:val="28"/>
        </w:rPr>
      </w:pPr>
      <w:r w:rsidRPr="00184D49">
        <w:rPr>
          <w:color w:val="663300"/>
          <w:sz w:val="28"/>
          <w:szCs w:val="28"/>
        </w:rPr>
        <w:t xml:space="preserve">необходимо следить, за тем, чтобы не надувались щеки (для начала их можно придерживать руками) </w:t>
      </w:r>
    </w:p>
    <w:p w:rsidR="00173AA7" w:rsidRPr="00184D49" w:rsidRDefault="00173AA7" w:rsidP="00081775">
      <w:pPr>
        <w:numPr>
          <w:ilvl w:val="0"/>
          <w:numId w:val="26"/>
        </w:numPr>
        <w:spacing w:before="100" w:beforeAutospacing="1" w:after="41" w:line="240" w:lineRule="auto"/>
        <w:jc w:val="center"/>
        <w:rPr>
          <w:color w:val="663300"/>
          <w:sz w:val="28"/>
          <w:szCs w:val="28"/>
        </w:rPr>
      </w:pPr>
      <w:r w:rsidRPr="00184D49">
        <w:rPr>
          <w:color w:val="663300"/>
          <w:sz w:val="28"/>
          <w:szCs w:val="28"/>
        </w:rPr>
        <w:t xml:space="preserve">нельзя много раз подряд повторять упражнения, так как это может привести к головокружению </w:t>
      </w:r>
    </w:p>
    <w:p w:rsidR="00173AA7" w:rsidRPr="00184D49" w:rsidRDefault="00173AA7" w:rsidP="00081775">
      <w:pPr>
        <w:pStyle w:val="Heading1"/>
        <w:spacing w:before="304" w:line="193" w:lineRule="atLeast"/>
        <w:ind w:left="20"/>
        <w:jc w:val="center"/>
        <w:rPr>
          <w:rFonts w:ascii="Verdana" w:hAnsi="Verdana"/>
          <w:color w:val="FC4A27"/>
        </w:rPr>
      </w:pPr>
      <w:bookmarkStart w:id="10" w:name="catmusik"/>
      <w:bookmarkEnd w:id="10"/>
      <w:r w:rsidRPr="00184D49">
        <w:rPr>
          <w:rFonts w:ascii="Verdana" w:hAnsi="Verdana"/>
          <w:color w:val="FC4A27"/>
        </w:rPr>
        <w:t>Утро с котиком Музиком</w:t>
      </w:r>
    </w:p>
    <w:p w:rsidR="00173AA7" w:rsidRPr="00184D49" w:rsidRDefault="00173AA7" w:rsidP="00081775">
      <w:pPr>
        <w:pStyle w:val="Heading1"/>
        <w:spacing w:before="0" w:after="152" w:line="193" w:lineRule="atLeast"/>
        <w:jc w:val="center"/>
        <w:rPr>
          <w:rFonts w:ascii="Verdana" w:hAnsi="Verdana"/>
          <w:color w:val="F9C50F"/>
        </w:rPr>
      </w:pPr>
      <w:r w:rsidRPr="00184D49">
        <w:rPr>
          <w:rFonts w:ascii="Verdana" w:hAnsi="Verdana"/>
          <w:color w:val="F9C50F"/>
        </w:rPr>
        <w:t>Утро с котиком Музиком</w:t>
      </w:r>
    </w:p>
    <w:p w:rsidR="00173AA7" w:rsidRPr="00184D49" w:rsidRDefault="00173AA7" w:rsidP="00081775">
      <w:pPr>
        <w:pStyle w:val="tex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3AA7" w:rsidRPr="00184D49" w:rsidRDefault="00173AA7" w:rsidP="00081775">
      <w:pPr>
        <w:jc w:val="center"/>
        <w:rPr>
          <w:sz w:val="28"/>
          <w:szCs w:val="28"/>
        </w:rPr>
      </w:pPr>
    </w:p>
    <w:p w:rsidR="00173AA7" w:rsidRDefault="00173AA7" w:rsidP="00081775">
      <w:pPr>
        <w:jc w:val="center"/>
      </w:pPr>
      <w:r>
        <w:rPr>
          <w:noProof/>
          <w:lang w:eastAsia="ru-RU"/>
        </w:rPr>
        <w:pict>
          <v:shape id="_x0000_i1049" type="#_x0000_t75" alt="УТРО С КОТИКОМ МУЗИКОМ; © Арсеневская Ольга Николаевна" style="width:375pt;height:375pt;visibility:visible">
            <v:imagedata r:id="rId32" o:title=""/>
          </v:shape>
        </w:pict>
      </w:r>
      <w:r>
        <w:rPr>
          <w:noProof/>
          <w:lang w:eastAsia="ru-RU"/>
        </w:rPr>
        <w:pict>
          <v:shape id="_x0000_i1050" type="#_x0000_t75" alt="УТРО С КОТИКОМ МУЗИКОМ; © Арсеневская Ольга Николаевна" style="width:375pt;height:375pt;visibility:visible">
            <v:imagedata r:id="rId33" o:title=""/>
          </v:shape>
        </w:pict>
      </w:r>
      <w:r>
        <w:rPr>
          <w:noProof/>
          <w:lang w:eastAsia="ru-RU"/>
        </w:rPr>
        <w:pict>
          <v:shape id="_x0000_i1051" type="#_x0000_t75" alt="УТРО С КОТИКОМ МУЗИКОМ; © Арсеневская Ольга Николаевна" style="width:375pt;height:375pt;visibility:visible">
            <v:imagedata r:id="rId34" o:title=""/>
          </v:shape>
        </w:pict>
      </w:r>
      <w:r>
        <w:rPr>
          <w:noProof/>
          <w:lang w:eastAsia="ru-RU"/>
        </w:rPr>
        <w:pict>
          <v:shape id="_x0000_i1052" type="#_x0000_t75" alt="УТРО С КОТИКОМ МУЗИКОМ; © Арсеневская Ольга Николаевна" style="width:375pt;height:375pt;visibility:visible">
            <v:imagedata r:id="rId35" o:title=""/>
          </v:shape>
        </w:pict>
      </w:r>
      <w:r>
        <w:rPr>
          <w:noProof/>
          <w:lang w:eastAsia="ru-RU"/>
        </w:rPr>
        <w:pict>
          <v:shape id="_x0000_i1053" type="#_x0000_t75" alt="УТРО С КОТИКОМ МУЗИКОМ; © Арсеневская Ольга Николаевна" style="width:375pt;height:375pt;visibility:visible">
            <v:imagedata r:id="rId36" o:title=""/>
          </v:shape>
        </w:pict>
      </w:r>
      <w:r>
        <w:rPr>
          <w:noProof/>
          <w:lang w:eastAsia="ru-RU"/>
        </w:rPr>
        <w:pict>
          <v:shape id="_x0000_i1054" type="#_x0000_t75" alt="УТРО С КОТИКОМ МУЗИКОМ; © Арсеневская Ольга Николаевна" style="width:375pt;height:375pt;visibility:visible">
            <v:imagedata r:id="rId37" o:title=""/>
          </v:shape>
        </w:pict>
      </w:r>
      <w:r>
        <w:rPr>
          <w:noProof/>
          <w:lang w:eastAsia="ru-RU"/>
        </w:rPr>
        <w:pict>
          <v:shape id="_x0000_i1055" type="#_x0000_t75" alt="УТРО С КОТИКОМ МУЗИКОМ; © Арсеневская Ольга Николаевна" style="width:375pt;height:375pt;visibility:visible">
            <v:imagedata r:id="rId38" o:title=""/>
          </v:shape>
        </w:pict>
      </w:r>
      <w:r>
        <w:rPr>
          <w:noProof/>
          <w:lang w:eastAsia="ru-RU"/>
        </w:rPr>
        <w:pict>
          <v:shape id="_x0000_i1056" type="#_x0000_t75" alt="УТРО С КОТИКОМ МУЗИКОМ; © Арсеневская Ольга Николаевна" style="width:375pt;height:375pt;visibility:visible">
            <v:imagedata r:id="rId39" o:title=""/>
          </v:shape>
        </w:pict>
      </w:r>
      <w:r>
        <w:rPr>
          <w:noProof/>
          <w:lang w:eastAsia="ru-RU"/>
        </w:rPr>
        <w:pict>
          <v:shape id="_x0000_i1057" type="#_x0000_t75" alt="УТРО С КОТИКОМ МУЗИКОМ; © Арсеневская Ольга Николаевна" style="width:375pt;height:375pt;visibility:visible">
            <v:imagedata r:id="rId40" o:title=""/>
          </v:shape>
        </w:pict>
      </w:r>
    </w:p>
    <w:p w:rsidR="00173AA7" w:rsidRDefault="00173AA7" w:rsidP="00081775">
      <w:pPr>
        <w:jc w:val="center"/>
      </w:pPr>
    </w:p>
    <w:p w:rsidR="00173AA7" w:rsidRDefault="00173AA7" w:rsidP="00081775">
      <w:pPr>
        <w:pStyle w:val="text"/>
      </w:pPr>
      <w:r>
        <w:t xml:space="preserve"> </w:t>
      </w: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Default="00173AA7" w:rsidP="00081775">
      <w:pPr>
        <w:pStyle w:val="text"/>
      </w:pPr>
    </w:p>
    <w:p w:rsidR="00173AA7" w:rsidRPr="00184D49" w:rsidRDefault="00173AA7" w:rsidP="00081775">
      <w:pPr>
        <w:pStyle w:val="Heading1"/>
        <w:spacing w:before="304" w:line="193" w:lineRule="atLeast"/>
        <w:ind w:left="20"/>
        <w:jc w:val="center"/>
        <w:rPr>
          <w:rFonts w:ascii="Verdana" w:hAnsi="Verdana"/>
          <w:color w:val="FC4A27"/>
          <w:sz w:val="32"/>
          <w:szCs w:val="32"/>
        </w:rPr>
      </w:pPr>
      <w:bookmarkStart w:id="11" w:name="topbreath"/>
      <w:bookmarkEnd w:id="11"/>
      <w:r w:rsidRPr="00184D49">
        <w:rPr>
          <w:rFonts w:ascii="Verdana" w:hAnsi="Verdana"/>
          <w:color w:val="FC4A27"/>
          <w:sz w:val="32"/>
          <w:szCs w:val="32"/>
        </w:rPr>
        <w:t>Упражнения для верхних дыхательных путей</w:t>
      </w:r>
    </w:p>
    <w:p w:rsidR="00173AA7" w:rsidRPr="00184D49" w:rsidRDefault="00173AA7" w:rsidP="00081775">
      <w:pPr>
        <w:pStyle w:val="Heading1"/>
        <w:spacing w:before="0" w:after="152" w:line="193" w:lineRule="atLeast"/>
        <w:jc w:val="center"/>
        <w:rPr>
          <w:rFonts w:ascii="Verdana" w:hAnsi="Verdana"/>
          <w:color w:val="F9C50F"/>
          <w:sz w:val="32"/>
          <w:szCs w:val="32"/>
        </w:rPr>
      </w:pPr>
      <w:r w:rsidRPr="00184D49">
        <w:rPr>
          <w:rFonts w:ascii="Verdana" w:hAnsi="Verdana"/>
          <w:color w:val="F9C50F"/>
          <w:sz w:val="32"/>
          <w:szCs w:val="32"/>
        </w:rPr>
        <w:t>Упражнения для верхних дыхательных путей</w:t>
      </w:r>
    </w:p>
    <w:p w:rsidR="00173AA7" w:rsidRPr="00184D49" w:rsidRDefault="00173AA7" w:rsidP="00081775">
      <w:pPr>
        <w:pStyle w:val="zagolovok"/>
        <w:jc w:val="center"/>
        <w:rPr>
          <w:sz w:val="32"/>
          <w:szCs w:val="32"/>
        </w:rPr>
      </w:pPr>
      <w:r w:rsidRPr="00184D49">
        <w:rPr>
          <w:sz w:val="32"/>
          <w:szCs w:val="32"/>
        </w:rPr>
        <w:t>Весёлое лесное путешествие</w:t>
      </w:r>
    </w:p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040"/>
        <w:gridCol w:w="7405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Pr="00213AF9" w:rsidRDefault="00173AA7">
            <w:pPr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4A2B4F">
              <w:rPr>
                <w:rFonts w:ascii="Verdana" w:hAnsi="Verdana"/>
                <w:noProof/>
                <w:color w:val="663300"/>
                <w:sz w:val="13"/>
                <w:szCs w:val="13"/>
                <w:lang w:eastAsia="ru-RU"/>
              </w:rPr>
              <w:pict>
                <v:shape id="_x0000_i1058" type="#_x0000_t75" alt="Графика с сайта http://lenagold.ru" style="width:98.25pt;height:89.25pt;visibility:visible">
                  <v:imagedata r:id="rId41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Паровоз привез нас в лес.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Чух-чух-чух! Чух-чух-чух!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(ходьба с согнутыми в локтях руками) </w:t>
            </w:r>
          </w:p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Там полным-полно чудес.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(удивленно произносить «м-м-м» на выдохе,</w:t>
            </w:r>
            <w:r w:rsidRPr="000943D5">
              <w:rPr>
                <w:rFonts w:ascii="Verdana" w:hAnsi="Verdana"/>
                <w:i/>
                <w:iCs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одновременно постукивая пальцами по крыльям носа) </w:t>
            </w:r>
          </w:p>
        </w:tc>
      </w:tr>
    </w:tbl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824"/>
        <w:gridCol w:w="1800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Вот идет сердитый еж: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П-ф-ф-ф, п-ф-ф-ф, п-ф-ф-ф!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(низко наклониться, обхватив руками грудь –</w:t>
            </w:r>
            <w:r w:rsidRPr="000943D5">
              <w:rPr>
                <w:rFonts w:ascii="Verdana" w:hAnsi="Verdana"/>
                <w:i/>
                <w:iCs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свернувшийся в клубок ежик) </w:t>
            </w:r>
          </w:p>
          <w:p w:rsidR="00173AA7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Где же носик? Не поймешь.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Ф-ф-р! Ф-ф-р! Ф-ф-р!</w:t>
            </w:r>
          </w:p>
        </w:tc>
        <w:tc>
          <w:tcPr>
            <w:tcW w:w="0" w:type="auto"/>
            <w:vAlign w:val="center"/>
          </w:tcPr>
          <w:p w:rsidR="00173AA7" w:rsidRPr="00213AF9" w:rsidRDefault="00173AA7">
            <w:pPr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4A2B4F">
              <w:rPr>
                <w:rFonts w:ascii="Verdana" w:hAnsi="Verdana"/>
                <w:noProof/>
                <w:color w:val="663300"/>
                <w:sz w:val="13"/>
                <w:szCs w:val="13"/>
                <w:lang w:eastAsia="ru-RU"/>
              </w:rPr>
              <w:pict>
                <v:shape id="_x0000_i1059" type="#_x0000_t75" alt="Графика с сайта http://lenagold.ru" style="width:86.25pt;height:73.5pt;visibility:visible">
                  <v:imagedata r:id="rId42" o:title=""/>
                </v:shape>
              </w:pict>
            </w:r>
          </w:p>
        </w:tc>
      </w:tr>
    </w:tbl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755"/>
        <w:gridCol w:w="6102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Pr="00213AF9" w:rsidRDefault="00173AA7">
            <w:pPr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4A2B4F">
              <w:rPr>
                <w:rFonts w:ascii="Verdana" w:hAnsi="Verdana"/>
                <w:noProof/>
                <w:color w:val="663300"/>
                <w:sz w:val="13"/>
                <w:szCs w:val="13"/>
                <w:lang w:eastAsia="ru-RU"/>
              </w:rPr>
              <w:pict>
                <v:shape id="_x0000_i1060" type="#_x0000_t75" alt="Графика с сайта http://lenagold.ru" style="width:84pt;height:76.5pt;visibility:visible">
                  <v:imagedata r:id="rId43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Вот веселая пчела детям меда принесла.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З-з-з! З-з-з!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Села нам на локоток,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З-з-з! З-з-з!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Полетела на носок.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З-з-з! З-з-з!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(звук и взгляд направлять по тексту) </w:t>
            </w:r>
          </w:p>
        </w:tc>
      </w:tr>
    </w:tbl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532"/>
        <w:gridCol w:w="1200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Пчёлку ослик испугал: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Й-а-а! Й-а-а! Й-а-а!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На весь лес он закричал: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Й-а-а! Й-а-а! Й-а-а!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(укрепление связок гортани, профилактика храпа</w:t>
            </w:r>
            <w:r>
              <w:rPr>
                <w:rStyle w:val="Emphasis"/>
                <w:rFonts w:ascii="Verdana" w:hAnsi="Verdana"/>
                <w:color w:val="663300"/>
                <w:sz w:val="13"/>
                <w:szCs w:val="13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173AA7" w:rsidRPr="00213AF9" w:rsidRDefault="00173AA7">
            <w:pPr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4A2B4F">
              <w:rPr>
                <w:rFonts w:ascii="Verdana" w:hAnsi="Verdana"/>
                <w:noProof/>
                <w:color w:val="663300"/>
                <w:sz w:val="13"/>
                <w:szCs w:val="13"/>
                <w:lang w:eastAsia="ru-RU"/>
              </w:rPr>
              <w:pict>
                <v:shape id="_x0000_i1061" type="#_x0000_t75" alt="Графика с сайта http://lenagold.ru" style="width:56.25pt;height:93.75pt;visibility:visible">
                  <v:imagedata r:id="rId44" o:title=""/>
                </v:shape>
              </w:pict>
            </w:r>
          </w:p>
        </w:tc>
      </w:tr>
    </w:tbl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65"/>
        <w:gridCol w:w="6151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Pr="00213AF9" w:rsidRDefault="00173AA7">
            <w:pPr>
              <w:spacing w:line="193" w:lineRule="atLeast"/>
              <w:rPr>
                <w:rFonts w:ascii="Verdana" w:hAnsi="Verdana"/>
                <w:color w:val="663300"/>
                <w:sz w:val="13"/>
                <w:szCs w:val="13"/>
              </w:rPr>
            </w:pPr>
            <w:r w:rsidRPr="004A2B4F">
              <w:rPr>
                <w:rFonts w:ascii="Verdana" w:hAnsi="Verdana"/>
                <w:noProof/>
                <w:color w:val="663300"/>
                <w:sz w:val="13"/>
                <w:szCs w:val="13"/>
                <w:lang w:eastAsia="ru-RU"/>
              </w:rPr>
              <w:pict>
                <v:shape id="_x0000_i1062" type="#_x0000_t75" alt="http://www.boltun-spb.ru/topbreath(art)/gusik.png" style="width:94.5pt;height:82.5pt;visibility:visible">
                  <v:imagedata r:id="rId45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Гуси по небу летят,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Гуси ослику гудят: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Г-у-у! Г-у-у! Г-у-у! Г-у-у!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Г-у-у! Г-у-у! Г-у-у! Г-у-у!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(медленная ходьба, руки-крылья</w:t>
            </w:r>
            <w:r w:rsidRPr="000943D5">
              <w:rPr>
                <w:rFonts w:ascii="Verdana" w:hAnsi="Verdana"/>
                <w:i/>
                <w:iCs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поднимать на вдохе, опускать со звуком) </w:t>
            </w:r>
          </w:p>
        </w:tc>
      </w:tr>
    </w:tbl>
    <w:p w:rsidR="00173AA7" w:rsidRDefault="00173AA7" w:rsidP="00081775">
      <w:pPr>
        <w:jc w:val="center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748"/>
      </w:tblGrid>
      <w:tr w:rsidR="00173AA7" w:rsidRPr="00213AF9" w:rsidTr="000817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73AA7" w:rsidRPr="000943D5" w:rsidRDefault="00173AA7">
            <w:pPr>
              <w:pStyle w:val="poemthis"/>
              <w:spacing w:line="193" w:lineRule="atLeast"/>
              <w:rPr>
                <w:rFonts w:ascii="Verdana" w:hAnsi="Verdana"/>
                <w:color w:val="663300"/>
                <w:sz w:val="28"/>
                <w:szCs w:val="28"/>
              </w:rPr>
            </w:pP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t>Устали? Нужно отдыхать,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  <w:t>Сесть и сладко позевать.</w:t>
            </w:r>
            <w:r w:rsidRPr="000943D5">
              <w:rPr>
                <w:rFonts w:ascii="Verdana" w:hAnsi="Verdana"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(дети садятся на ковер и несколько раз зевают,</w:t>
            </w:r>
            <w:r w:rsidRPr="000943D5">
              <w:rPr>
                <w:rFonts w:ascii="Verdana" w:hAnsi="Verdana"/>
                <w:i/>
                <w:iCs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>стимулируя тем самым гортанно-глоточный аппарат</w:t>
            </w:r>
            <w:r w:rsidRPr="000943D5">
              <w:rPr>
                <w:rFonts w:ascii="Verdana" w:hAnsi="Verdana"/>
                <w:i/>
                <w:iCs/>
                <w:color w:val="663300"/>
                <w:sz w:val="28"/>
                <w:szCs w:val="28"/>
              </w:rPr>
              <w:br/>
            </w:r>
            <w:r w:rsidRPr="000943D5">
              <w:rPr>
                <w:rStyle w:val="Emphasis"/>
                <w:rFonts w:ascii="Verdana" w:hAnsi="Verdana"/>
                <w:color w:val="663300"/>
                <w:sz w:val="28"/>
                <w:szCs w:val="28"/>
              </w:rPr>
              <w:t xml:space="preserve">и деятельность головного мозга) </w:t>
            </w:r>
          </w:p>
        </w:tc>
      </w:tr>
    </w:tbl>
    <w:p w:rsidR="00173AA7" w:rsidRDefault="00173AA7" w:rsidP="00081775">
      <w:pPr>
        <w:jc w:val="center"/>
      </w:pPr>
    </w:p>
    <w:p w:rsidR="00173AA7" w:rsidRDefault="00173AA7"/>
    <w:p w:rsidR="00173AA7" w:rsidRPr="00CE1BA8" w:rsidRDefault="00173AA7" w:rsidP="00CE1BA8"/>
    <w:p w:rsidR="00173AA7" w:rsidRDefault="00173AA7" w:rsidP="00CE1BA8"/>
    <w:p w:rsidR="00173AA7" w:rsidRDefault="00173AA7" w:rsidP="00CE1BA8">
      <w:pPr>
        <w:tabs>
          <w:tab w:val="left" w:pos="3296"/>
        </w:tabs>
      </w:pPr>
      <w:r>
        <w:tab/>
      </w: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99FF"/>
          <w:sz w:val="28"/>
          <w:szCs w:val="28"/>
          <w:lang w:val="ru-RU"/>
        </w:rPr>
        <w:t>Артикуляционная гимнастика</w:t>
      </w: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99FF"/>
          <w:sz w:val="28"/>
          <w:szCs w:val="28"/>
          <w:lang w:val="ru-RU"/>
        </w:rPr>
        <w:t>"Тру-Ля-Ля"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 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Всем понятно для чего нужна гимнастика для рук и ног. Но для чего тренировать язык, он ведь и так «без костей»? На самом деле все не так просто. Язык – основная мышца органов речи, и гимнастика для него просто необходима. Кроме того, для четкой артикуляции нужны сильные, упругие и подвижные губы и мягкое нёбо. Для того, чтобы не возникло проблем со звукопроизношением и нужна артикуляционная гимнастика, т.е. комплекс специальных упражнений для укрепления мышц артикуляционного аппарата, для развития силы, подвижности движений органов, участвующих в речевом процессе. </w:t>
      </w:r>
    </w:p>
    <w:p w:rsidR="00173AA7" w:rsidRPr="006E41C6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 xml:space="preserve">Первый комплекс артикуляционной гимнастики для свистящих звуков </w:t>
      </w: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>с, з, ц.</w:t>
      </w:r>
      <w:bookmarkStart w:id="12" w:name="1"/>
      <w:bookmarkEnd w:id="12"/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Загнать мяч в ворота</w:t>
      </w:r>
      <w:r>
        <w:rPr>
          <w:noProof/>
          <w:lang w:val="ru-RU" w:eastAsia="ru-RU"/>
        </w:rPr>
        <w:pict>
          <v:shape id="Рисунок 2" o:spid="_x0000_s1026" type="#_x0000_t75" alt="4gatek" style="position:absolute;margin-left:0;margin-top:0;width:67.5pt;height:60pt;z-index:251634688;visibility:visible;mso-wrap-distance-left:0;mso-wrap-distance-right:0;mso-position-horizontal:left;mso-position-horizontal-relative:text;mso-position-vertical-relative:line" o:allowoverlap="f">
            <v:imagedata r:id="rId4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3" o:spid="_x0000_s1027" type="#_x0000_t75" alt="4gated" style="position:absolute;margin-left:27.5pt;margin-top:0;width:67.5pt;height:60pt;z-index:251635712;visibility:visible;mso-wrap-distance-left:0;mso-wrap-distance-right:0;mso-position-horizontal:right;mso-position-horizontal-relative:text;mso-position-vertical-relative:line" o:allowoverlap="f">
            <v:imagedata r:id="rId4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9999FF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1.Вытянуть губы вперед трубочкой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2.Длительно дуть на ватный шарик, загоняя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его между двумя    кубиками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Месим тесто</w:t>
      </w:r>
      <w:r>
        <w:rPr>
          <w:noProof/>
          <w:lang w:val="ru-RU" w:eastAsia="ru-RU"/>
        </w:rPr>
        <w:pict>
          <v:shape id="Рисунок 4" o:spid="_x0000_s1028" type="#_x0000_t75" alt="4testok" style="position:absolute;margin-left:0;margin-top:0;width:67.5pt;height:60pt;z-index:251636736;visibility:visible;mso-wrap-distance-left:0;mso-wrap-distance-right:0;mso-position-horizontal:left;mso-position-horizontal-relative:text;mso-position-vertical-relative:line" o:allowoverlap="f">
            <v:imagedata r:id="rId48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5" o:spid="_x0000_s1029" type="#_x0000_t75" alt="4testod" style="position:absolute;margin-left:27.5pt;margin-top:0;width:67.5pt;height:60pt;z-index:251637760;visibility:visible;mso-wrap-distance-left:0;mso-wrap-distance-right:0;mso-position-horizontal:right;mso-position-horizontal-relative:text;mso-position-vertical-relative:line" o:allowoverlap="f">
            <v:imagedata r:id="rId49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2.Немного 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  3.Пошлепать языком между губами – «пя-пя-пя-пя-пя…»    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4.Удерживать в спокойном положении под счет от 1 до 5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Блинчик</w:t>
      </w:r>
      <w:r>
        <w:rPr>
          <w:noProof/>
          <w:lang w:val="ru-RU" w:eastAsia="ru-RU"/>
        </w:rPr>
        <w:pict>
          <v:shape id="Рисунок 6" o:spid="_x0000_s1030" type="#_x0000_t75" alt="4blink" style="position:absolute;margin-left:0;margin-top:0;width:67.5pt;height:60pt;z-index:251638784;visibility:visible;mso-wrap-distance-left:0;mso-wrap-distance-right:0;mso-position-horizontal:left;mso-position-horizontal-relative:text;mso-position-vertical-relative:line" o:allowoverlap="f">
            <v:imagedata r:id="rId50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7" o:spid="_x0000_s1031" type="#_x0000_t75" alt="4blind" style="position:absolute;margin-left:27.5pt;margin-top:0;width:67.5pt;height:60pt;z-index:251639808;visibility:visible;mso-wrap-distance-left:0;mso-wrap-distance-right:0;mso-position-horizontal:right;mso-position-horizontal-relative:text;mso-position-vertical-relative:line" o:allowoverlap="f">
            <v:imagedata r:id="rId51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 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3.Положить широкий язык на нижнюю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4.Удерживать под счет от 5 до 10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Кто дальше загонит мяч?</w:t>
      </w:r>
      <w:r>
        <w:rPr>
          <w:noProof/>
          <w:lang w:val="ru-RU" w:eastAsia="ru-RU"/>
        </w:rPr>
        <w:pict>
          <v:shape id="Рисунок 8" o:spid="_x0000_s1032" type="#_x0000_t75" alt="4gatek" style="position:absolute;margin-left:0;margin-top:0;width:67.5pt;height:60pt;z-index:251640832;visibility:visible;mso-wrap-distance-left:0;mso-wrap-distance-right:0;mso-position-horizontal:left;mso-position-horizontal-relative:text;mso-position-vertical-relative:line" o:allowoverlap="f">
            <v:imagedata r:id="rId4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9" o:spid="_x0000_s1033" type="#_x0000_t75" alt="4gated" style="position:absolute;margin-left:27.5pt;margin-top:0;width:67.5pt;height:60pt;z-index:251641856;visibility:visible;mso-wrap-distance-left:0;mso-wrap-distance-right:0;mso-position-horizontal:right;mso-position-horizontal-relative:text;mso-position-vertical-relative:line" o:allowoverlap="f">
            <v:imagedata r:id="rId4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2.Положить широкий язык на нижнюю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_x0000_s1034" type="#_x0000_t75" alt="" style="position:absolute;margin-left:0;margin-top:24.95pt;width:67.5pt;height:60pt;z-index:251677696;mso-wrap-distance-left:0;mso-wrap-distance-right:0;mso-position-horizontal:left;mso-position-vertical-relative:line" o:allowoverlap="f">
            <w10:wrap type="square"/>
          </v:shape>
        </w:pic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3.Произнести звук Ф, сдуть ватку на противоположный край </w:t>
      </w:r>
      <w:r w:rsidRPr="006E41C6">
        <w:rPr>
          <w:rFonts w:ascii="Verdana" w:hAnsi="Verdana"/>
          <w:color w:val="000000"/>
          <w:sz w:val="28"/>
          <w:szCs w:val="28"/>
        </w:rPr>
        <w:t>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стола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</w:rPr>
        <w:t> 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Чистим зубки</w:t>
      </w:r>
      <w:r>
        <w:rPr>
          <w:noProof/>
          <w:lang w:val="ru-RU" w:eastAsia="ru-RU"/>
        </w:rPr>
        <w:pict>
          <v:shape id="_x0000_s1035" type="#_x0000_t75" alt="" style="position:absolute;margin-left:82.5pt;margin-top:0;width:67.5pt;height:60pt;z-index:251678720;mso-wrap-distance-left:0;mso-wrap-distance-right:0;mso-position-horizontal:right;mso-position-horizontal-relative:text;mso-position-vertical-relative:line" o:allowoverlap="f">
            <w10:wrap type="square"/>
          </v:shape>
        </w:pic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2.Показать зубы, 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3.Кончиком языка поочередно «почистить» нижние и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верхние зубы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 xml:space="preserve">Второй комплекс артикуляционной гимнастики для шипящих звуков </w:t>
      </w: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>ш, ж, щ, ч.</w:t>
      </w:r>
      <w:bookmarkStart w:id="13" w:name="2"/>
      <w:bookmarkEnd w:id="13"/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Вкусное варенье</w:t>
      </w:r>
      <w:r>
        <w:rPr>
          <w:noProof/>
          <w:lang w:val="ru-RU" w:eastAsia="ru-RU"/>
        </w:rPr>
        <w:pict>
          <v:shape id="Рисунок 12" o:spid="_x0000_s1036" type="#_x0000_t75" alt="4var1" style="position:absolute;margin-left:27.5pt;margin-top:0;width:67.5pt;height:60pt;z-index:251642880;visibility:visible;mso-wrap-distance-left:0;mso-wrap-distance-right:0;mso-position-horizontal:right;mso-position-horizontal-relative:text;mso-position-vertical-relative:line" o:allowoverlap="f">
            <v:imagedata r:id="rId52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13" o:spid="_x0000_s1037" type="#_x0000_t75" alt="4vark" style="position:absolute;margin-left:0;margin-top:0;width:67.5pt;height:60pt;z-index:251643904;visibility:visible;mso-wrap-distance-left:0;mso-wrap-distance-right:0;mso-position-horizontal:left;mso-position-horizontal-relative:text;mso-position-vertical-relative:line" o:allowoverlap="f">
            <v:imagedata r:id="rId53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1.Слегка приоткрыть рот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2.Улыбнуться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3.Широким языком облизать верхнюю губу (нижняя челюсть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должна быть   неподвижна).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Месим тесто</w:t>
      </w:r>
      <w:r>
        <w:rPr>
          <w:noProof/>
          <w:lang w:val="ru-RU" w:eastAsia="ru-RU"/>
        </w:rPr>
        <w:pict>
          <v:shape id="Рисунок 14" o:spid="_x0000_s1038" type="#_x0000_t75" alt="4testok" style="position:absolute;margin-left:0;margin-top:0;width:67.5pt;height:60pt;z-index:251644928;visibility:visible;mso-wrap-distance-left:0;mso-wrap-distance-right:0;mso-position-horizontal:left;mso-position-horizontal-relative:text;mso-position-vertical-relative:line" o:allowoverlap="f">
            <v:imagedata r:id="rId48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15" o:spid="_x0000_s1039" type="#_x0000_t75" alt="4testod" style="position:absolute;margin-left:27.5pt;margin-top:0;width:67.5pt;height:60pt;z-index:251645952;visibility:visible;mso-wrap-distance-left:0;mso-wrap-distance-right:0;mso-position-horizontal:right;mso-position-horizontal-relative:text;mso-position-vertical-relative:line" o:allowoverlap="f">
            <v:imagedata r:id="rId49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2.Немного приоткрыть рот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3.Пошлепать языком между губами – «пя-пя-пя-пя-пя…»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Удерживать в спокойном положении под счет от 1 до 5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Блинчик</w:t>
      </w:r>
      <w:r>
        <w:rPr>
          <w:noProof/>
          <w:lang w:val="ru-RU" w:eastAsia="ru-RU"/>
        </w:rPr>
        <w:pict>
          <v:shape id="Рисунок 16" o:spid="_x0000_s1040" type="#_x0000_t75" alt="4blink" style="position:absolute;margin-left:0;margin-top:0;width:67.5pt;height:60pt;z-index:251646976;visibility:visible;mso-wrap-distance-left:0;mso-wrap-distance-right:0;mso-position-horizontal:left;mso-position-horizontal-relative:text;mso-position-vertical-relative:line" o:allowoverlap="f">
            <v:imagedata r:id="rId50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17" o:spid="_x0000_s1041" type="#_x0000_t75" alt="4blind" style="position:absolute;margin-left:27.5pt;margin-top:0;width:67.5pt;height:60pt;z-index:251648000;visibility:visible;mso-wrap-distance-left:0;mso-wrap-distance-right:0;mso-position-horizontal:right;mso-position-horizontal-relative:text;mso-position-vertical-relative:line" o:allowoverlap="f">
            <v:imagedata r:id="rId51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           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2.Приоткрыть рот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3.Положить широкий язык на нижнюю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4.Удерживать от 5 до 10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Грибочек</w:t>
      </w:r>
      <w:r>
        <w:rPr>
          <w:noProof/>
          <w:lang w:val="ru-RU" w:eastAsia="ru-RU"/>
        </w:rPr>
        <w:pict>
          <v:shape id="Рисунок 18" o:spid="_x0000_s1042" type="#_x0000_t75" alt="4gribd" style="position:absolute;margin-left:27.5pt;margin-top:0;width:67.5pt;height:60pt;z-index:251649024;visibility:visible;mso-wrap-distance-left:0;mso-wrap-distance-right:0;mso-position-horizontal:right;mso-position-horizontal-relative:text;mso-position-vertical-relative:line" o:allowoverlap="f">
            <v:imagedata r:id="rId54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19" o:spid="_x0000_s1043" type="#_x0000_t75" alt="4gribk" style="position:absolute;margin-left:0;margin-top:0;width:67.5pt;height:60pt;z-index:251650048;visibility:visible;mso-wrap-distance-left:0;mso-wrap-distance-right:0;mso-position-horizontal:left;mso-position-horizontal-relative:text;mso-position-vertical-relative:line" o:allowoverlap="f">
            <v:imagedata r:id="rId55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           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2.Показать зубы, 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3.Поцокать языком, будто едешь на лошадке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4.Присосать широкий язык к небу, широко открыть рот (язык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будет напоминать шляпку грибка, а растянутая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подъязычная связка – его ножку).</w:t>
      </w:r>
    </w:p>
    <w:p w:rsidR="00173AA7" w:rsidRDefault="00173AA7" w:rsidP="00CE1BA8">
      <w:pPr>
        <w:pStyle w:val="NormalWeb"/>
        <w:rPr>
          <w:rFonts w:ascii="Verdana" w:hAnsi="Verdana"/>
          <w:color w:val="9900FF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9900FF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Кто дальше загонит мяч?</w:t>
      </w:r>
      <w:r>
        <w:rPr>
          <w:noProof/>
          <w:lang w:val="ru-RU" w:eastAsia="ru-RU"/>
        </w:rPr>
        <w:pict>
          <v:shape id="Рисунок 20" o:spid="_x0000_s1044" type="#_x0000_t75" alt="4gatek" style="position:absolute;margin-left:0;margin-top:0;width:67.5pt;height:60pt;z-index:251651072;visibility:visible;mso-wrap-distance-left:0;mso-wrap-distance-right:0;mso-position-horizontal:left;mso-position-horizontal-relative:text;mso-position-vertical-relative:line" o:allowoverlap="f">
            <v:imagedata r:id="rId4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21" o:spid="_x0000_s1045" type="#_x0000_t75" alt="4gated" style="position:absolute;margin-left:27.5pt;margin-top:0;width:67.5pt;height:60pt;z-index:251652096;visibility:visible;mso-wrap-distance-left:0;mso-wrap-distance-right:0;mso-position-horizontal:right;mso-position-horizontal-relative:text;mso-position-vertical-relative:line" o:allowoverlap="f">
            <v:imagedata r:id="rId4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          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2.Положить широкий язык на нижнюю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3.Произнести звук Ф, сдуть ватку на противоположный край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стола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Гармошка</w:t>
      </w:r>
      <w:r>
        <w:rPr>
          <w:noProof/>
          <w:lang w:val="ru-RU" w:eastAsia="ru-RU"/>
        </w:rPr>
        <w:pict>
          <v:shape id="Рисунок 22" o:spid="_x0000_s1046" type="#_x0000_t75" alt="4garmoskak" style="position:absolute;margin-left:0;margin-top:0;width:67.5pt;height:60pt;z-index:251653120;visibility:visible;mso-wrap-distance-left:0;mso-wrap-distance-right:0;mso-position-horizontal:left;mso-position-horizontal-relative:text;mso-position-vertical-relative:line" o:allowoverlap="f">
            <v:imagedata r:id="rId5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23" o:spid="_x0000_s1047" type="#_x0000_t75" alt="4garmoshkad" style="position:absolute;margin-left:27.5pt;margin-top:0;width:67.5pt;height:60pt;z-index:251654144;visibility:visible;mso-wrap-distance-left:0;mso-wrap-distance-right:0;mso-position-horizontal:right;mso-position-horizontal-relative:text;mso-position-vertical-relative:line" o:allowoverlap="f">
            <v:imagedata r:id="rId5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1.Улыбнуться, приоткрыть рот       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2.Сделать «грибочек»</w:t>
      </w:r>
      <w:r w:rsidRPr="006E41C6">
        <w:rPr>
          <w:rFonts w:ascii="Verdana" w:hAnsi="Verdana"/>
          <w:color w:val="000000"/>
          <w:sz w:val="28"/>
          <w:szCs w:val="28"/>
        </w:rPr>
        <w:t>                    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3.Не отрывая языка открывать и закрывать рот (зубы не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смыкать)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Парашютик</w:t>
      </w:r>
      <w:r>
        <w:rPr>
          <w:noProof/>
          <w:lang w:val="ru-RU" w:eastAsia="ru-RU"/>
        </w:rPr>
        <w:pict>
          <v:shape id="Рисунок 24" o:spid="_x0000_s1048" type="#_x0000_t75" alt="4parad" style="position:absolute;margin-left:27.5pt;margin-top:0;width:67.5pt;height:60pt;z-index:251655168;visibility:visible;mso-wrap-distance-left:0;mso-wrap-distance-right:0;mso-position-horizontal:right;mso-position-horizontal-relative:text;mso-position-vertical-relative:line" o:allowoverlap="f">
            <v:imagedata r:id="rId58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25" o:spid="_x0000_s1049" type="#_x0000_t75" alt="4parak" style="position:absolute;margin-left:0;margin-top:0;width:67.5pt;height:60pt;z-index:251656192;visibility:visible;mso-wrap-distance-left:0;mso-wrap-distance-right:0;mso-position-horizontal:left;mso-position-horizontal-relative:text;mso-position-vertical-relative:line" o:allowoverlap="f">
            <v:imagedata r:id="rId59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1.Улыбнуться, приоткрыть рот          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2.На кончик носа положить ватку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3.Широким языком в форме «чашечки», прижатым к верхней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губе, сдуть ватку с    носа </w:t>
      </w:r>
    </w:p>
    <w:p w:rsidR="00173AA7" w:rsidRPr="006E41C6" w:rsidRDefault="00173AA7" w:rsidP="00CE1BA8">
      <w:pPr>
        <w:pStyle w:val="NormalWeb"/>
        <w:jc w:val="center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b/>
          <w:bCs/>
          <w:color w:val="9933FF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>Третий комплекс артикуляционной гимнастики для звука Л</w:t>
      </w:r>
      <w:bookmarkStart w:id="14" w:name="3"/>
      <w:bookmarkEnd w:id="14"/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Месим тесто</w:t>
      </w:r>
      <w:r>
        <w:rPr>
          <w:noProof/>
          <w:lang w:val="ru-RU" w:eastAsia="ru-RU"/>
        </w:rPr>
        <w:pict>
          <v:shape id="Рисунок 26" o:spid="_x0000_s1050" type="#_x0000_t75" alt="4testok" style="position:absolute;margin-left:0;margin-top:0;width:67.5pt;height:60pt;z-index:251657216;visibility:visible;mso-wrap-distance-left:0;mso-wrap-distance-right:0;mso-position-horizontal:left;mso-position-horizontal-relative:text;mso-position-vertical-relative:line" o:allowoverlap="f">
            <v:imagedata r:id="rId48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27" o:spid="_x0000_s1051" type="#_x0000_t75" alt="4testod" style="position:absolute;margin-left:27.5pt;margin-top:0;width:67.5pt;height:60pt;z-index:251658240;visibility:visible;mso-wrap-distance-left:0;mso-wrap-distance-right:0;mso-position-horizontal:right;mso-position-horizontal-relative:text;mso-position-vertical-relative:line" o:allowoverlap="f">
            <v:imagedata r:id="rId49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2.Немного приоткрыть рот 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3.Пошлепать языком между губами – «пя-пя-пя-пя-пя…»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4.Удерживать в спокойном положении под счет от 1 до 5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Вкусное варенье</w:t>
      </w:r>
      <w:r>
        <w:rPr>
          <w:noProof/>
          <w:lang w:val="ru-RU" w:eastAsia="ru-RU"/>
        </w:rPr>
        <w:pict>
          <v:shape id="Рисунок 28" o:spid="_x0000_s1052" type="#_x0000_t75" alt="4var1" style="position:absolute;margin-left:27.5pt;margin-top:0;width:67.5pt;height:60pt;z-index:251659264;visibility:visible;mso-wrap-distance-left:0;mso-wrap-distance-right:0;mso-position-horizontal:right;mso-position-horizontal-relative:text;mso-position-vertical-relative:line" o:allowoverlap="f">
            <v:imagedata r:id="rId52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29" o:spid="_x0000_s1053" type="#_x0000_t75" alt="4vark" style="position:absolute;margin-left:0;margin-top:0;width:67.5pt;height:60pt;z-index:251660288;visibility:visible;mso-wrap-distance-left:0;mso-wrap-distance-right:0;mso-position-horizontal:left;mso-position-horizontal-relative:text;mso-position-vertical-relative:line" o:allowoverlap="f">
            <v:imagedata r:id="rId53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1.Слегка 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3.Широким языком облизать верхнюю губу (нижняя челюсть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должна быть неподвижна)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Пароход гудит</w:t>
      </w:r>
      <w:r>
        <w:rPr>
          <w:noProof/>
          <w:lang w:val="ru-RU" w:eastAsia="ru-RU"/>
        </w:rPr>
        <w:pict>
          <v:shape id="Рисунок 30" o:spid="_x0000_s1054" type="#_x0000_t75" alt="4paroxodk" style="position:absolute;margin-left:0;margin-top:0;width:67.5pt;height:60pt;z-index:251661312;visibility:visible;mso-wrap-distance-left:0;mso-wrap-distance-right:0;mso-position-horizontal:left;mso-position-horizontal-relative:text;mso-position-vertical-relative:line" o:allowoverlap="f">
            <v:imagedata r:id="rId60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31" o:spid="_x0000_s1055" type="#_x0000_t75" alt="4paroxodd" style="position:absolute;margin-left:27.5pt;margin-top:0;width:67.5pt;height:60pt;z-index:251662336;visibility:visible;mso-wrap-distance-left:0;mso-wrap-distance-right:0;mso-position-horizontal:right;mso-position-horizontal-relative:text;mso-position-vertical-relative:line" o:allowoverlap="f">
            <v:imagedata r:id="rId61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1.Губы в улыбке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2.Рот приоткрыт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3.Длительно произнести звук «ы-ы-ы»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Индюки болтают</w:t>
      </w:r>
      <w:r>
        <w:rPr>
          <w:noProof/>
          <w:lang w:val="ru-RU" w:eastAsia="ru-RU"/>
        </w:rPr>
        <w:pict>
          <v:shape id="Рисунок 32" o:spid="_x0000_s1056" type="#_x0000_t75" alt="4indukk" style="position:absolute;margin-left:0;margin-top:0;width:67.5pt;height:60pt;z-index:251663360;visibility:visible;mso-wrap-distance-left:0;mso-wrap-distance-right:0;mso-position-horizontal:left;mso-position-horizontal-relative:text;mso-position-vertical-relative:line" o:allowoverlap="f">
            <v:imagedata r:id="rId62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33" o:spid="_x0000_s1057" type="#_x0000_t75" alt="4indukd" style="position:absolute;margin-left:27.5pt;margin-top:0;width:67.5pt;height:60pt;z-index:251664384;visibility:visible;mso-wrap-distance-left:0;mso-wrap-distance-right:0;mso-position-horizontal:right;mso-position-horizontal-relative:text;mso-position-vertical-relative:line" o:allowoverlap="f">
            <v:imagedata r:id="rId63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2.Положить язык на верхнюю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3.Языком быстро двигать по верхней губе – «бл-бл-бл»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</w:rPr>
        <w:t> 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Качели</w:t>
      </w:r>
      <w:r>
        <w:rPr>
          <w:noProof/>
          <w:lang w:val="ru-RU" w:eastAsia="ru-RU"/>
        </w:rPr>
        <w:pict>
          <v:shape id="Рисунок 34" o:spid="_x0000_s1058" type="#_x0000_t75" alt="4kachelik" style="position:absolute;margin-left:0;margin-top:0;width:67.5pt;height:60pt;z-index:251665408;visibility:visible;mso-wrap-distance-left:0;mso-wrap-distance-right:0;mso-position-horizontal:left;mso-position-horizontal-relative:text;mso-position-vertical-relative:line" o:allowoverlap="f">
            <v:imagedata r:id="rId64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35" o:spid="_x0000_s1059" type="#_x0000_t75" alt="4kachelid" style="position:absolute;margin-left:27.5pt;margin-top:0;width:67.5pt;height:60pt;z-index:251666432;visibility:visible;mso-wrap-distance-left:0;mso-wrap-distance-right:0;mso-position-horizontal:right;mso-position-horizontal-relative:text;mso-position-vertical-relative:line" o:allowoverlap="f">
            <v:imagedata r:id="rId65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2.Приоткрыть рот, показать зубы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3.Кончик языка упереть за верхние зубы (удерживать под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счет)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           </w:t>
      </w:r>
      <w:r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4.Кончик языка упереть за нижние зубы (удерживать под  счет).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Поочередно менять положение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</w:p>
    <w:p w:rsidR="00173AA7" w:rsidRPr="006E41C6" w:rsidRDefault="00173AA7" w:rsidP="00CE1BA8">
      <w:pPr>
        <w:pStyle w:val="NormalWeb"/>
        <w:jc w:val="center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b/>
          <w:bCs/>
          <w:color w:val="9933FF"/>
          <w:sz w:val="28"/>
          <w:szCs w:val="28"/>
          <w:lang w:val="ru-RU"/>
        </w:rPr>
        <w:t>Четвертый комплекс артикуляционной гимнастики для звука Р</w:t>
      </w:r>
      <w:bookmarkStart w:id="15" w:name="4"/>
      <w:bookmarkEnd w:id="15"/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Чистим зубки</w:t>
      </w:r>
      <w:r>
        <w:rPr>
          <w:noProof/>
          <w:lang w:val="ru-RU" w:eastAsia="ru-RU"/>
        </w:rPr>
        <w:pict>
          <v:shape id="_x0000_s1060" type="#_x0000_t75" alt="" style="position:absolute;margin-left:0;margin-top:0;width:67.5pt;height:60pt;z-index:251679744;mso-wrap-distance-left:0;mso-wrap-distance-right:0;mso-position-horizontal:left;mso-position-horizontal-relative:text;mso-position-vertical-relative:line" o:allowoverlap="f">
            <w10:wrap type="square"/>
          </v:shape>
        </w:pict>
      </w:r>
      <w:r>
        <w:rPr>
          <w:noProof/>
          <w:lang w:val="ru-RU" w:eastAsia="ru-RU"/>
        </w:rPr>
        <w:pict>
          <v:shape id="_x0000_s1061" type="#_x0000_t75" alt="" style="position:absolute;margin-left:82.5pt;margin-top:0;width:67.5pt;height:60pt;z-index:251680768;mso-wrap-distance-left:0;mso-wrap-distance-right:0;mso-position-horizontal:right;mso-position-horizontal-relative:text;mso-position-vertical-relative:line" o:allowoverlap="f"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3.Кончиком языка с внутренней стороны «почистить» </w:t>
      </w:r>
      <w:r w:rsidRPr="006E41C6">
        <w:rPr>
          <w:rFonts w:ascii="Verdana" w:hAnsi="Verdana"/>
          <w:color w:val="000000"/>
          <w:sz w:val="28"/>
          <w:szCs w:val="28"/>
        </w:rPr>
        <w:t>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поочередно верхние и нижние зубки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Маляр</w:t>
      </w:r>
      <w:r>
        <w:rPr>
          <w:noProof/>
          <w:lang w:val="ru-RU" w:eastAsia="ru-RU"/>
        </w:rPr>
        <w:pict>
          <v:shape id="Рисунок 38" o:spid="_x0000_s1062" type="#_x0000_t75" alt="4maliark" style="position:absolute;margin-left:0;margin-top:0;width:67.5pt;height:60pt;z-index:251667456;visibility:visible;mso-wrap-distance-left:0;mso-wrap-distance-right:0;mso-position-horizontal:left;mso-position-horizontal-relative:text;mso-position-vertical-relative:line" o:allowoverlap="f">
            <v:imagedata r:id="rId6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39" o:spid="_x0000_s1063" type="#_x0000_t75" alt="4maliard" style="position:absolute;margin-left:27.5pt;margin-top:0;width:67.5pt;height:60pt;z-index:251668480;visibility:visible;mso-wrap-distance-left:0;mso-wrap-distance-right:0;mso-position-horizontal:right;mso-position-horizontal-relative:text;mso-position-vertical-relative:line" o:allowoverlap="f">
            <v:imagedata r:id="rId6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1.Губы в улыбке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</w:t>
      </w:r>
      <w:r w:rsidRPr="006E41C6">
        <w:rPr>
          <w:rFonts w:ascii="Verdana" w:hAnsi="Verdana"/>
          <w:color w:val="000000"/>
          <w:sz w:val="28"/>
          <w:szCs w:val="28"/>
        </w:rPr>
        <w:t>        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3.Кончиком языка погладить («покрасить») небо, делая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движения языком вперед-назад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Кто дальше загонит мяч?</w:t>
      </w:r>
      <w:r>
        <w:rPr>
          <w:noProof/>
          <w:lang w:val="ru-RU" w:eastAsia="ru-RU"/>
        </w:rPr>
        <w:pict>
          <v:shape id="Рисунок 40" o:spid="_x0000_s1064" type="#_x0000_t75" alt="4gatek" style="position:absolute;margin-left:0;margin-top:0;width:67.5pt;height:60pt;z-index:251669504;visibility:visible;mso-wrap-distance-left:0;mso-wrap-distance-right:0;mso-position-horizontal:left;mso-position-horizontal-relative:text;mso-position-vertical-relative:line" o:allowoverlap="f">
            <v:imagedata r:id="rId46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41" o:spid="_x0000_s1065" type="#_x0000_t75" alt="4gated" style="position:absolute;margin-left:27.5pt;margin-top:0;width:67.5pt;height:60pt;z-index:251670528;visibility:visible;mso-wrap-distance-left:0;mso-wrap-distance-right:0;mso-position-horizontal:right;mso-position-horizontal-relative:text;mso-position-vertical-relative:line" o:allowoverlap="f">
            <v:imagedata r:id="rId47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2.Положить широкий язык на нижнюю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3.Произнести звук Ф, сдуть ватку на противоположный край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стола</w:t>
      </w:r>
    </w:p>
    <w:p w:rsidR="00173AA7" w:rsidRDefault="00173AA7" w:rsidP="00CE1BA8">
      <w:pPr>
        <w:pStyle w:val="NormalWeb"/>
        <w:rPr>
          <w:rFonts w:ascii="Verdana" w:hAnsi="Verdana"/>
          <w:color w:val="6666CC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Вкусное варенье</w:t>
      </w:r>
      <w:r>
        <w:rPr>
          <w:noProof/>
          <w:lang w:val="ru-RU" w:eastAsia="ru-RU"/>
        </w:rPr>
        <w:pict>
          <v:shape id="Рисунок 42" o:spid="_x0000_s1066" type="#_x0000_t75" alt="4vark" style="position:absolute;margin-left:0;margin-top:0;width:67.5pt;height:60pt;z-index:251671552;visibility:visible;mso-wrap-distance-left:0;mso-wrap-distance-right:0;mso-position-horizontal:left;mso-position-horizontal-relative:text;mso-position-vertical-relative:line" o:allowoverlap="f">
            <v:imagedata r:id="rId53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43" o:spid="_x0000_s1067" type="#_x0000_t75" alt="4var1" style="position:absolute;margin-left:27.5pt;margin-top:0;width:67.5pt;height:60pt;z-index:251672576;visibility:visible;mso-wrap-distance-left:0;mso-wrap-distance-right:0;mso-position-horizontal:right;mso-position-horizontal-relative:text;mso-position-vertical-relative:line" o:allowoverlap="f">
            <v:imagedata r:id="rId52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1.Слегка 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>
        <w:rPr>
          <w:rFonts w:ascii="Verdana" w:hAnsi="Verdana"/>
          <w:color w:val="000000"/>
          <w:sz w:val="28"/>
          <w:szCs w:val="28"/>
        </w:rPr>
        <w:t>           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3.Широким языком облизать верхнюю губу (нижняя челюсть </w:t>
      </w:r>
      <w:r w:rsidRPr="006E41C6">
        <w:rPr>
          <w:rFonts w:ascii="Verdana" w:hAnsi="Verdana"/>
          <w:color w:val="000000"/>
          <w:sz w:val="28"/>
          <w:szCs w:val="28"/>
        </w:rPr>
        <w:t> 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должна быть неподвижна).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Индюки болтают</w:t>
      </w:r>
      <w:r>
        <w:rPr>
          <w:noProof/>
          <w:lang w:val="ru-RU" w:eastAsia="ru-RU"/>
        </w:rPr>
        <w:pict>
          <v:shape id="Рисунок 44" o:spid="_x0000_s1068" type="#_x0000_t75" alt="4indukk" style="position:absolute;margin-left:0;margin-top:0;width:67.5pt;height:60pt;z-index:251673600;visibility:visible;mso-wrap-distance-left:0;mso-wrap-distance-right:0;mso-position-horizontal:left;mso-position-horizontal-relative:text;mso-position-vertical-relative:line" o:allowoverlap="f">
            <v:imagedata r:id="rId62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45" o:spid="_x0000_s1069" type="#_x0000_t75" alt="4indukd" style="position:absolute;margin-left:27.5pt;margin-top:0;width:67.5pt;height:60pt;z-index:251674624;visibility:visible;mso-wrap-distance-left:0;mso-wrap-distance-right:0;mso-position-horizontal:right;mso-position-horizontal-relative:text;mso-position-vertical-relative:line" o:allowoverlap="f">
            <v:imagedata r:id="rId63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1.Приоткрыть рот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2.Положить язык на верхнюю губу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3.Языком быстро двигать по верхней губе – «бл-бл-бл»</w:t>
      </w:r>
    </w:p>
    <w:p w:rsidR="00173AA7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 xml:space="preserve">- </w:t>
      </w:r>
      <w:r w:rsidRPr="006E41C6">
        <w:rPr>
          <w:rFonts w:ascii="Verdana" w:hAnsi="Verdana"/>
          <w:color w:val="6666CC"/>
          <w:sz w:val="28"/>
          <w:szCs w:val="28"/>
        </w:rPr>
        <w:t> </w:t>
      </w:r>
      <w:r w:rsidRPr="006E41C6">
        <w:rPr>
          <w:rFonts w:ascii="Verdana" w:hAnsi="Verdana"/>
          <w:color w:val="6666CC"/>
          <w:sz w:val="28"/>
          <w:szCs w:val="28"/>
          <w:lang w:val="ru-RU"/>
        </w:rPr>
        <w:t>Барабанщик</w:t>
      </w:r>
      <w:r>
        <w:rPr>
          <w:noProof/>
          <w:lang w:val="ru-RU" w:eastAsia="ru-RU"/>
        </w:rPr>
        <w:pict>
          <v:shape id="Рисунок 46" o:spid="_x0000_s1070" type="#_x0000_t75" alt="4barabank" style="position:absolute;margin-left:0;margin-top:0;width:67.5pt;height:60pt;z-index:251675648;visibility:visible;mso-wrap-distance-left:0;mso-wrap-distance-right:0;mso-position-horizontal:left;mso-position-horizontal-relative:text;mso-position-vertical-relative:line" o:allowoverlap="f">
            <v:imagedata r:id="rId68" o:title=""/>
            <w10:wrap type="square"/>
          </v:shape>
        </w:pict>
      </w:r>
      <w:r>
        <w:rPr>
          <w:noProof/>
          <w:lang w:val="ru-RU" w:eastAsia="ru-RU"/>
        </w:rPr>
        <w:pict>
          <v:shape id="Рисунок 47" o:spid="_x0000_s1071" type="#_x0000_t75" alt="4baraband" style="position:absolute;margin-left:27.5pt;margin-top:0;width:67.5pt;height:60pt;z-index:251676672;visibility:visible;mso-wrap-distance-left:0;mso-wrap-distance-right:0;mso-position-horizontal:right;mso-position-horizontal-relative:text;mso-position-vertical-relative:line" o:allowoverlap="f">
            <v:imagedata r:id="rId69" o:title=""/>
            <w10:wrap type="square"/>
          </v:shape>
        </w:pic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1.Улыбнуться</w:t>
      </w:r>
    </w:p>
    <w:p w:rsidR="00173AA7" w:rsidRPr="006E41C6" w:rsidRDefault="00173AA7" w:rsidP="00CE1BA8">
      <w:pPr>
        <w:pStyle w:val="NormalWeb"/>
        <w:rPr>
          <w:rFonts w:ascii="Verdana" w:hAnsi="Verdana"/>
          <w:color w:val="000000"/>
          <w:sz w:val="28"/>
          <w:szCs w:val="28"/>
          <w:lang w:val="ru-RU"/>
        </w:rPr>
      </w:pPr>
      <w:r w:rsidRPr="006E41C6">
        <w:rPr>
          <w:rFonts w:ascii="Verdana" w:hAnsi="Verdana"/>
          <w:color w:val="000000"/>
          <w:sz w:val="28"/>
          <w:szCs w:val="28"/>
          <w:lang w:val="ru-RU"/>
        </w:rPr>
        <w:t xml:space="preserve">              </w:t>
      </w:r>
      <w:r w:rsidRPr="006E41C6">
        <w:rPr>
          <w:rFonts w:ascii="Verdana" w:hAnsi="Verdana"/>
          <w:color w:val="000000"/>
          <w:sz w:val="28"/>
          <w:szCs w:val="28"/>
        </w:rPr>
        <w:t> </w:t>
      </w:r>
      <w:r w:rsidRPr="006E41C6">
        <w:rPr>
          <w:rFonts w:ascii="Verdana" w:hAnsi="Verdana"/>
          <w:color w:val="000000"/>
          <w:sz w:val="28"/>
          <w:szCs w:val="28"/>
          <w:lang w:val="ru-RU"/>
        </w:rPr>
        <w:t>2.Открыть рот</w:t>
      </w:r>
    </w:p>
    <w:p w:rsidR="00173AA7" w:rsidRPr="00BC0741" w:rsidRDefault="00173AA7" w:rsidP="00CE1BA8">
      <w:pPr>
        <w:pStyle w:val="NormalWeb"/>
        <w:rPr>
          <w:rFonts w:ascii="Verdana" w:hAnsi="Verdana"/>
          <w:sz w:val="28"/>
          <w:szCs w:val="28"/>
          <w:lang w:val="ru-RU"/>
        </w:rPr>
      </w:pPr>
      <w:r>
        <w:rPr>
          <w:sz w:val="28"/>
          <w:szCs w:val="28"/>
        </w:rPr>
        <w:t>                  </w:t>
      </w:r>
      <w:r w:rsidRPr="006E41C6">
        <w:rPr>
          <w:sz w:val="28"/>
          <w:szCs w:val="28"/>
        </w:rPr>
        <w:t>   </w:t>
      </w:r>
      <w:r w:rsidRPr="00BC0741">
        <w:rPr>
          <w:rFonts w:ascii="Verdana" w:hAnsi="Verdana"/>
          <w:sz w:val="28"/>
          <w:szCs w:val="28"/>
          <w:lang w:val="ru-RU"/>
        </w:rPr>
        <w:t xml:space="preserve">3.Кончиком языка постучать за верхними зубами, произнося </w:t>
      </w:r>
      <w:r w:rsidRPr="00BC0741">
        <w:rPr>
          <w:rFonts w:ascii="Verdana" w:hAnsi="Verdana"/>
          <w:sz w:val="28"/>
          <w:szCs w:val="28"/>
        </w:rPr>
        <w:t>  </w:t>
      </w:r>
      <w:r w:rsidRPr="00BC0741">
        <w:rPr>
          <w:rFonts w:ascii="Verdana" w:hAnsi="Verdana"/>
          <w:sz w:val="28"/>
          <w:szCs w:val="28"/>
          <w:lang w:val="ru-RU"/>
        </w:rPr>
        <w:t xml:space="preserve">звук Д: д-д-д (сначала медленно, постепенно убыстрять </w:t>
      </w:r>
      <w:r w:rsidRPr="00BC0741">
        <w:rPr>
          <w:rFonts w:ascii="Verdana" w:hAnsi="Verdana"/>
          <w:sz w:val="28"/>
          <w:szCs w:val="28"/>
        </w:rPr>
        <w:t> </w:t>
      </w:r>
      <w:r w:rsidRPr="00BC0741">
        <w:rPr>
          <w:rFonts w:ascii="Verdana" w:hAnsi="Verdana"/>
          <w:sz w:val="28"/>
          <w:szCs w:val="28"/>
          <w:lang w:val="ru-RU"/>
        </w:rPr>
        <w:t>темп). Нижняя челюсть неподвижна.</w:t>
      </w: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Default="00173AA7" w:rsidP="00CE1BA8">
      <w:pPr>
        <w:tabs>
          <w:tab w:val="left" w:pos="3296"/>
        </w:tabs>
      </w:pPr>
    </w:p>
    <w:p w:rsidR="00173AA7" w:rsidRPr="00CE1BA8" w:rsidRDefault="00173AA7" w:rsidP="00CE1BA8">
      <w:pPr>
        <w:tabs>
          <w:tab w:val="left" w:pos="3296"/>
        </w:tabs>
      </w:pPr>
    </w:p>
    <w:sectPr w:rsidR="00173AA7" w:rsidRPr="00CE1BA8" w:rsidSect="00542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65F"/>
    <w:multiLevelType w:val="multilevel"/>
    <w:tmpl w:val="1C60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702E2"/>
    <w:multiLevelType w:val="multilevel"/>
    <w:tmpl w:val="73A6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E34EE"/>
    <w:multiLevelType w:val="multilevel"/>
    <w:tmpl w:val="9B62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24E27"/>
    <w:multiLevelType w:val="multilevel"/>
    <w:tmpl w:val="F27E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90CFE"/>
    <w:multiLevelType w:val="multilevel"/>
    <w:tmpl w:val="5220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E57FCA"/>
    <w:multiLevelType w:val="multilevel"/>
    <w:tmpl w:val="799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26F66"/>
    <w:multiLevelType w:val="multilevel"/>
    <w:tmpl w:val="C008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1A264C"/>
    <w:multiLevelType w:val="multilevel"/>
    <w:tmpl w:val="D948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06286"/>
    <w:multiLevelType w:val="multilevel"/>
    <w:tmpl w:val="FB84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5779CD"/>
    <w:multiLevelType w:val="multilevel"/>
    <w:tmpl w:val="DE88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2B10EB"/>
    <w:multiLevelType w:val="multilevel"/>
    <w:tmpl w:val="62DC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A02DE"/>
    <w:multiLevelType w:val="multilevel"/>
    <w:tmpl w:val="4BA4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95FBA"/>
    <w:multiLevelType w:val="multilevel"/>
    <w:tmpl w:val="6418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31A57"/>
    <w:multiLevelType w:val="multilevel"/>
    <w:tmpl w:val="50B2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AB6687"/>
    <w:multiLevelType w:val="multilevel"/>
    <w:tmpl w:val="4E70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130E17"/>
    <w:multiLevelType w:val="multilevel"/>
    <w:tmpl w:val="806C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8C6B33"/>
    <w:multiLevelType w:val="multilevel"/>
    <w:tmpl w:val="9972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0128BD"/>
    <w:multiLevelType w:val="multilevel"/>
    <w:tmpl w:val="2B32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2475EF"/>
    <w:multiLevelType w:val="multilevel"/>
    <w:tmpl w:val="6228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E33036"/>
    <w:multiLevelType w:val="multilevel"/>
    <w:tmpl w:val="87BA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1541E9"/>
    <w:multiLevelType w:val="multilevel"/>
    <w:tmpl w:val="208C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9126FC"/>
    <w:multiLevelType w:val="multilevel"/>
    <w:tmpl w:val="798C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702391"/>
    <w:multiLevelType w:val="multilevel"/>
    <w:tmpl w:val="477A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AA1C47"/>
    <w:multiLevelType w:val="multilevel"/>
    <w:tmpl w:val="FF92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4D2071"/>
    <w:multiLevelType w:val="multilevel"/>
    <w:tmpl w:val="770EE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B70AF9"/>
    <w:multiLevelType w:val="multilevel"/>
    <w:tmpl w:val="26E4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7"/>
  </w:num>
  <w:num w:numId="3">
    <w:abstractNumId w:val="14"/>
  </w:num>
  <w:num w:numId="4">
    <w:abstractNumId w:val="12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15"/>
  </w:num>
  <w:num w:numId="10">
    <w:abstractNumId w:val="21"/>
  </w:num>
  <w:num w:numId="11">
    <w:abstractNumId w:val="3"/>
  </w:num>
  <w:num w:numId="12">
    <w:abstractNumId w:val="22"/>
  </w:num>
  <w:num w:numId="13">
    <w:abstractNumId w:val="4"/>
  </w:num>
  <w:num w:numId="14">
    <w:abstractNumId w:val="8"/>
  </w:num>
  <w:num w:numId="15">
    <w:abstractNumId w:val="16"/>
  </w:num>
  <w:num w:numId="16">
    <w:abstractNumId w:val="0"/>
  </w:num>
  <w:num w:numId="17">
    <w:abstractNumId w:val="10"/>
  </w:num>
  <w:num w:numId="18">
    <w:abstractNumId w:val="18"/>
  </w:num>
  <w:num w:numId="19">
    <w:abstractNumId w:val="24"/>
  </w:num>
  <w:num w:numId="20">
    <w:abstractNumId w:val="23"/>
  </w:num>
  <w:num w:numId="21">
    <w:abstractNumId w:val="2"/>
  </w:num>
  <w:num w:numId="22">
    <w:abstractNumId w:val="13"/>
  </w:num>
  <w:num w:numId="23">
    <w:abstractNumId w:val="1"/>
  </w:num>
  <w:num w:numId="24">
    <w:abstractNumId w:val="17"/>
  </w:num>
  <w:num w:numId="25">
    <w:abstractNumId w:val="11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9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3D5A"/>
    <w:rsid w:val="00081775"/>
    <w:rsid w:val="000943D5"/>
    <w:rsid w:val="00173AA7"/>
    <w:rsid w:val="00184D49"/>
    <w:rsid w:val="00213AF9"/>
    <w:rsid w:val="00364402"/>
    <w:rsid w:val="004510CE"/>
    <w:rsid w:val="00476CA8"/>
    <w:rsid w:val="004A2B4F"/>
    <w:rsid w:val="004B6F75"/>
    <w:rsid w:val="005424F8"/>
    <w:rsid w:val="00554F96"/>
    <w:rsid w:val="006E41C6"/>
    <w:rsid w:val="00822352"/>
    <w:rsid w:val="00852DD9"/>
    <w:rsid w:val="00880E3F"/>
    <w:rsid w:val="00940611"/>
    <w:rsid w:val="00AF318A"/>
    <w:rsid w:val="00BC0741"/>
    <w:rsid w:val="00C750E5"/>
    <w:rsid w:val="00CE1BA8"/>
    <w:rsid w:val="00E13D5A"/>
    <w:rsid w:val="00ED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4F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177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E13D5A"/>
    <w:pPr>
      <w:spacing w:before="51" w:after="101" w:line="240" w:lineRule="auto"/>
      <w:ind w:left="203" w:right="203"/>
      <w:outlineLvl w:val="1"/>
    </w:pPr>
    <w:rPr>
      <w:rFonts w:ascii="Arial" w:eastAsia="Times New Roman" w:hAnsi="Arial" w:cs="Arial"/>
      <w:color w:val="FF7F24"/>
      <w:sz w:val="18"/>
      <w:szCs w:val="1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177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13D5A"/>
    <w:rPr>
      <w:rFonts w:ascii="Arial" w:hAnsi="Arial" w:cs="Arial"/>
      <w:color w:val="FF7F24"/>
      <w:sz w:val="18"/>
      <w:szCs w:val="18"/>
      <w:lang w:eastAsia="ru-RU"/>
    </w:rPr>
  </w:style>
  <w:style w:type="character" w:styleId="Strong">
    <w:name w:val="Strong"/>
    <w:basedOn w:val="DefaultParagraphFont"/>
    <w:uiPriority w:val="99"/>
    <w:qFormat/>
    <w:rsid w:val="00E13D5A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1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3D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81775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081775"/>
    <w:rPr>
      <w:rFonts w:cs="Times New Roman"/>
      <w:i/>
      <w:iCs/>
    </w:rPr>
  </w:style>
  <w:style w:type="paragraph" w:customStyle="1" w:styleId="text">
    <w:name w:val="text"/>
    <w:basedOn w:val="Normal"/>
    <w:uiPriority w:val="99"/>
    <w:rsid w:val="00081775"/>
    <w:pPr>
      <w:spacing w:before="254" w:after="10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bold1">
    <w:name w:val="bold1"/>
    <w:basedOn w:val="DefaultParagraphFont"/>
    <w:uiPriority w:val="99"/>
    <w:rsid w:val="00081775"/>
    <w:rPr>
      <w:rFonts w:cs="Times New Roman"/>
      <w:b/>
      <w:bCs/>
      <w:color w:val="663300"/>
      <w:u w:val="none"/>
      <w:effect w:val="none"/>
    </w:rPr>
  </w:style>
  <w:style w:type="paragraph" w:customStyle="1" w:styleId="zagolovok">
    <w:name w:val="zagolovok"/>
    <w:basedOn w:val="Normal"/>
    <w:uiPriority w:val="99"/>
    <w:rsid w:val="000817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emthis">
    <w:name w:val="poem(this)"/>
    <w:basedOn w:val="Normal"/>
    <w:uiPriority w:val="99"/>
    <w:rsid w:val="000817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CE1BA8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8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www.boltun-spb.ru/ar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boltun-spb.ru/art.html" TargetMode="External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boltun-spb.ru/art.html" TargetMode="External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27</Pages>
  <Words>2032</Words>
  <Characters>11589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Малыш</cp:lastModifiedBy>
  <cp:revision>8</cp:revision>
  <dcterms:created xsi:type="dcterms:W3CDTF">2010-01-09T16:28:00Z</dcterms:created>
  <dcterms:modified xsi:type="dcterms:W3CDTF">2010-12-09T12:17:00Z</dcterms:modified>
</cp:coreProperties>
</file>