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A6F" w:rsidRPr="009F313C" w:rsidRDefault="00797A6F" w:rsidP="00C56A53">
      <w:pPr>
        <w:spacing w:after="0" w:line="240" w:lineRule="auto"/>
        <w:jc w:val="center"/>
        <w:rPr>
          <w:b/>
          <w:i/>
          <w:sz w:val="28"/>
          <w:szCs w:val="28"/>
        </w:rPr>
      </w:pPr>
      <w:r w:rsidRPr="009F313C">
        <w:rPr>
          <w:b/>
          <w:i/>
          <w:sz w:val="28"/>
          <w:szCs w:val="28"/>
        </w:rPr>
        <w:t>Государственное бюджетное общеобразовательное учреждение</w:t>
      </w:r>
    </w:p>
    <w:p w:rsidR="00797A6F" w:rsidRPr="009F313C" w:rsidRDefault="00797A6F" w:rsidP="00C56A53">
      <w:pPr>
        <w:spacing w:after="0" w:line="240" w:lineRule="auto"/>
        <w:jc w:val="center"/>
        <w:rPr>
          <w:b/>
          <w:i/>
          <w:sz w:val="28"/>
          <w:szCs w:val="28"/>
        </w:rPr>
      </w:pPr>
      <w:r w:rsidRPr="009F313C">
        <w:rPr>
          <w:b/>
          <w:i/>
          <w:sz w:val="28"/>
          <w:szCs w:val="28"/>
        </w:rPr>
        <w:t>Самарской области основная общеобразовательная школа № 21</w:t>
      </w:r>
    </w:p>
    <w:p w:rsidR="00797A6F" w:rsidRPr="009F313C" w:rsidRDefault="00797A6F" w:rsidP="00C56A53">
      <w:pPr>
        <w:spacing w:after="0" w:line="240" w:lineRule="auto"/>
        <w:jc w:val="center"/>
        <w:rPr>
          <w:b/>
          <w:i/>
          <w:sz w:val="28"/>
          <w:szCs w:val="28"/>
        </w:rPr>
      </w:pPr>
      <w:r w:rsidRPr="009F313C">
        <w:rPr>
          <w:b/>
          <w:i/>
          <w:sz w:val="28"/>
          <w:szCs w:val="28"/>
        </w:rPr>
        <w:t>города Новокуйбышевска городского округа Новокуйбышевск</w:t>
      </w:r>
    </w:p>
    <w:p w:rsidR="00797A6F" w:rsidRPr="009F313C" w:rsidRDefault="00797A6F" w:rsidP="00C56A53">
      <w:pPr>
        <w:spacing w:after="0" w:line="240" w:lineRule="auto"/>
        <w:jc w:val="center"/>
        <w:rPr>
          <w:b/>
          <w:i/>
          <w:sz w:val="28"/>
          <w:szCs w:val="28"/>
        </w:rPr>
      </w:pPr>
      <w:r w:rsidRPr="009F313C">
        <w:rPr>
          <w:b/>
          <w:i/>
          <w:sz w:val="28"/>
          <w:szCs w:val="28"/>
        </w:rPr>
        <w:t>Самарской области</w:t>
      </w:r>
    </w:p>
    <w:p w:rsidR="00797A6F" w:rsidRDefault="00797A6F" w:rsidP="00C56A53">
      <w:pPr>
        <w:spacing w:after="0" w:line="240" w:lineRule="auto"/>
        <w:jc w:val="center"/>
        <w:rPr>
          <w:b/>
          <w:i/>
          <w:sz w:val="28"/>
          <w:szCs w:val="28"/>
        </w:rPr>
      </w:pPr>
      <w:r w:rsidRPr="009F313C">
        <w:rPr>
          <w:b/>
          <w:i/>
          <w:sz w:val="28"/>
          <w:szCs w:val="28"/>
        </w:rPr>
        <w:t>(Структурное подразделение «Детский сад» Дружная семейка»)</w:t>
      </w:r>
    </w:p>
    <w:p w:rsidR="00797A6F" w:rsidRDefault="00797A6F" w:rsidP="00C56A53">
      <w:pPr>
        <w:spacing w:after="0" w:line="240" w:lineRule="auto"/>
        <w:jc w:val="center"/>
        <w:rPr>
          <w:b/>
          <w:i/>
          <w:sz w:val="28"/>
          <w:szCs w:val="28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35.3pt;margin-top:2.1pt;width:243.75pt;height:66.15pt;z-index:251641856" fillcolor="#00b050" strokecolor="#943634" strokeweight="1.5pt">
            <v:shadow on="t" color="#900"/>
            <v:textpath style="font-family:&quot;Impact&quot;;v-text-kern:t" trim="t" fitpath="t" string="Мини проект&#10; на тему&#10; "/>
          </v:shape>
        </w:pict>
      </w:r>
    </w:p>
    <w:p w:rsidR="00797A6F" w:rsidRPr="009F313C" w:rsidRDefault="00797A6F" w:rsidP="00C56A53">
      <w:pPr>
        <w:spacing w:after="0" w:line="240" w:lineRule="auto"/>
        <w:jc w:val="center"/>
        <w:rPr>
          <w:b/>
          <w:i/>
          <w:sz w:val="28"/>
          <w:szCs w:val="28"/>
        </w:rPr>
      </w:pPr>
    </w:p>
    <w:p w:rsidR="00797A6F" w:rsidRDefault="00797A6F"/>
    <w:p w:rsidR="00797A6F" w:rsidRDefault="00797A6F" w:rsidP="00C56A53">
      <w:pPr>
        <w:pStyle w:val="a"/>
        <w:spacing w:line="494" w:lineRule="exact"/>
        <w:ind w:left="1732" w:right="293"/>
        <w:jc w:val="center"/>
        <w:rPr>
          <w:b/>
          <w:color w:val="943634"/>
          <w:sz w:val="56"/>
          <w:szCs w:val="56"/>
        </w:rPr>
      </w:pPr>
      <w:r>
        <w:rPr>
          <w:noProof/>
        </w:rPr>
        <w:pict>
          <v:shape id="_x0000_s1027" type="#_x0000_t136" style="position:absolute;left:0;text-align:left;margin-left:-.45pt;margin-top:8.65pt;width:508.5pt;height:64.35pt;z-index:251642880" fillcolor="red" strokecolor="#002060" strokeweight="1.5pt">
            <v:shadow on="t" color="#900"/>
            <v:textpath style="font-family:&quot;Impact&quot;;v-text-kern:t" trim="t" fitpath="t" string="&quot;Дом, в котором я живу&quot; "/>
          </v:shape>
        </w:pict>
      </w:r>
    </w:p>
    <w:p w:rsidR="00797A6F" w:rsidRDefault="00797A6F" w:rsidP="00C56A53">
      <w:pPr>
        <w:pStyle w:val="a"/>
        <w:spacing w:line="494" w:lineRule="exact"/>
        <w:ind w:left="1732" w:right="293"/>
        <w:jc w:val="center"/>
        <w:rPr>
          <w:b/>
          <w:color w:val="943634"/>
          <w:sz w:val="56"/>
          <w:szCs w:val="56"/>
        </w:rPr>
      </w:pPr>
    </w:p>
    <w:p w:rsidR="00797A6F" w:rsidRDefault="00797A6F" w:rsidP="00C56A53">
      <w:pPr>
        <w:pStyle w:val="a"/>
        <w:spacing w:line="494" w:lineRule="exact"/>
        <w:ind w:left="1732" w:right="293"/>
        <w:jc w:val="center"/>
        <w:rPr>
          <w:b/>
          <w:color w:val="943634"/>
          <w:sz w:val="56"/>
          <w:szCs w:val="56"/>
        </w:rPr>
      </w:pPr>
    </w:p>
    <w:p w:rsidR="00797A6F" w:rsidRPr="008E5B17" w:rsidRDefault="00797A6F" w:rsidP="008E5B17">
      <w:pPr>
        <w:pStyle w:val="a"/>
        <w:spacing w:line="494" w:lineRule="exact"/>
        <w:ind w:left="1732" w:right="293"/>
        <w:jc w:val="center"/>
        <w:rPr>
          <w:b/>
          <w:color w:val="943634"/>
          <w:sz w:val="56"/>
          <w:szCs w:val="56"/>
        </w:rPr>
      </w:pPr>
      <w:r w:rsidRPr="00714E82">
        <w:rPr>
          <w:rFonts w:ascii="Comic Sans MS" w:hAnsi="Comic Sans MS"/>
          <w:b/>
          <w:color w:val="000000"/>
          <w:w w:val="105"/>
          <w:sz w:val="32"/>
          <w:szCs w:val="32"/>
        </w:rPr>
        <w:t>в рамках образовательной области «Познание»</w:t>
      </w:r>
    </w:p>
    <w:p w:rsidR="00797A6F" w:rsidRDefault="00797A6F" w:rsidP="00C56A53">
      <w:pPr>
        <w:pStyle w:val="a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  <w:r>
        <w:rPr>
          <w:rFonts w:ascii="Comic Sans MS" w:hAnsi="Comic Sans MS"/>
          <w:b/>
          <w:color w:val="000000"/>
          <w:w w:val="105"/>
          <w:sz w:val="32"/>
          <w:szCs w:val="32"/>
        </w:rPr>
        <w:t>вторая младшая группа «Ягодка»</w:t>
      </w:r>
    </w:p>
    <w:p w:rsidR="00797A6F" w:rsidRDefault="00797A6F" w:rsidP="00C56A53">
      <w:pPr>
        <w:pStyle w:val="a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8" type="#_x0000_t75" alt="File:Coat of Arms of Novokuybyshevsk (Samara oblast).png" style="position:absolute;left:0;text-align:left;margin-left:9.3pt;margin-top:9.5pt;width:477.75pt;height:7in;z-index:-251672576;visibility:visible">
            <v:imagedata r:id="rId7" o:title=""/>
          </v:shape>
        </w:pict>
      </w:r>
    </w:p>
    <w:p w:rsidR="00797A6F" w:rsidRDefault="00797A6F" w:rsidP="00C56A53">
      <w:pPr>
        <w:pStyle w:val="a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797A6F" w:rsidRDefault="00797A6F" w:rsidP="00C56A53">
      <w:pPr>
        <w:pStyle w:val="a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797A6F" w:rsidRDefault="00797A6F" w:rsidP="00C56A53">
      <w:pPr>
        <w:pStyle w:val="a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797A6F" w:rsidRDefault="00797A6F" w:rsidP="00C56A53">
      <w:pPr>
        <w:pStyle w:val="a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797A6F" w:rsidRDefault="00797A6F" w:rsidP="00C56A53">
      <w:pPr>
        <w:pStyle w:val="a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797A6F" w:rsidRDefault="00797A6F" w:rsidP="00C56A53">
      <w:pPr>
        <w:pStyle w:val="a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797A6F" w:rsidRDefault="00797A6F" w:rsidP="00C56A53">
      <w:pPr>
        <w:pStyle w:val="a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797A6F" w:rsidRDefault="00797A6F" w:rsidP="00C56A53">
      <w:pPr>
        <w:pStyle w:val="a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797A6F" w:rsidRDefault="00797A6F" w:rsidP="00C56A53">
      <w:pPr>
        <w:pStyle w:val="a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32"/>
          <w:szCs w:val="32"/>
        </w:rPr>
      </w:pPr>
    </w:p>
    <w:p w:rsidR="00797A6F" w:rsidRDefault="00797A6F" w:rsidP="00C56A53">
      <w:pPr>
        <w:pStyle w:val="a"/>
        <w:spacing w:line="494" w:lineRule="exact"/>
        <w:ind w:left="1732" w:right="293"/>
        <w:jc w:val="center"/>
        <w:rPr>
          <w:rFonts w:ascii="Comic Sans MS" w:hAnsi="Comic Sans MS"/>
          <w:b/>
          <w:color w:val="000000"/>
          <w:w w:val="105"/>
          <w:sz w:val="28"/>
          <w:szCs w:val="28"/>
        </w:rPr>
      </w:pPr>
    </w:p>
    <w:p w:rsidR="00797A6F" w:rsidRDefault="00797A6F" w:rsidP="00661086">
      <w:pPr>
        <w:pStyle w:val="a"/>
        <w:spacing w:line="494" w:lineRule="exact"/>
        <w:ind w:left="1732" w:right="293"/>
        <w:rPr>
          <w:rFonts w:ascii="Comic Sans MS" w:hAnsi="Comic Sans MS"/>
          <w:b/>
          <w:color w:val="000000"/>
          <w:w w:val="105"/>
          <w:sz w:val="28"/>
          <w:szCs w:val="28"/>
        </w:rPr>
      </w:pPr>
      <w:r>
        <w:rPr>
          <w:rFonts w:ascii="Comic Sans MS" w:hAnsi="Comic Sans MS"/>
          <w:b/>
          <w:color w:val="000000"/>
          <w:w w:val="105"/>
          <w:sz w:val="28"/>
          <w:szCs w:val="28"/>
        </w:rPr>
        <w:t xml:space="preserve">                 </w:t>
      </w:r>
    </w:p>
    <w:p w:rsidR="00797A6F" w:rsidRDefault="00797A6F" w:rsidP="00661086">
      <w:pPr>
        <w:pStyle w:val="a"/>
        <w:spacing w:line="494" w:lineRule="exact"/>
        <w:ind w:left="1732" w:right="293"/>
        <w:rPr>
          <w:rFonts w:ascii="Comic Sans MS" w:hAnsi="Comic Sans MS"/>
          <w:b/>
          <w:color w:val="000000"/>
          <w:w w:val="105"/>
          <w:sz w:val="28"/>
          <w:szCs w:val="28"/>
        </w:rPr>
      </w:pPr>
      <w:r>
        <w:rPr>
          <w:rFonts w:ascii="Comic Sans MS" w:hAnsi="Comic Sans MS"/>
          <w:b/>
          <w:color w:val="000000"/>
          <w:w w:val="105"/>
          <w:sz w:val="28"/>
          <w:szCs w:val="28"/>
        </w:rPr>
        <w:t xml:space="preserve">                      </w:t>
      </w:r>
    </w:p>
    <w:p w:rsidR="00797A6F" w:rsidRDefault="00797A6F" w:rsidP="00661086">
      <w:pPr>
        <w:pStyle w:val="a"/>
        <w:spacing w:line="494" w:lineRule="exact"/>
        <w:ind w:left="1732" w:right="293"/>
        <w:rPr>
          <w:rFonts w:ascii="Comic Sans MS" w:hAnsi="Comic Sans MS"/>
          <w:b/>
          <w:color w:val="000000"/>
          <w:w w:val="105"/>
          <w:sz w:val="28"/>
          <w:szCs w:val="28"/>
        </w:rPr>
      </w:pPr>
    </w:p>
    <w:p w:rsidR="00797A6F" w:rsidRDefault="00797A6F" w:rsidP="00661086">
      <w:pPr>
        <w:pStyle w:val="a"/>
        <w:spacing w:line="494" w:lineRule="exact"/>
        <w:ind w:left="1732" w:right="293"/>
        <w:rPr>
          <w:rFonts w:ascii="Comic Sans MS" w:hAnsi="Comic Sans MS"/>
          <w:b/>
          <w:color w:val="000000"/>
          <w:w w:val="105"/>
          <w:sz w:val="28"/>
          <w:szCs w:val="28"/>
        </w:rPr>
      </w:pPr>
    </w:p>
    <w:p w:rsidR="00797A6F" w:rsidRDefault="00797A6F" w:rsidP="00661086">
      <w:pPr>
        <w:pStyle w:val="a"/>
        <w:spacing w:line="494" w:lineRule="exact"/>
        <w:ind w:left="1732" w:right="293"/>
        <w:rPr>
          <w:rFonts w:ascii="Comic Sans MS" w:hAnsi="Comic Sans MS"/>
          <w:b/>
          <w:color w:val="000000"/>
          <w:w w:val="105"/>
          <w:sz w:val="28"/>
          <w:szCs w:val="28"/>
        </w:rPr>
      </w:pPr>
    </w:p>
    <w:p w:rsidR="00797A6F" w:rsidRDefault="00797A6F" w:rsidP="00661086">
      <w:pPr>
        <w:pStyle w:val="a"/>
        <w:spacing w:line="494" w:lineRule="exact"/>
        <w:ind w:left="1732" w:right="293"/>
        <w:rPr>
          <w:rFonts w:ascii="Comic Sans MS" w:hAnsi="Comic Sans MS"/>
          <w:b/>
          <w:color w:val="000000"/>
          <w:w w:val="105"/>
          <w:sz w:val="28"/>
          <w:szCs w:val="28"/>
        </w:rPr>
      </w:pPr>
    </w:p>
    <w:p w:rsidR="00797A6F" w:rsidRDefault="00797A6F" w:rsidP="00661086">
      <w:pPr>
        <w:pStyle w:val="a"/>
        <w:spacing w:line="494" w:lineRule="exact"/>
        <w:ind w:left="1732" w:right="293"/>
        <w:rPr>
          <w:rFonts w:ascii="Comic Sans MS" w:hAnsi="Comic Sans MS"/>
          <w:b/>
          <w:color w:val="000000"/>
          <w:w w:val="105"/>
          <w:sz w:val="28"/>
          <w:szCs w:val="28"/>
        </w:rPr>
      </w:pPr>
    </w:p>
    <w:p w:rsidR="00797A6F" w:rsidRDefault="00797A6F" w:rsidP="00661086">
      <w:pPr>
        <w:pStyle w:val="a"/>
        <w:spacing w:line="494" w:lineRule="exact"/>
        <w:ind w:left="1732" w:right="293"/>
        <w:rPr>
          <w:rFonts w:ascii="Comic Sans MS" w:hAnsi="Comic Sans MS"/>
          <w:b/>
          <w:color w:val="000000"/>
          <w:w w:val="105"/>
          <w:sz w:val="28"/>
          <w:szCs w:val="28"/>
        </w:rPr>
      </w:pPr>
      <w:r>
        <w:rPr>
          <w:rFonts w:ascii="Comic Sans MS" w:hAnsi="Comic Sans MS"/>
          <w:b/>
          <w:color w:val="000000"/>
          <w:w w:val="105"/>
          <w:sz w:val="28"/>
          <w:szCs w:val="28"/>
        </w:rPr>
        <w:t xml:space="preserve">                                                       </w:t>
      </w:r>
    </w:p>
    <w:p w:rsidR="00797A6F" w:rsidRDefault="00797A6F" w:rsidP="006F2ED0">
      <w:pPr>
        <w:pStyle w:val="a"/>
        <w:spacing w:line="494" w:lineRule="exact"/>
        <w:ind w:right="293"/>
        <w:rPr>
          <w:rFonts w:ascii="Comic Sans MS" w:hAnsi="Comic Sans MS"/>
          <w:b/>
          <w:color w:val="000000"/>
          <w:w w:val="105"/>
          <w:sz w:val="32"/>
          <w:szCs w:val="32"/>
        </w:rPr>
      </w:pPr>
      <w:r>
        <w:rPr>
          <w:rFonts w:ascii="Comic Sans MS" w:hAnsi="Comic Sans MS"/>
          <w:b/>
          <w:color w:val="000000"/>
          <w:w w:val="105"/>
          <w:sz w:val="28"/>
          <w:szCs w:val="28"/>
        </w:rPr>
        <w:t xml:space="preserve">                                                                  2014</w:t>
      </w:r>
      <w:r w:rsidRPr="00661086">
        <w:rPr>
          <w:rFonts w:ascii="Comic Sans MS" w:hAnsi="Comic Sans MS"/>
          <w:b/>
          <w:color w:val="000000"/>
          <w:w w:val="105"/>
          <w:sz w:val="28"/>
          <w:szCs w:val="28"/>
        </w:rPr>
        <w:t xml:space="preserve"> г</w:t>
      </w:r>
      <w:r>
        <w:rPr>
          <w:rFonts w:ascii="Comic Sans MS" w:hAnsi="Comic Sans MS"/>
          <w:b/>
          <w:color w:val="000000"/>
          <w:w w:val="105"/>
          <w:sz w:val="32"/>
          <w:szCs w:val="32"/>
        </w:rPr>
        <w:t>.</w:t>
      </w:r>
    </w:p>
    <w:p w:rsidR="00797A6F" w:rsidRPr="006D7610" w:rsidRDefault="00797A6F" w:rsidP="00F73B46">
      <w:pPr>
        <w:shd w:val="clear" w:color="auto" w:fill="FFFFFF"/>
        <w:spacing w:before="141" w:after="141" w:line="198" w:lineRule="atLeast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b/>
          <w:color w:val="943634"/>
          <w:sz w:val="56"/>
          <w:szCs w:val="56"/>
        </w:rPr>
        <w:br w:type="page"/>
      </w:r>
      <w:r w:rsidRPr="006D7610">
        <w:rPr>
          <w:rFonts w:ascii="Times New Roman" w:hAnsi="Times New Roman"/>
          <w:sz w:val="28"/>
          <w:szCs w:val="28"/>
          <w:lang w:eastAsia="ru-RU"/>
        </w:rPr>
        <w:t>Актуальность и значимость</w:t>
      </w:r>
    </w:p>
    <w:p w:rsidR="00797A6F" w:rsidRPr="006D7610" w:rsidRDefault="00797A6F" w:rsidP="00EF2BA4">
      <w:pPr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6D7610">
        <w:rPr>
          <w:rFonts w:ascii="Times New Roman" w:hAnsi="Times New Roman"/>
          <w:color w:val="000000"/>
          <w:sz w:val="28"/>
          <w:szCs w:val="28"/>
        </w:rPr>
        <w:t>У каждого счастливого человека есть свой любимый город. Чаще всего любимым городом, поселком, краем является то место, где человек родился или провел много времени, где промчалось детство человека, ведь именно с детством у большинства людей возникают самые добрые воспоминания. Сколько бы ни было лет человеку, он всегда помнит какие-то моменты из своего детства, а вместе с ними и места, где они происходили, то есть в любимом городе. Причем этому городу вовсе не обязательно быть столицей или городом.</w:t>
      </w:r>
      <w:r w:rsidRPr="006D7610">
        <w:rPr>
          <w:rFonts w:ascii="Times New Roman" w:hAnsi="Times New Roman"/>
          <w:color w:val="000000"/>
          <w:sz w:val="28"/>
          <w:szCs w:val="28"/>
        </w:rPr>
        <w:br/>
        <w:t xml:space="preserve"> Он может быть тихим, заброшенным городком и в то же время являться самым любимым городом, так как с ним связано много приятных впечатлений. У каждого любовь к городу проявляется по-разному. Например, поэты сочиняют стихотворения о любимом городе, композиторы пишут музыку, художники рисуют картины, тем самым прославляя город и увековечивая память о нем на многие годы. </w:t>
      </w:r>
    </w:p>
    <w:p w:rsidR="00797A6F" w:rsidRPr="006D7610" w:rsidRDefault="00797A6F" w:rsidP="00EF2BA4">
      <w:pPr>
        <w:ind w:firstLine="708"/>
        <w:jc w:val="both"/>
        <w:rPr>
          <w:rFonts w:ascii="Times New Roman" w:hAnsi="Times New Roman"/>
          <w:b/>
          <w:color w:val="943634"/>
          <w:sz w:val="56"/>
          <w:szCs w:val="56"/>
        </w:rPr>
      </w:pPr>
      <w:r w:rsidRPr="006D7610">
        <w:rPr>
          <w:rFonts w:ascii="Times New Roman" w:hAnsi="Times New Roman"/>
          <w:color w:val="000000"/>
          <w:sz w:val="28"/>
          <w:szCs w:val="28"/>
        </w:rPr>
        <w:t>И я хочу, чтоб ребята сохранили самые светлые и тёплые воспоминания своего детства о городах, в котором они живут. Этот проект посвящается городу Новокуйбышевску, который  является Родиной моих воспитанников.</w:t>
      </w:r>
      <w:r w:rsidRPr="006D7610">
        <w:rPr>
          <w:rFonts w:ascii="Times New Roman" w:hAnsi="Times New Roman"/>
          <w:color w:val="000000"/>
          <w:sz w:val="28"/>
          <w:szCs w:val="28"/>
        </w:rPr>
        <w:br/>
      </w:r>
    </w:p>
    <w:p w:rsidR="00797A6F" w:rsidRDefault="00797A6F">
      <w:pPr>
        <w:rPr>
          <w:b/>
          <w:color w:val="943634"/>
          <w:sz w:val="56"/>
          <w:szCs w:val="56"/>
        </w:rPr>
      </w:pPr>
      <w:r>
        <w:rPr>
          <w:b/>
          <w:color w:val="943634"/>
          <w:sz w:val="56"/>
          <w:szCs w:val="56"/>
        </w:rPr>
        <w:br w:type="page"/>
      </w:r>
    </w:p>
    <w:p w:rsidR="00797A6F" w:rsidRPr="00AB260D" w:rsidRDefault="00797A6F" w:rsidP="00C56A53">
      <w:pPr>
        <w:jc w:val="center"/>
        <w:rPr>
          <w:b/>
          <w:color w:val="943634"/>
          <w:sz w:val="56"/>
          <w:szCs w:val="56"/>
        </w:rPr>
      </w:pPr>
      <w:r w:rsidRPr="00AB260D">
        <w:rPr>
          <w:b/>
          <w:color w:val="943634"/>
          <w:sz w:val="56"/>
          <w:szCs w:val="56"/>
        </w:rPr>
        <w:t>Технологическая карта</w:t>
      </w:r>
    </w:p>
    <w:p w:rsidR="00797A6F" w:rsidRDefault="00797A6F" w:rsidP="00AB260D">
      <w:pPr>
        <w:spacing w:after="0" w:line="240" w:lineRule="auto"/>
        <w:jc w:val="center"/>
        <w:rPr>
          <w:b/>
          <w:color w:val="943634"/>
          <w:sz w:val="56"/>
          <w:szCs w:val="56"/>
        </w:rPr>
      </w:pPr>
      <w:r w:rsidRPr="00AB260D">
        <w:rPr>
          <w:b/>
          <w:color w:val="943634"/>
          <w:sz w:val="56"/>
          <w:szCs w:val="56"/>
        </w:rPr>
        <w:t>проекта</w:t>
      </w:r>
    </w:p>
    <w:tbl>
      <w:tblPr>
        <w:tblW w:w="0" w:type="auto"/>
        <w:tblInd w:w="108" w:type="dxa"/>
        <w:tblBorders>
          <w:top w:val="thickThinSmallGap" w:sz="24" w:space="0" w:color="943634"/>
          <w:left w:val="thickThinSmallGap" w:sz="24" w:space="0" w:color="943634"/>
          <w:bottom w:val="thickThinSmallGap" w:sz="24" w:space="0" w:color="943634"/>
          <w:right w:val="thickThinSmallGap" w:sz="24" w:space="0" w:color="943634"/>
          <w:insideH w:val="thickThinSmallGap" w:sz="24" w:space="0" w:color="943634"/>
          <w:insideV w:val="thickThinSmallGap" w:sz="24" w:space="0" w:color="943634"/>
        </w:tblBorders>
        <w:tblLook w:val="00A0"/>
      </w:tblPr>
      <w:tblGrid>
        <w:gridCol w:w="3510"/>
        <w:gridCol w:w="6696"/>
      </w:tblGrid>
      <w:tr w:rsidR="00797A6F" w:rsidRPr="00122EA6" w:rsidTr="00122EA6">
        <w:tc>
          <w:tcPr>
            <w:tcW w:w="3510" w:type="dxa"/>
            <w:vAlign w:val="center"/>
          </w:tcPr>
          <w:p w:rsidR="00797A6F" w:rsidRPr="00122EA6" w:rsidRDefault="00797A6F" w:rsidP="00122EA6">
            <w:pPr>
              <w:spacing w:after="0" w:line="240" w:lineRule="auto"/>
              <w:rPr>
                <w:rFonts w:ascii="Times New Roman" w:hAnsi="Times New Roman"/>
                <w:b/>
                <w:color w:val="943634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b/>
                <w:color w:val="943634"/>
                <w:sz w:val="24"/>
                <w:szCs w:val="24"/>
              </w:rPr>
              <w:t xml:space="preserve">Содержание </w:t>
            </w:r>
          </w:p>
        </w:tc>
        <w:tc>
          <w:tcPr>
            <w:tcW w:w="6696" w:type="dxa"/>
            <w:vAlign w:val="center"/>
          </w:tcPr>
          <w:p w:rsidR="00797A6F" w:rsidRPr="00122EA6" w:rsidRDefault="00797A6F" w:rsidP="00122EA6">
            <w:pPr>
              <w:spacing w:after="0" w:line="240" w:lineRule="auto"/>
              <w:rPr>
                <w:rFonts w:ascii="Times New Roman" w:hAnsi="Times New Roman"/>
                <w:b/>
                <w:color w:val="943634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b/>
                <w:color w:val="943634"/>
                <w:sz w:val="24"/>
                <w:szCs w:val="24"/>
              </w:rPr>
              <w:t xml:space="preserve">Пояснение </w:t>
            </w:r>
          </w:p>
        </w:tc>
      </w:tr>
      <w:tr w:rsidR="00797A6F" w:rsidRPr="00122EA6" w:rsidTr="00122EA6">
        <w:tc>
          <w:tcPr>
            <w:tcW w:w="3510" w:type="dxa"/>
            <w:vAlign w:val="center"/>
          </w:tcPr>
          <w:p w:rsidR="00797A6F" w:rsidRPr="00122EA6" w:rsidRDefault="00797A6F" w:rsidP="00122E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Название проекта</w:t>
            </w:r>
          </w:p>
        </w:tc>
        <w:tc>
          <w:tcPr>
            <w:tcW w:w="6696" w:type="dxa"/>
            <w:vAlign w:val="center"/>
          </w:tcPr>
          <w:p w:rsidR="00797A6F" w:rsidRPr="00122EA6" w:rsidRDefault="00797A6F" w:rsidP="00122EA6">
            <w:pPr>
              <w:pStyle w:val="a"/>
              <w:spacing w:line="276" w:lineRule="auto"/>
              <w:ind w:left="52"/>
              <w:rPr>
                <w:b/>
                <w:color w:val="040402"/>
              </w:rPr>
            </w:pPr>
            <w:r w:rsidRPr="00122EA6">
              <w:rPr>
                <w:b/>
                <w:color w:val="040402"/>
              </w:rPr>
              <w:t>Дом, в котором я живу</w:t>
            </w:r>
          </w:p>
          <w:p w:rsidR="00797A6F" w:rsidRPr="00122EA6" w:rsidRDefault="00797A6F" w:rsidP="00122EA6">
            <w:pPr>
              <w:pStyle w:val="a"/>
              <w:spacing w:line="276" w:lineRule="auto"/>
              <w:ind w:left="62"/>
            </w:pPr>
          </w:p>
        </w:tc>
      </w:tr>
      <w:tr w:rsidR="00797A6F" w:rsidRPr="00122EA6" w:rsidTr="00122EA6">
        <w:tc>
          <w:tcPr>
            <w:tcW w:w="3510" w:type="dxa"/>
            <w:vAlign w:val="center"/>
          </w:tcPr>
          <w:p w:rsidR="00797A6F" w:rsidRPr="00122EA6" w:rsidRDefault="00797A6F" w:rsidP="00122E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Тип проекта</w:t>
            </w:r>
          </w:p>
        </w:tc>
        <w:tc>
          <w:tcPr>
            <w:tcW w:w="6696" w:type="dxa"/>
            <w:vAlign w:val="center"/>
          </w:tcPr>
          <w:p w:rsidR="00797A6F" w:rsidRPr="00122EA6" w:rsidRDefault="00797A6F" w:rsidP="00122E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sz w:val="24"/>
                <w:szCs w:val="24"/>
              </w:rPr>
              <w:t xml:space="preserve">Педагогический </w:t>
            </w:r>
          </w:p>
          <w:p w:rsidR="00797A6F" w:rsidRPr="00122EA6" w:rsidRDefault="00797A6F" w:rsidP="00122E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7A6F" w:rsidRPr="00122EA6" w:rsidTr="00122EA6">
        <w:tc>
          <w:tcPr>
            <w:tcW w:w="3510" w:type="dxa"/>
            <w:vAlign w:val="center"/>
          </w:tcPr>
          <w:p w:rsidR="00797A6F" w:rsidRPr="00122EA6" w:rsidRDefault="00797A6F" w:rsidP="00122E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Вид</w:t>
            </w:r>
          </w:p>
        </w:tc>
        <w:tc>
          <w:tcPr>
            <w:tcW w:w="6696" w:type="dxa"/>
            <w:vAlign w:val="center"/>
          </w:tcPr>
          <w:p w:rsidR="00797A6F" w:rsidRPr="00122EA6" w:rsidRDefault="00797A6F" w:rsidP="00122E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sz w:val="24"/>
                <w:szCs w:val="24"/>
              </w:rPr>
              <w:t>Познавательный, творческий, игровой, групповой, краткосрочный</w:t>
            </w:r>
          </w:p>
          <w:p w:rsidR="00797A6F" w:rsidRPr="00122EA6" w:rsidRDefault="00797A6F" w:rsidP="00122E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A6F" w:rsidRPr="00122EA6" w:rsidRDefault="00797A6F" w:rsidP="00122E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7A6F" w:rsidRPr="00122EA6" w:rsidTr="00122EA6">
        <w:tc>
          <w:tcPr>
            <w:tcW w:w="3510" w:type="dxa"/>
            <w:vAlign w:val="center"/>
          </w:tcPr>
          <w:p w:rsidR="00797A6F" w:rsidRPr="00122EA6" w:rsidRDefault="00797A6F" w:rsidP="00122E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6696" w:type="dxa"/>
            <w:vAlign w:val="center"/>
          </w:tcPr>
          <w:p w:rsidR="00797A6F" w:rsidRPr="00122EA6" w:rsidRDefault="00797A6F" w:rsidP="00122E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sz w:val="24"/>
                <w:szCs w:val="24"/>
              </w:rPr>
              <w:t xml:space="preserve">Познание </w:t>
            </w:r>
          </w:p>
        </w:tc>
      </w:tr>
      <w:tr w:rsidR="00797A6F" w:rsidRPr="00122EA6" w:rsidTr="00122EA6">
        <w:tc>
          <w:tcPr>
            <w:tcW w:w="3510" w:type="dxa"/>
            <w:vAlign w:val="center"/>
          </w:tcPr>
          <w:p w:rsidR="00797A6F" w:rsidRPr="00122EA6" w:rsidRDefault="00797A6F" w:rsidP="00122E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Участники проекта</w:t>
            </w:r>
          </w:p>
        </w:tc>
        <w:tc>
          <w:tcPr>
            <w:tcW w:w="6696" w:type="dxa"/>
            <w:vAlign w:val="center"/>
          </w:tcPr>
          <w:p w:rsidR="00797A6F" w:rsidRPr="00122EA6" w:rsidRDefault="00797A6F" w:rsidP="00122E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sz w:val="24"/>
                <w:szCs w:val="24"/>
              </w:rPr>
              <w:t>Педагоги, дети, музыкальный руководитель, родители</w:t>
            </w:r>
          </w:p>
          <w:p w:rsidR="00797A6F" w:rsidRPr="00122EA6" w:rsidRDefault="00797A6F" w:rsidP="00122E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7A6F" w:rsidRPr="00122EA6" w:rsidTr="00122EA6">
        <w:tc>
          <w:tcPr>
            <w:tcW w:w="3510" w:type="dxa"/>
            <w:vAlign w:val="center"/>
          </w:tcPr>
          <w:p w:rsidR="00797A6F" w:rsidRPr="00122EA6" w:rsidRDefault="00797A6F" w:rsidP="00122E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Целевая группа</w:t>
            </w:r>
          </w:p>
        </w:tc>
        <w:tc>
          <w:tcPr>
            <w:tcW w:w="6696" w:type="dxa"/>
            <w:vAlign w:val="center"/>
          </w:tcPr>
          <w:p w:rsidR="00797A6F" w:rsidRPr="00122EA6" w:rsidRDefault="00797A6F" w:rsidP="00122E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sz w:val="24"/>
                <w:szCs w:val="24"/>
              </w:rPr>
              <w:t>Воспитанники младшей группы</w:t>
            </w:r>
          </w:p>
          <w:p w:rsidR="00797A6F" w:rsidRPr="00122EA6" w:rsidRDefault="00797A6F" w:rsidP="00122E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7A6F" w:rsidRPr="00122EA6" w:rsidTr="00122EA6">
        <w:tc>
          <w:tcPr>
            <w:tcW w:w="3510" w:type="dxa"/>
            <w:vAlign w:val="center"/>
          </w:tcPr>
          <w:p w:rsidR="00797A6F" w:rsidRPr="00122EA6" w:rsidRDefault="00797A6F" w:rsidP="00122E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Сроки реализации</w:t>
            </w:r>
          </w:p>
        </w:tc>
        <w:tc>
          <w:tcPr>
            <w:tcW w:w="6696" w:type="dxa"/>
            <w:vAlign w:val="center"/>
          </w:tcPr>
          <w:p w:rsidR="00797A6F" w:rsidRPr="00122EA6" w:rsidRDefault="00797A6F" w:rsidP="00122E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color w:val="040402"/>
                <w:sz w:val="24"/>
                <w:szCs w:val="24"/>
              </w:rPr>
              <w:t>С 20.01 по 02</w:t>
            </w:r>
            <w:r w:rsidRPr="00122EA6">
              <w:rPr>
                <w:rFonts w:ascii="Times New Roman" w:hAnsi="Times New Roman"/>
                <w:color w:val="3D3D3A"/>
                <w:sz w:val="24"/>
                <w:szCs w:val="24"/>
              </w:rPr>
              <w:t>.</w:t>
            </w:r>
            <w:r w:rsidRPr="00122EA6">
              <w:rPr>
                <w:rFonts w:ascii="Times New Roman" w:hAnsi="Times New Roman"/>
                <w:color w:val="040402"/>
                <w:sz w:val="24"/>
                <w:szCs w:val="24"/>
              </w:rPr>
              <w:t xml:space="preserve">02  </w:t>
            </w:r>
            <w:r w:rsidRPr="00122EA6">
              <w:rPr>
                <w:rFonts w:ascii="Times New Roman" w:hAnsi="Times New Roman"/>
                <w:sz w:val="24"/>
                <w:szCs w:val="24"/>
              </w:rPr>
              <w:t>2014 г.</w:t>
            </w:r>
          </w:p>
          <w:p w:rsidR="00797A6F" w:rsidRPr="00122EA6" w:rsidRDefault="00797A6F" w:rsidP="00122E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97A6F" w:rsidRPr="00122EA6" w:rsidTr="00122EA6">
        <w:tc>
          <w:tcPr>
            <w:tcW w:w="3510" w:type="dxa"/>
            <w:vAlign w:val="center"/>
          </w:tcPr>
          <w:p w:rsidR="00797A6F" w:rsidRPr="00122EA6" w:rsidRDefault="00797A6F" w:rsidP="00122E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Основание для разработки проекта</w:t>
            </w:r>
          </w:p>
        </w:tc>
        <w:tc>
          <w:tcPr>
            <w:tcW w:w="6696" w:type="dxa"/>
            <w:vAlign w:val="center"/>
          </w:tcPr>
          <w:p w:rsidR="00797A6F" w:rsidRPr="00122EA6" w:rsidRDefault="00797A6F" w:rsidP="00122E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sz w:val="24"/>
                <w:szCs w:val="24"/>
              </w:rPr>
              <w:t xml:space="preserve">Систематизация и актуализация знаний у детей о домашнем адресе, о родном городе. </w:t>
            </w:r>
          </w:p>
        </w:tc>
      </w:tr>
      <w:tr w:rsidR="00797A6F" w:rsidRPr="00122EA6" w:rsidTr="00122EA6">
        <w:tc>
          <w:tcPr>
            <w:tcW w:w="3510" w:type="dxa"/>
            <w:vAlign w:val="center"/>
          </w:tcPr>
          <w:p w:rsidR="00797A6F" w:rsidRPr="00122EA6" w:rsidRDefault="00797A6F" w:rsidP="00122E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Цель</w:t>
            </w:r>
          </w:p>
        </w:tc>
        <w:tc>
          <w:tcPr>
            <w:tcW w:w="6696" w:type="dxa"/>
            <w:vAlign w:val="center"/>
          </w:tcPr>
          <w:p w:rsidR="00797A6F" w:rsidRPr="00122EA6" w:rsidRDefault="00797A6F" w:rsidP="00122EA6">
            <w:pPr>
              <w:spacing w:after="0" w:line="30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color w:val="333333"/>
                <w:sz w:val="24"/>
                <w:szCs w:val="24"/>
                <w:lang w:eastAsia="ru-RU"/>
              </w:rPr>
              <w:t xml:space="preserve">Способствовать формированию первоначальных представлений у детей о видах поселений людей в родном крае. </w:t>
            </w:r>
            <w:r w:rsidRPr="00122EA6">
              <w:rPr>
                <w:rFonts w:ascii="Times New Roman" w:hAnsi="Times New Roman"/>
                <w:color w:val="040402"/>
              </w:rPr>
              <w:t>Знакомить с домом, с предметами домашнего обихода</w:t>
            </w:r>
            <w:r w:rsidRPr="00122EA6">
              <w:rPr>
                <w:rFonts w:ascii="Times New Roman" w:hAnsi="Times New Roman"/>
                <w:color w:val="000000"/>
              </w:rPr>
              <w:t xml:space="preserve">, </w:t>
            </w:r>
            <w:r w:rsidRPr="00122EA6">
              <w:rPr>
                <w:rFonts w:ascii="Times New Roman" w:hAnsi="Times New Roman"/>
                <w:color w:val="040402"/>
              </w:rPr>
              <w:t>мебелью, бытовыми приборами. Знакомить с родным городом, его названием</w:t>
            </w:r>
            <w:r w:rsidRPr="00122EA6">
              <w:rPr>
                <w:rFonts w:ascii="Times New Roman" w:hAnsi="Times New Roman"/>
                <w:color w:val="242421"/>
              </w:rPr>
              <w:t xml:space="preserve">, </w:t>
            </w:r>
            <w:r w:rsidRPr="00122EA6">
              <w:rPr>
                <w:rFonts w:ascii="Times New Roman" w:hAnsi="Times New Roman"/>
                <w:color w:val="040402"/>
              </w:rPr>
              <w:t>основными достопримечательностями</w:t>
            </w:r>
          </w:p>
        </w:tc>
      </w:tr>
      <w:tr w:rsidR="00797A6F" w:rsidRPr="00122EA6" w:rsidTr="00122EA6">
        <w:tc>
          <w:tcPr>
            <w:tcW w:w="3510" w:type="dxa"/>
            <w:vAlign w:val="center"/>
          </w:tcPr>
          <w:p w:rsidR="00797A6F" w:rsidRPr="00122EA6" w:rsidRDefault="00797A6F" w:rsidP="00122EA6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Задачи</w:t>
            </w:r>
          </w:p>
        </w:tc>
        <w:tc>
          <w:tcPr>
            <w:tcW w:w="6696" w:type="dxa"/>
            <w:vAlign w:val="center"/>
          </w:tcPr>
          <w:p w:rsidR="00797A6F" w:rsidRPr="00122EA6" w:rsidRDefault="00797A6F" w:rsidP="00122EA6">
            <w:pPr>
              <w:pStyle w:val="ListParagraph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797A6F" w:rsidRPr="00122EA6" w:rsidRDefault="00797A6F" w:rsidP="00122EA6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color w:val="000000"/>
                <w:sz w:val="24"/>
                <w:szCs w:val="24"/>
              </w:rPr>
              <w:t>1. Расширить и углубить знания детей о городе Новокуйбышевск, их истории, достопримечательностях, людях - тружениках.</w:t>
            </w:r>
            <w:r w:rsidRPr="00122EA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2. Развивать нравственно-патриотические качества: гордость, гуманизм, желание сохранять и приумножать богатства города, воспитывать уважение к труду людей, создающих красивые города.</w:t>
            </w:r>
            <w:r w:rsidRPr="00122EA6">
              <w:rPr>
                <w:rFonts w:ascii="Times New Roman" w:hAnsi="Times New Roman"/>
                <w:color w:val="000000"/>
                <w:sz w:val="24"/>
                <w:szCs w:val="24"/>
              </w:rPr>
              <w:br/>
              <w:t>3. Вовлечь родителей в образовательный процесс для совместной работы по изучению города.</w:t>
            </w:r>
            <w:r w:rsidRPr="00122EA6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</w:p>
        </w:tc>
      </w:tr>
    </w:tbl>
    <w:p w:rsidR="00797A6F" w:rsidRDefault="00797A6F" w:rsidP="00AB260D">
      <w:pPr>
        <w:spacing w:after="0" w:line="240" w:lineRule="auto"/>
        <w:jc w:val="both"/>
        <w:rPr>
          <w:b/>
          <w:color w:val="943634"/>
          <w:sz w:val="24"/>
          <w:szCs w:val="24"/>
        </w:rPr>
      </w:pPr>
    </w:p>
    <w:p w:rsidR="00797A6F" w:rsidRPr="0095213A" w:rsidRDefault="00797A6F" w:rsidP="00AB260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5213A">
        <w:rPr>
          <w:rFonts w:ascii="Times New Roman" w:hAnsi="Times New Roman"/>
          <w:b/>
          <w:sz w:val="24"/>
          <w:szCs w:val="24"/>
        </w:rPr>
        <w:t>Прогнозируемый результат:</w:t>
      </w:r>
    </w:p>
    <w:p w:rsidR="00797A6F" w:rsidRPr="00EA722E" w:rsidRDefault="00797A6F" w:rsidP="00EA72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722E">
        <w:rPr>
          <w:rFonts w:ascii="Times New Roman" w:hAnsi="Times New Roman"/>
          <w:sz w:val="24"/>
          <w:szCs w:val="24"/>
        </w:rPr>
        <w:t>1. Создание необходимых условий для организации совместной деятельности с родителями, сотрудниками детского сада</w:t>
      </w:r>
    </w:p>
    <w:p w:rsidR="00797A6F" w:rsidRPr="00EA722E" w:rsidRDefault="00797A6F" w:rsidP="00EA72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722E">
        <w:rPr>
          <w:rFonts w:ascii="Times New Roman" w:hAnsi="Times New Roman"/>
          <w:sz w:val="24"/>
          <w:szCs w:val="24"/>
        </w:rPr>
        <w:t xml:space="preserve">2. Расширение знаний и интереса у детей к </w:t>
      </w:r>
      <w:r>
        <w:rPr>
          <w:rFonts w:ascii="Times New Roman" w:hAnsi="Times New Roman"/>
          <w:sz w:val="24"/>
          <w:szCs w:val="24"/>
        </w:rPr>
        <w:t>родному краю</w:t>
      </w:r>
    </w:p>
    <w:p w:rsidR="00797A6F" w:rsidRPr="00EA722E" w:rsidRDefault="00797A6F" w:rsidP="00EA72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722E">
        <w:rPr>
          <w:rFonts w:ascii="Times New Roman" w:hAnsi="Times New Roman"/>
          <w:sz w:val="24"/>
          <w:szCs w:val="24"/>
        </w:rPr>
        <w:t>3. Воспитание у детей бережного отношения к продуктам собственного труда и труда взрослых</w:t>
      </w:r>
    </w:p>
    <w:p w:rsidR="00797A6F" w:rsidRPr="00EA722E" w:rsidRDefault="00797A6F" w:rsidP="00EA722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722E">
        <w:rPr>
          <w:rFonts w:ascii="Times New Roman" w:hAnsi="Times New Roman"/>
          <w:sz w:val="24"/>
          <w:szCs w:val="24"/>
        </w:rPr>
        <w:t>4. Появление интереса у родителей к жизни ДОУ</w:t>
      </w:r>
    </w:p>
    <w:p w:rsidR="00797A6F" w:rsidRDefault="00797A6F">
      <w:pPr>
        <w:rPr>
          <w:b/>
          <w:color w:val="943634"/>
          <w:sz w:val="24"/>
          <w:szCs w:val="24"/>
        </w:rPr>
      </w:pPr>
    </w:p>
    <w:p w:rsidR="00797A6F" w:rsidRDefault="00797A6F" w:rsidP="00C94199">
      <w:pPr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C94199">
        <w:rPr>
          <w:rFonts w:ascii="Times New Roman" w:hAnsi="Times New Roman"/>
          <w:b/>
          <w:color w:val="FF0000"/>
          <w:sz w:val="32"/>
          <w:szCs w:val="32"/>
        </w:rPr>
        <w:t>Тематический план работы с детьми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210"/>
        <w:gridCol w:w="5211"/>
      </w:tblGrid>
      <w:tr w:rsidR="00797A6F" w:rsidRPr="00122EA6" w:rsidTr="00122EA6">
        <w:tc>
          <w:tcPr>
            <w:tcW w:w="5210" w:type="dxa"/>
          </w:tcPr>
          <w:p w:rsidR="00797A6F" w:rsidRPr="00122EA6" w:rsidRDefault="00797A6F" w:rsidP="00122E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sz w:val="24"/>
                <w:szCs w:val="24"/>
              </w:rPr>
              <w:t>Разделы работ</w:t>
            </w:r>
          </w:p>
        </w:tc>
        <w:tc>
          <w:tcPr>
            <w:tcW w:w="5211" w:type="dxa"/>
          </w:tcPr>
          <w:p w:rsidR="00797A6F" w:rsidRPr="00122EA6" w:rsidRDefault="00797A6F" w:rsidP="00122E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sz w:val="24"/>
                <w:szCs w:val="24"/>
              </w:rPr>
              <w:t>Основное содержание</w:t>
            </w:r>
          </w:p>
        </w:tc>
      </w:tr>
      <w:tr w:rsidR="00797A6F" w:rsidRPr="00122EA6" w:rsidTr="00122EA6">
        <w:tc>
          <w:tcPr>
            <w:tcW w:w="5210" w:type="dxa"/>
          </w:tcPr>
          <w:p w:rsidR="00797A6F" w:rsidRPr="00122EA6" w:rsidRDefault="00797A6F" w:rsidP="00122E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EA6"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5211" w:type="dxa"/>
          </w:tcPr>
          <w:p w:rsidR="00797A6F" w:rsidRPr="00122EA6" w:rsidRDefault="00797A6F" w:rsidP="00122EA6">
            <w:pPr>
              <w:spacing w:after="0" w:line="240" w:lineRule="auto"/>
              <w:ind w:left="567"/>
              <w:jc w:val="center"/>
              <w:rPr>
                <w:b/>
                <w:sz w:val="24"/>
                <w:szCs w:val="24"/>
              </w:rPr>
            </w:pPr>
            <w:r w:rsidRPr="00122EA6">
              <w:rPr>
                <w:b/>
                <w:sz w:val="24"/>
                <w:szCs w:val="24"/>
                <w:u w:val="single"/>
              </w:rPr>
              <w:t>Познание (окружающий)</w:t>
            </w:r>
          </w:p>
          <w:p w:rsidR="00797A6F" w:rsidRPr="00122EA6" w:rsidRDefault="00797A6F" w:rsidP="00122EA6">
            <w:pPr>
              <w:spacing w:after="0" w:line="240" w:lineRule="auto"/>
              <w:ind w:hanging="107"/>
              <w:rPr>
                <w:rFonts w:ascii="Times New Roman" w:hAnsi="Times New Roman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122EA6">
              <w:rPr>
                <w:rFonts w:ascii="Times New Roman" w:hAnsi="Times New Roman"/>
                <w:sz w:val="24"/>
                <w:szCs w:val="24"/>
              </w:rPr>
              <w:t xml:space="preserve">Квартира, в которой мы живем» </w:t>
            </w:r>
          </w:p>
          <w:p w:rsidR="00797A6F" w:rsidRPr="00122EA6" w:rsidRDefault="00797A6F" w:rsidP="00122EA6">
            <w:pPr>
              <w:spacing w:after="0" w:line="240" w:lineRule="auto"/>
              <w:ind w:hanging="107"/>
              <w:rPr>
                <w:rFonts w:ascii="Times New Roman" w:hAnsi="Times New Roman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sz w:val="24"/>
                <w:szCs w:val="24"/>
                <w:u w:val="single"/>
              </w:rPr>
              <w:t>(ФЭМП)</w:t>
            </w:r>
            <w:r w:rsidRPr="00122EA6">
              <w:rPr>
                <w:rFonts w:ascii="Times New Roman" w:hAnsi="Times New Roman"/>
                <w:sz w:val="24"/>
                <w:szCs w:val="24"/>
              </w:rPr>
              <w:t xml:space="preserve"> - Колесникова, зан. 10</w:t>
            </w:r>
          </w:p>
          <w:p w:rsidR="00797A6F" w:rsidRPr="00122EA6" w:rsidRDefault="00797A6F" w:rsidP="00122EA6">
            <w:pPr>
              <w:spacing w:after="0" w:line="240" w:lineRule="auto"/>
              <w:ind w:hanging="107"/>
              <w:rPr>
                <w:rFonts w:ascii="Times New Roman" w:hAnsi="Times New Roman"/>
                <w:sz w:val="24"/>
                <w:szCs w:val="24"/>
              </w:rPr>
            </w:pPr>
            <w:r w:rsidRPr="00122EA6">
              <w:rPr>
                <w:sz w:val="24"/>
                <w:szCs w:val="24"/>
                <w:u w:val="single"/>
              </w:rPr>
              <w:t xml:space="preserve">Конструирование </w:t>
            </w:r>
            <w:r w:rsidRPr="00122EA6">
              <w:rPr>
                <w:sz w:val="24"/>
                <w:szCs w:val="24"/>
              </w:rPr>
              <w:t xml:space="preserve">– </w:t>
            </w:r>
            <w:r w:rsidRPr="00122EA6">
              <w:rPr>
                <w:rFonts w:ascii="Times New Roman" w:hAnsi="Times New Roman"/>
                <w:sz w:val="24"/>
                <w:szCs w:val="24"/>
              </w:rPr>
              <w:t>«Мебель»</w:t>
            </w:r>
          </w:p>
          <w:p w:rsidR="00797A6F" w:rsidRPr="00122EA6" w:rsidRDefault="00797A6F" w:rsidP="00122EA6">
            <w:pPr>
              <w:spacing w:after="0"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122EA6">
              <w:rPr>
                <w:b/>
                <w:sz w:val="24"/>
                <w:szCs w:val="24"/>
                <w:u w:val="single"/>
              </w:rPr>
              <w:t>Художественное творчество</w:t>
            </w:r>
          </w:p>
          <w:p w:rsidR="00797A6F" w:rsidRPr="00122EA6" w:rsidRDefault="00797A6F" w:rsidP="00122EA6">
            <w:pPr>
              <w:spacing w:after="0" w:line="240" w:lineRule="auto"/>
              <w:ind w:left="-107"/>
              <w:rPr>
                <w:sz w:val="24"/>
                <w:szCs w:val="24"/>
                <w:u w:val="single"/>
              </w:rPr>
            </w:pPr>
            <w:r w:rsidRPr="00122EA6">
              <w:rPr>
                <w:sz w:val="24"/>
                <w:szCs w:val="24"/>
                <w:u w:val="single"/>
              </w:rPr>
              <w:t>Рисование</w:t>
            </w:r>
            <w:r w:rsidRPr="00122EA6">
              <w:rPr>
                <w:sz w:val="24"/>
                <w:szCs w:val="24"/>
              </w:rPr>
              <w:t xml:space="preserve"> – </w:t>
            </w:r>
            <w:r w:rsidRPr="00122EA6">
              <w:rPr>
                <w:rFonts w:ascii="Times New Roman" w:hAnsi="Times New Roman"/>
                <w:sz w:val="24"/>
                <w:szCs w:val="24"/>
              </w:rPr>
              <w:t>«Из трубы идет дымок», «Рисуем ворота»</w:t>
            </w:r>
          </w:p>
          <w:p w:rsidR="00797A6F" w:rsidRPr="00122EA6" w:rsidRDefault="00797A6F" w:rsidP="00122EA6">
            <w:pPr>
              <w:spacing w:after="0" w:line="240" w:lineRule="auto"/>
              <w:ind w:left="-107"/>
              <w:rPr>
                <w:rFonts w:ascii="Times New Roman" w:hAnsi="Times New Roman"/>
                <w:sz w:val="24"/>
                <w:szCs w:val="24"/>
              </w:rPr>
            </w:pPr>
            <w:r w:rsidRPr="00122EA6">
              <w:rPr>
                <w:sz w:val="24"/>
                <w:szCs w:val="24"/>
                <w:u w:val="single"/>
              </w:rPr>
              <w:t>Лепка</w:t>
            </w:r>
            <w:r w:rsidRPr="00122EA6">
              <w:rPr>
                <w:sz w:val="24"/>
                <w:szCs w:val="24"/>
              </w:rPr>
              <w:t xml:space="preserve"> – </w:t>
            </w:r>
            <w:r w:rsidRPr="00122EA6">
              <w:rPr>
                <w:rFonts w:ascii="Times New Roman" w:hAnsi="Times New Roman"/>
                <w:sz w:val="24"/>
                <w:szCs w:val="24"/>
              </w:rPr>
              <w:t>«Маленькому Илюшке – я подарила игрушку»</w:t>
            </w:r>
          </w:p>
          <w:p w:rsidR="00797A6F" w:rsidRPr="00122EA6" w:rsidRDefault="00797A6F" w:rsidP="00122EA6">
            <w:pPr>
              <w:spacing w:after="0" w:line="240" w:lineRule="auto"/>
              <w:ind w:left="-107"/>
              <w:rPr>
                <w:rFonts w:ascii="Times New Roman" w:hAnsi="Times New Roman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sz w:val="24"/>
                <w:szCs w:val="24"/>
                <w:u w:val="single"/>
              </w:rPr>
              <w:t>Аппликация</w:t>
            </w:r>
            <w:r w:rsidRPr="00122EA6">
              <w:rPr>
                <w:rFonts w:ascii="Times New Roman" w:hAnsi="Times New Roman"/>
                <w:sz w:val="24"/>
                <w:szCs w:val="24"/>
              </w:rPr>
              <w:t xml:space="preserve"> - «</w:t>
            </w:r>
            <w:r w:rsidRPr="00122EA6">
              <w:rPr>
                <w:rFonts w:ascii="Times New Roman" w:hAnsi="Times New Roman"/>
                <w:sz w:val="24"/>
                <w:szCs w:val="24"/>
                <w:lang w:eastAsia="ru-RU"/>
              </w:rPr>
              <w:t>Дома высокие и низкие</w:t>
            </w:r>
            <w:r w:rsidRPr="00122EA6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797A6F" w:rsidRPr="00122EA6" w:rsidRDefault="00797A6F" w:rsidP="00122EA6">
            <w:pPr>
              <w:spacing w:after="0" w:line="240" w:lineRule="auto"/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EA6">
              <w:rPr>
                <w:b/>
                <w:sz w:val="24"/>
                <w:szCs w:val="24"/>
                <w:u w:val="single"/>
              </w:rPr>
              <w:t>Чтение художественной литературы</w:t>
            </w:r>
            <w:r w:rsidRPr="00122EA6">
              <w:rPr>
                <w:b/>
                <w:sz w:val="24"/>
                <w:szCs w:val="24"/>
              </w:rPr>
              <w:t xml:space="preserve"> </w:t>
            </w:r>
            <w:r w:rsidRPr="00122EA6">
              <w:rPr>
                <w:sz w:val="24"/>
                <w:szCs w:val="24"/>
              </w:rPr>
              <w:t xml:space="preserve">  «</w:t>
            </w:r>
            <w:r w:rsidRPr="00122EA6">
              <w:rPr>
                <w:rFonts w:ascii="Times New Roman" w:hAnsi="Times New Roman"/>
                <w:sz w:val="24"/>
                <w:szCs w:val="24"/>
              </w:rPr>
              <w:t>Всех излечит исцелит …»</w:t>
            </w:r>
          </w:p>
          <w:p w:rsidR="00797A6F" w:rsidRPr="00122EA6" w:rsidRDefault="00797A6F" w:rsidP="00122EA6">
            <w:pPr>
              <w:spacing w:after="0" w:line="240" w:lineRule="auto"/>
              <w:ind w:left="567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EA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Коммуникация</w:t>
            </w:r>
          </w:p>
          <w:p w:rsidR="00797A6F" w:rsidRPr="00122EA6" w:rsidRDefault="00797A6F" w:rsidP="00122EA6">
            <w:pPr>
              <w:spacing w:after="0" w:line="240" w:lineRule="auto"/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sz w:val="24"/>
                <w:szCs w:val="24"/>
              </w:rPr>
              <w:t xml:space="preserve">«Квартира куклы Светы» </w:t>
            </w:r>
          </w:p>
          <w:p w:rsidR="00797A6F" w:rsidRPr="00122EA6" w:rsidRDefault="00797A6F" w:rsidP="00122EA6">
            <w:pPr>
              <w:spacing w:after="0" w:line="240" w:lineRule="auto"/>
              <w:ind w:left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Музыка</w:t>
            </w:r>
          </w:p>
          <w:p w:rsidR="00797A6F" w:rsidRPr="00122EA6" w:rsidRDefault="00797A6F" w:rsidP="00122EA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sz w:val="24"/>
                <w:szCs w:val="24"/>
              </w:rPr>
              <w:t>Песня « Детский сад» слова Т.Волгиной, музыка А. Филиппенко</w:t>
            </w:r>
          </w:p>
        </w:tc>
      </w:tr>
      <w:tr w:rsidR="00797A6F" w:rsidRPr="00122EA6" w:rsidTr="00122EA6">
        <w:tc>
          <w:tcPr>
            <w:tcW w:w="10421" w:type="dxa"/>
            <w:gridSpan w:val="2"/>
          </w:tcPr>
          <w:p w:rsidR="00797A6F" w:rsidRPr="00122EA6" w:rsidRDefault="00797A6F" w:rsidP="00122E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EA6">
              <w:rPr>
                <w:rFonts w:ascii="Times New Roman" w:hAnsi="Times New Roman"/>
                <w:b/>
                <w:sz w:val="24"/>
                <w:szCs w:val="24"/>
              </w:rPr>
              <w:t>Совместная деятельность</w:t>
            </w:r>
          </w:p>
        </w:tc>
      </w:tr>
      <w:tr w:rsidR="00797A6F" w:rsidRPr="00122EA6" w:rsidTr="00122EA6">
        <w:tc>
          <w:tcPr>
            <w:tcW w:w="5210" w:type="dxa"/>
          </w:tcPr>
          <w:p w:rsidR="00797A6F" w:rsidRPr="00122EA6" w:rsidRDefault="00797A6F" w:rsidP="00122E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EA6">
              <w:rPr>
                <w:rFonts w:ascii="Times New Roman" w:hAnsi="Times New Roman"/>
                <w:b/>
                <w:sz w:val="24"/>
                <w:szCs w:val="24"/>
              </w:rPr>
              <w:t xml:space="preserve">Беседы </w:t>
            </w:r>
          </w:p>
        </w:tc>
        <w:tc>
          <w:tcPr>
            <w:tcW w:w="5211" w:type="dxa"/>
          </w:tcPr>
          <w:p w:rsidR="00797A6F" w:rsidRPr="00122EA6" w:rsidRDefault="00797A6F" w:rsidP="00122EA6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2EA6">
              <w:rPr>
                <w:rFonts w:ascii="Times New Roman" w:hAnsi="Times New Roman"/>
                <w:sz w:val="24"/>
                <w:szCs w:val="24"/>
                <w:lang w:eastAsia="ru-RU"/>
              </w:rPr>
              <w:t>- Беседа «Хорошо жить там, где ты родился».</w:t>
            </w:r>
          </w:p>
          <w:p w:rsidR="00797A6F" w:rsidRPr="00122EA6" w:rsidRDefault="00797A6F" w:rsidP="00122EA6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2EA6">
              <w:rPr>
                <w:rFonts w:ascii="Times New Roman" w:hAnsi="Times New Roman"/>
                <w:sz w:val="24"/>
                <w:szCs w:val="24"/>
                <w:lang w:eastAsia="ru-RU"/>
              </w:rPr>
              <w:t>- Подбор и просмотр видео на  тематику «Разные дома».</w:t>
            </w:r>
          </w:p>
          <w:p w:rsidR="00797A6F" w:rsidRPr="00122EA6" w:rsidRDefault="00797A6F" w:rsidP="00122EA6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2EA6">
              <w:rPr>
                <w:rFonts w:ascii="Times New Roman" w:hAnsi="Times New Roman"/>
                <w:sz w:val="24"/>
                <w:szCs w:val="24"/>
                <w:lang w:eastAsia="ru-RU"/>
              </w:rPr>
              <w:t>- Чтение и обсуждение сказок, песен, стихов, отгадывание загадок (про дом, город);</w:t>
            </w:r>
          </w:p>
          <w:p w:rsidR="00797A6F" w:rsidRPr="00122EA6" w:rsidRDefault="00797A6F" w:rsidP="00122EA6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2EA6">
              <w:rPr>
                <w:rFonts w:ascii="Times New Roman" w:hAnsi="Times New Roman"/>
                <w:sz w:val="24"/>
                <w:szCs w:val="24"/>
                <w:lang w:eastAsia="ru-RU"/>
              </w:rPr>
              <w:t>- Подбор и разучивание стихов про город.</w:t>
            </w:r>
          </w:p>
          <w:p w:rsidR="00797A6F" w:rsidRPr="00122EA6" w:rsidRDefault="00797A6F" w:rsidP="00122EA6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2EA6">
              <w:rPr>
                <w:rFonts w:ascii="Times New Roman" w:hAnsi="Times New Roman"/>
                <w:sz w:val="24"/>
                <w:szCs w:val="24"/>
                <w:lang w:eastAsia="ru-RU"/>
              </w:rPr>
              <w:t>- Подбор и рассматривание репродукций, фотографий, открыток;</w:t>
            </w:r>
          </w:p>
          <w:p w:rsidR="00797A6F" w:rsidRPr="00122EA6" w:rsidRDefault="00797A6F" w:rsidP="00122EA6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2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Подбор картинок и создание альбома «Мой любимый город» </w:t>
            </w:r>
          </w:p>
          <w:p w:rsidR="00797A6F" w:rsidRPr="00122EA6" w:rsidRDefault="00797A6F" w:rsidP="00122EA6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2EA6">
              <w:rPr>
                <w:rFonts w:ascii="Times New Roman" w:hAnsi="Times New Roman"/>
                <w:sz w:val="24"/>
                <w:szCs w:val="24"/>
                <w:lang w:eastAsia="ru-RU"/>
              </w:rPr>
              <w:t>- Организация конкурса рисунков «Дом, в котором я живу».</w:t>
            </w:r>
          </w:p>
        </w:tc>
      </w:tr>
      <w:tr w:rsidR="00797A6F" w:rsidRPr="00122EA6" w:rsidTr="00122EA6">
        <w:tc>
          <w:tcPr>
            <w:tcW w:w="5210" w:type="dxa"/>
          </w:tcPr>
          <w:p w:rsidR="00797A6F" w:rsidRPr="00122EA6" w:rsidRDefault="00797A6F" w:rsidP="00122E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EA6">
              <w:rPr>
                <w:rFonts w:ascii="Times New Roman" w:hAnsi="Times New Roman"/>
                <w:b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5211" w:type="dxa"/>
          </w:tcPr>
          <w:p w:rsidR="00797A6F" w:rsidRPr="00122EA6" w:rsidRDefault="00797A6F" w:rsidP="00122E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sz w:val="24"/>
                <w:szCs w:val="24"/>
              </w:rPr>
              <w:t>Стихотворение З. Александровой «Катя в яслях»</w:t>
            </w:r>
          </w:p>
          <w:p w:rsidR="00797A6F" w:rsidRPr="00122EA6" w:rsidRDefault="00797A6F" w:rsidP="00122EA6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2EA6">
              <w:rPr>
                <w:rFonts w:ascii="Times New Roman" w:hAnsi="Times New Roman"/>
                <w:sz w:val="24"/>
                <w:szCs w:val="24"/>
              </w:rPr>
              <w:t>Рассматривание иллюстраций. Дидактическая  игра «Кукольный детский сад». Чтение стихов.</w:t>
            </w:r>
          </w:p>
        </w:tc>
      </w:tr>
      <w:tr w:rsidR="00797A6F" w:rsidRPr="00122EA6" w:rsidTr="00122EA6">
        <w:tc>
          <w:tcPr>
            <w:tcW w:w="5210" w:type="dxa"/>
          </w:tcPr>
          <w:p w:rsidR="00797A6F" w:rsidRPr="00122EA6" w:rsidRDefault="00797A6F" w:rsidP="00122E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EA6">
              <w:rPr>
                <w:rFonts w:ascii="Times New Roman" w:hAnsi="Times New Roman"/>
                <w:b/>
                <w:sz w:val="24"/>
                <w:szCs w:val="24"/>
              </w:rPr>
              <w:t>Коммуникация</w:t>
            </w:r>
          </w:p>
        </w:tc>
        <w:tc>
          <w:tcPr>
            <w:tcW w:w="5211" w:type="dxa"/>
          </w:tcPr>
          <w:p w:rsidR="00797A6F" w:rsidRPr="00122EA6" w:rsidRDefault="00797A6F" w:rsidP="00122E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2EA6">
              <w:rPr>
                <w:rFonts w:ascii="Times New Roman" w:hAnsi="Times New Roman"/>
                <w:sz w:val="24"/>
                <w:szCs w:val="24"/>
                <w:lang w:eastAsia="ru-RU"/>
              </w:rPr>
              <w:t>Заучивание стихов про город, про свою Родину</w:t>
            </w:r>
          </w:p>
          <w:p w:rsidR="00797A6F" w:rsidRPr="00122EA6" w:rsidRDefault="00797A6F" w:rsidP="00122E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2EA6">
              <w:rPr>
                <w:rFonts w:ascii="Times New Roman" w:hAnsi="Times New Roman"/>
                <w:sz w:val="24"/>
                <w:szCs w:val="24"/>
              </w:rPr>
              <w:t>Отгадывание загадок</w:t>
            </w:r>
          </w:p>
        </w:tc>
      </w:tr>
      <w:tr w:rsidR="00797A6F" w:rsidRPr="00122EA6" w:rsidTr="00122EA6">
        <w:tc>
          <w:tcPr>
            <w:tcW w:w="5210" w:type="dxa"/>
          </w:tcPr>
          <w:p w:rsidR="00797A6F" w:rsidRPr="00122EA6" w:rsidRDefault="00797A6F" w:rsidP="00122E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EA6">
              <w:rPr>
                <w:rFonts w:ascii="Times New Roman" w:hAnsi="Times New Roman"/>
                <w:b/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5211" w:type="dxa"/>
          </w:tcPr>
          <w:p w:rsidR="00797A6F" w:rsidRPr="00122EA6" w:rsidRDefault="00797A6F" w:rsidP="00122E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sz w:val="24"/>
                <w:szCs w:val="24"/>
              </w:rPr>
              <w:t>Раскраски на данную тему</w:t>
            </w:r>
          </w:p>
        </w:tc>
      </w:tr>
      <w:tr w:rsidR="00797A6F" w:rsidRPr="00122EA6" w:rsidTr="00122EA6">
        <w:tc>
          <w:tcPr>
            <w:tcW w:w="5210" w:type="dxa"/>
          </w:tcPr>
          <w:p w:rsidR="00797A6F" w:rsidRPr="00122EA6" w:rsidRDefault="00797A6F" w:rsidP="00122E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EA6"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</w:tc>
        <w:tc>
          <w:tcPr>
            <w:tcW w:w="5211" w:type="dxa"/>
          </w:tcPr>
          <w:p w:rsidR="00797A6F" w:rsidRPr="00122EA6" w:rsidRDefault="00797A6F" w:rsidP="00122EA6">
            <w:pPr>
              <w:shd w:val="clear" w:color="auto" w:fill="FFFFFF"/>
              <w:spacing w:before="141" w:after="141" w:line="198" w:lineRule="atLeast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22EA6">
              <w:rPr>
                <w:rFonts w:ascii="Times New Roman" w:hAnsi="Times New Roman"/>
                <w:sz w:val="24"/>
                <w:szCs w:val="24"/>
              </w:rPr>
              <w:t>Песня « Детский сад» слова Т.Волгиной, музыка А. Филиппенко</w:t>
            </w:r>
          </w:p>
        </w:tc>
      </w:tr>
      <w:tr w:rsidR="00797A6F" w:rsidRPr="00122EA6" w:rsidTr="00122EA6">
        <w:tc>
          <w:tcPr>
            <w:tcW w:w="5210" w:type="dxa"/>
          </w:tcPr>
          <w:p w:rsidR="00797A6F" w:rsidRPr="00122EA6" w:rsidRDefault="00797A6F" w:rsidP="00122E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EA6">
              <w:rPr>
                <w:rFonts w:ascii="Times New Roman" w:hAnsi="Times New Roman"/>
                <w:b/>
                <w:sz w:val="24"/>
                <w:szCs w:val="24"/>
              </w:rPr>
              <w:t>Игровая деятельность</w:t>
            </w:r>
          </w:p>
        </w:tc>
        <w:tc>
          <w:tcPr>
            <w:tcW w:w="5211" w:type="dxa"/>
          </w:tcPr>
          <w:p w:rsidR="00797A6F" w:rsidRPr="00122EA6" w:rsidRDefault="00797A6F" w:rsidP="00122E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EA6">
              <w:rPr>
                <w:rFonts w:ascii="Times New Roman" w:hAnsi="Times New Roman"/>
                <w:b/>
                <w:sz w:val="24"/>
                <w:szCs w:val="24"/>
              </w:rPr>
              <w:t>Дидактические игры и упражнения</w:t>
            </w:r>
          </w:p>
          <w:p w:rsidR="00797A6F" w:rsidRPr="00122EA6" w:rsidRDefault="00797A6F" w:rsidP="00122E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sz w:val="24"/>
                <w:szCs w:val="24"/>
              </w:rPr>
              <w:t>«Узнай и назови», «Разрезные картинки»,  «Разложи правильно» и другие.</w:t>
            </w:r>
          </w:p>
          <w:p w:rsidR="00797A6F" w:rsidRPr="00122EA6" w:rsidRDefault="00797A6F" w:rsidP="00122E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2EA6">
              <w:rPr>
                <w:rFonts w:ascii="Times New Roman" w:hAnsi="Times New Roman"/>
                <w:b/>
                <w:sz w:val="24"/>
                <w:szCs w:val="24"/>
              </w:rPr>
              <w:t>Подвижные игры</w:t>
            </w:r>
          </w:p>
          <w:p w:rsidR="00797A6F" w:rsidRPr="00122EA6" w:rsidRDefault="00797A6F" w:rsidP="00122E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sz w:val="24"/>
                <w:szCs w:val="24"/>
              </w:rPr>
              <w:t>«Изобрази, что можно сделать с этим предметом»</w:t>
            </w:r>
          </w:p>
          <w:p w:rsidR="00797A6F" w:rsidRPr="00122EA6" w:rsidRDefault="00797A6F" w:rsidP="00122E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2EA6">
              <w:rPr>
                <w:rFonts w:ascii="Times New Roman" w:hAnsi="Times New Roman"/>
                <w:sz w:val="24"/>
                <w:szCs w:val="24"/>
              </w:rPr>
              <w:t xml:space="preserve">«Золотые ворота» </w:t>
            </w:r>
          </w:p>
          <w:p w:rsidR="00797A6F" w:rsidRPr="00122EA6" w:rsidRDefault="00797A6F" w:rsidP="00122E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2EA6">
              <w:rPr>
                <w:rFonts w:ascii="Times New Roman" w:hAnsi="Times New Roman"/>
                <w:b/>
                <w:sz w:val="24"/>
                <w:szCs w:val="24"/>
              </w:rPr>
              <w:t>Сюжетно-ролевые игры:</w:t>
            </w:r>
          </w:p>
          <w:p w:rsidR="00797A6F" w:rsidRPr="00122EA6" w:rsidRDefault="00797A6F" w:rsidP="00122E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sz w:val="24"/>
                <w:szCs w:val="24"/>
              </w:rPr>
              <w:t>«Мы путешествуем на автобусе по родному городу»</w:t>
            </w:r>
          </w:p>
          <w:p w:rsidR="00797A6F" w:rsidRPr="00122EA6" w:rsidRDefault="00797A6F" w:rsidP="00122E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sz w:val="24"/>
                <w:szCs w:val="24"/>
              </w:rPr>
              <w:t xml:space="preserve"> «Строители»</w:t>
            </w:r>
          </w:p>
          <w:p w:rsidR="00797A6F" w:rsidRPr="00122EA6" w:rsidRDefault="00797A6F" w:rsidP="00122E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sz w:val="24"/>
                <w:szCs w:val="24"/>
              </w:rPr>
              <w:t xml:space="preserve"> «Семья» и т.д.</w:t>
            </w:r>
          </w:p>
          <w:p w:rsidR="00797A6F" w:rsidRPr="00122EA6" w:rsidRDefault="00797A6F" w:rsidP="00122E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b/>
                <w:sz w:val="24"/>
                <w:szCs w:val="24"/>
              </w:rPr>
              <w:t>Словесные игры</w:t>
            </w:r>
            <w:r w:rsidRPr="00122EA6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797A6F" w:rsidRPr="00122EA6" w:rsidRDefault="00797A6F" w:rsidP="00122E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sz w:val="24"/>
                <w:szCs w:val="24"/>
              </w:rPr>
              <w:t>«Назови по образцу», «Назови ласково», «Скажи со словом «городской», «Хорошо – плохо», «Из какого музея эта вещь?»</w:t>
            </w:r>
          </w:p>
          <w:p w:rsidR="00797A6F" w:rsidRPr="00122EA6" w:rsidRDefault="00797A6F" w:rsidP="00122E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2EA6">
              <w:rPr>
                <w:rFonts w:ascii="Times New Roman" w:hAnsi="Times New Roman"/>
                <w:b/>
                <w:sz w:val="24"/>
                <w:szCs w:val="24"/>
              </w:rPr>
              <w:t>Настольные игры</w:t>
            </w:r>
          </w:p>
          <w:p w:rsidR="00797A6F" w:rsidRPr="00122EA6" w:rsidRDefault="00797A6F" w:rsidP="00122EA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22EA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«Угадай какое дерево?»; «С какой ветки детки»; «Укрась ёлочку» -шнуровка.</w:t>
            </w:r>
          </w:p>
        </w:tc>
      </w:tr>
      <w:tr w:rsidR="00797A6F" w:rsidRPr="00122EA6" w:rsidTr="00122EA6">
        <w:tc>
          <w:tcPr>
            <w:tcW w:w="5210" w:type="dxa"/>
          </w:tcPr>
          <w:p w:rsidR="00797A6F" w:rsidRPr="00122EA6" w:rsidRDefault="00797A6F" w:rsidP="00122EA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22EA6">
              <w:rPr>
                <w:rFonts w:ascii="Times New Roman" w:hAnsi="Times New Roman"/>
                <w:b/>
                <w:sz w:val="24"/>
                <w:szCs w:val="24"/>
              </w:rPr>
              <w:t>Наблюдения</w:t>
            </w:r>
          </w:p>
        </w:tc>
        <w:tc>
          <w:tcPr>
            <w:tcW w:w="5211" w:type="dxa"/>
          </w:tcPr>
          <w:p w:rsidR="00797A6F" w:rsidRPr="00122EA6" w:rsidRDefault="00797A6F" w:rsidP="00122EA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22EA6">
              <w:rPr>
                <w:rFonts w:ascii="Times New Roman" w:hAnsi="Times New Roman"/>
                <w:sz w:val="24"/>
                <w:szCs w:val="24"/>
              </w:rPr>
              <w:t>За птицами, транспортом, прохожими людьми, работой дворника; природными явлениями</w:t>
            </w:r>
          </w:p>
        </w:tc>
      </w:tr>
    </w:tbl>
    <w:p w:rsidR="00797A6F" w:rsidRPr="002765ED" w:rsidRDefault="00797A6F" w:rsidP="00306D15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2765ED">
        <w:rPr>
          <w:rFonts w:ascii="Times New Roman" w:hAnsi="Times New Roman"/>
          <w:b/>
          <w:sz w:val="24"/>
          <w:szCs w:val="24"/>
        </w:rPr>
        <w:t>Работа с родителями</w:t>
      </w:r>
    </w:p>
    <w:p w:rsidR="00797A6F" w:rsidRPr="00C850AA" w:rsidRDefault="00797A6F" w:rsidP="00C850AA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850AA">
        <w:rPr>
          <w:rFonts w:ascii="Times New Roman" w:hAnsi="Times New Roman"/>
          <w:sz w:val="24"/>
          <w:szCs w:val="24"/>
        </w:rPr>
        <w:t>Материал в уголок родителей «Наш город».</w:t>
      </w:r>
    </w:p>
    <w:p w:rsidR="00797A6F" w:rsidRDefault="00797A6F" w:rsidP="00C850AA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Ширма</w:t>
      </w:r>
      <w:r w:rsidRPr="00C850AA">
        <w:rPr>
          <w:rFonts w:ascii="Times New Roman" w:hAnsi="Times New Roman"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Опасные предметы дома</w:t>
      </w:r>
      <w:r w:rsidRPr="00C850AA">
        <w:rPr>
          <w:rFonts w:ascii="Times New Roman" w:hAnsi="Times New Roman"/>
          <w:sz w:val="24"/>
          <w:szCs w:val="24"/>
        </w:rPr>
        <w:t>».</w:t>
      </w:r>
    </w:p>
    <w:p w:rsidR="00797A6F" w:rsidRDefault="00797A6F" w:rsidP="00C850AA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Ширма «Чем я занимаюсь дома»</w:t>
      </w:r>
    </w:p>
    <w:p w:rsidR="00797A6F" w:rsidRDefault="00797A6F" w:rsidP="00C850AA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Ширма «Один дома»</w:t>
      </w:r>
    </w:p>
    <w:p w:rsidR="00797A6F" w:rsidRPr="00C850AA" w:rsidRDefault="00797A6F" w:rsidP="00C850AA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Ширма «Здоровье детей в детском саду»</w:t>
      </w:r>
    </w:p>
    <w:p w:rsidR="00797A6F" w:rsidRDefault="00797A6F" w:rsidP="00C850AA">
      <w:pPr>
        <w:numPr>
          <w:ilvl w:val="0"/>
          <w:numId w:val="10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C850AA">
        <w:rPr>
          <w:rFonts w:ascii="Times New Roman" w:hAnsi="Times New Roman"/>
          <w:sz w:val="24"/>
          <w:szCs w:val="24"/>
        </w:rPr>
        <w:t>Консультация для родителей «Что мы знаем о нашем городе».</w:t>
      </w:r>
    </w:p>
    <w:p w:rsidR="00797A6F" w:rsidRDefault="00797A6F" w:rsidP="00AE0092">
      <w:pPr>
        <w:pStyle w:val="ListParagraph"/>
        <w:numPr>
          <w:ilvl w:val="0"/>
          <w:numId w:val="10"/>
        </w:numPr>
        <w:ind w:right="30"/>
        <w:outlineLvl w:val="1"/>
        <w:rPr>
          <w:rFonts w:ascii="Times New Roman" w:hAnsi="Times New Roman"/>
          <w:bCs/>
          <w:sz w:val="24"/>
          <w:szCs w:val="24"/>
        </w:rPr>
      </w:pPr>
      <w:r w:rsidRPr="00AE0092">
        <w:rPr>
          <w:rFonts w:ascii="Times New Roman" w:hAnsi="Times New Roman"/>
          <w:bCs/>
          <w:sz w:val="24"/>
          <w:szCs w:val="24"/>
        </w:rPr>
        <w:t>Консультация для родителей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AE0092">
        <w:rPr>
          <w:rFonts w:ascii="Times New Roman" w:hAnsi="Times New Roman"/>
          <w:bCs/>
          <w:sz w:val="24"/>
          <w:szCs w:val="24"/>
        </w:rPr>
        <w:t>«Роль семьи в воспитании детей»</w:t>
      </w:r>
    </w:p>
    <w:p w:rsidR="00797A6F" w:rsidRPr="00496A3A" w:rsidRDefault="00797A6F" w:rsidP="00496A3A">
      <w:pPr>
        <w:pStyle w:val="ListParagraph"/>
        <w:numPr>
          <w:ilvl w:val="0"/>
          <w:numId w:val="10"/>
        </w:numPr>
        <w:ind w:right="30"/>
        <w:outlineLvl w:val="1"/>
        <w:rPr>
          <w:rFonts w:ascii="Times New Roman" w:hAnsi="Times New Roman"/>
          <w:bCs/>
          <w:sz w:val="24"/>
          <w:szCs w:val="24"/>
        </w:rPr>
      </w:pPr>
      <w:r w:rsidRPr="00AE0092">
        <w:rPr>
          <w:rFonts w:ascii="Times New Roman" w:hAnsi="Times New Roman"/>
          <w:bCs/>
          <w:sz w:val="24"/>
          <w:szCs w:val="24"/>
        </w:rPr>
        <w:t>Консультация для родителей</w:t>
      </w:r>
      <w:r>
        <w:rPr>
          <w:rFonts w:ascii="Times New Roman" w:hAnsi="Times New Roman"/>
          <w:bCs/>
          <w:sz w:val="24"/>
          <w:szCs w:val="24"/>
        </w:rPr>
        <w:t xml:space="preserve"> «Грипп. Как уберечься от гриппа»</w:t>
      </w:r>
    </w:p>
    <w:p w:rsidR="00797A6F" w:rsidRPr="00C850AA" w:rsidRDefault="00797A6F" w:rsidP="00AE0092">
      <w:pPr>
        <w:pStyle w:val="ListParagraph"/>
        <w:numPr>
          <w:ilvl w:val="0"/>
          <w:numId w:val="10"/>
        </w:numPr>
        <w:ind w:right="30"/>
        <w:outlineLvl w:val="1"/>
        <w:rPr>
          <w:rFonts w:ascii="Times New Roman" w:hAnsi="Times New Roman"/>
          <w:sz w:val="24"/>
          <w:szCs w:val="24"/>
        </w:rPr>
      </w:pPr>
      <w:r w:rsidRPr="00C850AA">
        <w:rPr>
          <w:rFonts w:ascii="Times New Roman" w:hAnsi="Times New Roman"/>
          <w:sz w:val="24"/>
          <w:szCs w:val="24"/>
        </w:rPr>
        <w:t xml:space="preserve">Индивидуальные беседы с родителями на тему патриотического воспитания детей. </w:t>
      </w:r>
    </w:p>
    <w:p w:rsidR="00797A6F" w:rsidRPr="00AE0092" w:rsidRDefault="00797A6F" w:rsidP="00496A3A">
      <w:pPr>
        <w:pStyle w:val="ListParagraph"/>
        <w:numPr>
          <w:ilvl w:val="0"/>
          <w:numId w:val="10"/>
        </w:numPr>
        <w:ind w:right="30"/>
        <w:jc w:val="both"/>
        <w:outlineLvl w:val="1"/>
        <w:rPr>
          <w:rFonts w:ascii="Times New Roman" w:hAnsi="Times New Roman"/>
          <w:bCs/>
          <w:sz w:val="24"/>
          <w:szCs w:val="24"/>
        </w:rPr>
      </w:pPr>
      <w:r w:rsidRPr="00AE0092">
        <w:rPr>
          <w:rFonts w:ascii="Times New Roman" w:hAnsi="Times New Roman"/>
          <w:sz w:val="24"/>
          <w:szCs w:val="24"/>
        </w:rPr>
        <w:t>Знакомство родителей с работами детей по художественному творчеству на тему «Наша Волга».</w:t>
      </w:r>
    </w:p>
    <w:p w:rsidR="00797A6F" w:rsidRDefault="00797A6F" w:rsidP="00C850AA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50AA">
        <w:rPr>
          <w:rFonts w:ascii="Times New Roman" w:hAnsi="Times New Roman"/>
          <w:sz w:val="24"/>
          <w:szCs w:val="24"/>
        </w:rPr>
        <w:t xml:space="preserve">Дети </w:t>
      </w:r>
      <w:r>
        <w:rPr>
          <w:rFonts w:ascii="Times New Roman" w:hAnsi="Times New Roman"/>
          <w:sz w:val="24"/>
          <w:szCs w:val="24"/>
        </w:rPr>
        <w:t xml:space="preserve">вместе с родителями </w:t>
      </w:r>
      <w:r w:rsidRPr="00C850AA">
        <w:rPr>
          <w:rFonts w:ascii="Times New Roman" w:hAnsi="Times New Roman"/>
          <w:sz w:val="24"/>
          <w:szCs w:val="24"/>
        </w:rPr>
        <w:t>собирают рисунки, аппликации, открытки</w:t>
      </w:r>
      <w:r w:rsidRPr="00C850AA">
        <w:rPr>
          <w:rFonts w:ascii="Times New Roman" w:hAnsi="Times New Roman"/>
          <w:b/>
          <w:sz w:val="24"/>
          <w:szCs w:val="24"/>
        </w:rPr>
        <w:t xml:space="preserve">, </w:t>
      </w:r>
      <w:r w:rsidRPr="00C850AA">
        <w:rPr>
          <w:rFonts w:ascii="Times New Roman" w:hAnsi="Times New Roman"/>
          <w:sz w:val="24"/>
          <w:szCs w:val="24"/>
        </w:rPr>
        <w:t>фотографии и оформляют альбом.</w:t>
      </w:r>
    </w:p>
    <w:p w:rsidR="00797A6F" w:rsidRDefault="00797A6F" w:rsidP="00ED7584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D7584">
        <w:rPr>
          <w:rFonts w:ascii="Times New Roman" w:hAnsi="Times New Roman"/>
          <w:sz w:val="24"/>
          <w:szCs w:val="24"/>
          <w:lang w:eastAsia="ru-RU"/>
        </w:rPr>
        <w:t>Привлечь родителей к проведению проекта</w:t>
      </w:r>
    </w:p>
    <w:p w:rsidR="00797A6F" w:rsidRDefault="00797A6F" w:rsidP="00ED7584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D7584">
        <w:rPr>
          <w:rFonts w:ascii="Times New Roman" w:hAnsi="Times New Roman"/>
          <w:sz w:val="24"/>
          <w:szCs w:val="24"/>
          <w:lang w:eastAsia="ru-RU"/>
        </w:rPr>
        <w:t>Домашнее задание для родителей и детей: фотографии ребенка «Игры в моем доме» или «Путешествие по дому».</w:t>
      </w:r>
    </w:p>
    <w:p w:rsidR="00797A6F" w:rsidRDefault="00797A6F" w:rsidP="00ED7584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D7584">
        <w:rPr>
          <w:rFonts w:ascii="Times New Roman" w:hAnsi="Times New Roman"/>
          <w:sz w:val="24"/>
          <w:szCs w:val="24"/>
          <w:lang w:eastAsia="ru-RU"/>
        </w:rPr>
        <w:t>Привлечь родителей к составлению рассказа с фотографиями «Дом, в котором я живу»</w:t>
      </w:r>
    </w:p>
    <w:p w:rsidR="00797A6F" w:rsidRPr="00AE0092" w:rsidRDefault="00797A6F" w:rsidP="00AE0092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Творческая выставка совме</w:t>
      </w:r>
      <w:r w:rsidRPr="00ED7584">
        <w:rPr>
          <w:rFonts w:ascii="Times New Roman" w:hAnsi="Times New Roman"/>
          <w:sz w:val="24"/>
          <w:szCs w:val="24"/>
          <w:lang w:eastAsia="ru-RU"/>
        </w:rPr>
        <w:t>стно с родителями «М</w:t>
      </w:r>
      <w:r>
        <w:rPr>
          <w:rFonts w:ascii="Times New Roman" w:hAnsi="Times New Roman"/>
          <w:sz w:val="24"/>
          <w:szCs w:val="24"/>
          <w:lang w:eastAsia="ru-RU"/>
        </w:rPr>
        <w:t>ой дом».</w:t>
      </w:r>
    </w:p>
    <w:p w:rsidR="00797A6F" w:rsidRPr="00C850AA" w:rsidRDefault="00797A6F" w:rsidP="00ED75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97A6F" w:rsidRPr="00C850AA" w:rsidRDefault="00797A6F" w:rsidP="00C850AA">
      <w:pPr>
        <w:rPr>
          <w:rFonts w:ascii="Times New Roman" w:hAnsi="Times New Roman"/>
          <w:sz w:val="24"/>
          <w:szCs w:val="24"/>
        </w:rPr>
      </w:pPr>
    </w:p>
    <w:p w:rsidR="00797A6F" w:rsidRDefault="00797A6F" w:rsidP="000E52FC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97A6F" w:rsidRPr="005977BC" w:rsidRDefault="00797A6F" w:rsidP="000E52FC">
      <w:pPr>
        <w:tabs>
          <w:tab w:val="left" w:pos="4820"/>
        </w:tabs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5977BC">
        <w:rPr>
          <w:rFonts w:ascii="Times New Roman" w:hAnsi="Times New Roman"/>
          <w:b/>
          <w:sz w:val="24"/>
          <w:szCs w:val="24"/>
        </w:rPr>
        <w:t xml:space="preserve">Анализируя </w:t>
      </w:r>
      <w:r w:rsidRPr="005977BC">
        <w:rPr>
          <w:rFonts w:ascii="Times New Roman" w:hAnsi="Times New Roman"/>
          <w:b/>
          <w:bCs/>
          <w:sz w:val="24"/>
          <w:szCs w:val="24"/>
          <w:lang w:eastAsia="ru-RU"/>
        </w:rPr>
        <w:t>проделанную работу можно сделать вывод</w:t>
      </w:r>
    </w:p>
    <w:p w:rsidR="00797A6F" w:rsidRPr="00251F85" w:rsidRDefault="00797A6F" w:rsidP="00251F85">
      <w:pPr>
        <w:jc w:val="both"/>
        <w:rPr>
          <w:rFonts w:ascii="Times New Roman" w:hAnsi="Times New Roman"/>
          <w:sz w:val="24"/>
          <w:szCs w:val="24"/>
        </w:rPr>
      </w:pPr>
      <w:r w:rsidRPr="005B3CA5">
        <w:rPr>
          <w:rFonts w:ascii="Times New Roman" w:hAnsi="Times New Roman"/>
          <w:bCs/>
          <w:sz w:val="24"/>
          <w:szCs w:val="24"/>
          <w:lang w:eastAsia="ru-RU"/>
        </w:rPr>
        <w:tab/>
        <w:t xml:space="preserve">В работе с дошкольниками по данному проекту использовался интегрированный подход, предполагающий взаимосвязь различных областей, моделирования, а также организации самостоятельной деятельности детей, т.е. объединение различных видов деятельности ребенка. Работа с детьми предполагало сотрудничество, сотворчество педагога и ребенка и исключала авторитарную модель обучения. Вся деятельность строилась с учетом наглядно-действенного и наглядно-образного восприятия ребенком окружающего мира и направлены на формирование </w:t>
      </w:r>
      <w:r w:rsidRPr="00C850AA">
        <w:rPr>
          <w:rFonts w:ascii="Times New Roman" w:hAnsi="Times New Roman"/>
          <w:sz w:val="24"/>
          <w:szCs w:val="24"/>
        </w:rPr>
        <w:t>патриотического воспитания детей</w:t>
      </w:r>
    </w:p>
    <w:p w:rsidR="00797A6F" w:rsidRPr="005B3CA5" w:rsidRDefault="00797A6F" w:rsidP="00323A14">
      <w:pPr>
        <w:tabs>
          <w:tab w:val="left" w:pos="0"/>
        </w:tabs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B3CA5">
        <w:rPr>
          <w:rFonts w:ascii="Times New Roman" w:hAnsi="Times New Roman"/>
          <w:bCs/>
          <w:color w:val="000000"/>
          <w:sz w:val="24"/>
          <w:szCs w:val="24"/>
        </w:rPr>
        <w:tab/>
        <w:t>Цель образовательного процесса была достигнута при использовании всех групп методов и объединение различных видов деятельности интегрируясь, т.е. способов достижения цели, наглядных, словесных, практических, игровых, которые отображали одну тематику и были взаимосвязаны.</w:t>
      </w:r>
    </w:p>
    <w:p w:rsidR="00797A6F" w:rsidRPr="005B3CA5" w:rsidRDefault="00797A6F" w:rsidP="005F3C60">
      <w:pPr>
        <w:tabs>
          <w:tab w:val="left" w:pos="0"/>
        </w:tabs>
        <w:jc w:val="both"/>
        <w:rPr>
          <w:sz w:val="28"/>
          <w:szCs w:val="28"/>
        </w:rPr>
      </w:pPr>
      <w:r w:rsidRPr="005B3CA5">
        <w:rPr>
          <w:rFonts w:ascii="Times New Roman" w:hAnsi="Times New Roman"/>
          <w:bCs/>
          <w:sz w:val="24"/>
          <w:szCs w:val="24"/>
          <w:lang w:eastAsia="ru-RU"/>
        </w:rPr>
        <w:tab/>
        <w:t xml:space="preserve">Разработанный нами проект показал свою эффективность: дети систематизировали накопленные представления о предстоящем празднике,  об </w:t>
      </w:r>
      <w:r w:rsidRPr="005B3CA5">
        <w:rPr>
          <w:rFonts w:ascii="Times New Roman" w:hAnsi="Times New Roman"/>
          <w:sz w:val="24"/>
          <w:szCs w:val="24"/>
        </w:rPr>
        <w:t>освоении детьми окружающей действительности,</w:t>
      </w:r>
      <w:r w:rsidRPr="005B3CA5">
        <w:rPr>
          <w:rFonts w:ascii="Arial Black" w:hAnsi="Arial Black"/>
          <w:sz w:val="24"/>
          <w:szCs w:val="24"/>
        </w:rPr>
        <w:t xml:space="preserve"> </w:t>
      </w:r>
      <w:r w:rsidRPr="005B3CA5">
        <w:rPr>
          <w:rFonts w:ascii="Times New Roman" w:hAnsi="Times New Roman"/>
          <w:sz w:val="24"/>
          <w:szCs w:val="24"/>
        </w:rPr>
        <w:t xml:space="preserve">активизация самостоятельной познавательной    деятельности детей, </w:t>
      </w:r>
      <w:r w:rsidRPr="005B3CA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5B3CA5">
        <w:rPr>
          <w:rFonts w:ascii="Times New Roman" w:hAnsi="Times New Roman"/>
          <w:sz w:val="24"/>
          <w:szCs w:val="24"/>
        </w:rPr>
        <w:t>развитие творческих способностей детей,</w:t>
      </w:r>
      <w:r w:rsidRPr="005B3CA5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  <w:r w:rsidRPr="005B3CA5">
        <w:rPr>
          <w:rFonts w:ascii="Times New Roman" w:hAnsi="Times New Roman"/>
          <w:sz w:val="24"/>
          <w:szCs w:val="24"/>
        </w:rPr>
        <w:t>развитие  воображения, внимания, памяти, речи</w:t>
      </w:r>
    </w:p>
    <w:p w:rsidR="00797A6F" w:rsidRDefault="00797A6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97A6F" w:rsidRPr="00E34830" w:rsidRDefault="00797A6F" w:rsidP="00E34830">
      <w:pPr>
        <w:pStyle w:val="NormalWeb"/>
        <w:shd w:val="clear" w:color="auto" w:fill="F2F2E9"/>
        <w:ind w:firstLine="20"/>
        <w:jc w:val="center"/>
        <w:rPr>
          <w:rFonts w:ascii="Arial" w:hAnsi="Arial" w:cs="Arial"/>
          <w:b/>
          <w:bCs/>
          <w:i/>
          <w:iCs/>
          <w:color w:val="000000"/>
          <w:spacing w:val="15"/>
          <w:sz w:val="28"/>
          <w:szCs w:val="28"/>
        </w:rPr>
      </w:pPr>
      <w:r w:rsidRPr="00E34830">
        <w:rPr>
          <w:rFonts w:ascii="Arial" w:hAnsi="Arial" w:cs="Arial"/>
          <w:b/>
          <w:bCs/>
          <w:i/>
          <w:iCs/>
          <w:color w:val="000000"/>
          <w:spacing w:val="15"/>
          <w:sz w:val="28"/>
          <w:szCs w:val="28"/>
        </w:rPr>
        <w:t>Стихотворение про родной город и детский сад</w:t>
      </w:r>
    </w:p>
    <w:p w:rsidR="00797A6F" w:rsidRDefault="00797A6F" w:rsidP="00E34830">
      <w:pPr>
        <w:pStyle w:val="NormalWeb"/>
        <w:shd w:val="clear" w:color="auto" w:fill="F2F2E9"/>
        <w:jc w:val="both"/>
        <w:rPr>
          <w:rFonts w:ascii="Arial" w:hAnsi="Arial" w:cs="Arial"/>
          <w:b/>
          <w:bCs/>
          <w:i/>
          <w:iCs/>
          <w:color w:val="000000"/>
          <w:spacing w:val="15"/>
          <w:sz w:val="20"/>
          <w:szCs w:val="20"/>
        </w:rPr>
      </w:pP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>
        <w:rPr>
          <w:noProof/>
        </w:rPr>
        <w:pict>
          <v:shape id="_x0000_s1029" type="#_x0000_t75" alt="1346565731" style="position:absolute;left:0;text-align:left;margin-left:262.8pt;margin-top:7.2pt;width:246.75pt;height:197.25pt;z-index:251644928;visibility:visible" wrapcoords="-66 0 -66 21518 21600 21518 21600 0 -66 0">
            <v:imagedata r:id="rId8" o:title=""/>
            <w10:wrap type="through"/>
          </v:shape>
        </w:pict>
      </w: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Есть город в области Самарской,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Зеленый и навеки молодой.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Новокуйбышевск – всегда прекрасный!</w:t>
      </w:r>
      <w:r w:rsidRPr="002750D5">
        <w:rPr>
          <w:rFonts w:ascii="Calibri" w:hAnsi="Calibri"/>
          <w:noProof/>
        </w:rPr>
        <w:t xml:space="preserve"> 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Надежный спутник и такой родной.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В нем все знакомо: улицы, проспекты,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Дома, театры, школы и мосты,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А так же садики, которые нам с детства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Отдали море ласки и любви.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>
        <w:rPr>
          <w:noProof/>
        </w:rPr>
        <w:pict>
          <v:shape id="Рисунок 4" o:spid="_x0000_s1030" type="#_x0000_t75" alt="alt" style="position:absolute;left:0;text-align:left;margin-left:276.3pt;margin-top:26.15pt;width:233.25pt;height:156pt;z-index:251645952;visibility:visible" wrapcoords="-69 0 -69 21496 21600 21496 21600 0 -69 0">
            <v:imagedata r:id="rId9" o:title=""/>
            <w10:wrap type="through"/>
          </v:shape>
        </w:pict>
      </w: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Хочу вам рассказать про лучший садик,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Он первый в нашем городе родном.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Со школой находится он рядом,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Такой приветливый и детям дорогой.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Который год он отворяет двери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Детишкам шумным и таким смешным.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В объятиях своих он заключает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>
        <w:rPr>
          <w:noProof/>
        </w:rPr>
        <w:pict>
          <v:shape id="Рисунок 10" o:spid="_x0000_s1031" type="#_x0000_t75" alt="http://itd3.mycdn.me/getImage?photoId=480774918390&amp;photoType=13" style="position:absolute;left:0;text-align:left;margin-left:340.8pt;margin-top:0;width:156pt;height:234pt;z-index:251648000;visibility:visible" wrapcoords="-104 0 -104 21531 21600 21531 21600 0 -104 0">
            <v:imagedata r:id="rId10" o:title=""/>
            <w10:wrap type="through"/>
          </v:shape>
        </w:pict>
      </w: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Всех тех, кому готов он стать родным.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В нем все, как в сказке доброй и знакомой: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Уют, тепло и детские мечты.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Заботой окружают всех безмерной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Даря внимание и море доброты.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Работают здесь люди по призванью,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С любовью к детям, просто неземной.</w:t>
      </w:r>
      <w:r w:rsidRPr="002750D5">
        <w:t xml:space="preserve"> 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И каждый, кто приходит в этот садик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Желанен, нужен с первых дней он в нем.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Тот садик «Дружная семейка» зовется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И это ведь названье не спроста.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Ведь каждому, наверно, нужен ключик,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Чтобы открыть все детские сердца.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>
        <w:rPr>
          <w:noProof/>
        </w:rPr>
        <w:pict>
          <v:shape id="Рисунок 7" o:spid="_x0000_s1032" type="#_x0000_t75" alt="http://uld3.mycdn.me/getImage?photoId=548182968613&amp;photoType=0" style="position:absolute;left:0;text-align:left;margin-left:257.55pt;margin-top:-.2pt;width:252pt;height:172.5pt;z-index:251646976;visibility:visible" wrapcoords="-64 0 -64 21506 21600 21506 21600 0 -64 0">
            <v:imagedata r:id="rId11" o:title=""/>
            <w10:wrap type="through"/>
          </v:shape>
        </w:pict>
      </w: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Они такие разные, живые,</w:t>
      </w:r>
      <w:r w:rsidRPr="002750D5">
        <w:t xml:space="preserve"> 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Они таят в себе ту теплоту,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Раскрыв которую поймешь однажды,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Что нужен им, и саду своему.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Все в нашем садике прекрасно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И персонал, и дети, и дела.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Работа здесь кипит, и дети твердо знают,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Что в этом доме рады им всегда.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Наш садик пусть живет и процветает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И в нем работают все взрослые с душой,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А город нам пусть в этом помогает</w:t>
      </w:r>
    </w:p>
    <w:p w:rsidR="00797A6F" w:rsidRPr="002750D5" w:rsidRDefault="00797A6F" w:rsidP="00E34830">
      <w:pPr>
        <w:pStyle w:val="NormalWeb"/>
        <w:shd w:val="clear" w:color="auto" w:fill="F2F2E9"/>
        <w:ind w:firstLine="20"/>
        <w:jc w:val="both"/>
        <w:rPr>
          <w:rFonts w:ascii="Arial" w:hAnsi="Arial" w:cs="Arial"/>
          <w:color w:val="000000"/>
          <w:spacing w:val="15"/>
        </w:rPr>
      </w:pPr>
      <w:r w:rsidRPr="002750D5">
        <w:rPr>
          <w:rFonts w:ascii="Arial" w:hAnsi="Arial" w:cs="Arial"/>
          <w:b/>
          <w:bCs/>
          <w:i/>
          <w:iCs/>
          <w:color w:val="000000"/>
          <w:spacing w:val="15"/>
        </w:rPr>
        <w:t>Растить приемников, даря стране покой!</w:t>
      </w:r>
    </w:p>
    <w:p w:rsidR="00797A6F" w:rsidRPr="00E90463" w:rsidRDefault="00797A6F" w:rsidP="00E90463">
      <w:pPr>
        <w:rPr>
          <w:sz w:val="28"/>
          <w:szCs w:val="28"/>
        </w:rPr>
      </w:pPr>
    </w:p>
    <w:p w:rsidR="00797A6F" w:rsidRPr="00E90463" w:rsidRDefault="00797A6F" w:rsidP="00E90463">
      <w:pPr>
        <w:rPr>
          <w:sz w:val="28"/>
          <w:szCs w:val="28"/>
        </w:rPr>
      </w:pPr>
    </w:p>
    <w:p w:rsidR="00797A6F" w:rsidRDefault="00797A6F" w:rsidP="002750D5">
      <w:pPr>
        <w:shd w:val="clear" w:color="auto" w:fill="FFFFFF"/>
        <w:spacing w:after="0" w:line="240" w:lineRule="auto"/>
        <w:jc w:val="center"/>
        <w:rPr>
          <w:rFonts w:ascii="Tahoma" w:hAnsi="Tahoma" w:cs="Tahoma"/>
          <w:color w:val="0066FF"/>
          <w:sz w:val="32"/>
          <w:szCs w:val="32"/>
          <w:lang w:eastAsia="ru-RU"/>
        </w:rPr>
      </w:pPr>
      <w:r>
        <w:rPr>
          <w:color w:val="19304D"/>
          <w:spacing w:val="15"/>
          <w:sz w:val="34"/>
          <w:szCs w:val="34"/>
        </w:rPr>
        <w:br w:type="page"/>
      </w:r>
      <w:r w:rsidRPr="001764B5">
        <w:rPr>
          <w:rFonts w:ascii="Tahoma" w:hAnsi="Tahoma" w:cs="Tahoma"/>
          <w:color w:val="0066FF"/>
          <w:sz w:val="32"/>
          <w:szCs w:val="32"/>
          <w:lang w:eastAsia="ru-RU"/>
        </w:rPr>
        <w:t>Пословицы о Родине</w:t>
      </w:r>
    </w:p>
    <w:p w:rsidR="00797A6F" w:rsidRPr="001764B5" w:rsidRDefault="00797A6F" w:rsidP="002750D5">
      <w:pPr>
        <w:shd w:val="clear" w:color="auto" w:fill="FFFFFF"/>
        <w:spacing w:after="0" w:line="240" w:lineRule="auto"/>
        <w:jc w:val="center"/>
        <w:rPr>
          <w:rFonts w:ascii="Tahoma" w:hAnsi="Tahoma" w:cs="Tahoma"/>
          <w:color w:val="0066FF"/>
          <w:sz w:val="32"/>
          <w:szCs w:val="32"/>
          <w:lang w:eastAsia="ru-RU"/>
        </w:rPr>
      </w:pPr>
    </w:p>
    <w:p w:rsidR="00797A6F" w:rsidRPr="00AB3D25" w:rsidRDefault="00797A6F" w:rsidP="00AB3D25">
      <w:pPr>
        <w:shd w:val="clear" w:color="auto" w:fill="FFFFFF"/>
        <w:spacing w:after="0" w:line="360" w:lineRule="auto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AB3D25">
        <w:rPr>
          <w:rFonts w:ascii="Tahoma" w:hAnsi="Tahoma" w:cs="Tahoma"/>
          <w:color w:val="000000"/>
          <w:sz w:val="28"/>
          <w:szCs w:val="28"/>
          <w:lang w:eastAsia="ru-RU"/>
        </w:rPr>
        <w:t xml:space="preserve">Человек без </w:t>
      </w:r>
      <w:r>
        <w:rPr>
          <w:rFonts w:ascii="Tahoma" w:hAnsi="Tahoma" w:cs="Tahoma"/>
          <w:color w:val="000000"/>
          <w:sz w:val="28"/>
          <w:szCs w:val="28"/>
          <w:lang w:eastAsia="ru-RU"/>
        </w:rPr>
        <w:t>Родины – что соловей без песни.</w:t>
      </w:r>
      <w:r w:rsidRPr="00AB3D25">
        <w:rPr>
          <w:rFonts w:ascii="Tahoma" w:hAnsi="Tahoma" w:cs="Tahoma"/>
          <w:color w:val="000000"/>
          <w:sz w:val="28"/>
          <w:szCs w:val="28"/>
          <w:lang w:eastAsia="ru-RU"/>
        </w:rPr>
        <w:br/>
        <w:t>Нет на свете ничего краше, чем Родина наша.</w:t>
      </w:r>
    </w:p>
    <w:p w:rsidR="00797A6F" w:rsidRPr="00AB3D25" w:rsidRDefault="00797A6F" w:rsidP="00AB3D25">
      <w:pPr>
        <w:shd w:val="clear" w:color="auto" w:fill="FFFFFF"/>
        <w:spacing w:after="0" w:line="360" w:lineRule="auto"/>
        <w:rPr>
          <w:rFonts w:ascii="Tahoma" w:hAnsi="Tahoma" w:cs="Tahoma"/>
          <w:color w:val="000000"/>
          <w:sz w:val="28"/>
          <w:szCs w:val="28"/>
          <w:lang w:eastAsia="ru-RU"/>
        </w:rPr>
      </w:pPr>
      <w:r w:rsidRPr="00AB3D25">
        <w:rPr>
          <w:rFonts w:ascii="Tahoma" w:hAnsi="Tahoma" w:cs="Tahoma"/>
          <w:color w:val="000000"/>
          <w:sz w:val="28"/>
          <w:szCs w:val="28"/>
          <w:lang w:eastAsia="ru-RU"/>
        </w:rPr>
        <w:t>Чуж</w:t>
      </w:r>
      <w:r>
        <w:rPr>
          <w:rFonts w:ascii="Tahoma" w:hAnsi="Tahoma" w:cs="Tahoma"/>
          <w:color w:val="000000"/>
          <w:sz w:val="28"/>
          <w:szCs w:val="28"/>
          <w:lang w:eastAsia="ru-RU"/>
        </w:rPr>
        <w:t>бина - калина, родина - малина.</w:t>
      </w:r>
      <w:r>
        <w:rPr>
          <w:rFonts w:ascii="Tahoma" w:hAnsi="Tahoma" w:cs="Tahoma"/>
          <w:color w:val="000000"/>
          <w:sz w:val="28"/>
          <w:szCs w:val="28"/>
          <w:lang w:eastAsia="ru-RU"/>
        </w:rPr>
        <w:br/>
        <w:t>Своя земля и в горсти мила.</w:t>
      </w:r>
      <w:r w:rsidRPr="00AB3D25">
        <w:rPr>
          <w:rFonts w:ascii="Tahoma" w:hAnsi="Tahoma" w:cs="Tahoma"/>
          <w:color w:val="000000"/>
          <w:sz w:val="28"/>
          <w:szCs w:val="28"/>
          <w:lang w:eastAsia="ru-RU"/>
        </w:rPr>
        <w:br/>
        <w:t>Родина - мать, умей за н</w:t>
      </w:r>
      <w:r>
        <w:rPr>
          <w:rFonts w:ascii="Tahoma" w:hAnsi="Tahoma" w:cs="Tahoma"/>
          <w:color w:val="000000"/>
          <w:sz w:val="28"/>
          <w:szCs w:val="28"/>
          <w:lang w:eastAsia="ru-RU"/>
        </w:rPr>
        <w:t>ее постоять.</w:t>
      </w:r>
      <w:r w:rsidRPr="00AB3D25">
        <w:rPr>
          <w:rFonts w:ascii="Tahoma" w:hAnsi="Tahoma" w:cs="Tahoma"/>
          <w:color w:val="000000"/>
          <w:sz w:val="28"/>
          <w:szCs w:val="28"/>
          <w:lang w:eastAsia="ru-RU"/>
        </w:rPr>
        <w:br/>
        <w:t>Глупа та пти</w:t>
      </w:r>
      <w:r>
        <w:rPr>
          <w:rFonts w:ascii="Tahoma" w:hAnsi="Tahoma" w:cs="Tahoma"/>
          <w:color w:val="000000"/>
          <w:sz w:val="28"/>
          <w:szCs w:val="28"/>
          <w:lang w:eastAsia="ru-RU"/>
        </w:rPr>
        <w:t>ца, которой гнездо свое немило.</w:t>
      </w:r>
      <w:r>
        <w:rPr>
          <w:rFonts w:ascii="Tahoma" w:hAnsi="Tahoma" w:cs="Tahoma"/>
          <w:color w:val="000000"/>
          <w:sz w:val="28"/>
          <w:szCs w:val="28"/>
          <w:lang w:eastAsia="ru-RU"/>
        </w:rPr>
        <w:br/>
        <w:t>На чужбине словно в домовине.</w:t>
      </w:r>
      <w:r w:rsidRPr="00AB3D25">
        <w:rPr>
          <w:rFonts w:ascii="Tahoma" w:hAnsi="Tahoma" w:cs="Tahoma"/>
          <w:color w:val="000000"/>
          <w:sz w:val="28"/>
          <w:szCs w:val="28"/>
          <w:lang w:eastAsia="ru-RU"/>
        </w:rPr>
        <w:br/>
        <w:t>На чужой ст</w:t>
      </w:r>
      <w:r>
        <w:rPr>
          <w:rFonts w:ascii="Tahoma" w:hAnsi="Tahoma" w:cs="Tahoma"/>
          <w:color w:val="000000"/>
          <w:sz w:val="28"/>
          <w:szCs w:val="28"/>
          <w:lang w:eastAsia="ru-RU"/>
        </w:rPr>
        <w:t>ороне и кости по родине плачут.</w:t>
      </w:r>
      <w:r w:rsidRPr="00AB3D25">
        <w:rPr>
          <w:rFonts w:ascii="Tahoma" w:hAnsi="Tahoma" w:cs="Tahoma"/>
          <w:color w:val="000000"/>
          <w:sz w:val="28"/>
          <w:szCs w:val="28"/>
          <w:lang w:eastAsia="ru-RU"/>
        </w:rPr>
        <w:br/>
        <w:t>На чужбин</w:t>
      </w:r>
      <w:r>
        <w:rPr>
          <w:rFonts w:ascii="Tahoma" w:hAnsi="Tahoma" w:cs="Tahoma"/>
          <w:color w:val="000000"/>
          <w:sz w:val="28"/>
          <w:szCs w:val="28"/>
          <w:lang w:eastAsia="ru-RU"/>
        </w:rPr>
        <w:t>е родная землица во сне снится.</w:t>
      </w:r>
      <w:r w:rsidRPr="00AB3D25">
        <w:rPr>
          <w:rFonts w:ascii="Tahoma" w:hAnsi="Tahoma" w:cs="Tahoma"/>
          <w:color w:val="000000"/>
          <w:sz w:val="28"/>
          <w:szCs w:val="28"/>
          <w:lang w:eastAsia="ru-RU"/>
        </w:rPr>
        <w:br/>
        <w:t>На чужбине и сладкое в горчицу,</w:t>
      </w:r>
      <w:r>
        <w:rPr>
          <w:rFonts w:ascii="Tahoma" w:hAnsi="Tahoma" w:cs="Tahoma"/>
          <w:color w:val="000000"/>
          <w:sz w:val="28"/>
          <w:szCs w:val="28"/>
          <w:lang w:eastAsia="ru-RU"/>
        </w:rPr>
        <w:t xml:space="preserve"> а на родине и хрен за леденец.</w:t>
      </w:r>
      <w:r w:rsidRPr="00AB3D25">
        <w:rPr>
          <w:rFonts w:ascii="Tahoma" w:hAnsi="Tahoma" w:cs="Tahoma"/>
          <w:color w:val="000000"/>
          <w:sz w:val="28"/>
          <w:szCs w:val="28"/>
          <w:lang w:eastAsia="ru-RU"/>
        </w:rPr>
        <w:br/>
        <w:t>И кости по родин</w:t>
      </w:r>
      <w:r>
        <w:rPr>
          <w:rFonts w:ascii="Tahoma" w:hAnsi="Tahoma" w:cs="Tahoma"/>
          <w:color w:val="000000"/>
          <w:sz w:val="28"/>
          <w:szCs w:val="28"/>
          <w:lang w:eastAsia="ru-RU"/>
        </w:rPr>
        <w:t>е плачут.</w:t>
      </w:r>
      <w:r w:rsidRPr="00AB3D25">
        <w:rPr>
          <w:rFonts w:ascii="Tahoma" w:hAnsi="Tahoma" w:cs="Tahoma"/>
          <w:color w:val="000000"/>
          <w:sz w:val="28"/>
          <w:szCs w:val="28"/>
          <w:lang w:eastAsia="ru-RU"/>
        </w:rPr>
        <w:br/>
        <w:t>За морем веселье, д</w:t>
      </w:r>
      <w:r>
        <w:rPr>
          <w:rFonts w:ascii="Tahoma" w:hAnsi="Tahoma" w:cs="Tahoma"/>
          <w:color w:val="000000"/>
          <w:sz w:val="28"/>
          <w:szCs w:val="28"/>
          <w:lang w:eastAsia="ru-RU"/>
        </w:rPr>
        <w:t>а чужое, а у нас горе, да свое.</w:t>
      </w:r>
      <w:r w:rsidRPr="00AB3D25">
        <w:rPr>
          <w:rFonts w:ascii="Tahoma" w:hAnsi="Tahoma" w:cs="Tahoma"/>
          <w:color w:val="000000"/>
          <w:sz w:val="28"/>
          <w:szCs w:val="28"/>
          <w:lang w:eastAsia="ru-RU"/>
        </w:rPr>
        <w:br/>
        <w:t>И конь на свою сторону рвется</w:t>
      </w:r>
      <w:r>
        <w:rPr>
          <w:rFonts w:ascii="Tahoma" w:hAnsi="Tahoma" w:cs="Tahoma"/>
          <w:color w:val="000000"/>
          <w:sz w:val="28"/>
          <w:szCs w:val="28"/>
          <w:lang w:eastAsia="ru-RU"/>
        </w:rPr>
        <w:t>, а собака отгрызется да уйдет.</w:t>
      </w:r>
      <w:r w:rsidRPr="00AB3D25">
        <w:rPr>
          <w:rFonts w:ascii="Tahoma" w:hAnsi="Tahoma" w:cs="Tahoma"/>
          <w:color w:val="000000"/>
          <w:sz w:val="28"/>
          <w:szCs w:val="28"/>
          <w:lang w:eastAsia="ru-RU"/>
        </w:rPr>
        <w:br/>
        <w:t>В чужом доме побывать -</w:t>
      </w:r>
      <w:r>
        <w:rPr>
          <w:rFonts w:ascii="Tahoma" w:hAnsi="Tahoma" w:cs="Tahoma"/>
          <w:color w:val="000000"/>
          <w:sz w:val="28"/>
          <w:szCs w:val="28"/>
          <w:lang w:eastAsia="ru-RU"/>
        </w:rPr>
        <w:t xml:space="preserve"> в своем гнилое бревно увидать.</w:t>
      </w:r>
      <w:r w:rsidRPr="00AB3D25">
        <w:rPr>
          <w:rFonts w:ascii="Tahoma" w:hAnsi="Tahoma" w:cs="Tahoma"/>
          <w:color w:val="000000"/>
          <w:sz w:val="28"/>
          <w:szCs w:val="28"/>
          <w:lang w:eastAsia="ru-RU"/>
        </w:rPr>
        <w:br/>
      </w:r>
      <w:r>
        <w:rPr>
          <w:rFonts w:ascii="Tahoma" w:hAnsi="Tahoma" w:cs="Tahoma"/>
          <w:color w:val="000000"/>
          <w:sz w:val="28"/>
          <w:szCs w:val="28"/>
          <w:lang w:eastAsia="ru-RU"/>
        </w:rPr>
        <w:t>Горе в чужой земле безъязыкому.</w:t>
      </w:r>
      <w:r w:rsidRPr="00AB3D25">
        <w:rPr>
          <w:rFonts w:ascii="Tahoma" w:hAnsi="Tahoma" w:cs="Tahoma"/>
          <w:color w:val="000000"/>
          <w:sz w:val="28"/>
          <w:szCs w:val="28"/>
          <w:lang w:eastAsia="ru-RU"/>
        </w:rPr>
        <w:br/>
        <w:t>Лес к селу крест, а безлесье не угоже поме</w:t>
      </w:r>
      <w:r>
        <w:rPr>
          <w:rFonts w:ascii="Tahoma" w:hAnsi="Tahoma" w:cs="Tahoma"/>
          <w:color w:val="000000"/>
          <w:sz w:val="28"/>
          <w:szCs w:val="28"/>
          <w:lang w:eastAsia="ru-RU"/>
        </w:rPr>
        <w:t>стье.</w:t>
      </w:r>
      <w:r w:rsidRPr="00AB3D25">
        <w:rPr>
          <w:rFonts w:ascii="Tahoma" w:hAnsi="Tahoma" w:cs="Tahoma"/>
          <w:color w:val="000000"/>
          <w:sz w:val="28"/>
          <w:szCs w:val="28"/>
          <w:lang w:eastAsia="ru-RU"/>
        </w:rPr>
        <w:br/>
        <w:t>Где</w:t>
      </w:r>
      <w:r>
        <w:rPr>
          <w:rFonts w:ascii="Tahoma" w:hAnsi="Tahoma" w:cs="Tahoma"/>
          <w:color w:val="000000"/>
          <w:sz w:val="28"/>
          <w:szCs w:val="28"/>
          <w:lang w:eastAsia="ru-RU"/>
        </w:rPr>
        <w:t xml:space="preserve"> кто родится, там и пригодится.</w:t>
      </w:r>
      <w:r>
        <w:rPr>
          <w:rFonts w:ascii="Tahoma" w:hAnsi="Tahoma" w:cs="Tahoma"/>
          <w:color w:val="000000"/>
          <w:sz w:val="28"/>
          <w:szCs w:val="28"/>
          <w:lang w:eastAsia="ru-RU"/>
        </w:rPr>
        <w:br/>
        <w:t>Своя земля и в горсти мила.</w:t>
      </w:r>
      <w:r w:rsidRPr="00AB3D25">
        <w:rPr>
          <w:rFonts w:ascii="Tahoma" w:hAnsi="Tahoma" w:cs="Tahoma"/>
          <w:color w:val="000000"/>
          <w:sz w:val="28"/>
          <w:szCs w:val="28"/>
          <w:lang w:eastAsia="ru-RU"/>
        </w:rPr>
        <w:br/>
        <w:t>На чужбине и сладкое в горчицу,</w:t>
      </w:r>
      <w:r>
        <w:rPr>
          <w:rFonts w:ascii="Tahoma" w:hAnsi="Tahoma" w:cs="Tahoma"/>
          <w:color w:val="000000"/>
          <w:sz w:val="28"/>
          <w:szCs w:val="28"/>
          <w:lang w:eastAsia="ru-RU"/>
        </w:rPr>
        <w:t xml:space="preserve"> а на родине и хрен за леденец.</w:t>
      </w:r>
      <w:r w:rsidRPr="00AB3D25">
        <w:rPr>
          <w:rFonts w:ascii="Tahoma" w:hAnsi="Tahoma" w:cs="Tahoma"/>
          <w:color w:val="000000"/>
          <w:sz w:val="28"/>
          <w:szCs w:val="28"/>
          <w:lang w:eastAsia="ru-RU"/>
        </w:rPr>
        <w:br/>
        <w:t xml:space="preserve">Родная </w:t>
      </w:r>
      <w:r>
        <w:rPr>
          <w:rFonts w:ascii="Tahoma" w:hAnsi="Tahoma" w:cs="Tahoma"/>
          <w:color w:val="000000"/>
          <w:sz w:val="28"/>
          <w:szCs w:val="28"/>
          <w:lang w:eastAsia="ru-RU"/>
        </w:rPr>
        <w:t>сторона - мать, чужая - мачеха.</w:t>
      </w:r>
      <w:r w:rsidRPr="00AB3D25">
        <w:rPr>
          <w:rFonts w:ascii="Tahoma" w:hAnsi="Tahoma" w:cs="Tahoma"/>
          <w:color w:val="000000"/>
          <w:sz w:val="28"/>
          <w:szCs w:val="28"/>
          <w:lang w:eastAsia="ru-RU"/>
        </w:rPr>
        <w:br/>
        <w:t xml:space="preserve">С </w:t>
      </w:r>
      <w:r>
        <w:rPr>
          <w:rFonts w:ascii="Tahoma" w:hAnsi="Tahoma" w:cs="Tahoma"/>
          <w:color w:val="000000"/>
          <w:sz w:val="28"/>
          <w:szCs w:val="28"/>
          <w:lang w:eastAsia="ru-RU"/>
        </w:rPr>
        <w:t>родной сторонки и собачка мила.</w:t>
      </w:r>
      <w:r>
        <w:rPr>
          <w:rFonts w:ascii="Tahoma" w:hAnsi="Tahoma" w:cs="Tahoma"/>
          <w:color w:val="000000"/>
          <w:sz w:val="28"/>
          <w:szCs w:val="28"/>
          <w:lang w:eastAsia="ru-RU"/>
        </w:rPr>
        <w:br/>
        <w:t>И собака свою сторону знает. </w:t>
      </w:r>
      <w:r w:rsidRPr="00AB3D25">
        <w:rPr>
          <w:rFonts w:ascii="Tahoma" w:hAnsi="Tahoma" w:cs="Tahoma"/>
          <w:color w:val="000000"/>
          <w:sz w:val="28"/>
          <w:szCs w:val="28"/>
          <w:lang w:eastAsia="ru-RU"/>
        </w:rPr>
        <w:br/>
        <w:t>Ближняя соломк</w:t>
      </w:r>
      <w:r>
        <w:rPr>
          <w:rFonts w:ascii="Tahoma" w:hAnsi="Tahoma" w:cs="Tahoma"/>
          <w:color w:val="000000"/>
          <w:sz w:val="28"/>
          <w:szCs w:val="28"/>
          <w:lang w:eastAsia="ru-RU"/>
        </w:rPr>
        <w:t>а лучше дальнего сенца. </w:t>
      </w:r>
      <w:r w:rsidRPr="00AB3D25">
        <w:rPr>
          <w:rFonts w:ascii="Tahoma" w:hAnsi="Tahoma" w:cs="Tahoma"/>
          <w:color w:val="000000"/>
          <w:sz w:val="28"/>
          <w:szCs w:val="28"/>
          <w:lang w:eastAsia="ru-RU"/>
        </w:rPr>
        <w:br/>
        <w:t>Где со</w:t>
      </w:r>
      <w:r>
        <w:rPr>
          <w:rFonts w:ascii="Tahoma" w:hAnsi="Tahoma" w:cs="Tahoma"/>
          <w:color w:val="000000"/>
          <w:sz w:val="28"/>
          <w:szCs w:val="28"/>
          <w:lang w:eastAsia="ru-RU"/>
        </w:rPr>
        <w:t>сна взросла, там она и красна. </w:t>
      </w:r>
      <w:r w:rsidRPr="00AB3D25">
        <w:rPr>
          <w:rFonts w:ascii="Tahoma" w:hAnsi="Tahoma" w:cs="Tahoma"/>
          <w:color w:val="000000"/>
          <w:sz w:val="28"/>
          <w:szCs w:val="28"/>
          <w:lang w:eastAsia="ru-RU"/>
        </w:rPr>
        <w:br/>
        <w:t>На чужой сторонушке рад своей воронушке.</w:t>
      </w:r>
    </w:p>
    <w:p w:rsidR="00797A6F" w:rsidRDefault="00797A6F">
      <w:pPr>
        <w:rPr>
          <w:color w:val="19304D"/>
          <w:spacing w:val="15"/>
          <w:sz w:val="34"/>
          <w:szCs w:val="34"/>
        </w:rPr>
      </w:pPr>
    </w:p>
    <w:p w:rsidR="00797A6F" w:rsidRDefault="00797A6F">
      <w:pPr>
        <w:rPr>
          <w:color w:val="19304D"/>
          <w:spacing w:val="15"/>
          <w:sz w:val="34"/>
          <w:szCs w:val="34"/>
        </w:rPr>
      </w:pPr>
    </w:p>
    <w:p w:rsidR="00797A6F" w:rsidRDefault="00797A6F">
      <w:pPr>
        <w:rPr>
          <w:color w:val="19304D"/>
          <w:spacing w:val="15"/>
          <w:sz w:val="34"/>
          <w:szCs w:val="34"/>
        </w:rPr>
      </w:pPr>
    </w:p>
    <w:p w:rsidR="00797A6F" w:rsidRPr="00133FC6" w:rsidRDefault="00797A6F" w:rsidP="00133FC6">
      <w:pPr>
        <w:spacing w:after="0" w:line="240" w:lineRule="auto"/>
        <w:ind w:left="375" w:right="75"/>
        <w:jc w:val="center"/>
        <w:rPr>
          <w:rFonts w:ascii="Arial" w:hAnsi="Arial" w:cs="Arial"/>
          <w:b/>
          <w:bCs/>
          <w:color w:val="CB4B03"/>
          <w:sz w:val="32"/>
          <w:szCs w:val="32"/>
          <w:lang w:eastAsia="ru-RU"/>
        </w:rPr>
      </w:pPr>
      <w:r>
        <w:rPr>
          <w:rFonts w:ascii="Arial" w:hAnsi="Arial" w:cs="Arial"/>
          <w:b/>
          <w:bCs/>
          <w:color w:val="CB4B03"/>
          <w:sz w:val="26"/>
          <w:szCs w:val="26"/>
          <w:lang w:eastAsia="ru-RU"/>
        </w:rPr>
        <w:br w:type="page"/>
      </w:r>
      <w:r w:rsidRPr="00133FC6">
        <w:rPr>
          <w:rFonts w:ascii="Arial" w:hAnsi="Arial" w:cs="Arial"/>
          <w:b/>
          <w:bCs/>
          <w:color w:val="CB4B03"/>
          <w:sz w:val="32"/>
          <w:szCs w:val="32"/>
          <w:lang w:eastAsia="ru-RU"/>
        </w:rPr>
        <w:t>Стихи о доме и о семье</w:t>
      </w:r>
    </w:p>
    <w:p w:rsidR="00797A6F" w:rsidRPr="00D371E6" w:rsidRDefault="00797A6F" w:rsidP="00133FC6">
      <w:pPr>
        <w:spacing w:after="0" w:line="240" w:lineRule="auto"/>
        <w:ind w:left="375" w:right="75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371E6">
        <w:rPr>
          <w:rFonts w:ascii="Times New Roman" w:hAnsi="Times New Roman"/>
          <w:b/>
          <w:bCs/>
          <w:color w:val="CC0000"/>
          <w:sz w:val="24"/>
          <w:szCs w:val="24"/>
          <w:lang w:eastAsia="ru-RU"/>
        </w:rPr>
        <w:t>Семья и дом </w:t>
      </w:r>
      <w:r w:rsidRPr="00122EA6">
        <w:rPr>
          <w:rFonts w:ascii="Times New Roman" w:hAnsi="Times New Roman"/>
          <w:noProof/>
          <w:color w:val="000080"/>
          <w:sz w:val="24"/>
          <w:szCs w:val="24"/>
          <w:lang w:eastAsia="ru-RU"/>
        </w:rPr>
        <w:pict>
          <v:shape id="Рисунок 1" o:spid="_x0000_i1025" type="#_x0000_t75" alt="http://www.zanimatika.narod.ru/Svetiki.gif" style="width:22.5pt;height:15pt;visibility:visible">
            <v:imagedata r:id="rId12" o:title=""/>
          </v:shape>
        </w:pict>
      </w:r>
    </w:p>
    <w:p w:rsidR="00797A6F" w:rsidRPr="00D371E6" w:rsidRDefault="00797A6F" w:rsidP="00133FC6">
      <w:pPr>
        <w:spacing w:after="0" w:line="240" w:lineRule="auto"/>
        <w:ind w:left="375" w:right="75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797A6F" w:rsidRPr="00D371E6" w:rsidRDefault="00797A6F" w:rsidP="00133FC6">
      <w:pPr>
        <w:spacing w:after="0" w:line="240" w:lineRule="auto"/>
        <w:ind w:left="375" w:right="75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t>Семья и дом – как свет и хлеб.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Родной очаг – земля и небо.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В спасение даны тебе,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в каких бы ты заботах не был.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Пусть тороплив у жизни бег,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куда бы ни вела дорога,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в твоей изменчивой судьбе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прекрасней дара нет от Бога.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Они хранят тебя всегда,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сколько б ни странствовал по свету,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как путеводная звезда,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и нет святей святыни этой.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Твоей семьи тепло и свет –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вот лучшая душе отрада.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Иного счастья в мире нет,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иного счастья и не надо.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</w:r>
      <w:r w:rsidRPr="00D371E6">
        <w:rPr>
          <w:rFonts w:ascii="Times New Roman" w:hAnsi="Times New Roman"/>
          <w:b/>
          <w:bCs/>
          <w:i/>
          <w:iCs/>
          <w:color w:val="000080"/>
          <w:sz w:val="24"/>
          <w:szCs w:val="24"/>
          <w:lang w:eastAsia="ru-RU"/>
        </w:rPr>
        <w:t>(И. Афонская </w:t>
      </w:r>
      <w:hyperlink r:id="rId13" w:tooltip="Поиск страницы автора на Стихи.ру - сервере современной поэзии - по имени Ирина Афонская." w:history="1">
        <w:r w:rsidRPr="00D371E6">
          <w:rPr>
            <w:rFonts w:ascii="Times New Roman" w:hAnsi="Times New Roman"/>
            <w:b/>
            <w:bCs/>
            <w:i/>
            <w:iCs/>
            <w:color w:val="CC0000"/>
            <w:sz w:val="32"/>
            <w:lang w:eastAsia="ru-RU"/>
          </w:rPr>
          <w:t>■</w:t>
        </w:r>
      </w:hyperlink>
      <w:r w:rsidRPr="00D371E6">
        <w:rPr>
          <w:rFonts w:ascii="Times New Roman" w:hAnsi="Times New Roman"/>
          <w:b/>
          <w:bCs/>
          <w:i/>
          <w:iCs/>
          <w:color w:val="000080"/>
          <w:sz w:val="24"/>
          <w:szCs w:val="24"/>
          <w:lang w:eastAsia="ru-RU"/>
        </w:rPr>
        <w:t>)</w:t>
      </w:r>
    </w:p>
    <w:p w:rsidR="00797A6F" w:rsidRDefault="00797A6F" w:rsidP="00133FC6">
      <w:pPr>
        <w:pStyle w:val="c0"/>
        <w:jc w:val="center"/>
        <w:rPr>
          <w:b/>
          <w:bCs/>
          <w:i/>
          <w:iCs/>
          <w:color w:val="000080"/>
        </w:rPr>
      </w:pPr>
      <w:r>
        <w:rPr>
          <w:b/>
          <w:bCs/>
          <w:color w:val="CC0000"/>
        </w:rPr>
        <w:t>Мой дом</w:t>
      </w:r>
      <w:r>
        <w:rPr>
          <w:rStyle w:val="apple-converted-space"/>
          <w:b/>
          <w:bCs/>
          <w:color w:val="CC0000"/>
        </w:rPr>
        <w:t> </w:t>
      </w:r>
      <w:r w:rsidRPr="00122EA6">
        <w:rPr>
          <w:noProof/>
          <w:color w:val="000080"/>
        </w:rPr>
        <w:pict>
          <v:shape id="Рисунок 3" o:spid="_x0000_i1026" type="#_x0000_t75" alt="http://www.zanimatika.narod.ru/Svetiki.gif" style="width:22.5pt;height:15pt;visibility:visible">
            <v:imagedata r:id="rId12" o:title=""/>
          </v:shape>
        </w:pict>
      </w:r>
      <w:r>
        <w:rPr>
          <w:color w:val="000080"/>
        </w:rPr>
        <w:br/>
      </w:r>
      <w:r>
        <w:rPr>
          <w:color w:val="000080"/>
        </w:rPr>
        <w:br/>
      </w:r>
      <w:r>
        <w:rPr>
          <w:b/>
          <w:bCs/>
          <w:color w:val="000080"/>
        </w:rPr>
        <w:t>Скворцы живут в скворечнике,</w:t>
      </w:r>
      <w:r>
        <w:rPr>
          <w:b/>
          <w:bCs/>
          <w:color w:val="000080"/>
        </w:rPr>
        <w:br/>
        <w:t>Очки живут в очечнике,</w:t>
      </w:r>
      <w:r>
        <w:rPr>
          <w:b/>
          <w:bCs/>
          <w:color w:val="000080"/>
        </w:rPr>
        <w:br/>
        <w:t>Лиса живет в своей норе,</w:t>
      </w:r>
      <w:r>
        <w:rPr>
          <w:b/>
          <w:bCs/>
          <w:color w:val="000080"/>
        </w:rPr>
        <w:br/>
        <w:t>Живут деревья на горе…</w:t>
      </w:r>
      <w:r>
        <w:rPr>
          <w:b/>
          <w:bCs/>
          <w:color w:val="000080"/>
        </w:rPr>
        <w:br/>
        <w:t>И у меня есть тоже дом,</w:t>
      </w:r>
      <w:r>
        <w:rPr>
          <w:b/>
          <w:bCs/>
          <w:color w:val="000080"/>
        </w:rPr>
        <w:br/>
        <w:t>Он самый лучший:</w:t>
      </w:r>
      <w:r>
        <w:rPr>
          <w:b/>
          <w:bCs/>
          <w:color w:val="000080"/>
        </w:rPr>
        <w:br/>
        <w:t>Мама в нём!</w:t>
      </w:r>
      <w:r>
        <w:rPr>
          <w:b/>
          <w:bCs/>
          <w:color w:val="000080"/>
        </w:rPr>
        <w:br/>
      </w:r>
      <w:r>
        <w:rPr>
          <w:b/>
          <w:bCs/>
          <w:i/>
          <w:iCs/>
          <w:color w:val="000080"/>
        </w:rPr>
        <w:t>(М. Тахистова)</w:t>
      </w:r>
    </w:p>
    <w:p w:rsidR="00797A6F" w:rsidRPr="00D371E6" w:rsidRDefault="00797A6F" w:rsidP="00133FC6">
      <w:pPr>
        <w:ind w:left="375" w:right="75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b/>
          <w:bCs/>
          <w:color w:val="CC0000"/>
        </w:rPr>
        <w:t>Дом</w:t>
      </w:r>
      <w:r>
        <w:rPr>
          <w:rStyle w:val="apple-converted-space"/>
          <w:b/>
          <w:bCs/>
          <w:color w:val="CC0000"/>
        </w:rPr>
        <w:t> </w:t>
      </w:r>
      <w:r w:rsidRPr="00122EA6">
        <w:rPr>
          <w:noProof/>
          <w:color w:val="000080"/>
          <w:lang w:eastAsia="ru-RU"/>
        </w:rPr>
        <w:pict>
          <v:shape id="Рисунок 5" o:spid="_x0000_i1027" type="#_x0000_t75" alt="http://www.zanimatika.narod.ru/Svetiki.gif" style="width:22.5pt;height:15pt;visibility:visible">
            <v:imagedata r:id="rId12" o:title=""/>
          </v:shape>
        </w:pict>
      </w:r>
      <w:r>
        <w:rPr>
          <w:color w:val="000080"/>
        </w:rPr>
        <w:br/>
      </w:r>
      <w:r>
        <w:rPr>
          <w:color w:val="000080"/>
        </w:rPr>
        <w:br/>
      </w:r>
      <w:r>
        <w:rPr>
          <w:b/>
          <w:bCs/>
          <w:color w:val="000080"/>
        </w:rPr>
        <w:t>Дом, как известно всем давно, —</w:t>
      </w:r>
      <w:r>
        <w:rPr>
          <w:b/>
          <w:bCs/>
          <w:color w:val="000080"/>
        </w:rPr>
        <w:br/>
        <w:t>Это не стены, не окно,</w:t>
      </w:r>
      <w:r>
        <w:rPr>
          <w:b/>
          <w:bCs/>
          <w:color w:val="000080"/>
        </w:rPr>
        <w:br/>
        <w:t>Это не стулья со столом:</w:t>
      </w:r>
      <w:r>
        <w:rPr>
          <w:b/>
          <w:bCs/>
          <w:color w:val="000080"/>
        </w:rPr>
        <w:br/>
        <w:t>Это не дом.</w:t>
      </w:r>
      <w:r>
        <w:rPr>
          <w:b/>
          <w:bCs/>
          <w:color w:val="000080"/>
        </w:rPr>
        <w:br/>
      </w:r>
      <w:r>
        <w:rPr>
          <w:b/>
          <w:bCs/>
          <w:color w:val="000080"/>
        </w:rPr>
        <w:br/>
        <w:t>Дом — это то, куда готов</w:t>
      </w:r>
      <w:r>
        <w:rPr>
          <w:b/>
          <w:bCs/>
          <w:color w:val="000080"/>
        </w:rPr>
        <w:br/>
        <w:t>Ты возвращаться вновь и вновь,</w:t>
      </w:r>
      <w:r>
        <w:rPr>
          <w:b/>
          <w:bCs/>
          <w:color w:val="000080"/>
        </w:rPr>
        <w:br/>
        <w:t>Яростным, добрым, нежным, злым,</w:t>
      </w:r>
      <w:r>
        <w:rPr>
          <w:b/>
          <w:bCs/>
          <w:color w:val="000080"/>
        </w:rPr>
        <w:br/>
        <w:t>Еле живым.</w:t>
      </w:r>
      <w:r>
        <w:rPr>
          <w:b/>
          <w:bCs/>
          <w:color w:val="000080"/>
        </w:rPr>
        <w:br/>
      </w:r>
      <w:r>
        <w:rPr>
          <w:b/>
          <w:bCs/>
          <w:color w:val="000080"/>
        </w:rPr>
        <w:br/>
        <w:t>Дом — это там, где вас поймут,</w:t>
      </w:r>
      <w:r>
        <w:rPr>
          <w:b/>
          <w:bCs/>
          <w:color w:val="000080"/>
        </w:rPr>
        <w:br/>
        <w:t>Там, где надеются и ждут,</w:t>
      </w:r>
      <w:r>
        <w:rPr>
          <w:b/>
          <w:bCs/>
          <w:color w:val="000080"/>
        </w:rPr>
        <w:br/>
        <w:t>Где ты забудешь о плохом, —</w:t>
      </w:r>
      <w:r>
        <w:rPr>
          <w:b/>
          <w:bCs/>
          <w:color w:val="000080"/>
        </w:rPr>
        <w:br/>
        <w:t>Это твой дом.</w:t>
      </w:r>
      <w:r>
        <w:rPr>
          <w:b/>
          <w:bCs/>
          <w:color w:val="000080"/>
        </w:rPr>
        <w:br/>
      </w:r>
      <w:r>
        <w:rPr>
          <w:b/>
          <w:bCs/>
          <w:i/>
          <w:iCs/>
          <w:color w:val="000080"/>
        </w:rPr>
        <w:t>(Е. Куменко)</w:t>
      </w:r>
      <w:r>
        <w:rPr>
          <w:b/>
          <w:bCs/>
          <w:color w:val="000080"/>
        </w:rPr>
        <w:br/>
        <w:t> </w:t>
      </w:r>
      <w:r w:rsidRPr="00D371E6">
        <w:rPr>
          <w:rFonts w:ascii="Times New Roman" w:hAnsi="Times New Roman"/>
          <w:b/>
          <w:bCs/>
          <w:color w:val="CC0000"/>
          <w:sz w:val="24"/>
          <w:szCs w:val="24"/>
          <w:lang w:eastAsia="ru-RU"/>
        </w:rPr>
        <w:t>Гимн Семьи </w:t>
      </w:r>
      <w:r w:rsidRPr="00122EA6">
        <w:rPr>
          <w:rFonts w:ascii="Times New Roman" w:hAnsi="Times New Roman"/>
          <w:noProof/>
          <w:color w:val="000080"/>
          <w:sz w:val="24"/>
          <w:szCs w:val="24"/>
          <w:lang w:eastAsia="ru-RU"/>
        </w:rPr>
        <w:pict>
          <v:shape id="Рисунок 7" o:spid="_x0000_i1028" type="#_x0000_t75" alt="http://www.zanimatika.narod.ru/Svetiki.gif" style="width:22.5pt;height:15pt;visibility:visible">
            <v:imagedata r:id="rId12" o:title=""/>
          </v:shape>
        </w:pict>
      </w:r>
      <w:r w:rsidRPr="00D371E6">
        <w:rPr>
          <w:rFonts w:ascii="Times New Roman" w:hAnsi="Times New Roman"/>
          <w:color w:val="000080"/>
          <w:sz w:val="24"/>
          <w:szCs w:val="24"/>
          <w:lang w:eastAsia="ru-RU"/>
        </w:rPr>
        <w:br/>
      </w:r>
      <w:r w:rsidRPr="00D371E6">
        <w:rPr>
          <w:rFonts w:ascii="Times New Roman" w:hAnsi="Times New Roman"/>
          <w:color w:val="000080"/>
          <w:sz w:val="24"/>
          <w:szCs w:val="24"/>
          <w:lang w:eastAsia="ru-RU"/>
        </w:rPr>
        <w:br/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t>Хрустальным голосом капели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Звенит ребячий смех чудесный,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И мать сидит у колыбели,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Дитя лаская тихой песней.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И дом, молитвой освященный,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Стоит открытый всем ветрам,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И учит бабушка внучонка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Словам: «отчизна», «мама», «храм».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</w:r>
      <w:r w:rsidRPr="00D371E6">
        <w:rPr>
          <w:rFonts w:ascii="Times New Roman" w:hAnsi="Times New Roman"/>
          <w:b/>
          <w:bCs/>
          <w:i/>
          <w:iCs/>
          <w:color w:val="000080"/>
          <w:sz w:val="24"/>
          <w:szCs w:val="24"/>
          <w:lang w:eastAsia="ru-RU"/>
        </w:rPr>
        <w:t>Припев: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Друг друга храните во все времена,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Живите в ладу и гармонии.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И пусть будет жизнь ваша освящена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Любовью Петра и Февронии.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Семья – любви великой царство.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В ней вера, праведность и сила.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Семья – опора государства,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Страны моей, моей России.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Семья – источник изначальный,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Небесным ангелам хранимый.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И грусть, и радость, и печали – 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Одни на всех, неразделимы.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</w:r>
      <w:r w:rsidRPr="00D371E6">
        <w:rPr>
          <w:rFonts w:ascii="Times New Roman" w:hAnsi="Times New Roman"/>
          <w:b/>
          <w:bCs/>
          <w:i/>
          <w:iCs/>
          <w:color w:val="000080"/>
          <w:sz w:val="24"/>
          <w:szCs w:val="24"/>
          <w:lang w:eastAsia="ru-RU"/>
        </w:rPr>
        <w:t>Припев: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Друг друга храните во все времена,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Живите в ладу и гармонии.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И пусть будет жизнь ваша освящена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Любовью Петра и Февронии.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Пусть повторятся в поколеньях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Благословенной жизни дни.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Храни, Господь, очаг семейный,</w:t>
      </w:r>
      <w:r w:rsidRPr="00D371E6">
        <w:rPr>
          <w:rFonts w:ascii="Times New Roman" w:hAnsi="Times New Roman"/>
          <w:b/>
          <w:bCs/>
          <w:color w:val="000080"/>
          <w:sz w:val="24"/>
          <w:szCs w:val="24"/>
          <w:lang w:eastAsia="ru-RU"/>
        </w:rPr>
        <w:br/>
        <w:t>Любовь любимых охрани.</w:t>
      </w:r>
    </w:p>
    <w:p w:rsidR="00797A6F" w:rsidRPr="00D371E6" w:rsidRDefault="00797A6F" w:rsidP="00133FC6">
      <w:pPr>
        <w:spacing w:after="0" w:line="240" w:lineRule="auto"/>
        <w:ind w:left="375" w:right="75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371E6">
        <w:rPr>
          <w:rFonts w:ascii="Times New Roman" w:hAnsi="Times New Roman"/>
          <w:b/>
          <w:bCs/>
          <w:i/>
          <w:iCs/>
          <w:color w:val="000080"/>
          <w:sz w:val="24"/>
          <w:szCs w:val="24"/>
          <w:lang w:eastAsia="ru-RU"/>
        </w:rPr>
        <w:t>(И. Резник)</w:t>
      </w:r>
    </w:p>
    <w:p w:rsidR="00797A6F" w:rsidRDefault="00797A6F" w:rsidP="00133FC6">
      <w:pPr>
        <w:jc w:val="center"/>
        <w:rPr>
          <w:rFonts w:ascii="Arial" w:hAnsi="Arial" w:cs="Arial"/>
          <w:b/>
          <w:bCs/>
          <w:color w:val="CB4B03"/>
          <w:sz w:val="26"/>
          <w:szCs w:val="26"/>
          <w:lang w:eastAsia="ru-RU"/>
        </w:rPr>
      </w:pPr>
    </w:p>
    <w:p w:rsidR="00797A6F" w:rsidRDefault="00797A6F" w:rsidP="00C96CD3">
      <w:pPr>
        <w:spacing w:after="0" w:line="300" w:lineRule="atLeast"/>
        <w:jc w:val="center"/>
        <w:outlineLvl w:val="1"/>
        <w:rPr>
          <w:rFonts w:ascii="Arial" w:hAnsi="Arial" w:cs="Arial"/>
          <w:b/>
          <w:bCs/>
          <w:color w:val="CB4B03"/>
          <w:sz w:val="26"/>
          <w:szCs w:val="26"/>
          <w:lang w:eastAsia="ru-RU"/>
        </w:rPr>
      </w:pPr>
    </w:p>
    <w:p w:rsidR="00797A6F" w:rsidRDefault="00797A6F" w:rsidP="00C96CD3">
      <w:pPr>
        <w:spacing w:after="0" w:line="300" w:lineRule="atLeast"/>
        <w:jc w:val="center"/>
        <w:outlineLvl w:val="1"/>
        <w:rPr>
          <w:rFonts w:ascii="Arial" w:hAnsi="Arial" w:cs="Arial"/>
          <w:b/>
          <w:bCs/>
          <w:color w:val="CB4B03"/>
          <w:sz w:val="26"/>
          <w:szCs w:val="26"/>
          <w:lang w:eastAsia="ru-RU"/>
        </w:rPr>
      </w:pPr>
    </w:p>
    <w:p w:rsidR="00797A6F" w:rsidRDefault="00797A6F" w:rsidP="00C96CD3">
      <w:pPr>
        <w:spacing w:after="0" w:line="300" w:lineRule="atLeast"/>
        <w:jc w:val="center"/>
        <w:outlineLvl w:val="1"/>
        <w:rPr>
          <w:rFonts w:ascii="Arial" w:hAnsi="Arial" w:cs="Arial"/>
          <w:b/>
          <w:bCs/>
          <w:color w:val="CB4B03"/>
          <w:sz w:val="26"/>
          <w:szCs w:val="26"/>
          <w:lang w:eastAsia="ru-RU"/>
        </w:rPr>
      </w:pPr>
    </w:p>
    <w:p w:rsidR="00797A6F" w:rsidRDefault="00797A6F" w:rsidP="00C96CD3">
      <w:pPr>
        <w:spacing w:after="0" w:line="300" w:lineRule="atLeast"/>
        <w:jc w:val="center"/>
        <w:outlineLvl w:val="1"/>
        <w:rPr>
          <w:rFonts w:ascii="Arial" w:hAnsi="Arial" w:cs="Arial"/>
          <w:b/>
          <w:bCs/>
          <w:color w:val="CB4B03"/>
          <w:sz w:val="26"/>
          <w:szCs w:val="26"/>
          <w:lang w:eastAsia="ru-RU"/>
        </w:rPr>
      </w:pPr>
    </w:p>
    <w:p w:rsidR="00797A6F" w:rsidRDefault="00797A6F" w:rsidP="00C96CD3">
      <w:pPr>
        <w:spacing w:after="0" w:line="300" w:lineRule="atLeast"/>
        <w:jc w:val="center"/>
        <w:outlineLvl w:val="1"/>
        <w:rPr>
          <w:rFonts w:ascii="Arial" w:hAnsi="Arial" w:cs="Arial"/>
          <w:b/>
          <w:bCs/>
          <w:color w:val="CB4B03"/>
          <w:sz w:val="26"/>
          <w:szCs w:val="26"/>
          <w:lang w:eastAsia="ru-RU"/>
        </w:rPr>
      </w:pPr>
    </w:p>
    <w:p w:rsidR="00797A6F" w:rsidRDefault="00797A6F" w:rsidP="00C96CD3">
      <w:pPr>
        <w:spacing w:after="0" w:line="300" w:lineRule="atLeast"/>
        <w:jc w:val="center"/>
        <w:outlineLvl w:val="1"/>
        <w:rPr>
          <w:rFonts w:ascii="Arial" w:hAnsi="Arial" w:cs="Arial"/>
          <w:b/>
          <w:bCs/>
          <w:color w:val="CB4B03"/>
          <w:sz w:val="26"/>
          <w:szCs w:val="26"/>
          <w:lang w:eastAsia="ru-RU"/>
        </w:rPr>
      </w:pPr>
    </w:p>
    <w:p w:rsidR="00797A6F" w:rsidRPr="00133FC6" w:rsidRDefault="00797A6F" w:rsidP="00133FC6">
      <w:pPr>
        <w:pStyle w:val="Heading1"/>
        <w:shd w:val="clear" w:color="auto" w:fill="FFFFFF"/>
        <w:spacing w:before="150" w:line="360" w:lineRule="atLeast"/>
        <w:rPr>
          <w:rFonts w:ascii="Times New Roman" w:hAnsi="Times New Roman"/>
          <w:b w:val="0"/>
          <w:bCs w:val="0"/>
          <w:color w:val="404040"/>
          <w:sz w:val="24"/>
          <w:szCs w:val="24"/>
        </w:rPr>
      </w:pPr>
      <w:hyperlink r:id="rId14" w:history="1">
        <w:r w:rsidRPr="00133FC6">
          <w:rPr>
            <w:rFonts w:ascii="Times New Roman" w:hAnsi="Times New Roman"/>
            <w:bCs w:val="0"/>
            <w:color w:val="0261EE"/>
            <w:sz w:val="24"/>
            <w:szCs w:val="24"/>
          </w:rPr>
          <w:t>Андрей Усачев</w:t>
        </w:r>
      </w:hyperlink>
      <w:r w:rsidRPr="00133FC6">
        <w:rPr>
          <w:rFonts w:ascii="Times New Roman" w:hAnsi="Times New Roman"/>
          <w:bCs w:val="0"/>
          <w:color w:val="404040"/>
          <w:sz w:val="24"/>
          <w:szCs w:val="24"/>
        </w:rPr>
        <w:t> </w:t>
      </w:r>
      <w:r w:rsidRPr="00133FC6">
        <w:rPr>
          <w:rFonts w:ascii="Times New Roman" w:hAnsi="Times New Roman"/>
          <w:bCs w:val="0"/>
          <w:color w:val="404040"/>
          <w:sz w:val="24"/>
          <w:szCs w:val="24"/>
        </w:rPr>
        <w:br/>
      </w:r>
      <w:r w:rsidRPr="00133FC6">
        <w:rPr>
          <w:rFonts w:ascii="Times New Roman" w:hAnsi="Times New Roman"/>
          <w:bCs w:val="0"/>
          <w:i/>
          <w:color w:val="404040"/>
          <w:sz w:val="24"/>
          <w:szCs w:val="24"/>
        </w:rPr>
        <w:t>РУССКИЙ ДОМ</w:t>
      </w:r>
    </w:p>
    <w:p w:rsidR="00797A6F" w:rsidRPr="00133FC6" w:rsidRDefault="00797A6F" w:rsidP="00133FC6">
      <w:pPr>
        <w:pStyle w:val="NormalWeb"/>
        <w:spacing w:line="270" w:lineRule="atLeast"/>
        <w:rPr>
          <w:color w:val="404040"/>
        </w:rPr>
      </w:pPr>
      <w:r w:rsidRPr="00133FC6">
        <w:rPr>
          <w:color w:val="404040"/>
        </w:rPr>
        <w:t>Россия подобна огромной квартире.</w:t>
      </w:r>
      <w:r w:rsidRPr="00133FC6">
        <w:rPr>
          <w:color w:val="404040"/>
        </w:rPr>
        <w:br/>
        <w:t>Четыре окна в ней и двери четыре:</w:t>
      </w:r>
      <w:r w:rsidRPr="00133FC6">
        <w:rPr>
          <w:color w:val="404040"/>
        </w:rPr>
        <w:br/>
        <w:t>На север, на запад, на юг, на восток.</w:t>
      </w:r>
      <w:r w:rsidRPr="00133FC6">
        <w:rPr>
          <w:noProof/>
        </w:rPr>
        <w:t xml:space="preserve"> </w:t>
      </w:r>
      <w:r w:rsidRPr="00133FC6">
        <w:rPr>
          <w:color w:val="404040"/>
        </w:rPr>
        <w:br/>
        <w:t>Над нею небесный висит потолок.</w:t>
      </w:r>
    </w:p>
    <w:p w:rsidR="00797A6F" w:rsidRPr="00133FC6" w:rsidRDefault="00797A6F" w:rsidP="00133FC6">
      <w:pPr>
        <w:pStyle w:val="NormalWeb"/>
        <w:spacing w:line="270" w:lineRule="atLeast"/>
        <w:rPr>
          <w:color w:val="404040"/>
        </w:rPr>
      </w:pPr>
      <w:r w:rsidRPr="00133FC6">
        <w:rPr>
          <w:color w:val="404040"/>
        </w:rPr>
        <w:t>Роскошный ковер устилает в квартире</w:t>
      </w:r>
      <w:r w:rsidRPr="00133FC6">
        <w:rPr>
          <w:color w:val="404040"/>
        </w:rPr>
        <w:br/>
        <w:t>Полы на Таймыре и в Анадыре.</w:t>
      </w:r>
      <w:r w:rsidRPr="00133FC6">
        <w:rPr>
          <w:color w:val="404040"/>
        </w:rPr>
        <w:br/>
        <w:t>И солнце горит в миллиард киловатт,</w:t>
      </w:r>
      <w:r w:rsidRPr="00133FC6">
        <w:rPr>
          <w:color w:val="404040"/>
        </w:rPr>
        <w:br/>
        <w:t>Поскольку местами наш дом темноват.</w:t>
      </w:r>
    </w:p>
    <w:p w:rsidR="00797A6F" w:rsidRPr="00133FC6" w:rsidRDefault="00797A6F" w:rsidP="00133FC6">
      <w:pPr>
        <w:pStyle w:val="NormalWeb"/>
        <w:spacing w:line="270" w:lineRule="atLeast"/>
        <w:rPr>
          <w:color w:val="404040"/>
        </w:rPr>
      </w:pPr>
      <w:r>
        <w:rPr>
          <w:noProof/>
        </w:rPr>
        <w:pict>
          <v:shape id="_x0000_s1033" type="#_x0000_t75" style="position:absolute;margin-left:254.55pt;margin-top:52.15pt;width:255.75pt;height:175.5pt;z-index:-251667456;visibility:visible">
            <v:imagedata r:id="rId15" o:title=""/>
          </v:shape>
        </w:pict>
      </w:r>
      <w:r w:rsidRPr="00133FC6">
        <w:rPr>
          <w:color w:val="404040"/>
        </w:rPr>
        <w:t>И, как и положено каждой квартире,</w:t>
      </w:r>
      <w:r w:rsidRPr="00133FC6">
        <w:rPr>
          <w:color w:val="404040"/>
        </w:rPr>
        <w:br/>
        <w:t>Имеется в ней Кладовая Сибири:</w:t>
      </w:r>
      <w:r w:rsidRPr="00133FC6">
        <w:rPr>
          <w:color w:val="404040"/>
        </w:rPr>
        <w:br/>
        <w:t>Хранится там ягод различных запас,</w:t>
      </w:r>
      <w:r w:rsidRPr="00133FC6">
        <w:rPr>
          <w:color w:val="404040"/>
        </w:rPr>
        <w:br/>
        <w:t>И рыба, и мясо, и уголь, и газ.</w:t>
      </w:r>
    </w:p>
    <w:p w:rsidR="00797A6F" w:rsidRPr="00133FC6" w:rsidRDefault="00797A6F" w:rsidP="00133FC6">
      <w:pPr>
        <w:pStyle w:val="NormalWeb"/>
        <w:spacing w:line="270" w:lineRule="atLeast"/>
        <w:rPr>
          <w:color w:val="404040"/>
        </w:rPr>
      </w:pPr>
      <w:r w:rsidRPr="00133FC6">
        <w:rPr>
          <w:color w:val="404040"/>
        </w:rPr>
        <w:t>А рядом с Курилкой - Курильской грядою -</w:t>
      </w:r>
      <w:r w:rsidRPr="00133FC6">
        <w:rPr>
          <w:color w:val="404040"/>
        </w:rPr>
        <w:br/>
        <w:t>Находятся краны с горячей водою,</w:t>
      </w:r>
      <w:r w:rsidRPr="00133FC6">
        <w:rPr>
          <w:color w:val="404040"/>
        </w:rPr>
        <w:br/>
        <w:t>У сопки Ключевской клокочут ключи</w:t>
      </w:r>
      <w:r w:rsidRPr="00133FC6">
        <w:rPr>
          <w:color w:val="404040"/>
        </w:rPr>
        <w:br/>
        <w:t>(Пойди и горячую воду включи!)</w:t>
      </w:r>
    </w:p>
    <w:p w:rsidR="00797A6F" w:rsidRPr="00133FC6" w:rsidRDefault="00797A6F" w:rsidP="00133FC6">
      <w:pPr>
        <w:pStyle w:val="NormalWeb"/>
        <w:spacing w:line="270" w:lineRule="atLeast"/>
        <w:rPr>
          <w:color w:val="404040"/>
        </w:rPr>
      </w:pPr>
      <w:r w:rsidRPr="00133FC6">
        <w:rPr>
          <w:color w:val="404040"/>
        </w:rPr>
        <w:t>Еще есть в квартире три классные ванны:</w:t>
      </w:r>
      <w:r w:rsidRPr="00133FC6">
        <w:rPr>
          <w:color w:val="404040"/>
        </w:rPr>
        <w:br/>
        <w:t>Северный, Тихий и Атлантический океаны.</w:t>
      </w:r>
      <w:r w:rsidRPr="00133FC6">
        <w:rPr>
          <w:color w:val="404040"/>
        </w:rPr>
        <w:br/>
        <w:t>И мощная печка системы "Кузбасс",</w:t>
      </w:r>
      <w:r w:rsidRPr="00133FC6">
        <w:rPr>
          <w:color w:val="404040"/>
        </w:rPr>
        <w:br/>
        <w:t>Что греет зимою холодною нас.</w:t>
      </w:r>
    </w:p>
    <w:p w:rsidR="00797A6F" w:rsidRPr="00133FC6" w:rsidRDefault="00797A6F" w:rsidP="00133FC6">
      <w:pPr>
        <w:pStyle w:val="NormalWeb"/>
        <w:spacing w:line="270" w:lineRule="atLeast"/>
        <w:rPr>
          <w:color w:val="404040"/>
        </w:rPr>
      </w:pPr>
      <w:r w:rsidRPr="00133FC6">
        <w:rPr>
          <w:color w:val="404040"/>
        </w:rPr>
        <w:t>А вот холодильник с названием "Арктика",</w:t>
      </w:r>
      <w:r w:rsidRPr="00133FC6">
        <w:rPr>
          <w:color w:val="404040"/>
        </w:rPr>
        <w:br/>
        <w:t>Прекрасно работает в нем автоматика.</w:t>
      </w:r>
      <w:r w:rsidRPr="00133FC6">
        <w:rPr>
          <w:color w:val="404040"/>
        </w:rPr>
        <w:br/>
        <w:t>И справа от древних кремлевских часов</w:t>
      </w:r>
      <w:r w:rsidRPr="00133FC6">
        <w:rPr>
          <w:color w:val="404040"/>
        </w:rPr>
        <w:br/>
        <w:t>Идут еще семь часовых поясов.</w:t>
      </w:r>
    </w:p>
    <w:p w:rsidR="00797A6F" w:rsidRPr="00133FC6" w:rsidRDefault="00797A6F" w:rsidP="00133FC6">
      <w:pPr>
        <w:pStyle w:val="NormalWeb"/>
        <w:spacing w:line="270" w:lineRule="atLeast"/>
        <w:rPr>
          <w:color w:val="404040"/>
        </w:rPr>
      </w:pPr>
      <w:r w:rsidRPr="00133FC6">
        <w:rPr>
          <w:color w:val="404040"/>
        </w:rPr>
        <w:t>Все есть в Русском доме для жизни удобной,</w:t>
      </w:r>
      <w:r w:rsidRPr="00133FC6">
        <w:rPr>
          <w:color w:val="404040"/>
        </w:rPr>
        <w:br/>
        <w:t>Но нету порядка в квартире огромной:</w:t>
      </w:r>
    </w:p>
    <w:p w:rsidR="00797A6F" w:rsidRPr="00133FC6" w:rsidRDefault="00797A6F" w:rsidP="00133FC6">
      <w:pPr>
        <w:pStyle w:val="NormalWeb"/>
        <w:spacing w:line="270" w:lineRule="atLeast"/>
        <w:rPr>
          <w:color w:val="404040"/>
        </w:rPr>
      </w:pPr>
      <w:r w:rsidRPr="00133FC6">
        <w:rPr>
          <w:color w:val="404040"/>
        </w:rPr>
        <w:t>Тут вспыхнет пожар, там труба потекла.</w:t>
      </w:r>
      <w:r w:rsidRPr="00133FC6">
        <w:rPr>
          <w:color w:val="404040"/>
        </w:rPr>
        <w:br/>
        <w:t>То громко соседи стучат из угла.</w:t>
      </w:r>
      <w:r w:rsidRPr="00133FC6">
        <w:rPr>
          <w:color w:val="404040"/>
        </w:rPr>
        <w:br/>
        <w:t>То стены трещат, то посыпалась краска,</w:t>
      </w:r>
      <w:r w:rsidRPr="00133FC6">
        <w:rPr>
          <w:color w:val="404040"/>
        </w:rPr>
        <w:br/>
        <w:t>Лет двести назад отвалилась Аляска,</w:t>
      </w:r>
      <w:r w:rsidRPr="00133FC6">
        <w:rPr>
          <w:color w:val="404040"/>
        </w:rPr>
        <w:br/>
        <w:t>Поехала крыша, пропал горизонт...</w:t>
      </w:r>
      <w:r w:rsidRPr="00133FC6">
        <w:rPr>
          <w:color w:val="404040"/>
        </w:rPr>
        <w:br/>
        <w:t>Опять перестройка и снова ремонт.</w:t>
      </w:r>
    </w:p>
    <w:p w:rsidR="00797A6F" w:rsidRPr="00133FC6" w:rsidRDefault="00797A6F" w:rsidP="00133FC6">
      <w:pPr>
        <w:pStyle w:val="NormalWeb"/>
        <w:spacing w:line="270" w:lineRule="atLeast"/>
        <w:rPr>
          <w:color w:val="404040"/>
        </w:rPr>
      </w:pPr>
      <w:r w:rsidRPr="00133FC6">
        <w:rPr>
          <w:color w:val="404040"/>
        </w:rPr>
        <w:t>Что строят, строители сами не знают:</w:t>
      </w:r>
      <w:r w:rsidRPr="00133FC6">
        <w:rPr>
          <w:color w:val="404040"/>
        </w:rPr>
        <w:br/>
        <w:t>Сначала построят, а после сломают.</w:t>
      </w:r>
      <w:r w:rsidRPr="00133FC6">
        <w:rPr>
          <w:color w:val="404040"/>
        </w:rPr>
        <w:br/>
        <w:t>Всем хочется - сразу построили чтоб</w:t>
      </w:r>
      <w:r w:rsidRPr="00133FC6">
        <w:rPr>
          <w:color w:val="404040"/>
        </w:rPr>
        <w:br/>
        <w:t>Избу-Чум-Ярангу-Дворец-Небоскреб!</w:t>
      </w:r>
    </w:p>
    <w:p w:rsidR="00797A6F" w:rsidRPr="00133FC6" w:rsidRDefault="00797A6F" w:rsidP="00133FC6">
      <w:pPr>
        <w:pStyle w:val="NormalWeb"/>
        <w:spacing w:line="270" w:lineRule="atLeast"/>
        <w:rPr>
          <w:color w:val="404040"/>
        </w:rPr>
      </w:pPr>
      <w:r w:rsidRPr="00133FC6">
        <w:rPr>
          <w:color w:val="404040"/>
        </w:rPr>
        <w:t>Мы все в нашем доме соседи и жители:</w:t>
      </w:r>
      <w:r w:rsidRPr="00133FC6">
        <w:rPr>
          <w:color w:val="404040"/>
        </w:rPr>
        <w:br/>
        <w:t>Простые жильцы, управдомы, строители.</w:t>
      </w:r>
      <w:r w:rsidRPr="00133FC6">
        <w:rPr>
          <w:color w:val="404040"/>
        </w:rPr>
        <w:br/>
        <w:t>И что мы построим теперь на Руси?..</w:t>
      </w:r>
      <w:r w:rsidRPr="00133FC6">
        <w:rPr>
          <w:color w:val="404040"/>
        </w:rPr>
        <w:br/>
        <w:t>Об этом ты папу и маму спроси.</w:t>
      </w:r>
    </w:p>
    <w:p w:rsidR="00797A6F" w:rsidRDefault="00797A6F" w:rsidP="00EA722E">
      <w:pPr>
        <w:spacing w:after="0" w:line="360" w:lineRule="auto"/>
        <w:jc w:val="both"/>
        <w:rPr>
          <w:sz w:val="28"/>
          <w:szCs w:val="28"/>
        </w:rPr>
      </w:pPr>
    </w:p>
    <w:p w:rsidR="00797A6F" w:rsidRDefault="00797A6F" w:rsidP="00EA722E">
      <w:pPr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Проведены занятия по всем образовательным областям по данной тематике</w:t>
      </w:r>
    </w:p>
    <w:p w:rsidR="00797A6F" w:rsidRDefault="00797A6F" w:rsidP="00EA722E">
      <w:pPr>
        <w:spacing w:after="0"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w:pict>
          <v:shape id="_x0000_s1034" type="#_x0000_t75" style="position:absolute;left:0;text-align:left;margin-left:-1.35pt;margin-top:7.3pt;width:204.45pt;height:272.25pt;z-index:251650048;visibility:visible" wrapcoords="0 0 0 21521 21600 21521 21600 0 0 0">
            <v:imagedata r:id="rId16" o:title=""/>
            <w10:wrap type="through"/>
          </v:shape>
        </w:pict>
      </w:r>
      <w:r>
        <w:rPr>
          <w:noProof/>
          <w:lang w:eastAsia="ru-RU"/>
        </w:rPr>
        <w:pict>
          <v:shape id="_x0000_s1035" type="#_x0000_t75" style="position:absolute;left:0;text-align:left;margin-left:237.3pt;margin-top:10.15pt;width:273pt;height:204.75pt;z-index:251651072;visibility:visible" wrapcoords="-59 0 -59 21521 21600 21521 21600 0 -59 0">
            <v:imagedata r:id="rId17" o:title=""/>
            <w10:wrap type="through"/>
          </v:shape>
        </w:pict>
      </w: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C6069D">
      <w:pPr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  <w:r>
        <w:rPr>
          <w:noProof/>
          <w:lang w:eastAsia="ru-RU"/>
        </w:rPr>
        <w:pict>
          <v:shape id="_x0000_s1036" type="#_x0000_t75" style="position:absolute;left:0;text-align:left;margin-left:86.35pt;margin-top:-17.5pt;width:211.65pt;height:282pt;z-index:251652096;visibility:visible" wrapcoords="0 0 0 21523 21600 21523 21600 0 0 0">
            <v:imagedata r:id="rId18" o:title=""/>
            <w10:wrap type="through"/>
          </v:shape>
        </w:pict>
      </w:r>
    </w:p>
    <w:p w:rsidR="00797A6F" w:rsidRDefault="00797A6F" w:rsidP="00C6069D">
      <w:pPr>
        <w:tabs>
          <w:tab w:val="left" w:pos="5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97A6F" w:rsidRDefault="00797A6F" w:rsidP="00C6069D">
      <w:pPr>
        <w:rPr>
          <w:sz w:val="28"/>
          <w:szCs w:val="28"/>
        </w:rPr>
      </w:pPr>
      <w:r>
        <w:rPr>
          <w:noProof/>
          <w:lang w:eastAsia="ru-RU"/>
        </w:rPr>
        <w:pict>
          <v:shape id="Рисунок 16" o:spid="_x0000_s1037" type="#_x0000_t75" style="position:absolute;margin-left:1.05pt;margin-top:7.4pt;width:245.25pt;height:183.75pt;z-index:251655168;visibility:visible" wrapcoords="-66 0 -66 21512 21600 21512 21600 0 -66 0">
            <v:imagedata r:id="rId19" o:title=""/>
            <w10:wrap type="through"/>
          </v:shape>
        </w:pict>
      </w: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  <w:r>
        <w:rPr>
          <w:noProof/>
          <w:lang w:eastAsia="ru-RU"/>
        </w:rPr>
        <w:pict>
          <v:shape id="_x0000_s1038" type="#_x0000_t75" style="position:absolute;left:0;text-align:left;margin-left:1.05pt;margin-top:41.7pt;width:248.25pt;height:186pt;z-index:251653120;visibility:visible" wrapcoords="-65 0 -65 21513 21600 21513 21600 0 -65 0">
            <v:imagedata r:id="rId20" o:title=""/>
            <w10:wrap type="through"/>
          </v:shape>
        </w:pict>
      </w:r>
    </w:p>
    <w:p w:rsidR="00797A6F" w:rsidRDefault="00797A6F" w:rsidP="00327E44">
      <w:pPr>
        <w:jc w:val="right"/>
        <w:rPr>
          <w:sz w:val="28"/>
          <w:szCs w:val="28"/>
        </w:rPr>
      </w:pPr>
      <w:r>
        <w:rPr>
          <w:noProof/>
          <w:lang w:eastAsia="ru-RU"/>
        </w:rPr>
        <w:pict>
          <v:shape id="Рисунок 13" o:spid="_x0000_s1039" type="#_x0000_t75" style="position:absolute;left:0;text-align:left;margin-left:1.05pt;margin-top:18.15pt;width:240pt;height:180pt;z-index:251654144;visibility:visible" wrapcoords="-68 0 -68 21510 21600 21510 21600 0 -68 0">
            <v:imagedata r:id="rId21" o:title=""/>
            <w10:wrap type="through"/>
          </v:shape>
        </w:pict>
      </w:r>
    </w:p>
    <w:p w:rsidR="00797A6F" w:rsidRDefault="00797A6F" w:rsidP="00327E44">
      <w:pPr>
        <w:jc w:val="right"/>
        <w:rPr>
          <w:sz w:val="28"/>
          <w:szCs w:val="28"/>
        </w:rPr>
      </w:pPr>
      <w:r>
        <w:rPr>
          <w:noProof/>
          <w:lang w:eastAsia="ru-RU"/>
        </w:rPr>
        <w:pict>
          <v:shape id="Рисунок 19" o:spid="_x0000_s1040" type="#_x0000_t75" style="position:absolute;left:0;text-align:left;margin-left:1.05pt;margin-top:.55pt;width:251.25pt;height:188.25pt;z-index:251656192;visibility:visible" wrapcoords="-64 0 -64 21514 21600 21514 21600 0 -64 0">
            <v:imagedata r:id="rId22" o:title=""/>
            <w10:wrap type="through"/>
          </v:shape>
        </w:pict>
      </w: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  <w:r>
        <w:rPr>
          <w:noProof/>
          <w:lang w:eastAsia="ru-RU"/>
        </w:rPr>
        <w:pict>
          <v:shape id="Рисунок 22" o:spid="_x0000_s1041" type="#_x0000_t75" style="position:absolute;left:0;text-align:left;margin-left:.05pt;margin-top:10.95pt;width:252pt;height:189pt;z-index:251657216;visibility:visible" wrapcoords="-64 0 -64 21514 21600 21514 21600 0 -64 0">
            <v:imagedata r:id="rId23" o:title=""/>
            <w10:wrap type="through"/>
          </v:shape>
        </w:pict>
      </w: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  <w:r>
        <w:rPr>
          <w:noProof/>
          <w:lang w:eastAsia="ru-RU"/>
        </w:rPr>
        <w:pict>
          <v:shape id="Рисунок 25" o:spid="_x0000_s1042" type="#_x0000_t75" style="position:absolute;left:0;text-align:left;margin-left:-.95pt;margin-top:26.7pt;width:240pt;height:180pt;z-index:251658240;visibility:visible" wrapcoords="-68 0 -68 21510 21600 21510 21600 0 -68 0">
            <v:imagedata r:id="rId24" o:title=""/>
            <w10:wrap type="through"/>
          </v:shape>
        </w:pict>
      </w: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  <w:r>
        <w:rPr>
          <w:noProof/>
          <w:lang w:eastAsia="ru-RU"/>
        </w:rPr>
        <w:pict>
          <v:shape id="Рисунок 28" o:spid="_x0000_s1043" type="#_x0000_t75" style="position:absolute;left:0;text-align:left;margin-left:21.5pt;margin-top:15.3pt;width:240.75pt;height:180.75pt;z-index:251659264;visibility:visible" wrapcoords="-67 0 -67 21510 21600 21510 21600 0 -67 0">
            <v:imagedata r:id="rId25" o:title=""/>
            <w10:wrap type="through"/>
          </v:shape>
        </w:pict>
      </w: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  <w:r>
        <w:rPr>
          <w:noProof/>
          <w:lang w:eastAsia="ru-RU"/>
        </w:rPr>
        <w:pict>
          <v:shape id="Рисунок 31" o:spid="_x0000_s1044" type="#_x0000_t75" style="position:absolute;left:0;text-align:left;margin-left:7.05pt;margin-top:30.5pt;width:236.25pt;height:177pt;z-index:251660288;visibility:visible" wrapcoords="-69 0 -69 21508 21600 21508 21600 0 -69 0">
            <v:imagedata r:id="rId26" o:title=""/>
            <w10:wrap type="through"/>
          </v:shape>
        </w:pict>
      </w: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  <w:r>
        <w:rPr>
          <w:noProof/>
          <w:lang w:eastAsia="ru-RU"/>
        </w:rPr>
        <w:pict>
          <v:shape id="Рисунок 43" o:spid="_x0000_s1045" type="#_x0000_t75" style="position:absolute;left:0;text-align:left;margin-left:243.3pt;margin-top:12.55pt;width:256pt;height:192pt;z-index:251664384;visibility:visible" wrapcoords="-63 0 -63 21516 21600 21516 21600 0 -63 0">
            <v:imagedata r:id="rId27" o:title=""/>
            <w10:wrap type="through"/>
          </v:shape>
        </w:pict>
      </w: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0E52FC">
      <w:pPr>
        <w:tabs>
          <w:tab w:val="left" w:pos="31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  <w:r>
        <w:rPr>
          <w:noProof/>
          <w:lang w:eastAsia="ru-RU"/>
        </w:rPr>
        <w:pict>
          <v:shape id="Рисунок 34" o:spid="_x0000_s1046" type="#_x0000_t75" style="position:absolute;left:0;text-align:left;margin-left:3.3pt;margin-top:2.25pt;width:264pt;height:198pt;z-index:251661312;visibility:visible" wrapcoords="-61 0 -61 21518 21600 21518 21600 0 -61 0">
            <v:imagedata r:id="rId28" o:title=""/>
            <w10:wrap type="through"/>
          </v:shape>
        </w:pict>
      </w: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  <w:r>
        <w:rPr>
          <w:noProof/>
          <w:lang w:eastAsia="ru-RU"/>
        </w:rPr>
        <w:pict>
          <v:shape id="Рисунок 37" o:spid="_x0000_s1047" type="#_x0000_t75" style="position:absolute;left:0;text-align:left;margin-left:243.3pt;margin-top:27.15pt;width:264pt;height:198pt;z-index:251662336;visibility:visible" wrapcoords="-61 0 -61 21518 21600 21518 21600 0 -61 0">
            <v:imagedata r:id="rId29" o:title=""/>
            <w10:wrap type="through"/>
          </v:shape>
        </w:pict>
      </w:r>
      <w:r>
        <w:rPr>
          <w:noProof/>
          <w:lang w:eastAsia="ru-RU"/>
        </w:rPr>
        <w:pict>
          <v:shape id="Рисунок 40" o:spid="_x0000_s1048" type="#_x0000_t75" style="position:absolute;left:0;text-align:left;margin-left:10.4pt;margin-top:30.9pt;width:217.55pt;height:290.25pt;z-index:251663360;visibility:visible" wrapcoords="0 0 0 21526 21600 21526 21600 0 0 0">
            <v:imagedata r:id="rId30" o:title=""/>
            <w10:wrap type="through"/>
          </v:shape>
        </w:pict>
      </w: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327E44">
      <w:pPr>
        <w:jc w:val="right"/>
        <w:rPr>
          <w:sz w:val="28"/>
          <w:szCs w:val="28"/>
        </w:rPr>
      </w:pPr>
    </w:p>
    <w:p w:rsidR="00797A6F" w:rsidRDefault="00797A6F" w:rsidP="00A5688A">
      <w:pPr>
        <w:rPr>
          <w:sz w:val="28"/>
          <w:szCs w:val="28"/>
        </w:rPr>
      </w:pPr>
    </w:p>
    <w:p w:rsidR="00797A6F" w:rsidRPr="00777E0B" w:rsidRDefault="00797A6F" w:rsidP="00777E0B">
      <w:pPr>
        <w:jc w:val="center"/>
        <w:rPr>
          <w:b/>
          <w:color w:val="FF0000"/>
          <w:sz w:val="28"/>
          <w:szCs w:val="28"/>
        </w:rPr>
      </w:pPr>
      <w:r w:rsidRPr="00777E0B">
        <w:rPr>
          <w:b/>
          <w:color w:val="FF0000"/>
          <w:sz w:val="28"/>
          <w:szCs w:val="28"/>
        </w:rPr>
        <w:t>Творческая выставка «Мой дом»</w:t>
      </w:r>
    </w:p>
    <w:p w:rsidR="00797A6F" w:rsidRDefault="00797A6F" w:rsidP="00A5688A">
      <w:pPr>
        <w:rPr>
          <w:sz w:val="28"/>
          <w:szCs w:val="28"/>
        </w:rPr>
      </w:pPr>
      <w:r>
        <w:rPr>
          <w:noProof/>
          <w:lang w:eastAsia="ru-RU"/>
        </w:rPr>
        <w:pict>
          <v:shape id="_x0000_s1049" type="#_x0000_t75" style="position:absolute;margin-left:259.05pt;margin-top:1.65pt;width:179.25pt;height:134.25pt;z-index:251666432;visibility:visible" wrapcoords="-90 0 -90 21479 21600 21479 21600 0 -90 0">
            <v:imagedata r:id="rId31" o:title=""/>
            <w10:wrap type="through"/>
          </v:shape>
        </w:pict>
      </w:r>
      <w:r>
        <w:rPr>
          <w:noProof/>
          <w:lang w:eastAsia="ru-RU"/>
        </w:rPr>
        <w:pict>
          <v:shape id="Рисунок 3" o:spid="_x0000_s1050" type="#_x0000_t75" style="position:absolute;margin-left:1.8pt;margin-top:1.65pt;width:176.95pt;height:132.75pt;z-index:251665408;visibility:visible" wrapcoords="-92 0 -92 21478 21600 21478 21600 0 -92 0">
            <v:imagedata r:id="rId32" o:title=""/>
            <w10:wrap type="through"/>
          </v:shape>
        </w:pict>
      </w:r>
      <w:r w:rsidRPr="00777E0B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 </w:t>
      </w:r>
    </w:p>
    <w:p w:rsidR="00797A6F" w:rsidRPr="00777E0B" w:rsidRDefault="00797A6F" w:rsidP="00777E0B">
      <w:pPr>
        <w:rPr>
          <w:sz w:val="28"/>
          <w:szCs w:val="28"/>
        </w:rPr>
      </w:pPr>
    </w:p>
    <w:p w:rsidR="00797A6F" w:rsidRPr="00777E0B" w:rsidRDefault="00797A6F" w:rsidP="00777E0B">
      <w:pPr>
        <w:rPr>
          <w:sz w:val="28"/>
          <w:szCs w:val="28"/>
        </w:rPr>
      </w:pPr>
    </w:p>
    <w:p w:rsidR="00797A6F" w:rsidRPr="00777E0B" w:rsidRDefault="00797A6F" w:rsidP="00777E0B">
      <w:pPr>
        <w:rPr>
          <w:sz w:val="28"/>
          <w:szCs w:val="28"/>
        </w:rPr>
      </w:pPr>
    </w:p>
    <w:p w:rsidR="00797A6F" w:rsidRDefault="00797A6F" w:rsidP="00777E0B">
      <w:pPr>
        <w:rPr>
          <w:sz w:val="28"/>
          <w:szCs w:val="28"/>
        </w:rPr>
      </w:pPr>
    </w:p>
    <w:p w:rsidR="00797A6F" w:rsidRDefault="00797A6F" w:rsidP="00777E0B">
      <w:pPr>
        <w:rPr>
          <w:sz w:val="28"/>
          <w:szCs w:val="28"/>
        </w:rPr>
      </w:pPr>
      <w:r>
        <w:rPr>
          <w:noProof/>
          <w:lang w:eastAsia="ru-RU"/>
        </w:rPr>
        <w:pict>
          <v:shape id="Рисунок 5" o:spid="_x0000_s1051" type="#_x0000_t75" style="position:absolute;margin-left:259.05pt;margin-top:28.9pt;width:178.5pt;height:134.25pt;z-index:251668480;visibility:visible" wrapcoords="-91 0 -91 21479 21600 21479 21600 0 -91 0">
            <v:imagedata r:id="rId33" o:title=""/>
            <w10:wrap type="through"/>
          </v:shape>
        </w:pict>
      </w:r>
      <w:r>
        <w:rPr>
          <w:sz w:val="28"/>
          <w:szCs w:val="28"/>
        </w:rPr>
        <w:t xml:space="preserve">    Дом Кациных                                                                    дом Харлаевых</w:t>
      </w:r>
    </w:p>
    <w:p w:rsidR="00797A6F" w:rsidRDefault="00797A6F" w:rsidP="00777E0B">
      <w:pPr>
        <w:rPr>
          <w:sz w:val="28"/>
          <w:szCs w:val="28"/>
        </w:rPr>
      </w:pPr>
      <w:r>
        <w:rPr>
          <w:noProof/>
          <w:lang w:eastAsia="ru-RU"/>
        </w:rPr>
        <w:pict>
          <v:shape id="Рисунок 2" o:spid="_x0000_s1052" type="#_x0000_t75" style="position:absolute;margin-left:1.8pt;margin-top:6pt;width:179.25pt;height:134.25pt;z-index:251667456;visibility:visible" wrapcoords="-90 0 -90 21479 21600 21479 21600 0 -90 0">
            <v:imagedata r:id="rId34" o:title=""/>
            <w10:wrap type="through"/>
          </v:shape>
        </w:pict>
      </w:r>
    </w:p>
    <w:p w:rsidR="00797A6F" w:rsidRDefault="00797A6F" w:rsidP="00777E0B">
      <w:pPr>
        <w:rPr>
          <w:sz w:val="28"/>
          <w:szCs w:val="28"/>
        </w:rPr>
      </w:pPr>
    </w:p>
    <w:p w:rsidR="00797A6F" w:rsidRDefault="00797A6F" w:rsidP="00777E0B">
      <w:pPr>
        <w:rPr>
          <w:sz w:val="28"/>
          <w:szCs w:val="28"/>
        </w:rPr>
      </w:pPr>
    </w:p>
    <w:p w:rsidR="00797A6F" w:rsidRDefault="00797A6F" w:rsidP="00777E0B">
      <w:pPr>
        <w:rPr>
          <w:sz w:val="28"/>
          <w:szCs w:val="28"/>
        </w:rPr>
      </w:pPr>
    </w:p>
    <w:p w:rsidR="00797A6F" w:rsidRDefault="00797A6F" w:rsidP="00777E0B">
      <w:pPr>
        <w:rPr>
          <w:sz w:val="28"/>
          <w:szCs w:val="28"/>
        </w:rPr>
      </w:pPr>
    </w:p>
    <w:p w:rsidR="00797A6F" w:rsidRDefault="00797A6F" w:rsidP="00777E0B">
      <w:pPr>
        <w:rPr>
          <w:sz w:val="28"/>
          <w:szCs w:val="28"/>
        </w:rPr>
      </w:pPr>
      <w:r>
        <w:rPr>
          <w:noProof/>
          <w:lang w:eastAsia="ru-RU"/>
        </w:rPr>
        <w:pict>
          <v:shape id="Рисунок 6" o:spid="_x0000_s1053" type="#_x0000_t75" style="position:absolute;margin-left:258.3pt;margin-top:29.45pt;width:180pt;height:130.5pt;z-index:251670528;visibility:visible" wrapcoords="-90 0 -90 21476 21600 21476 21600 0 -90 0">
            <v:imagedata r:id="rId35" o:title=""/>
            <w10:wrap type="through"/>
          </v:shape>
        </w:pict>
      </w:r>
      <w:r>
        <w:rPr>
          <w:noProof/>
          <w:lang w:eastAsia="ru-RU"/>
        </w:rPr>
        <w:pict>
          <v:shape id="_x0000_s1054" type="#_x0000_t75" style="position:absolute;margin-left:1.8pt;margin-top:27.2pt;width:182.25pt;height:136.5pt;z-index:251669504;visibility:visible" wrapcoords="-89 0 -89 21481 21600 21481 21600 0 -89 0">
            <v:imagedata r:id="rId36" o:title=""/>
            <w10:wrap type="through"/>
          </v:shape>
        </w:pict>
      </w:r>
      <w:r>
        <w:rPr>
          <w:sz w:val="28"/>
          <w:szCs w:val="28"/>
        </w:rPr>
        <w:t xml:space="preserve">     Дом Шеханских                                                            дом Головановых</w:t>
      </w:r>
    </w:p>
    <w:p w:rsidR="00797A6F" w:rsidRDefault="00797A6F" w:rsidP="00777E0B">
      <w:pPr>
        <w:rPr>
          <w:sz w:val="28"/>
          <w:szCs w:val="28"/>
        </w:rPr>
      </w:pPr>
    </w:p>
    <w:p w:rsidR="00797A6F" w:rsidRDefault="00797A6F" w:rsidP="00777E0B">
      <w:pPr>
        <w:rPr>
          <w:sz w:val="28"/>
          <w:szCs w:val="28"/>
        </w:rPr>
      </w:pPr>
    </w:p>
    <w:p w:rsidR="00797A6F" w:rsidRDefault="00797A6F" w:rsidP="00777E0B">
      <w:pPr>
        <w:rPr>
          <w:sz w:val="28"/>
          <w:szCs w:val="28"/>
        </w:rPr>
      </w:pPr>
    </w:p>
    <w:p w:rsidR="00797A6F" w:rsidRDefault="00797A6F" w:rsidP="00777E0B">
      <w:pPr>
        <w:rPr>
          <w:sz w:val="28"/>
          <w:szCs w:val="28"/>
        </w:rPr>
      </w:pPr>
    </w:p>
    <w:p w:rsidR="00797A6F" w:rsidRDefault="00797A6F" w:rsidP="00777E0B">
      <w:pPr>
        <w:rPr>
          <w:sz w:val="28"/>
          <w:szCs w:val="28"/>
        </w:rPr>
      </w:pPr>
    </w:p>
    <w:p w:rsidR="00797A6F" w:rsidRDefault="00797A6F" w:rsidP="00777E0B">
      <w:pPr>
        <w:rPr>
          <w:sz w:val="28"/>
          <w:szCs w:val="28"/>
        </w:rPr>
      </w:pPr>
      <w:r>
        <w:rPr>
          <w:noProof/>
          <w:lang w:eastAsia="ru-RU"/>
        </w:rPr>
        <w:pict>
          <v:shape id="Рисунок 8" o:spid="_x0000_s1055" type="#_x0000_t75" style="position:absolute;margin-left:142.05pt;margin-top:29.3pt;width:188.95pt;height:172.5pt;z-index:251672576;visibility:visible" wrapcoords="-86 0 -86 21506 21600 21506 21600 0 -86 0">
            <v:imagedata r:id="rId37" o:title=""/>
            <w10:wrap type="through"/>
          </v:shape>
        </w:pict>
      </w:r>
      <w:r>
        <w:rPr>
          <w:noProof/>
          <w:lang w:eastAsia="ru-RU"/>
        </w:rPr>
        <w:pict>
          <v:shape id="Рисунок 9" o:spid="_x0000_s1056" type="#_x0000_t75" style="position:absolute;margin-left:357.3pt;margin-top:29.3pt;width:127.5pt;height:176.25pt;z-index:251673600;visibility:visible" wrapcoords="-127 0 -127 21508 21600 21508 21600 0 -127 0">
            <v:imagedata r:id="rId38" o:title=""/>
            <w10:wrap type="through"/>
          </v:shape>
        </w:pict>
      </w:r>
      <w:r>
        <w:rPr>
          <w:sz w:val="28"/>
          <w:szCs w:val="28"/>
        </w:rPr>
        <w:t xml:space="preserve">      Дом Узрютовых                                                         дом Мельниковых</w:t>
      </w:r>
    </w:p>
    <w:p w:rsidR="00797A6F" w:rsidRDefault="00797A6F" w:rsidP="00777E0B">
      <w:pPr>
        <w:rPr>
          <w:sz w:val="28"/>
          <w:szCs w:val="28"/>
        </w:rPr>
      </w:pPr>
      <w:r>
        <w:rPr>
          <w:noProof/>
          <w:lang w:eastAsia="ru-RU"/>
        </w:rPr>
        <w:pict>
          <v:shape id="_x0000_s1057" type="#_x0000_t75" style="position:absolute;margin-left:1.8pt;margin-top:-.35pt;width:114.75pt;height:172.5pt;z-index:251671552;visibility:visible" wrapcoords="-141 0 -141 21506 21600 21506 21600 0 -141 0">
            <v:imagedata r:id="rId39" o:title=""/>
            <w10:wrap type="through"/>
          </v:shape>
        </w:pict>
      </w:r>
    </w:p>
    <w:p w:rsidR="00797A6F" w:rsidRDefault="00797A6F" w:rsidP="00777E0B">
      <w:pPr>
        <w:rPr>
          <w:sz w:val="28"/>
          <w:szCs w:val="28"/>
        </w:rPr>
      </w:pPr>
    </w:p>
    <w:p w:rsidR="00797A6F" w:rsidRDefault="00797A6F" w:rsidP="00777E0B">
      <w:pPr>
        <w:rPr>
          <w:sz w:val="28"/>
          <w:szCs w:val="28"/>
        </w:rPr>
      </w:pPr>
    </w:p>
    <w:p w:rsidR="00797A6F" w:rsidRDefault="00797A6F" w:rsidP="00777E0B">
      <w:pPr>
        <w:rPr>
          <w:sz w:val="28"/>
          <w:szCs w:val="28"/>
        </w:rPr>
      </w:pPr>
    </w:p>
    <w:p w:rsidR="00797A6F" w:rsidRDefault="00797A6F" w:rsidP="00777E0B">
      <w:pPr>
        <w:rPr>
          <w:sz w:val="28"/>
          <w:szCs w:val="28"/>
        </w:rPr>
      </w:pPr>
    </w:p>
    <w:p w:rsidR="00797A6F" w:rsidRDefault="00797A6F" w:rsidP="00777E0B">
      <w:pPr>
        <w:rPr>
          <w:sz w:val="28"/>
          <w:szCs w:val="28"/>
        </w:rPr>
      </w:pPr>
    </w:p>
    <w:p w:rsidR="00797A6F" w:rsidRDefault="00797A6F" w:rsidP="00777E0B">
      <w:pPr>
        <w:rPr>
          <w:sz w:val="28"/>
          <w:szCs w:val="28"/>
        </w:rPr>
      </w:pPr>
      <w:r>
        <w:rPr>
          <w:sz w:val="28"/>
          <w:szCs w:val="28"/>
        </w:rPr>
        <w:t xml:space="preserve">  Дом Михеевых                         дом Потаповых                                      дом Шилтовых</w:t>
      </w:r>
    </w:p>
    <w:p w:rsidR="00797A6F" w:rsidRPr="00777E0B" w:rsidRDefault="00797A6F" w:rsidP="00777E0B">
      <w:pPr>
        <w:rPr>
          <w:sz w:val="28"/>
          <w:szCs w:val="28"/>
        </w:rPr>
      </w:pPr>
    </w:p>
    <w:sectPr w:rsidR="00797A6F" w:rsidRPr="00777E0B" w:rsidSect="00B12730">
      <w:pgSz w:w="11906" w:h="16838"/>
      <w:pgMar w:top="709" w:right="567" w:bottom="709" w:left="1134" w:header="709" w:footer="709" w:gutter="0"/>
      <w:pgBorders>
        <w:top w:val="peopleHats" w:sz="20" w:space="1" w:color="auto"/>
        <w:left w:val="peopleHats" w:sz="20" w:space="4" w:color="auto"/>
        <w:bottom w:val="peopleHats" w:sz="20" w:space="1" w:color="auto"/>
        <w:right w:val="peopleHats" w:sz="20" w:space="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7A6F" w:rsidRDefault="00797A6F" w:rsidP="00357B2D">
      <w:pPr>
        <w:spacing w:after="0" w:line="240" w:lineRule="auto"/>
      </w:pPr>
      <w:r>
        <w:separator/>
      </w:r>
    </w:p>
  </w:endnote>
  <w:endnote w:type="continuationSeparator" w:id="0">
    <w:p w:rsidR="00797A6F" w:rsidRDefault="00797A6F" w:rsidP="00357B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7A6F" w:rsidRDefault="00797A6F" w:rsidP="00357B2D">
      <w:pPr>
        <w:spacing w:after="0" w:line="240" w:lineRule="auto"/>
      </w:pPr>
      <w:r>
        <w:separator/>
      </w:r>
    </w:p>
  </w:footnote>
  <w:footnote w:type="continuationSeparator" w:id="0">
    <w:p w:rsidR="00797A6F" w:rsidRDefault="00797A6F" w:rsidP="00357B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134EA"/>
    <w:multiLevelType w:val="hybridMultilevel"/>
    <w:tmpl w:val="5A668E36"/>
    <w:lvl w:ilvl="0" w:tplc="78E8E31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2D82F4C"/>
    <w:multiLevelType w:val="hybridMultilevel"/>
    <w:tmpl w:val="40F214AC"/>
    <w:lvl w:ilvl="0" w:tplc="0419000F">
      <w:start w:val="1"/>
      <w:numFmt w:val="decimal"/>
      <w:lvlText w:val="%1."/>
      <w:lvlJc w:val="left"/>
      <w:pPr>
        <w:ind w:left="3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  <w:rPr>
        <w:rFonts w:cs="Times New Roman"/>
      </w:rPr>
    </w:lvl>
  </w:abstractNum>
  <w:abstractNum w:abstractNumId="2">
    <w:nsid w:val="1CBB56CF"/>
    <w:multiLevelType w:val="hybridMultilevel"/>
    <w:tmpl w:val="DDF457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F621ADF"/>
    <w:multiLevelType w:val="hybridMultilevel"/>
    <w:tmpl w:val="1AA8FC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FC2D49"/>
    <w:multiLevelType w:val="hybridMultilevel"/>
    <w:tmpl w:val="F4DC47A6"/>
    <w:lvl w:ilvl="0" w:tplc="0419000F">
      <w:start w:val="1"/>
      <w:numFmt w:val="decimal"/>
      <w:lvlText w:val="%1."/>
      <w:lvlJc w:val="left"/>
      <w:pPr>
        <w:ind w:left="3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7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9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  <w:rPr>
        <w:rFonts w:cs="Times New Roman"/>
      </w:rPr>
    </w:lvl>
  </w:abstractNum>
  <w:abstractNum w:abstractNumId="5">
    <w:nsid w:val="2E535AE4"/>
    <w:multiLevelType w:val="hybridMultilevel"/>
    <w:tmpl w:val="5D5049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E9D7FD2"/>
    <w:multiLevelType w:val="hybridMultilevel"/>
    <w:tmpl w:val="FDB80A3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37D6CE6"/>
    <w:multiLevelType w:val="multilevel"/>
    <w:tmpl w:val="21E82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7FC0BA9"/>
    <w:multiLevelType w:val="hybridMultilevel"/>
    <w:tmpl w:val="EC5E87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F3524CB"/>
    <w:multiLevelType w:val="hybridMultilevel"/>
    <w:tmpl w:val="722A1B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8372E8F"/>
    <w:multiLevelType w:val="hybridMultilevel"/>
    <w:tmpl w:val="DC741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6"/>
  </w:num>
  <w:num w:numId="4">
    <w:abstractNumId w:val="10"/>
  </w:num>
  <w:num w:numId="5">
    <w:abstractNumId w:val="4"/>
  </w:num>
  <w:num w:numId="6">
    <w:abstractNumId w:val="1"/>
  </w:num>
  <w:num w:numId="7">
    <w:abstractNumId w:val="9"/>
  </w:num>
  <w:num w:numId="8">
    <w:abstractNumId w:val="7"/>
  </w:num>
  <w:num w:numId="9">
    <w:abstractNumId w:val="0"/>
  </w:num>
  <w:num w:numId="10">
    <w:abstractNumId w:val="3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260D"/>
    <w:rsid w:val="00046043"/>
    <w:rsid w:val="00066A87"/>
    <w:rsid w:val="000735B6"/>
    <w:rsid w:val="000902B0"/>
    <w:rsid w:val="000B0BBE"/>
    <w:rsid w:val="000C4A69"/>
    <w:rsid w:val="000D7F55"/>
    <w:rsid w:val="000E13C4"/>
    <w:rsid w:val="000E52FC"/>
    <w:rsid w:val="0012234E"/>
    <w:rsid w:val="00122EA6"/>
    <w:rsid w:val="00133FC6"/>
    <w:rsid w:val="0015268A"/>
    <w:rsid w:val="00153F2B"/>
    <w:rsid w:val="0016607F"/>
    <w:rsid w:val="001672DF"/>
    <w:rsid w:val="00172FD9"/>
    <w:rsid w:val="0017549C"/>
    <w:rsid w:val="001764B5"/>
    <w:rsid w:val="00176771"/>
    <w:rsid w:val="001B6F7D"/>
    <w:rsid w:val="001C7BED"/>
    <w:rsid w:val="001D5FA7"/>
    <w:rsid w:val="001D691D"/>
    <w:rsid w:val="001E7BCB"/>
    <w:rsid w:val="00202CB6"/>
    <w:rsid w:val="00203B70"/>
    <w:rsid w:val="002207C4"/>
    <w:rsid w:val="00226D70"/>
    <w:rsid w:val="00241111"/>
    <w:rsid w:val="0024187E"/>
    <w:rsid w:val="00251F85"/>
    <w:rsid w:val="002551D0"/>
    <w:rsid w:val="00271E29"/>
    <w:rsid w:val="002750D5"/>
    <w:rsid w:val="002765ED"/>
    <w:rsid w:val="002930C8"/>
    <w:rsid w:val="002C65B5"/>
    <w:rsid w:val="002C7EA3"/>
    <w:rsid w:val="002D3BB5"/>
    <w:rsid w:val="002F070B"/>
    <w:rsid w:val="002F14CA"/>
    <w:rsid w:val="002F7AEA"/>
    <w:rsid w:val="00306D15"/>
    <w:rsid w:val="00323A14"/>
    <w:rsid w:val="003246A1"/>
    <w:rsid w:val="00327E44"/>
    <w:rsid w:val="00344445"/>
    <w:rsid w:val="0035403F"/>
    <w:rsid w:val="00357B2D"/>
    <w:rsid w:val="00363D2C"/>
    <w:rsid w:val="003B41EA"/>
    <w:rsid w:val="003D52E4"/>
    <w:rsid w:val="003D6FA9"/>
    <w:rsid w:val="00403042"/>
    <w:rsid w:val="0041388D"/>
    <w:rsid w:val="00467E7F"/>
    <w:rsid w:val="00485FEF"/>
    <w:rsid w:val="00492E78"/>
    <w:rsid w:val="0049498D"/>
    <w:rsid w:val="00496A3A"/>
    <w:rsid w:val="004A5A9A"/>
    <w:rsid w:val="004B4791"/>
    <w:rsid w:val="004C3F18"/>
    <w:rsid w:val="0050586E"/>
    <w:rsid w:val="005071B8"/>
    <w:rsid w:val="00514011"/>
    <w:rsid w:val="00564BD2"/>
    <w:rsid w:val="00566367"/>
    <w:rsid w:val="005824B0"/>
    <w:rsid w:val="005975F0"/>
    <w:rsid w:val="005977BC"/>
    <w:rsid w:val="005B3CA5"/>
    <w:rsid w:val="005C5889"/>
    <w:rsid w:val="005D2669"/>
    <w:rsid w:val="005F3C60"/>
    <w:rsid w:val="00602492"/>
    <w:rsid w:val="00636FC4"/>
    <w:rsid w:val="0064631D"/>
    <w:rsid w:val="0065224B"/>
    <w:rsid w:val="00654F3C"/>
    <w:rsid w:val="00661086"/>
    <w:rsid w:val="00665DAE"/>
    <w:rsid w:val="00670E4E"/>
    <w:rsid w:val="0067287C"/>
    <w:rsid w:val="00682D4B"/>
    <w:rsid w:val="00693095"/>
    <w:rsid w:val="006A6828"/>
    <w:rsid w:val="006B6C53"/>
    <w:rsid w:val="006D124F"/>
    <w:rsid w:val="006D7610"/>
    <w:rsid w:val="006F2ED0"/>
    <w:rsid w:val="00714721"/>
    <w:rsid w:val="00714E82"/>
    <w:rsid w:val="00725C55"/>
    <w:rsid w:val="0073243F"/>
    <w:rsid w:val="00755EB7"/>
    <w:rsid w:val="00761341"/>
    <w:rsid w:val="00766531"/>
    <w:rsid w:val="00777E0B"/>
    <w:rsid w:val="00782B0B"/>
    <w:rsid w:val="00797A6F"/>
    <w:rsid w:val="007A0292"/>
    <w:rsid w:val="007A4A8F"/>
    <w:rsid w:val="007A5F60"/>
    <w:rsid w:val="007C2B65"/>
    <w:rsid w:val="007C5F69"/>
    <w:rsid w:val="00802276"/>
    <w:rsid w:val="008148F3"/>
    <w:rsid w:val="00824C97"/>
    <w:rsid w:val="00837AF3"/>
    <w:rsid w:val="00841BA1"/>
    <w:rsid w:val="0084607D"/>
    <w:rsid w:val="008B673D"/>
    <w:rsid w:val="008C2AC2"/>
    <w:rsid w:val="008E5B17"/>
    <w:rsid w:val="008F73C1"/>
    <w:rsid w:val="00904551"/>
    <w:rsid w:val="009146D6"/>
    <w:rsid w:val="00917A19"/>
    <w:rsid w:val="0092290C"/>
    <w:rsid w:val="00923255"/>
    <w:rsid w:val="0095213A"/>
    <w:rsid w:val="009A5149"/>
    <w:rsid w:val="009A61FF"/>
    <w:rsid w:val="009C4364"/>
    <w:rsid w:val="009F0A23"/>
    <w:rsid w:val="009F313C"/>
    <w:rsid w:val="009F4C5C"/>
    <w:rsid w:val="00A031B3"/>
    <w:rsid w:val="00A17B27"/>
    <w:rsid w:val="00A30E5F"/>
    <w:rsid w:val="00A34E1B"/>
    <w:rsid w:val="00A4228D"/>
    <w:rsid w:val="00A54C0E"/>
    <w:rsid w:val="00A5688A"/>
    <w:rsid w:val="00A7051A"/>
    <w:rsid w:val="00A73982"/>
    <w:rsid w:val="00AA60D5"/>
    <w:rsid w:val="00AB260D"/>
    <w:rsid w:val="00AB3D25"/>
    <w:rsid w:val="00AC6B92"/>
    <w:rsid w:val="00AC70C8"/>
    <w:rsid w:val="00AD3AA0"/>
    <w:rsid w:val="00AE0092"/>
    <w:rsid w:val="00AE3B8B"/>
    <w:rsid w:val="00AF2A1F"/>
    <w:rsid w:val="00B0531B"/>
    <w:rsid w:val="00B12730"/>
    <w:rsid w:val="00B27391"/>
    <w:rsid w:val="00B31CC3"/>
    <w:rsid w:val="00B337F9"/>
    <w:rsid w:val="00B34486"/>
    <w:rsid w:val="00B348E6"/>
    <w:rsid w:val="00B6677D"/>
    <w:rsid w:val="00B708F9"/>
    <w:rsid w:val="00B97CCE"/>
    <w:rsid w:val="00BB31CF"/>
    <w:rsid w:val="00BF54F9"/>
    <w:rsid w:val="00C149D5"/>
    <w:rsid w:val="00C15686"/>
    <w:rsid w:val="00C26F10"/>
    <w:rsid w:val="00C2717B"/>
    <w:rsid w:val="00C46168"/>
    <w:rsid w:val="00C56A53"/>
    <w:rsid w:val="00C6069D"/>
    <w:rsid w:val="00C63E6B"/>
    <w:rsid w:val="00C67BDD"/>
    <w:rsid w:val="00C77E11"/>
    <w:rsid w:val="00C850AA"/>
    <w:rsid w:val="00C94199"/>
    <w:rsid w:val="00C96CD3"/>
    <w:rsid w:val="00CA3D13"/>
    <w:rsid w:val="00CF24CD"/>
    <w:rsid w:val="00CF7C55"/>
    <w:rsid w:val="00D371E6"/>
    <w:rsid w:val="00D41D38"/>
    <w:rsid w:val="00D77E3C"/>
    <w:rsid w:val="00DA4B0A"/>
    <w:rsid w:val="00DA5179"/>
    <w:rsid w:val="00DA55D1"/>
    <w:rsid w:val="00DB7344"/>
    <w:rsid w:val="00DD2371"/>
    <w:rsid w:val="00DE36C2"/>
    <w:rsid w:val="00DE537B"/>
    <w:rsid w:val="00DF0399"/>
    <w:rsid w:val="00E34830"/>
    <w:rsid w:val="00E35279"/>
    <w:rsid w:val="00E35F0A"/>
    <w:rsid w:val="00E412E3"/>
    <w:rsid w:val="00E44401"/>
    <w:rsid w:val="00E6121F"/>
    <w:rsid w:val="00E639A9"/>
    <w:rsid w:val="00E648E9"/>
    <w:rsid w:val="00E737F2"/>
    <w:rsid w:val="00E77287"/>
    <w:rsid w:val="00E90463"/>
    <w:rsid w:val="00EA722E"/>
    <w:rsid w:val="00EB2C02"/>
    <w:rsid w:val="00EB5366"/>
    <w:rsid w:val="00EC4472"/>
    <w:rsid w:val="00ED7584"/>
    <w:rsid w:val="00EE6EB6"/>
    <w:rsid w:val="00EF25D5"/>
    <w:rsid w:val="00EF2BA4"/>
    <w:rsid w:val="00EF6000"/>
    <w:rsid w:val="00F107D3"/>
    <w:rsid w:val="00F2022A"/>
    <w:rsid w:val="00F27BEE"/>
    <w:rsid w:val="00F472DC"/>
    <w:rsid w:val="00F707ED"/>
    <w:rsid w:val="00F73B46"/>
    <w:rsid w:val="00F802C9"/>
    <w:rsid w:val="00F948DB"/>
    <w:rsid w:val="00F97176"/>
    <w:rsid w:val="00FD498B"/>
    <w:rsid w:val="00FE720F"/>
    <w:rsid w:val="00FE7741"/>
    <w:rsid w:val="00FE7E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3C1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C447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link w:val="Heading2Char"/>
    <w:uiPriority w:val="99"/>
    <w:qFormat/>
    <w:rsid w:val="0040304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Heading3">
    <w:name w:val="heading 3"/>
    <w:basedOn w:val="Normal"/>
    <w:link w:val="Heading3Char"/>
    <w:uiPriority w:val="99"/>
    <w:qFormat/>
    <w:rsid w:val="004030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24187E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C4472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03042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03042"/>
    <w:rPr>
      <w:rFonts w:ascii="Times New Roman" w:hAnsi="Times New Roman" w:cs="Times New Roman"/>
      <w:b/>
      <w:bCs/>
      <w:sz w:val="27"/>
      <w:szCs w:val="27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24187E"/>
    <w:rPr>
      <w:rFonts w:ascii="Cambria" w:hAnsi="Cambria" w:cs="Times New Roman"/>
      <w:b/>
      <w:bCs/>
      <w:i/>
      <w:iCs/>
      <w:color w:val="4F81BD"/>
    </w:rPr>
  </w:style>
  <w:style w:type="table" w:styleId="TableGrid">
    <w:name w:val="Table Grid"/>
    <w:basedOn w:val="TableNormal"/>
    <w:uiPriority w:val="99"/>
    <w:rsid w:val="00AB260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DD237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066A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66A8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4030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403042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rsid w:val="00357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57B2D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357B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57B2D"/>
    <w:rPr>
      <w:rFonts w:cs="Times New Roman"/>
    </w:rPr>
  </w:style>
  <w:style w:type="paragraph" w:customStyle="1" w:styleId="a">
    <w:name w:val="Стиль"/>
    <w:uiPriority w:val="99"/>
    <w:rsid w:val="00C56A53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rsid w:val="00EC4472"/>
    <w:rPr>
      <w:rFonts w:cs="Times New Roman"/>
      <w:color w:val="0000FF"/>
      <w:u w:val="single"/>
    </w:rPr>
  </w:style>
  <w:style w:type="character" w:styleId="Emphasis">
    <w:name w:val="Emphasis"/>
    <w:basedOn w:val="DefaultParagraphFont"/>
    <w:uiPriority w:val="99"/>
    <w:qFormat/>
    <w:rsid w:val="00EC4472"/>
    <w:rPr>
      <w:rFonts w:cs="Times New Roman"/>
      <w:i/>
      <w:iCs/>
    </w:rPr>
  </w:style>
  <w:style w:type="character" w:styleId="Strong">
    <w:name w:val="Strong"/>
    <w:basedOn w:val="DefaultParagraphFont"/>
    <w:uiPriority w:val="99"/>
    <w:qFormat/>
    <w:rsid w:val="00EC4472"/>
    <w:rPr>
      <w:rFonts w:cs="Times New Roman"/>
      <w:b/>
      <w:bCs/>
    </w:rPr>
  </w:style>
  <w:style w:type="paragraph" w:styleId="NoSpacing">
    <w:name w:val="No Spacing"/>
    <w:uiPriority w:val="99"/>
    <w:qFormat/>
    <w:rsid w:val="00AF2A1F"/>
    <w:rPr>
      <w:lang w:eastAsia="en-US"/>
    </w:rPr>
  </w:style>
  <w:style w:type="paragraph" w:customStyle="1" w:styleId="c0">
    <w:name w:val="c0"/>
    <w:basedOn w:val="Normal"/>
    <w:uiPriority w:val="99"/>
    <w:rsid w:val="00133F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644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4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644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4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644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4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tihi.ru/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allforchildren.ru/poetry/author10-usachev.php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218</TotalTime>
  <Pages>17</Pages>
  <Words>2050</Words>
  <Characters>11685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SPA</cp:lastModifiedBy>
  <cp:revision>25</cp:revision>
  <cp:lastPrinted>2014-01-30T16:26:00Z</cp:lastPrinted>
  <dcterms:created xsi:type="dcterms:W3CDTF">2014-01-01T09:05:00Z</dcterms:created>
  <dcterms:modified xsi:type="dcterms:W3CDTF">2014-02-26T07:41:00Z</dcterms:modified>
</cp:coreProperties>
</file>