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43F" w:rsidRPr="008842BE" w:rsidRDefault="00D8643F" w:rsidP="008842B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842BE">
        <w:rPr>
          <w:rFonts w:ascii="Times New Roman" w:hAnsi="Times New Roman"/>
          <w:b/>
          <w:sz w:val="32"/>
          <w:szCs w:val="32"/>
        </w:rPr>
        <w:t>Тема</w:t>
      </w:r>
      <w:r w:rsidRPr="008842BE">
        <w:rPr>
          <w:rFonts w:ascii="Times New Roman" w:hAnsi="Times New Roman"/>
          <w:b/>
          <w:sz w:val="32"/>
          <w:szCs w:val="32"/>
          <w:lang w:val="en-US"/>
        </w:rPr>
        <w:t>:</w:t>
      </w:r>
      <w:r w:rsidRPr="008842BE">
        <w:rPr>
          <w:rFonts w:ascii="Times New Roman" w:hAnsi="Times New Roman"/>
          <w:b/>
          <w:sz w:val="32"/>
          <w:szCs w:val="32"/>
        </w:rPr>
        <w:t xml:space="preserve"> «Права человека»</w:t>
      </w:r>
    </w:p>
    <w:p w:rsidR="00D8643F" w:rsidRPr="00371CC4" w:rsidRDefault="00D8643F" w:rsidP="006F7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CC4">
        <w:rPr>
          <w:rFonts w:ascii="Times New Roman" w:hAnsi="Times New Roman"/>
          <w:b/>
          <w:sz w:val="24"/>
          <w:szCs w:val="24"/>
        </w:rPr>
        <w:t xml:space="preserve">Цель: </w:t>
      </w:r>
      <w:r w:rsidRPr="00371CC4">
        <w:rPr>
          <w:rFonts w:ascii="Times New Roman" w:hAnsi="Times New Roman"/>
          <w:sz w:val="24"/>
          <w:szCs w:val="24"/>
        </w:rPr>
        <w:t xml:space="preserve">продолжать знакомить детей правами человека, записанных в Декларации прав человека, в доступной для дошкольников форме. </w:t>
      </w:r>
    </w:p>
    <w:p w:rsidR="00D8643F" w:rsidRPr="00371CC4" w:rsidRDefault="00D8643F" w:rsidP="006F73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1CC4">
        <w:rPr>
          <w:rFonts w:ascii="Times New Roman" w:hAnsi="Times New Roman"/>
          <w:b/>
          <w:sz w:val="24"/>
          <w:szCs w:val="24"/>
        </w:rPr>
        <w:t xml:space="preserve"> Задачи: </w:t>
      </w:r>
    </w:p>
    <w:p w:rsidR="00D8643F" w:rsidRPr="00371CC4" w:rsidRDefault="00D8643F" w:rsidP="006F7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CC4">
        <w:rPr>
          <w:rFonts w:ascii="Times New Roman" w:hAnsi="Times New Roman"/>
          <w:sz w:val="24"/>
          <w:szCs w:val="24"/>
        </w:rPr>
        <w:t xml:space="preserve"> - Учить детей анализировать поступки</w:t>
      </w:r>
      <w:r>
        <w:rPr>
          <w:rFonts w:ascii="Times New Roman" w:hAnsi="Times New Roman"/>
          <w:sz w:val="24"/>
          <w:szCs w:val="24"/>
        </w:rPr>
        <w:t xml:space="preserve"> людей</w:t>
      </w:r>
      <w:r w:rsidRPr="00371CC4">
        <w:rPr>
          <w:rFonts w:ascii="Times New Roman" w:hAnsi="Times New Roman"/>
          <w:sz w:val="24"/>
          <w:szCs w:val="24"/>
        </w:rPr>
        <w:t xml:space="preserve">, уметь называть нарушенные права. </w:t>
      </w:r>
    </w:p>
    <w:p w:rsidR="00D8643F" w:rsidRPr="00371CC4" w:rsidRDefault="00D8643F" w:rsidP="006F7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CC4">
        <w:rPr>
          <w:rFonts w:ascii="Times New Roman" w:hAnsi="Times New Roman"/>
          <w:sz w:val="24"/>
          <w:szCs w:val="24"/>
        </w:rPr>
        <w:t xml:space="preserve"> - Развивать умение уважать права других людей, понимать и соблюдать свои обязанности; </w:t>
      </w:r>
    </w:p>
    <w:p w:rsidR="00D8643F" w:rsidRPr="00371CC4" w:rsidRDefault="00D8643F" w:rsidP="006F7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CC4">
        <w:rPr>
          <w:rFonts w:ascii="Times New Roman" w:hAnsi="Times New Roman"/>
          <w:sz w:val="24"/>
          <w:szCs w:val="24"/>
        </w:rPr>
        <w:t xml:space="preserve"> - Воспитывать в детях чувство любви, ответственности за свои поступки, желание соблюдать права. </w:t>
      </w:r>
    </w:p>
    <w:p w:rsidR="00D8643F" w:rsidRPr="00371CC4" w:rsidRDefault="00D8643F" w:rsidP="006F7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CC4">
        <w:rPr>
          <w:rFonts w:ascii="Times New Roman" w:hAnsi="Times New Roman"/>
          <w:sz w:val="24"/>
          <w:szCs w:val="24"/>
        </w:rPr>
        <w:t xml:space="preserve"> - Активизировать познавательный процесс, попо</w:t>
      </w:r>
      <w:r>
        <w:rPr>
          <w:rFonts w:ascii="Times New Roman" w:hAnsi="Times New Roman"/>
          <w:sz w:val="24"/>
          <w:szCs w:val="24"/>
        </w:rPr>
        <w:t>лнять словарный запас у детей словами</w:t>
      </w:r>
      <w:r w:rsidRPr="006F738C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фоторепортёр, </w:t>
      </w:r>
      <w:r w:rsidRPr="00371CC4">
        <w:rPr>
          <w:rFonts w:ascii="Times New Roman" w:hAnsi="Times New Roman"/>
          <w:sz w:val="24"/>
          <w:szCs w:val="24"/>
        </w:rPr>
        <w:t xml:space="preserve"> закон, права, со</w:t>
      </w:r>
      <w:r>
        <w:rPr>
          <w:rFonts w:ascii="Times New Roman" w:hAnsi="Times New Roman"/>
          <w:sz w:val="24"/>
          <w:szCs w:val="24"/>
        </w:rPr>
        <w:t>блюдать обязанности,  знак "SOS”</w:t>
      </w:r>
      <w:r w:rsidRPr="005B0586">
        <w:rPr>
          <w:rFonts w:ascii="Times New Roman" w:hAnsi="Times New Roman"/>
          <w:sz w:val="24"/>
          <w:szCs w:val="24"/>
        </w:rPr>
        <w:t xml:space="preserve">, </w:t>
      </w:r>
      <w:r w:rsidRPr="00371CC4">
        <w:rPr>
          <w:rFonts w:ascii="Times New Roman" w:hAnsi="Times New Roman"/>
          <w:sz w:val="24"/>
          <w:szCs w:val="24"/>
        </w:rPr>
        <w:t xml:space="preserve">равноправие, свобода, </w:t>
      </w:r>
      <w:r>
        <w:rPr>
          <w:rFonts w:ascii="Times New Roman" w:hAnsi="Times New Roman"/>
          <w:sz w:val="24"/>
          <w:szCs w:val="24"/>
        </w:rPr>
        <w:t>унижение</w:t>
      </w:r>
      <w:r w:rsidRPr="00371CC4">
        <w:rPr>
          <w:rFonts w:ascii="Times New Roman" w:hAnsi="Times New Roman"/>
          <w:sz w:val="24"/>
          <w:szCs w:val="24"/>
        </w:rPr>
        <w:t xml:space="preserve">, гражданин, личная жизнь. </w:t>
      </w:r>
    </w:p>
    <w:p w:rsidR="00D8643F" w:rsidRPr="005B0586" w:rsidRDefault="00D8643F" w:rsidP="006F73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0586">
        <w:rPr>
          <w:rFonts w:ascii="Times New Roman" w:hAnsi="Times New Roman"/>
          <w:b/>
          <w:sz w:val="24"/>
          <w:szCs w:val="24"/>
        </w:rPr>
        <w:t xml:space="preserve"> Предварительная работа: </w:t>
      </w:r>
    </w:p>
    <w:p w:rsidR="00D8643F" w:rsidRPr="00DC2D69" w:rsidRDefault="00D8643F" w:rsidP="006F7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CC4">
        <w:rPr>
          <w:rFonts w:ascii="Times New Roman" w:hAnsi="Times New Roman"/>
          <w:sz w:val="24"/>
          <w:szCs w:val="24"/>
        </w:rPr>
        <w:t xml:space="preserve"> Чтение книги "Всеобщая Декларация прав человека для детей и взрослых</w:t>
      </w:r>
      <w:r w:rsidRPr="00DC2D69">
        <w:rPr>
          <w:rFonts w:ascii="Times New Roman" w:hAnsi="Times New Roman"/>
          <w:sz w:val="24"/>
          <w:szCs w:val="24"/>
        </w:rPr>
        <w:t>”</w:t>
      </w:r>
    </w:p>
    <w:p w:rsidR="00D8643F" w:rsidRPr="00641D25" w:rsidRDefault="00D8643F" w:rsidP="006F73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0586">
        <w:rPr>
          <w:rFonts w:ascii="Times New Roman" w:hAnsi="Times New Roman"/>
          <w:b/>
          <w:sz w:val="24"/>
          <w:szCs w:val="24"/>
        </w:rPr>
        <w:t>Материал:</w:t>
      </w:r>
      <w:r>
        <w:rPr>
          <w:rFonts w:ascii="Times New Roman" w:hAnsi="Times New Roman"/>
          <w:sz w:val="24"/>
          <w:szCs w:val="24"/>
        </w:rPr>
        <w:t xml:space="preserve"> камера, схемы</w:t>
      </w:r>
      <w:r w:rsidRPr="005B058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картинки о правах человека</w:t>
      </w:r>
      <w:r w:rsidRPr="005B058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клип «Дети на отдыхе»</w:t>
      </w:r>
      <w:r w:rsidRPr="00641D25">
        <w:rPr>
          <w:rFonts w:ascii="Times New Roman" w:hAnsi="Times New Roman"/>
          <w:sz w:val="24"/>
          <w:szCs w:val="24"/>
        </w:rPr>
        <w:t>,</w:t>
      </w:r>
      <w:r w:rsidRPr="00DC2D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видеописьмо</w:t>
      </w:r>
    </w:p>
    <w:p w:rsidR="00D8643F" w:rsidRPr="005B0586" w:rsidRDefault="00D8643F" w:rsidP="006F73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0586">
        <w:rPr>
          <w:rFonts w:ascii="Times New Roman" w:hAnsi="Times New Roman"/>
          <w:b/>
          <w:sz w:val="24"/>
          <w:szCs w:val="24"/>
        </w:rPr>
        <w:t>Содержание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9A475F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I. Организационный момент</w:t>
      </w:r>
    </w:p>
    <w:p w:rsidR="00D8643F" w:rsidRPr="009A475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Письмо из Страны Беззаконии</w:t>
      </w:r>
      <w:r w:rsidRPr="009A475F">
        <w:rPr>
          <w:rFonts w:ascii="Times New Roman" w:hAnsi="Times New Roman"/>
        </w:rPr>
        <w:t xml:space="preserve">. 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9A475F">
        <w:rPr>
          <w:rFonts w:ascii="Times New Roman" w:hAnsi="Times New Roman"/>
        </w:rPr>
        <w:t xml:space="preserve"> Воспитатель: Дети, кто из вас знает, что обозначает слово "SOS”? Да, действительно, это значит кто–то в беде, и ему срочно нужна наша помощь. Давайте прочитаем письмо и узнаем, что случилось. </w:t>
      </w:r>
    </w:p>
    <w:p w:rsidR="00D8643F" w:rsidRPr="009A475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9A475F">
        <w:rPr>
          <w:rFonts w:ascii="Times New Roman" w:hAnsi="Times New Roman"/>
        </w:rPr>
        <w:t xml:space="preserve"> Воспитатель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включает видео</w:t>
      </w:r>
      <w:r w:rsidRPr="009A475F">
        <w:rPr>
          <w:rFonts w:ascii="Times New Roman" w:hAnsi="Times New Roman"/>
        </w:rPr>
        <w:t xml:space="preserve">письмо: "Я, фоторепортёр страны Беззаконии, высылаю вам </w:t>
      </w:r>
      <w:r>
        <w:rPr>
          <w:rFonts w:ascii="Times New Roman" w:hAnsi="Times New Roman"/>
        </w:rPr>
        <w:t xml:space="preserve">рисунки </w:t>
      </w:r>
      <w:r w:rsidRPr="009A475F">
        <w:rPr>
          <w:rFonts w:ascii="Times New Roman" w:hAnsi="Times New Roman"/>
        </w:rPr>
        <w:t xml:space="preserve">о жизни наших жителей, прошу рассмотреть их и объяснить, какие же права человека нарушаются в нашей стране. Прошу вас помочь навести порядок в наших законах. С уважением к вам, житель страны Беззакония”. 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9A475F">
        <w:rPr>
          <w:rFonts w:ascii="Times New Roman" w:hAnsi="Times New Roman"/>
        </w:rPr>
        <w:t>Воспитатель</w:t>
      </w:r>
      <w:r w:rsidRPr="00B569FD">
        <w:rPr>
          <w:rFonts w:ascii="Times New Roman" w:hAnsi="Times New Roman"/>
        </w:rPr>
        <w:t xml:space="preserve">:- </w:t>
      </w:r>
      <w:r w:rsidRPr="001B354A">
        <w:rPr>
          <w:rFonts w:ascii="Times New Roman" w:hAnsi="Times New Roman"/>
        </w:rPr>
        <w:t>Я предлагаю сегодня в нашей группе открыть юридическую консультацию. И мы с вами станем настоящими консультантами. Согласны? Начнём.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9A475F">
        <w:rPr>
          <w:rFonts w:ascii="Times New Roman" w:hAnsi="Times New Roman"/>
        </w:rPr>
        <w:t>Вос</w:t>
      </w:r>
      <w:r>
        <w:rPr>
          <w:rFonts w:ascii="Times New Roman" w:hAnsi="Times New Roman"/>
        </w:rPr>
        <w:t>питатель</w:t>
      </w:r>
      <w:r w:rsidRPr="009A475F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Р</w:t>
      </w:r>
      <w:r w:rsidRPr="009A475F">
        <w:rPr>
          <w:rFonts w:ascii="Times New Roman" w:hAnsi="Times New Roman"/>
        </w:rPr>
        <w:t xml:space="preserve">ассмотрим и обсудим все снимки, которые получили из страны Беззаконии, камера всё запишет и </w:t>
      </w:r>
      <w:r>
        <w:rPr>
          <w:rFonts w:ascii="Times New Roman" w:hAnsi="Times New Roman"/>
        </w:rPr>
        <w:t>снимет настоящий фильм</w:t>
      </w:r>
      <w:r w:rsidRPr="009A475F">
        <w:rPr>
          <w:rFonts w:ascii="Times New Roman" w:hAnsi="Times New Roman"/>
        </w:rPr>
        <w:t xml:space="preserve">, все ваши ответы </w:t>
      </w:r>
      <w:r>
        <w:rPr>
          <w:rFonts w:ascii="Times New Roman" w:hAnsi="Times New Roman"/>
        </w:rPr>
        <w:t xml:space="preserve">отправим видеописьмом </w:t>
      </w:r>
      <w:r w:rsidRPr="009A475F">
        <w:rPr>
          <w:rFonts w:ascii="Times New Roman" w:hAnsi="Times New Roman"/>
        </w:rPr>
        <w:t xml:space="preserve">в страну Беззаконию. </w:t>
      </w:r>
    </w:p>
    <w:p w:rsidR="00D8643F" w:rsidRPr="005B0586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02267B">
        <w:rPr>
          <w:rFonts w:ascii="Times New Roman" w:hAnsi="Times New Roman"/>
          <w:b/>
        </w:rPr>
        <w:t>1</w:t>
      </w:r>
      <w:r w:rsidRPr="005B0586">
        <w:rPr>
          <w:rFonts w:ascii="Times New Roman" w:hAnsi="Times New Roman"/>
          <w:b/>
        </w:rPr>
        <w:t>Право на свободу</w:t>
      </w:r>
    </w:p>
    <w:p w:rsidR="00D8643F" w:rsidRPr="00AF2AF4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Рассмотрим первую картинку. Какое право нарушают  в этой стране</w:t>
      </w:r>
      <w:r w:rsidRPr="00AF2AF4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(</w:t>
      </w:r>
      <w:r w:rsidRPr="002B303D">
        <w:rPr>
          <w:rFonts w:ascii="Times New Roman" w:hAnsi="Times New Roman"/>
          <w:i/>
        </w:rPr>
        <w:t>право на свободу)</w:t>
      </w:r>
    </w:p>
    <w:p w:rsidR="00D8643F" w:rsidRPr="00641D25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6E72A0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151.5pt;height:85.5pt;visibility:visible">
            <v:imagedata r:id="rId4" o:title=""/>
          </v:shape>
        </w:pict>
      </w:r>
      <w:r w:rsidRPr="00641D25">
        <w:rPr>
          <w:rFonts w:ascii="Times New Roman" w:hAnsi="Times New Roman"/>
        </w:rPr>
        <w:t xml:space="preserve"> </w:t>
      </w:r>
    </w:p>
    <w:p w:rsidR="00D8643F" w:rsidRPr="00641D25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-А что мы знаем о свободе</w:t>
      </w:r>
      <w:r w:rsidRPr="00641D25">
        <w:rPr>
          <w:rFonts w:ascii="Times New Roman" w:hAnsi="Times New Roman"/>
        </w:rPr>
        <w:t>?</w:t>
      </w:r>
      <w:r w:rsidRPr="009A475F">
        <w:rPr>
          <w:rFonts w:ascii="Times New Roman" w:hAnsi="Times New Roman"/>
        </w:rPr>
        <w:t xml:space="preserve"> </w:t>
      </w:r>
      <w:r w:rsidRPr="006F738C">
        <w:rPr>
          <w:rFonts w:ascii="Times New Roman" w:hAnsi="Times New Roman"/>
          <w:i/>
        </w:rPr>
        <w:t>(Каждый человек обязан уважать право другого человека на свободу и его человеческое достоинство, а не превращать его в раба)</w:t>
      </w:r>
    </w:p>
    <w:p w:rsidR="00D8643F" w:rsidRPr="006F738C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641D25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Как люди должны относиться друг к другу</w:t>
      </w:r>
      <w:r w:rsidRPr="00641D25">
        <w:rPr>
          <w:rFonts w:ascii="Times New Roman" w:hAnsi="Times New Roman"/>
        </w:rPr>
        <w:t>?</w:t>
      </w:r>
      <w:r w:rsidRPr="006F738C">
        <w:rPr>
          <w:rFonts w:ascii="Times New Roman" w:hAnsi="Times New Roman"/>
          <w:i/>
        </w:rPr>
        <w:t>(Все люди должны быть равны, несмотря на национальность и цвет кожи, и поэтому люди обязаны относиться друг к другу как братья и сестры)</w:t>
      </w:r>
    </w:p>
    <w:p w:rsidR="00D8643F" w:rsidRPr="00DB72FF" w:rsidRDefault="00D8643F" w:rsidP="006F738C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E5E99"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</w:rPr>
        <w:t xml:space="preserve">А еще каждый человек имеет </w:t>
      </w:r>
      <w:r w:rsidRPr="00DB72FF">
        <w:rPr>
          <w:rFonts w:ascii="Times New Roman" w:hAnsi="Times New Roman"/>
          <w:b/>
          <w:u w:val="single"/>
        </w:rPr>
        <w:t>Право на имя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–. Ребята, как вы думаете, что за право изображено на схеме?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Что означает, иметь право на имя?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Как следует обращаться к другу?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 xml:space="preserve">– Как </w:t>
      </w:r>
      <w:r>
        <w:rPr>
          <w:rFonts w:ascii="Times New Roman" w:hAnsi="Times New Roman"/>
        </w:rPr>
        <w:t>следует обращаться к взрослому?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А какой документ подтверждает ПРАВО НА ИМЯ</w:t>
      </w:r>
      <w:r w:rsidRPr="001B354A">
        <w:rPr>
          <w:rFonts w:ascii="Times New Roman" w:hAnsi="Times New Roman"/>
        </w:rPr>
        <w:t>?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Верно, свидетельство о рождении, вот этот документ.</w:t>
      </w:r>
      <w:r>
        <w:rPr>
          <w:rFonts w:ascii="Times New Roman" w:hAnsi="Times New Roman"/>
        </w:rPr>
        <w:t xml:space="preserve"> А когда подрастете – этим документом будет паспорт.</w:t>
      </w:r>
    </w:p>
    <w:p w:rsidR="00D8643F" w:rsidRPr="009D228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9A475F">
        <w:rPr>
          <w:rFonts w:ascii="Times New Roman" w:hAnsi="Times New Roman"/>
        </w:rPr>
        <w:t>Имена бывают полные и краткие. Например, полное имя</w:t>
      </w:r>
      <w:r>
        <w:rPr>
          <w:rFonts w:ascii="Times New Roman" w:hAnsi="Times New Roman"/>
        </w:rPr>
        <w:t xml:space="preserve"> Екатерина</w:t>
      </w:r>
      <w:r w:rsidRPr="009A475F">
        <w:rPr>
          <w:rFonts w:ascii="Times New Roman" w:hAnsi="Times New Roman"/>
        </w:rPr>
        <w:t>, а краткое –</w:t>
      </w:r>
      <w:r>
        <w:rPr>
          <w:rFonts w:ascii="Times New Roman" w:hAnsi="Times New Roman"/>
        </w:rPr>
        <w:t xml:space="preserve"> Катя</w:t>
      </w:r>
      <w:r w:rsidRPr="009A475F">
        <w:rPr>
          <w:rFonts w:ascii="Times New Roman" w:hAnsi="Times New Roman"/>
        </w:rPr>
        <w:t>, Анастасия – Настя. Полное имя человека употребляют в документах и официальной обстановке, а краткое – друзья и родные.</w:t>
      </w:r>
    </w:p>
    <w:p w:rsidR="00D8643F" w:rsidRPr="007B1CE3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641D25">
        <w:rPr>
          <w:rFonts w:ascii="Times New Roman" w:hAnsi="Times New Roman"/>
          <w:b/>
        </w:rPr>
        <w:t>Игра « Назовите свое полное имя»</w:t>
      </w:r>
      <w:r>
        <w:rPr>
          <w:rFonts w:ascii="Times New Roman" w:hAnsi="Times New Roman"/>
          <w:b/>
        </w:rPr>
        <w:t xml:space="preserve"> </w:t>
      </w:r>
      <w:r w:rsidRPr="00641D25">
        <w:rPr>
          <w:rFonts w:ascii="Times New Roman" w:hAnsi="Times New Roman"/>
          <w:b/>
          <w:i/>
        </w:rPr>
        <w:t>(</w:t>
      </w:r>
      <w:r w:rsidRPr="007B1CE3">
        <w:rPr>
          <w:rFonts w:ascii="Times New Roman" w:hAnsi="Times New Roman"/>
          <w:i/>
        </w:rPr>
        <w:t xml:space="preserve">Ответы детей). 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Продолжим нашу консультацию</w:t>
      </w:r>
      <w:r w:rsidRPr="00AF2AF4">
        <w:rPr>
          <w:rFonts w:ascii="Times New Roman" w:hAnsi="Times New Roman"/>
        </w:rPr>
        <w:t>: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</w:p>
    <w:p w:rsidR="00D8643F" w:rsidRPr="00AF2AF4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6E72A0">
        <w:rPr>
          <w:rFonts w:ascii="Times New Roman" w:hAnsi="Times New Roman"/>
          <w:noProof/>
          <w:lang w:eastAsia="ru-RU"/>
        </w:rPr>
        <w:pict>
          <v:shape id="Рисунок 1" o:spid="_x0000_i1026" type="#_x0000_t75" style="width:163.5pt;height:92.25pt;visibility:visible">
            <v:imagedata r:id="rId5" o:title=""/>
          </v:shape>
        </w:pic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AF2AF4">
        <w:rPr>
          <w:rFonts w:ascii="Times New Roman" w:hAnsi="Times New Roman"/>
        </w:rPr>
        <w:t>-</w:t>
      </w:r>
      <w:r w:rsidRPr="00973328">
        <w:rPr>
          <w:rFonts w:ascii="Times New Roman" w:hAnsi="Times New Roman"/>
        </w:rPr>
        <w:t>Ой, какое безобразие творится в стране Беззаконии! Я как будто слышу чей–то крик и плач. О чем рассказывает нам эта фотография? О чем забыл папа мальчика?  Ответы детей</w:t>
      </w:r>
      <w:r>
        <w:rPr>
          <w:rFonts w:ascii="Times New Roman" w:hAnsi="Times New Roman"/>
        </w:rPr>
        <w:t xml:space="preserve"> </w:t>
      </w:r>
      <w:r w:rsidRPr="0097332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 Никто не имеет право обижать другого человека)</w:t>
      </w:r>
      <w:r w:rsidRPr="00973328">
        <w:rPr>
          <w:rFonts w:ascii="Times New Roman" w:hAnsi="Times New Roman"/>
        </w:rPr>
        <w:t xml:space="preserve"> </w:t>
      </w:r>
    </w:p>
    <w:p w:rsidR="00D8643F" w:rsidRPr="00641D25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-</w:t>
      </w:r>
      <w:r w:rsidRPr="00973328">
        <w:rPr>
          <w:rFonts w:ascii="Times New Roman" w:hAnsi="Times New Roman"/>
        </w:rPr>
        <w:t xml:space="preserve">А какие обязанности должны соблюдать родители и дети? </w:t>
      </w:r>
      <w:r w:rsidRPr="007B1CE3">
        <w:rPr>
          <w:rFonts w:ascii="Times New Roman" w:hAnsi="Times New Roman"/>
          <w:i/>
        </w:rPr>
        <w:t xml:space="preserve">( </w:t>
      </w:r>
      <w:r w:rsidRPr="00641D25">
        <w:rPr>
          <w:rFonts w:ascii="Times New Roman" w:hAnsi="Times New Roman"/>
          <w:i/>
        </w:rPr>
        <w:t>Обязаны  воспитывать своих детей,кормить, одевать их, покупать им книги и игрушки, давать образование.)</w:t>
      </w:r>
    </w:p>
    <w:p w:rsidR="00D8643F" w:rsidRPr="00F25EC4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Какие обязанности перед родителями есть у детей</w:t>
      </w:r>
      <w:r w:rsidRPr="00F25EC4">
        <w:rPr>
          <w:rFonts w:ascii="Times New Roman" w:hAnsi="Times New Roman"/>
        </w:rPr>
        <w:t>?</w:t>
      </w:r>
      <w:r w:rsidRPr="00973328">
        <w:rPr>
          <w:rFonts w:ascii="Times New Roman" w:hAnsi="Times New Roman"/>
        </w:rPr>
        <w:t xml:space="preserve"> </w:t>
      </w:r>
      <w:r w:rsidRPr="00F25EC4">
        <w:rPr>
          <w:rFonts w:ascii="Times New Roman" w:hAnsi="Times New Roman"/>
          <w:i/>
        </w:rPr>
        <w:t>(дети обязаны слушать своих родителей, любить и уважать их, заботиться о них в старости)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02267B">
        <w:rPr>
          <w:rFonts w:ascii="Times New Roman" w:hAnsi="Times New Roman"/>
          <w:b/>
        </w:rPr>
        <w:t>3</w:t>
      </w:r>
      <w:r>
        <w:rPr>
          <w:rFonts w:ascii="Times New Roman" w:hAnsi="Times New Roman"/>
          <w:b/>
        </w:rPr>
        <w:t>Право на семью.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Ребята, подумайте, какое право изображено на схеме?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Верно, право на семью. Посмотрите, что я для вас приготовила?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1B354A">
        <w:rPr>
          <w:rFonts w:ascii="Times New Roman" w:hAnsi="Times New Roman"/>
          <w:b/>
        </w:rPr>
        <w:t>Ребус «7Я».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 xml:space="preserve"> Подумайте, какое слово зашифровано?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Правильно, это слово семья.</w:t>
      </w:r>
    </w:p>
    <w:p w:rsidR="00D8643F" w:rsidRPr="00456A6E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456A6E">
        <w:rPr>
          <w:rFonts w:ascii="Times New Roman" w:hAnsi="Times New Roman"/>
          <w:b/>
        </w:rPr>
        <w:t>Физкультминутка «Семья»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 xml:space="preserve">– А сейчас, я предлагаю вам занять свои места. </w:t>
      </w:r>
      <w:r w:rsidRPr="007B1CE3">
        <w:rPr>
          <w:rFonts w:ascii="Times New Roman" w:hAnsi="Times New Roman"/>
          <w:i/>
        </w:rPr>
        <w:t>(Дети садятся).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02267B">
        <w:rPr>
          <w:rFonts w:ascii="Times New Roman" w:hAnsi="Times New Roman"/>
          <w:b/>
        </w:rPr>
        <w:t>4</w:t>
      </w:r>
      <w:r w:rsidRPr="001B354A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Право на жилище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 xml:space="preserve">– А теперь </w:t>
      </w:r>
      <w:r>
        <w:rPr>
          <w:rFonts w:ascii="Times New Roman" w:hAnsi="Times New Roman"/>
        </w:rPr>
        <w:t>загадку</w:t>
      </w:r>
      <w:r w:rsidRPr="001B354A">
        <w:rPr>
          <w:rFonts w:ascii="Times New Roman" w:hAnsi="Times New Roman"/>
        </w:rPr>
        <w:t>, послушайте.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Где семье комфортно нашей?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 xml:space="preserve"> Где поутру пахнет кашей?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 xml:space="preserve"> Там ступают кошки лапки,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 xml:space="preserve"> А у входа стоят тапки</w:t>
      </w:r>
      <w:r w:rsidRPr="007B1CE3">
        <w:rPr>
          <w:rFonts w:ascii="Times New Roman" w:hAnsi="Times New Roman"/>
          <w:i/>
        </w:rPr>
        <w:t>. (Дом, жилище)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О каком праве пойдёт речь?</w:t>
      </w:r>
      <w:r>
        <w:rPr>
          <w:rFonts w:ascii="Times New Roman" w:hAnsi="Times New Roman"/>
        </w:rPr>
        <w:t xml:space="preserve"> 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Посмотрите</w:t>
      </w:r>
      <w:r w:rsidRPr="00B5594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что происходит в стране Беззаконии…</w:t>
      </w:r>
      <w:r w:rsidRPr="00F25EC4">
        <w:rPr>
          <w:rFonts w:ascii="Times New Roman" w:hAnsi="Times New Roman"/>
        </w:rPr>
        <w:t xml:space="preserve"> </w:t>
      </w:r>
      <w:r w:rsidRPr="00DB72FF">
        <w:rPr>
          <w:rFonts w:ascii="Times New Roman" w:hAnsi="Times New Roman"/>
        </w:rPr>
        <w:t>Что же здесь собираются сделать?</w:t>
      </w:r>
    </w:p>
    <w:p w:rsidR="00D8643F" w:rsidRPr="00B55948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6E72A0">
        <w:rPr>
          <w:rFonts w:ascii="Times New Roman" w:hAnsi="Times New Roman"/>
          <w:noProof/>
          <w:lang w:eastAsia="ru-RU"/>
        </w:rPr>
        <w:pict>
          <v:shape id="_x0000_i1027" type="#_x0000_t75" style="width:151.5pt;height:87.75pt;visibility:visible">
            <v:imagedata r:id="rId6" o:title=""/>
          </v:shape>
        </w:pict>
      </w:r>
    </w:p>
    <w:p w:rsidR="00D8643F" w:rsidRPr="00DB72F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9D228A">
        <w:rPr>
          <w:rFonts w:ascii="Times New Roman" w:hAnsi="Times New Roman"/>
        </w:rPr>
        <w:t>-</w:t>
      </w:r>
      <w:r w:rsidRPr="00DB72FF">
        <w:rPr>
          <w:rFonts w:ascii="Times New Roman" w:hAnsi="Times New Roman"/>
        </w:rPr>
        <w:t xml:space="preserve">Какое право нарушается? </w:t>
      </w:r>
      <w:r w:rsidRPr="007B1CE3">
        <w:rPr>
          <w:rFonts w:ascii="Times New Roman" w:hAnsi="Times New Roman"/>
          <w:i/>
        </w:rPr>
        <w:t>(ответы детей  “Права”- право на жилище)</w:t>
      </w:r>
    </w:p>
    <w:p w:rsidR="00D8643F" w:rsidRPr="00F25EC4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F25EC4">
        <w:rPr>
          <w:rFonts w:ascii="Times New Roman" w:hAnsi="Times New Roman"/>
        </w:rPr>
        <w:t>-</w:t>
      </w:r>
      <w:r>
        <w:rPr>
          <w:rFonts w:ascii="Times New Roman" w:hAnsi="Times New Roman"/>
        </w:rPr>
        <w:t>Раскажите о нем</w:t>
      </w:r>
      <w:r w:rsidRPr="00F25EC4">
        <w:rPr>
          <w:rFonts w:ascii="Times New Roman" w:hAnsi="Times New Roman"/>
        </w:rPr>
        <w:t>? (</w:t>
      </w:r>
      <w:r w:rsidRPr="00F25EC4">
        <w:rPr>
          <w:rFonts w:ascii="Times New Roman" w:hAnsi="Times New Roman"/>
          <w:i/>
        </w:rPr>
        <w:t>Каждый человек имеет право на жилище, на своё имущество и никто не и</w:t>
      </w:r>
      <w:r>
        <w:rPr>
          <w:rFonts w:ascii="Times New Roman" w:hAnsi="Times New Roman"/>
          <w:i/>
        </w:rPr>
        <w:t>меет право отобрать его у него</w:t>
      </w:r>
      <w:r w:rsidRPr="00F25EC4">
        <w:rPr>
          <w:rFonts w:ascii="Times New Roman" w:hAnsi="Times New Roman"/>
          <w:i/>
        </w:rPr>
        <w:t>)</w:t>
      </w:r>
    </w:p>
    <w:p w:rsidR="00D8643F" w:rsidRPr="00F25EC4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F25EC4">
        <w:rPr>
          <w:rFonts w:ascii="Times New Roman" w:hAnsi="Times New Roman"/>
        </w:rPr>
        <w:t>-Как человек обязан содержать свое жилище</w:t>
      </w:r>
      <w:r>
        <w:rPr>
          <w:rFonts w:ascii="Times New Roman" w:hAnsi="Times New Roman"/>
          <w:i/>
        </w:rPr>
        <w:t>?</w:t>
      </w:r>
      <w:r w:rsidRPr="00F25EC4">
        <w:rPr>
          <w:rFonts w:ascii="Times New Roman" w:hAnsi="Times New Roman"/>
          <w:i/>
        </w:rPr>
        <w:t>(И каждый человек обязан содержать своё жилище и место нахождения своего жилья (город, улицу, до</w:t>
      </w:r>
      <w:r>
        <w:rPr>
          <w:rFonts w:ascii="Times New Roman" w:hAnsi="Times New Roman"/>
          <w:i/>
        </w:rPr>
        <w:t>м, подъезд) в чистоте и порядке</w:t>
      </w:r>
      <w:r w:rsidRPr="00F25EC4">
        <w:rPr>
          <w:rFonts w:ascii="Times New Roman" w:hAnsi="Times New Roman"/>
          <w:i/>
        </w:rPr>
        <w:t>)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F25EC4">
        <w:rPr>
          <w:rFonts w:ascii="Times New Roman" w:hAnsi="Times New Roman"/>
          <w:b/>
        </w:rPr>
        <w:t>5</w:t>
      </w:r>
      <w:r w:rsidRPr="00E96B75">
        <w:rPr>
          <w:rFonts w:ascii="Times New Roman" w:hAnsi="Times New Roman"/>
          <w:b/>
        </w:rPr>
        <w:t>Право на отдых</w:t>
      </w:r>
    </w:p>
    <w:p w:rsidR="00D8643F" w:rsidRPr="009D228A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– Посмотрите, что  на следующей картинке</w:t>
      </w:r>
      <w:r w:rsidRPr="001B354A">
        <w:rPr>
          <w:rFonts w:ascii="Times New Roman" w:hAnsi="Times New Roman"/>
        </w:rPr>
        <w:t xml:space="preserve">? </w:t>
      </w:r>
      <w:r>
        <w:rPr>
          <w:rFonts w:ascii="Times New Roman" w:hAnsi="Times New Roman"/>
        </w:rPr>
        <w:t>Какое право нарушено в стране Беззаконии</w:t>
      </w:r>
      <w:r w:rsidRPr="00F25EC4">
        <w:rPr>
          <w:rFonts w:ascii="Times New Roman" w:hAnsi="Times New Roman"/>
        </w:rPr>
        <w:t xml:space="preserve">? </w:t>
      </w:r>
      <w:r w:rsidRPr="00F25EC4">
        <w:rPr>
          <w:rFonts w:ascii="Times New Roman" w:hAnsi="Times New Roman"/>
          <w:i/>
        </w:rPr>
        <w:t>( Каждый человек имеет право на отдых</w:t>
      </w:r>
      <w:r w:rsidRPr="009D228A">
        <w:rPr>
          <w:rFonts w:ascii="Times New Roman" w:hAnsi="Times New Roman"/>
          <w:i/>
        </w:rPr>
        <w:t>)</w:t>
      </w:r>
    </w:p>
    <w:p w:rsidR="00D8643F" w:rsidRPr="00F25EC4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F25EC4">
        <w:rPr>
          <w:rFonts w:ascii="Times New Roman" w:hAnsi="Times New Roman"/>
        </w:rPr>
        <w:t>-Что нужно делать людям, чтобы правило соблюдалось? (</w:t>
      </w:r>
      <w:r w:rsidRPr="0060435F">
        <w:rPr>
          <w:rFonts w:ascii="Times New Roman" w:hAnsi="Times New Roman"/>
        </w:rPr>
        <w:t>каждый человек обязан уважать право другого человека на отдых, не мешать ему, соблюдать тишину и порядок, культурно вести себя в общ</w:t>
      </w:r>
      <w:r>
        <w:rPr>
          <w:rFonts w:ascii="Times New Roman" w:hAnsi="Times New Roman"/>
        </w:rPr>
        <w:t>ественных местах, гостях и дома</w:t>
      </w:r>
      <w:r w:rsidRPr="00F25EC4">
        <w:rPr>
          <w:rFonts w:ascii="Times New Roman" w:hAnsi="Times New Roman"/>
        </w:rPr>
        <w:t>)</w:t>
      </w:r>
    </w:p>
    <w:p w:rsidR="00D8643F" w:rsidRPr="00F25EC4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6E72A0">
        <w:rPr>
          <w:rFonts w:ascii="Times New Roman" w:hAnsi="Times New Roman"/>
          <w:noProof/>
          <w:lang w:eastAsia="ru-RU"/>
        </w:rPr>
        <w:pict>
          <v:shape id="Рисунок 7" o:spid="_x0000_i1028" type="#_x0000_t75" style="width:146.25pt;height:75.75pt;visibility:visible">
            <v:imagedata r:id="rId7" o:title=""/>
          </v:shape>
        </w:pict>
      </w:r>
    </w:p>
    <w:p w:rsidR="00D8643F" w:rsidRPr="0060435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 у меня есть клип о летнем отдыхе детей нашей группы, давайте посмотрим</w:t>
      </w:r>
      <w:r w:rsidRPr="0060435F">
        <w:rPr>
          <w:rFonts w:ascii="Times New Roman" w:hAnsi="Times New Roman"/>
        </w:rPr>
        <w:t>?</w:t>
      </w:r>
    </w:p>
    <w:p w:rsidR="00D8643F" w:rsidRPr="007B1CE3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7B1CE3">
        <w:rPr>
          <w:rFonts w:ascii="Times New Roman" w:hAnsi="Times New Roman"/>
          <w:i/>
        </w:rPr>
        <w:t>(Дети просматривают видеоклип о летнем отдыхе)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Каждый человек имеет право свободно перемещаться в своей стране и выбирать место жительства. Каждый человек имеет право уезжать из страны и возвращаться обратно.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1B354A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Право на медицинское обслуживание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2B303D">
        <w:rPr>
          <w:rFonts w:ascii="Times New Roman" w:hAnsi="Times New Roman"/>
        </w:rPr>
        <w:t>Воспитатель выставляет схему: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О каком праве идёт речь? (Праве на мед. обслуживание)</w:t>
      </w:r>
    </w:p>
    <w:p w:rsidR="00D8643F" w:rsidRPr="00456A6E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Ребята, что нужно </w:t>
      </w:r>
      <w:r w:rsidRPr="00456A6E">
        <w:rPr>
          <w:rFonts w:ascii="Times New Roman" w:hAnsi="Times New Roman"/>
        </w:rPr>
        <w:t>делать</w:t>
      </w:r>
      <w:r w:rsidRPr="002B303D">
        <w:rPr>
          <w:rFonts w:ascii="Times New Roman" w:hAnsi="Times New Roman"/>
        </w:rPr>
        <w:t>,</w:t>
      </w:r>
      <w:r w:rsidRPr="00456A6E">
        <w:rPr>
          <w:rFonts w:ascii="Times New Roman" w:hAnsi="Times New Roman"/>
        </w:rPr>
        <w:t xml:space="preserve"> если вдруг человеку рядом с вами стало плохо, он потерял </w:t>
      </w:r>
      <w:r>
        <w:rPr>
          <w:rFonts w:ascii="Times New Roman" w:hAnsi="Times New Roman"/>
        </w:rPr>
        <w:t>сознание и вы остались с ним наедине</w:t>
      </w:r>
      <w:r w:rsidRPr="002B303D">
        <w:rPr>
          <w:rFonts w:ascii="Times New Roman" w:hAnsi="Times New Roman"/>
        </w:rPr>
        <w:t xml:space="preserve">? </w:t>
      </w:r>
      <w:r w:rsidRPr="007B1CE3">
        <w:rPr>
          <w:rFonts w:ascii="Times New Roman" w:hAnsi="Times New Roman"/>
          <w:i/>
        </w:rPr>
        <w:t>(надо вызвать «скорую помощь»)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456A6E">
        <w:rPr>
          <w:rFonts w:ascii="Times New Roman" w:hAnsi="Times New Roman"/>
        </w:rPr>
        <w:t xml:space="preserve"> А как это сделать? По какому телефону надо звонить? Какой номер телефона, чтобы вызвать «скорую помощь»? Что нужно сказать?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</w:t>
      </w:r>
      <w:r w:rsidRPr="001B354A">
        <w:rPr>
          <w:rFonts w:ascii="Times New Roman" w:hAnsi="Times New Roman"/>
        </w:rPr>
        <w:t xml:space="preserve">А сейчас вспомните, </w:t>
      </w:r>
      <w:r w:rsidRPr="007B1CE3">
        <w:rPr>
          <w:rFonts w:ascii="Times New Roman" w:hAnsi="Times New Roman"/>
        </w:rPr>
        <w:t>какие</w:t>
      </w:r>
      <w:r w:rsidRPr="007B1CE3">
        <w:rPr>
          <w:rFonts w:ascii="Times New Roman" w:hAnsi="Times New Roman"/>
          <w:b/>
        </w:rPr>
        <w:t xml:space="preserve"> пословицы о здоровье</w:t>
      </w:r>
      <w:r>
        <w:rPr>
          <w:rFonts w:ascii="Times New Roman" w:hAnsi="Times New Roman"/>
        </w:rPr>
        <w:t xml:space="preserve"> </w:t>
      </w:r>
      <w:r w:rsidRPr="001B354A">
        <w:rPr>
          <w:rFonts w:ascii="Times New Roman" w:hAnsi="Times New Roman"/>
        </w:rPr>
        <w:t>вы знаете?</w:t>
      </w:r>
    </w:p>
    <w:p w:rsidR="00D8643F" w:rsidRPr="007B1CE3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7B1CE3">
        <w:rPr>
          <w:rFonts w:ascii="Times New Roman" w:hAnsi="Times New Roman"/>
          <w:i/>
        </w:rPr>
        <w:t>Здоровье дороже богатства.</w:t>
      </w:r>
    </w:p>
    <w:p w:rsidR="00D8643F" w:rsidRPr="007B1CE3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7B1CE3">
        <w:rPr>
          <w:rFonts w:ascii="Times New Roman" w:hAnsi="Times New Roman"/>
          <w:i/>
        </w:rPr>
        <w:t>Быстрого и ловкого болезнь не догонит.</w:t>
      </w:r>
    </w:p>
    <w:p w:rsidR="00D8643F" w:rsidRPr="007B1CE3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7B1CE3">
        <w:rPr>
          <w:rFonts w:ascii="Times New Roman" w:hAnsi="Times New Roman"/>
          <w:i/>
        </w:rPr>
        <w:t>Если хочешь быть здоров - закаляйся.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7B1CE3">
        <w:rPr>
          <w:rFonts w:ascii="Times New Roman" w:hAnsi="Times New Roman"/>
          <w:i/>
        </w:rPr>
        <w:t>Где здоровье, там и красота.</w:t>
      </w:r>
    </w:p>
    <w:p w:rsidR="00D8643F" w:rsidRPr="007B1CE3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-</w:t>
      </w:r>
      <w:r w:rsidRPr="002B303D">
        <w:rPr>
          <w:rFonts w:ascii="Times New Roman" w:hAnsi="Times New Roman"/>
        </w:rPr>
        <w:t>Молодцы!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02267B">
        <w:rPr>
          <w:rFonts w:ascii="Times New Roman" w:hAnsi="Times New Roman"/>
          <w:b/>
        </w:rPr>
        <w:t>7</w:t>
      </w:r>
      <w:r w:rsidRPr="001B354A">
        <w:rPr>
          <w:rFonts w:ascii="Times New Roman" w:hAnsi="Times New Roman"/>
          <w:b/>
        </w:rPr>
        <w:t>.</w:t>
      </w:r>
      <w:r w:rsidRPr="00E96B75">
        <w:rPr>
          <w:rFonts w:ascii="Times New Roman" w:hAnsi="Times New Roman"/>
        </w:rPr>
        <w:t xml:space="preserve"> </w:t>
      </w:r>
      <w:r w:rsidRPr="00E96B75">
        <w:rPr>
          <w:rFonts w:ascii="Times New Roman" w:hAnsi="Times New Roman"/>
          <w:b/>
        </w:rPr>
        <w:t>Право на образование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А мы</w:t>
      </w:r>
      <w:r>
        <w:rPr>
          <w:rFonts w:ascii="Times New Roman" w:hAnsi="Times New Roman"/>
        </w:rPr>
        <w:t xml:space="preserve"> консультируем  дальше</w:t>
      </w:r>
      <w:r w:rsidRPr="001B354A">
        <w:rPr>
          <w:rFonts w:ascii="Times New Roman" w:hAnsi="Times New Roman"/>
        </w:rPr>
        <w:t>. О каком праве рассказывает нам эта</w:t>
      </w:r>
      <w:r>
        <w:rPr>
          <w:rFonts w:ascii="Times New Roman" w:hAnsi="Times New Roman"/>
        </w:rPr>
        <w:t xml:space="preserve"> схема? </w:t>
      </w:r>
      <w:r w:rsidRPr="007B1CE3">
        <w:rPr>
          <w:rFonts w:ascii="Times New Roman" w:hAnsi="Times New Roman"/>
          <w:i/>
        </w:rPr>
        <w:t>(Право на образование</w:t>
      </w:r>
      <w:r>
        <w:rPr>
          <w:rFonts w:ascii="Times New Roman" w:hAnsi="Times New Roman"/>
        </w:rPr>
        <w:t>).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Рассмотрите каждый свою картинку и назовите её.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Как назвать эти предметы, одним словом?</w:t>
      </w:r>
      <w:r w:rsidRPr="002B303D">
        <w:rPr>
          <w:rFonts w:ascii="Times New Roman" w:hAnsi="Times New Roman"/>
        </w:rPr>
        <w:t>(</w:t>
      </w:r>
      <w:r>
        <w:rPr>
          <w:rFonts w:ascii="Times New Roman" w:hAnsi="Times New Roman"/>
        </w:rPr>
        <w:t>пенал</w:t>
      </w:r>
      <w:r w:rsidRPr="002B303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портфель</w:t>
      </w:r>
      <w:r w:rsidRPr="002B303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карандаш</w:t>
      </w:r>
      <w:r w:rsidRPr="002B303D">
        <w:rPr>
          <w:rFonts w:ascii="Times New Roman" w:hAnsi="Times New Roman"/>
        </w:rPr>
        <w:t>, тетрадь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линейка)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Верно, школьные принадлежности.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Как вы думаете, каждый человек имеет право на образование?</w:t>
      </w:r>
    </w:p>
    <w:p w:rsidR="00D8643F" w:rsidRPr="007B1CE3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В стране Беззакония соблюдают правило на образование</w:t>
      </w:r>
      <w:r w:rsidRPr="0060435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но не соблюдают другое право </w:t>
      </w:r>
      <w:r w:rsidRPr="007B1CE3">
        <w:rPr>
          <w:rFonts w:ascii="Times New Roman" w:hAnsi="Times New Roman"/>
          <w:i/>
        </w:rPr>
        <w:t>(Дети рассматривают и называют право на личную переписку)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 w:rsidRPr="006E72A0">
        <w:rPr>
          <w:rFonts w:ascii="Times New Roman" w:hAnsi="Times New Roman"/>
          <w:i/>
          <w:noProof/>
          <w:lang w:eastAsia="ru-RU"/>
        </w:rPr>
        <w:pict>
          <v:shape id="Рисунок 10" o:spid="_x0000_i1029" type="#_x0000_t75" style="width:96pt;height:88.5pt;visibility:visible">
            <v:imagedata r:id="rId8" o:title=""/>
          </v:shape>
        </w:pict>
      </w:r>
      <w:r>
        <w:rPr>
          <w:rFonts w:ascii="Times New Roman" w:hAnsi="Times New Roman"/>
          <w:i/>
        </w:rPr>
        <w:t>-</w:t>
      </w:r>
      <w:r w:rsidRPr="009D228A">
        <w:rPr>
          <w:rFonts w:ascii="Times New Roman" w:hAnsi="Times New Roman"/>
          <w:i/>
        </w:rPr>
        <w:t xml:space="preserve"> </w:t>
      </w:r>
      <w:r w:rsidRPr="002B303D">
        <w:rPr>
          <w:rFonts w:ascii="Times New Roman" w:hAnsi="Times New Roman"/>
        </w:rPr>
        <w:t>Давайте</w:t>
      </w:r>
      <w:r w:rsidRPr="009D228A">
        <w:rPr>
          <w:rFonts w:ascii="Times New Roman" w:hAnsi="Times New Roman"/>
        </w:rPr>
        <w:t>,</w:t>
      </w:r>
      <w:r w:rsidRPr="002B303D">
        <w:rPr>
          <w:rFonts w:ascii="Times New Roman" w:hAnsi="Times New Roman"/>
        </w:rPr>
        <w:t xml:space="preserve"> расскажем об этом праве?</w:t>
      </w:r>
      <w:r w:rsidRPr="009D228A">
        <w:rPr>
          <w:rFonts w:ascii="Times New Roman" w:hAnsi="Times New Roman"/>
        </w:rPr>
        <w:t xml:space="preserve"> </w:t>
      </w:r>
      <w:r w:rsidRPr="002B303D">
        <w:rPr>
          <w:rFonts w:ascii="Times New Roman" w:hAnsi="Times New Roman"/>
        </w:rPr>
        <w:t>(</w:t>
      </w:r>
      <w:r w:rsidRPr="0060435F">
        <w:rPr>
          <w:rFonts w:ascii="Times New Roman" w:hAnsi="Times New Roman"/>
        </w:rPr>
        <w:t>нельзя вмешиват</w:t>
      </w:r>
      <w:r>
        <w:rPr>
          <w:rFonts w:ascii="Times New Roman" w:hAnsi="Times New Roman"/>
        </w:rPr>
        <w:t>ься в личную жизнь других людей</w:t>
      </w:r>
      <w:r w:rsidRPr="002B303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в</w:t>
      </w:r>
      <w:r w:rsidRPr="0060435F">
        <w:rPr>
          <w:rFonts w:ascii="Times New Roman" w:hAnsi="Times New Roman"/>
        </w:rPr>
        <w:t xml:space="preserve">ходить без разрешения в чужой дом, читать чужие письма. Прежде чем взять чужую вещь, игрушку, </w:t>
      </w:r>
      <w:r>
        <w:rPr>
          <w:rFonts w:ascii="Times New Roman" w:hAnsi="Times New Roman"/>
        </w:rPr>
        <w:t xml:space="preserve"> </w:t>
      </w:r>
      <w:r w:rsidRPr="0060435F">
        <w:rPr>
          <w:rFonts w:ascii="Times New Roman" w:hAnsi="Times New Roman"/>
        </w:rPr>
        <w:t>каждый человек обязан спросить разрешение</w:t>
      </w:r>
      <w:r>
        <w:rPr>
          <w:rFonts w:ascii="Times New Roman" w:hAnsi="Times New Roman"/>
        </w:rPr>
        <w:t>)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-Верно.</w:t>
      </w:r>
    </w:p>
    <w:p w:rsidR="00D8643F" w:rsidRPr="00A87D2F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02267B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>.</w:t>
      </w:r>
      <w:r w:rsidRPr="00A87D2F">
        <w:rPr>
          <w:rFonts w:ascii="Times New Roman" w:hAnsi="Times New Roman"/>
          <w:b/>
        </w:rPr>
        <w:t>Право на с</w:t>
      </w:r>
      <w:r>
        <w:rPr>
          <w:rFonts w:ascii="Times New Roman" w:hAnsi="Times New Roman"/>
          <w:b/>
        </w:rPr>
        <w:t>праведливый суд</w:t>
      </w:r>
    </w:p>
    <w:p w:rsidR="00D8643F" w:rsidRPr="00DC2D69" w:rsidRDefault="00D8643F" w:rsidP="006F738C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Что происходит с людьми</w:t>
      </w:r>
      <w:r w:rsidRPr="00A87D2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которые нарушают закон? А может невиновный человек быть осужден</w:t>
      </w:r>
      <w:r w:rsidRPr="00A87D2F">
        <w:rPr>
          <w:rFonts w:ascii="Times New Roman" w:hAnsi="Times New Roman"/>
        </w:rPr>
        <w:t xml:space="preserve">? </w:t>
      </w:r>
      <w:r>
        <w:rPr>
          <w:rFonts w:ascii="Times New Roman" w:hAnsi="Times New Roman"/>
        </w:rPr>
        <w:t>А в этой стране может!!!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6E72A0">
        <w:rPr>
          <w:rFonts w:ascii="Times New Roman" w:hAnsi="Times New Roman"/>
          <w:noProof/>
          <w:lang w:eastAsia="ru-RU"/>
        </w:rPr>
        <w:pict>
          <v:shape id="Рисунок 16" o:spid="_x0000_i1030" type="#_x0000_t75" style="width:96pt;height:85.5pt;visibility:visible">
            <v:imagedata r:id="rId9" o:title=""/>
          </v:shape>
        </w:pic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456A6E">
        <w:rPr>
          <w:rFonts w:ascii="Times New Roman" w:hAnsi="Times New Roman"/>
        </w:rPr>
        <w:t>Посмотрите, дети, где находится этот человек. О каком праве не знают в стране Беззаконии?</w:t>
      </w:r>
      <w:r>
        <w:rPr>
          <w:rFonts w:ascii="Times New Roman" w:hAnsi="Times New Roman"/>
        </w:rPr>
        <w:t xml:space="preserve"> </w:t>
      </w:r>
      <w:r w:rsidRPr="007B1CE3">
        <w:rPr>
          <w:rFonts w:ascii="Times New Roman" w:hAnsi="Times New Roman"/>
          <w:i/>
        </w:rPr>
        <w:t>(</w:t>
      </w:r>
      <w:r w:rsidRPr="007B1CE3">
        <w:rPr>
          <w:i/>
        </w:rPr>
        <w:t xml:space="preserve"> </w:t>
      </w:r>
      <w:r w:rsidRPr="007B1CE3">
        <w:rPr>
          <w:rFonts w:ascii="Times New Roman" w:hAnsi="Times New Roman"/>
          <w:i/>
        </w:rPr>
        <w:t>“Права” – на свободу)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-А что мы знаем о праве на справедливый суд</w:t>
      </w:r>
      <w:r w:rsidRPr="002B303D">
        <w:rPr>
          <w:rFonts w:ascii="Times New Roman" w:hAnsi="Times New Roman"/>
          <w:i/>
        </w:rPr>
        <w:t>?(никто не имеет право посадить другого человека в тюрьму, если он не виноват! Каждый име</w:t>
      </w:r>
      <w:r>
        <w:rPr>
          <w:rFonts w:ascii="Times New Roman" w:hAnsi="Times New Roman"/>
          <w:i/>
        </w:rPr>
        <w:t>ет право на справедливый суд.  К</w:t>
      </w:r>
      <w:r w:rsidRPr="002B303D">
        <w:rPr>
          <w:rFonts w:ascii="Times New Roman" w:hAnsi="Times New Roman"/>
          <w:i/>
        </w:rPr>
        <w:t>аждый человек обязан знать и соблюдать зако</w:t>
      </w:r>
      <w:r>
        <w:rPr>
          <w:rFonts w:ascii="Times New Roman" w:hAnsi="Times New Roman"/>
          <w:i/>
        </w:rPr>
        <w:t xml:space="preserve">н своей страны и </w:t>
      </w:r>
      <w:r w:rsidRPr="002B303D">
        <w:rPr>
          <w:rFonts w:ascii="Times New Roman" w:hAnsi="Times New Roman"/>
          <w:i/>
        </w:rPr>
        <w:t xml:space="preserve"> не нарушать его)</w:t>
      </w:r>
    </w:p>
    <w:p w:rsidR="00D8643F" w:rsidRPr="001B354A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</w:t>
      </w:r>
      <w:r w:rsidRPr="001B354A">
        <w:rPr>
          <w:rFonts w:ascii="Times New Roman" w:hAnsi="Times New Roman"/>
        </w:rPr>
        <w:t xml:space="preserve">У каждого человека есть определённые права, а что у него ещё есть?» </w:t>
      </w:r>
      <w:r w:rsidRPr="007B1CE3">
        <w:rPr>
          <w:rFonts w:ascii="Times New Roman" w:hAnsi="Times New Roman"/>
          <w:i/>
        </w:rPr>
        <w:t>(Обязанности).</w:t>
      </w:r>
    </w:p>
    <w:p w:rsidR="00D8643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1B354A">
        <w:rPr>
          <w:rFonts w:ascii="Times New Roman" w:hAnsi="Times New Roman"/>
        </w:rPr>
        <w:t>– Правильно, ведь права и обязанности живут рядом.</w:t>
      </w:r>
    </w:p>
    <w:p w:rsidR="00D8643F" w:rsidRPr="00D25EE3" w:rsidRDefault="00D8643F" w:rsidP="006F738C">
      <w:pPr>
        <w:spacing w:after="0" w:line="240" w:lineRule="auto"/>
        <w:jc w:val="both"/>
        <w:rPr>
          <w:rFonts w:ascii="Times New Roman" w:hAnsi="Times New Roman"/>
          <w:b/>
        </w:rPr>
      </w:pPr>
      <w:r w:rsidRPr="00D25EE3">
        <w:rPr>
          <w:rFonts w:ascii="Times New Roman" w:hAnsi="Times New Roman"/>
          <w:b/>
        </w:rPr>
        <w:t>ИГРА «Собери и назови право»</w:t>
      </w:r>
      <w:r>
        <w:rPr>
          <w:rFonts w:ascii="Times New Roman" w:hAnsi="Times New Roman"/>
          <w:b/>
        </w:rPr>
        <w:t xml:space="preserve"> </w:t>
      </w:r>
      <w:r w:rsidRPr="00D25EE3">
        <w:rPr>
          <w:rFonts w:ascii="Times New Roman" w:hAnsi="Times New Roman"/>
          <w:b/>
        </w:rPr>
        <w:t>(в парах)</w:t>
      </w:r>
    </w:p>
    <w:p w:rsidR="00D8643F" w:rsidRPr="009A475F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 w:rsidRPr="0098087E">
        <w:rPr>
          <w:rFonts w:ascii="Times New Roman" w:hAnsi="Times New Roman"/>
          <w:b/>
        </w:rPr>
        <w:t>Итог</w:t>
      </w:r>
      <w:r w:rsidRPr="009A475F">
        <w:rPr>
          <w:rFonts w:ascii="Times New Roman" w:hAnsi="Times New Roman"/>
        </w:rPr>
        <w:t>.</w:t>
      </w:r>
      <w:r w:rsidRPr="00BE4DFD">
        <w:rPr>
          <w:rFonts w:ascii="Times New Roman" w:hAnsi="Times New Roman"/>
        </w:rPr>
        <w:t xml:space="preserve"> </w:t>
      </w:r>
      <w:r w:rsidRPr="009A475F">
        <w:rPr>
          <w:rFonts w:ascii="Times New Roman" w:hAnsi="Times New Roman"/>
        </w:rPr>
        <w:t xml:space="preserve">Воспитатель: Послушаем стихотворение </w:t>
      </w:r>
      <w:r w:rsidRPr="007B1CE3">
        <w:rPr>
          <w:rFonts w:ascii="Times New Roman" w:hAnsi="Times New Roman"/>
          <w:i/>
        </w:rPr>
        <w:t>(рассказывает ребенок).</w:t>
      </w:r>
      <w:r w:rsidRPr="009A475F">
        <w:rPr>
          <w:rFonts w:ascii="Times New Roman" w:hAnsi="Times New Roman"/>
        </w:rPr>
        <w:t xml:space="preserve"> 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9A475F">
        <w:rPr>
          <w:rFonts w:ascii="Times New Roman" w:hAnsi="Times New Roman"/>
        </w:rPr>
        <w:t xml:space="preserve"> </w:t>
      </w:r>
      <w:r w:rsidRPr="002B303D">
        <w:rPr>
          <w:rFonts w:ascii="Times New Roman" w:hAnsi="Times New Roman"/>
          <w:i/>
          <w:sz w:val="16"/>
          <w:szCs w:val="16"/>
        </w:rPr>
        <w:t xml:space="preserve">Мамы, папы всей страны 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B303D">
        <w:rPr>
          <w:rFonts w:ascii="Times New Roman" w:hAnsi="Times New Roman"/>
          <w:i/>
          <w:sz w:val="16"/>
          <w:szCs w:val="16"/>
        </w:rPr>
        <w:t xml:space="preserve"> Это знать давно должны, 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B303D">
        <w:rPr>
          <w:rFonts w:ascii="Times New Roman" w:hAnsi="Times New Roman"/>
          <w:i/>
          <w:sz w:val="16"/>
          <w:szCs w:val="16"/>
        </w:rPr>
        <w:t xml:space="preserve"> Есть права и у детишек 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B303D">
        <w:rPr>
          <w:rFonts w:ascii="Times New Roman" w:hAnsi="Times New Roman"/>
          <w:i/>
          <w:sz w:val="16"/>
          <w:szCs w:val="16"/>
        </w:rPr>
        <w:t xml:space="preserve"> На пример на чтенье книжек. 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B303D">
        <w:rPr>
          <w:rFonts w:ascii="Times New Roman" w:hAnsi="Times New Roman"/>
          <w:i/>
          <w:sz w:val="16"/>
          <w:szCs w:val="16"/>
        </w:rPr>
        <w:t xml:space="preserve"> Право на заботу, ласку 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B303D">
        <w:rPr>
          <w:rFonts w:ascii="Times New Roman" w:hAnsi="Times New Roman"/>
          <w:i/>
          <w:sz w:val="16"/>
          <w:szCs w:val="16"/>
        </w:rPr>
        <w:t xml:space="preserve"> И на жизнь, как будто в сказке, 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B303D">
        <w:rPr>
          <w:rFonts w:ascii="Times New Roman" w:hAnsi="Times New Roman"/>
          <w:i/>
          <w:sz w:val="16"/>
          <w:szCs w:val="16"/>
        </w:rPr>
        <w:t xml:space="preserve"> Еще право быть счастливым </w:t>
      </w:r>
    </w:p>
    <w:p w:rsidR="00D8643F" w:rsidRPr="002B303D" w:rsidRDefault="00D8643F" w:rsidP="006F738C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B303D">
        <w:rPr>
          <w:rFonts w:ascii="Times New Roman" w:hAnsi="Times New Roman"/>
          <w:i/>
          <w:sz w:val="16"/>
          <w:szCs w:val="16"/>
        </w:rPr>
        <w:t xml:space="preserve"> В нашем самом лучшем мире! </w:t>
      </w:r>
    </w:p>
    <w:p w:rsidR="00D8643F" w:rsidRPr="009A4104" w:rsidRDefault="00D8643F" w:rsidP="006F73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9A475F">
        <w:rPr>
          <w:rFonts w:ascii="Times New Roman" w:hAnsi="Times New Roman"/>
        </w:rPr>
        <w:t xml:space="preserve">. Молодцы ребята, порадовали вы меня тем, что знаете права и обязанности и хорошо в них разбираетесь. От имени </w:t>
      </w:r>
      <w:r>
        <w:rPr>
          <w:rFonts w:ascii="Times New Roman" w:hAnsi="Times New Roman"/>
        </w:rPr>
        <w:t xml:space="preserve"> жителей страны </w:t>
      </w:r>
      <w:r>
        <w:rPr>
          <w:rFonts w:ascii="Times New Roman" w:hAnsi="Times New Roman"/>
        </w:rPr>
        <w:tab/>
        <w:t>Беззаконии благодарю</w:t>
      </w:r>
      <w:r w:rsidRPr="009A475F">
        <w:rPr>
          <w:rFonts w:ascii="Times New Roman" w:hAnsi="Times New Roman"/>
        </w:rPr>
        <w:t xml:space="preserve"> вас, </w:t>
      </w:r>
      <w:r>
        <w:rPr>
          <w:rFonts w:ascii="Times New Roman" w:hAnsi="Times New Roman"/>
        </w:rPr>
        <w:t xml:space="preserve">а видеописьмо мы отправим сегодня же. </w:t>
      </w:r>
      <w:r w:rsidRPr="009A475F">
        <w:rPr>
          <w:rFonts w:ascii="Times New Roman" w:hAnsi="Times New Roman"/>
        </w:rPr>
        <w:t xml:space="preserve"> Я желаю вам, чтобы в вашей стране никогда не нарушались права человека и чтобы все соблюдали свои обязанности. Растите счастливыми, добрыми, дружными. Умейте отстаивать свои права в любой ситуации, но и не забывайте про свои обязанности. </w:t>
      </w:r>
    </w:p>
    <w:sectPr w:rsidR="00D8643F" w:rsidRPr="009A4104" w:rsidSect="00371C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010C"/>
    <w:rsid w:val="00014E39"/>
    <w:rsid w:val="0002267B"/>
    <w:rsid w:val="000E0DFC"/>
    <w:rsid w:val="00115CDB"/>
    <w:rsid w:val="001803EA"/>
    <w:rsid w:val="00194372"/>
    <w:rsid w:val="001A02BC"/>
    <w:rsid w:val="001B354A"/>
    <w:rsid w:val="001C3AC9"/>
    <w:rsid w:val="00234F9C"/>
    <w:rsid w:val="0024661D"/>
    <w:rsid w:val="002B303D"/>
    <w:rsid w:val="002C5389"/>
    <w:rsid w:val="00371CC4"/>
    <w:rsid w:val="0038622B"/>
    <w:rsid w:val="004248A1"/>
    <w:rsid w:val="00456A6E"/>
    <w:rsid w:val="004735AC"/>
    <w:rsid w:val="004C050F"/>
    <w:rsid w:val="0054010C"/>
    <w:rsid w:val="005B0586"/>
    <w:rsid w:val="005C729B"/>
    <w:rsid w:val="005E6028"/>
    <w:rsid w:val="0060435F"/>
    <w:rsid w:val="00641D25"/>
    <w:rsid w:val="0066187C"/>
    <w:rsid w:val="00692507"/>
    <w:rsid w:val="00695893"/>
    <w:rsid w:val="006E5E99"/>
    <w:rsid w:val="006E72A0"/>
    <w:rsid w:val="006F738C"/>
    <w:rsid w:val="007B1CE3"/>
    <w:rsid w:val="007C3E7A"/>
    <w:rsid w:val="007C724A"/>
    <w:rsid w:val="008842BE"/>
    <w:rsid w:val="00895A5E"/>
    <w:rsid w:val="008A76DA"/>
    <w:rsid w:val="00973328"/>
    <w:rsid w:val="0098087E"/>
    <w:rsid w:val="009A4104"/>
    <w:rsid w:val="009A475F"/>
    <w:rsid w:val="009D228A"/>
    <w:rsid w:val="009D373B"/>
    <w:rsid w:val="00A81306"/>
    <w:rsid w:val="00A87D2F"/>
    <w:rsid w:val="00AF2AF4"/>
    <w:rsid w:val="00B3547A"/>
    <w:rsid w:val="00B55948"/>
    <w:rsid w:val="00B569FD"/>
    <w:rsid w:val="00B5755B"/>
    <w:rsid w:val="00BA6C11"/>
    <w:rsid w:val="00BE4DFD"/>
    <w:rsid w:val="00D25EE3"/>
    <w:rsid w:val="00D8643F"/>
    <w:rsid w:val="00DB72FF"/>
    <w:rsid w:val="00DC2D69"/>
    <w:rsid w:val="00E96B75"/>
    <w:rsid w:val="00E97C9F"/>
    <w:rsid w:val="00EC5302"/>
    <w:rsid w:val="00F25EC4"/>
    <w:rsid w:val="00F73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10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8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1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425</TotalTime>
  <Pages>3</Pages>
  <Words>1138</Words>
  <Characters>6493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ХАБАРОВА</dc:creator>
  <cp:keywords/>
  <dc:description/>
  <cp:lastModifiedBy>user</cp:lastModifiedBy>
  <cp:revision>20</cp:revision>
  <cp:lastPrinted>2013-04-18T15:24:00Z</cp:lastPrinted>
  <dcterms:created xsi:type="dcterms:W3CDTF">2013-04-04T18:57:00Z</dcterms:created>
  <dcterms:modified xsi:type="dcterms:W3CDTF">2014-01-15T16:38:00Z</dcterms:modified>
</cp:coreProperties>
</file>