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01" w:rsidRDefault="00EE4C01">
      <w:pPr>
        <w:pStyle w:val="a0"/>
        <w:jc w:val="center"/>
      </w:pPr>
      <w:r>
        <w:rPr>
          <w:b/>
          <w:sz w:val="44"/>
          <w:szCs w:val="44"/>
        </w:rPr>
        <w:t xml:space="preserve"> « веселые старты на рождество»</w:t>
      </w:r>
    </w:p>
    <w:p w:rsidR="00EE4C01" w:rsidRDefault="00EE4C01">
      <w:pPr>
        <w:pStyle w:val="a0"/>
        <w:jc w:val="center"/>
        <w:rPr>
          <w:b/>
          <w:sz w:val="36"/>
          <w:szCs w:val="36"/>
        </w:rPr>
      </w:pPr>
      <w:r>
        <w:rPr>
          <w:b/>
          <w:sz w:val="44"/>
          <w:szCs w:val="44"/>
        </w:rPr>
        <w:t>соревнование для учащихся 6-7-х классов</w:t>
      </w:r>
      <w:r>
        <w:rPr>
          <w:b/>
          <w:sz w:val="36"/>
          <w:szCs w:val="36"/>
        </w:rPr>
        <w:t>.</w:t>
      </w:r>
    </w:p>
    <w:p w:rsidR="00EE4C01" w:rsidRDefault="00EE4C01">
      <w:pPr>
        <w:pStyle w:val="a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МБОУ «Лицей» г.Арзамас.</w:t>
      </w:r>
    </w:p>
    <w:p w:rsidR="00EE4C01" w:rsidRDefault="00EE4C01">
      <w:pPr>
        <w:pStyle w:val="a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rPr>
          <w:b/>
          <w:u w:val="single"/>
        </w:rPr>
        <w:t>Место проведения</w:t>
      </w:r>
      <w:r w:rsidRPr="0074267B">
        <w:rPr>
          <w:b/>
        </w:rPr>
        <w:t xml:space="preserve">:   </w:t>
      </w:r>
      <w:r>
        <w:t>МБОУ «ЛИЦЕЙ»</w:t>
      </w:r>
      <w:r w:rsidRPr="00F33232">
        <w:t>.</w:t>
      </w:r>
    </w:p>
    <w:p w:rsidR="00EE4C01" w:rsidRDefault="00EE4C01" w:rsidP="0063158A">
      <w:pPr>
        <w:pStyle w:val="c6"/>
        <w:spacing w:before="0" w:after="0" w:line="240" w:lineRule="auto"/>
        <w:jc w:val="both"/>
      </w:pPr>
      <w:r w:rsidRPr="00972412">
        <w:rPr>
          <w:b/>
          <w:u w:val="single"/>
        </w:rPr>
        <w:t>Дата проведения</w:t>
      </w:r>
      <w:r w:rsidRPr="0074267B">
        <w:rPr>
          <w:b/>
        </w:rPr>
        <w:t>:</w:t>
      </w:r>
      <w:r w:rsidRPr="00F33232">
        <w:rPr>
          <w:b/>
        </w:rPr>
        <w:t xml:space="preserve"> </w:t>
      </w:r>
      <w:r>
        <w:t>04 января 2014 года (спортзал, 10:00).</w:t>
      </w:r>
    </w:p>
    <w:p w:rsidR="00EE4C01" w:rsidRPr="00F33232" w:rsidRDefault="00EE4C01" w:rsidP="0063158A">
      <w:pPr>
        <w:pStyle w:val="c6"/>
        <w:spacing w:before="0" w:after="0" w:line="240" w:lineRule="auto"/>
        <w:jc w:val="both"/>
      </w:pPr>
      <w:r w:rsidRPr="00972412">
        <w:rPr>
          <w:b/>
          <w:u w:val="single"/>
        </w:rPr>
        <w:t>Ответственный организатор</w:t>
      </w:r>
      <w:r w:rsidRPr="0074267B">
        <w:rPr>
          <w:b/>
        </w:rPr>
        <w:t xml:space="preserve">:  </w:t>
      </w:r>
      <w:r w:rsidRPr="009031E5">
        <w:rPr>
          <w:b/>
        </w:rPr>
        <w:t xml:space="preserve"> </w:t>
      </w:r>
      <w:r>
        <w:t>учитель физкультуры Лапин А.В.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rPr>
          <w:b/>
          <w:bCs/>
          <w:u w:val="single"/>
        </w:rPr>
        <w:t>Форма проведения</w:t>
      </w:r>
      <w:r w:rsidRPr="0074267B">
        <w:rPr>
          <w:b/>
          <w:bCs/>
        </w:rPr>
        <w:t>:</w:t>
      </w:r>
      <w:r>
        <w:t xml:space="preserve">  соревнование-игра</w:t>
      </w:r>
      <w:r w:rsidRPr="00F33232">
        <w:t xml:space="preserve">. </w:t>
      </w:r>
    </w:p>
    <w:p w:rsidR="00EE4C01" w:rsidRPr="00F33232" w:rsidRDefault="00EE4C01" w:rsidP="0063158A">
      <w:pPr>
        <w:pStyle w:val="a0"/>
        <w:spacing w:line="240" w:lineRule="auto"/>
        <w:jc w:val="both"/>
      </w:pPr>
      <w:r>
        <w:rPr>
          <w:b/>
          <w:u w:val="single"/>
        </w:rPr>
        <w:t xml:space="preserve">Цели </w:t>
      </w:r>
      <w:r w:rsidRPr="00F33232">
        <w:rPr>
          <w:b/>
          <w:u w:val="single"/>
        </w:rPr>
        <w:t xml:space="preserve"> мероприятия</w:t>
      </w:r>
      <w:r w:rsidRPr="0074267B">
        <w:rPr>
          <w:b/>
        </w:rPr>
        <w:t xml:space="preserve">: </w:t>
      </w:r>
    </w:p>
    <w:p w:rsidR="00EE4C01" w:rsidRPr="00F33232" w:rsidRDefault="00EE4C01" w:rsidP="0063158A">
      <w:pPr>
        <w:pStyle w:val="a0"/>
        <w:spacing w:line="240" w:lineRule="auto"/>
        <w:ind w:left="284" w:hanging="284"/>
        <w:jc w:val="both"/>
      </w:pPr>
      <w:r>
        <w:t>1. </w:t>
      </w:r>
      <w:r w:rsidRPr="00F33232">
        <w:t xml:space="preserve">Воспитание чувства патриотизма у молодого поколения, любви к Родине, целеустремленности, единства, стремления воли к победе в соревновательной дисциплине. 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t>2.</w:t>
      </w:r>
      <w:r>
        <w:t> </w:t>
      </w:r>
      <w:r w:rsidRPr="00F33232">
        <w:t>Совершенствова</w:t>
      </w:r>
      <w:r>
        <w:t>ние</w:t>
      </w:r>
      <w:r w:rsidRPr="00F33232">
        <w:t xml:space="preserve"> физически</w:t>
      </w:r>
      <w:r>
        <w:t>х</w:t>
      </w:r>
      <w:r w:rsidRPr="00F33232">
        <w:t xml:space="preserve"> качеств (сила, быстрота, ловкость, выносливость)</w:t>
      </w:r>
    </w:p>
    <w:p w:rsidR="00EE4C01" w:rsidRPr="00F33232" w:rsidRDefault="00EE4C01" w:rsidP="0063158A">
      <w:pPr>
        <w:pStyle w:val="a0"/>
        <w:spacing w:line="240" w:lineRule="auto"/>
      </w:pPr>
      <w:r>
        <w:t>3</w:t>
      </w:r>
      <w:r w:rsidRPr="00F33232">
        <w:t>.</w:t>
      </w:r>
      <w:r>
        <w:t> </w:t>
      </w:r>
      <w:r w:rsidRPr="00F33232">
        <w:t>Пропаганда здорового образа жизни.</w:t>
      </w:r>
    </w:p>
    <w:p w:rsidR="00EE4C01" w:rsidRPr="00F33232" w:rsidRDefault="00EE4C01" w:rsidP="0063158A">
      <w:pPr>
        <w:pStyle w:val="a0"/>
        <w:spacing w:line="240" w:lineRule="auto"/>
      </w:pPr>
      <w:r>
        <w:t>4</w:t>
      </w:r>
      <w:r w:rsidRPr="00F33232">
        <w:t>.</w:t>
      </w:r>
      <w:r>
        <w:t> </w:t>
      </w:r>
      <w:r w:rsidRPr="00F33232">
        <w:t>Развитие личности ребёнка на основе овладения физической культурой.</w:t>
      </w:r>
    </w:p>
    <w:p w:rsidR="00EE4C01" w:rsidRPr="00F33232" w:rsidRDefault="00EE4C01" w:rsidP="0063158A">
      <w:pPr>
        <w:pStyle w:val="a0"/>
        <w:spacing w:line="240" w:lineRule="auto"/>
        <w:ind w:left="284" w:hanging="284"/>
      </w:pPr>
      <w:r>
        <w:t>5</w:t>
      </w:r>
      <w:r w:rsidRPr="00F33232">
        <w:t>.</w:t>
      </w:r>
      <w:r>
        <w:t> </w:t>
      </w:r>
      <w:r w:rsidRPr="00F33232">
        <w:t>Воспитание чувства коллективизма, товарищества, взаимовыручки, творческого мышления.</w:t>
      </w:r>
    </w:p>
    <w:p w:rsidR="00EE4C01" w:rsidRPr="00F33232" w:rsidRDefault="00EE4C01" w:rsidP="0063158A">
      <w:pPr>
        <w:pStyle w:val="a0"/>
        <w:tabs>
          <w:tab w:val="clear" w:pos="708"/>
        </w:tabs>
        <w:spacing w:line="240" w:lineRule="auto"/>
        <w:jc w:val="both"/>
        <w:rPr>
          <w:b/>
          <w:u w:val="single"/>
        </w:rPr>
      </w:pPr>
      <w:r w:rsidRPr="00F33232">
        <w:rPr>
          <w:b/>
          <w:u w:val="single"/>
        </w:rPr>
        <w:t>Задачи</w:t>
      </w:r>
      <w:r w:rsidRPr="0074267B">
        <w:rPr>
          <w:b/>
        </w:rPr>
        <w:t>:</w:t>
      </w:r>
    </w:p>
    <w:p w:rsidR="00EE4C01" w:rsidRPr="00F33232" w:rsidRDefault="00EE4C01" w:rsidP="0063158A">
      <w:pPr>
        <w:pStyle w:val="a0"/>
        <w:spacing w:line="240" w:lineRule="auto"/>
        <w:ind w:left="284" w:hanging="284"/>
        <w:jc w:val="both"/>
      </w:pPr>
      <w:r w:rsidRPr="00F33232">
        <w:t>1.</w:t>
      </w:r>
      <w:r>
        <w:t xml:space="preserve"> Развитие </w:t>
      </w:r>
      <w:r w:rsidRPr="00F33232">
        <w:t>быстрого мышления, укрепление здоровья, развитее реакции на быстродвижущийся предмет;</w:t>
      </w:r>
    </w:p>
    <w:p w:rsidR="00EE4C01" w:rsidRPr="00F33232" w:rsidRDefault="00EE4C01" w:rsidP="00AF00B7">
      <w:pPr>
        <w:pStyle w:val="a0"/>
        <w:spacing w:line="240" w:lineRule="auto"/>
        <w:ind w:left="284" w:hanging="284"/>
        <w:jc w:val="both"/>
      </w:pPr>
      <w:r w:rsidRPr="00F33232">
        <w:t>2.</w:t>
      </w:r>
      <w:r>
        <w:t> </w:t>
      </w:r>
      <w:r w:rsidRPr="00F33232">
        <w:t>Совершенствование творческих способностей в зависимости от изменяющихся соревновательных действий и систематичность занятиями физической культурой и спортом.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t>3.</w:t>
      </w:r>
      <w:r>
        <w:t> </w:t>
      </w:r>
      <w:r w:rsidRPr="00F33232">
        <w:t>Пропаганда здорового образа жизни.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t>4.</w:t>
      </w:r>
      <w:r>
        <w:t> </w:t>
      </w:r>
      <w:r w:rsidRPr="00F33232">
        <w:t xml:space="preserve">Развитие интеграционных технологий. </w:t>
      </w:r>
    </w:p>
    <w:p w:rsidR="00EE4C01" w:rsidRPr="00F33232" w:rsidRDefault="00EE4C01" w:rsidP="0063158A">
      <w:pPr>
        <w:pStyle w:val="a0"/>
        <w:spacing w:line="240" w:lineRule="auto"/>
        <w:jc w:val="both"/>
      </w:pPr>
      <w:r>
        <w:t>5. Патриотическое в</w:t>
      </w:r>
      <w:r w:rsidRPr="00F33232">
        <w:t>оспитание</w:t>
      </w:r>
      <w:r>
        <w:t xml:space="preserve"> и просвещение</w:t>
      </w:r>
      <w:r w:rsidRPr="00F33232">
        <w:t>.</w:t>
      </w:r>
    </w:p>
    <w:p w:rsidR="00EE4C01" w:rsidRPr="00F33232" w:rsidRDefault="00EE4C01" w:rsidP="0063158A">
      <w:pPr>
        <w:pStyle w:val="a0"/>
        <w:tabs>
          <w:tab w:val="clear" w:pos="708"/>
        </w:tabs>
        <w:spacing w:line="240" w:lineRule="auto"/>
        <w:jc w:val="both"/>
      </w:pPr>
      <w:r w:rsidRPr="00F33232">
        <w:rPr>
          <w:b/>
          <w:u w:val="single"/>
        </w:rPr>
        <w:t>Методы и приемы</w:t>
      </w:r>
      <w:r w:rsidRPr="0074267B">
        <w:rPr>
          <w:b/>
        </w:rPr>
        <w:t xml:space="preserve">:  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t>1.</w:t>
      </w:r>
      <w:r>
        <w:t> </w:t>
      </w:r>
      <w:r w:rsidRPr="00F33232">
        <w:t>Фронтальный и поточный метод</w:t>
      </w:r>
      <w:r>
        <w:t>ы</w:t>
      </w:r>
      <w:r w:rsidRPr="00F33232">
        <w:t>.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F33232">
        <w:t>2.</w:t>
      </w:r>
      <w:r>
        <w:t> </w:t>
      </w:r>
      <w:r w:rsidRPr="00F33232">
        <w:t>Наглядный показ и рассказ.</w:t>
      </w:r>
    </w:p>
    <w:p w:rsidR="00EE4C01" w:rsidRPr="00F33232" w:rsidRDefault="00EE4C01" w:rsidP="0063158A">
      <w:pPr>
        <w:pStyle w:val="a0"/>
        <w:spacing w:line="240" w:lineRule="auto"/>
        <w:ind w:left="284" w:hanging="284"/>
        <w:jc w:val="both"/>
      </w:pPr>
      <w:r w:rsidRPr="00F33232">
        <w:t>3.</w:t>
      </w:r>
      <w:r>
        <w:t> </w:t>
      </w:r>
      <w:r w:rsidRPr="00F33232">
        <w:t>Корректировка заданий во время проведения состязаний с учетом командного состава, исправление ошибок и организация методических указаний.</w:t>
      </w:r>
    </w:p>
    <w:p w:rsidR="00EE4C01" w:rsidRDefault="00EE4C01" w:rsidP="0063158A">
      <w:pPr>
        <w:pStyle w:val="a0"/>
        <w:tabs>
          <w:tab w:val="clear" w:pos="708"/>
        </w:tabs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Методическое и техническое обеспечение</w:t>
      </w:r>
      <w:r w:rsidRPr="00451F35">
        <w:rPr>
          <w:b/>
        </w:rPr>
        <w:t xml:space="preserve">: </w:t>
      </w:r>
    </w:p>
    <w:p w:rsidR="00EE4C01" w:rsidRDefault="00EE4C01" w:rsidP="00F07324">
      <w:pPr>
        <w:pStyle w:val="a0"/>
        <w:jc w:val="both"/>
      </w:pPr>
      <w:r>
        <w:rPr>
          <w:i/>
        </w:rPr>
        <w:t>И</w:t>
      </w:r>
      <w:r w:rsidRPr="003A7A0F">
        <w:rPr>
          <w:i/>
        </w:rPr>
        <w:t>нвентарь:</w:t>
      </w:r>
      <w:r>
        <w:t>.</w:t>
      </w:r>
      <w:r w:rsidRPr="0063158A">
        <w:t xml:space="preserve"> </w:t>
      </w:r>
      <w:r>
        <w:t>2 палочки, 8 конусов,) , 4 волейбольных мяча, 8 конусов, 18 шаров, 2 тонеля 4 барьера, 2 гимнастические палки,  1 канат, 2флажка, 2 скейта 2метлы,2 буденовки</w:t>
      </w:r>
    </w:p>
    <w:p w:rsidR="00EE4C01" w:rsidRPr="00F33232" w:rsidRDefault="00EE4C01" w:rsidP="0063158A">
      <w:pPr>
        <w:pStyle w:val="a0"/>
        <w:spacing w:line="240" w:lineRule="auto"/>
        <w:jc w:val="both"/>
      </w:pPr>
      <w:r w:rsidRPr="00294A43">
        <w:rPr>
          <w:i/>
        </w:rPr>
        <w:t>Техническое обеспечение:</w:t>
      </w:r>
      <w:r>
        <w:rPr>
          <w:i/>
        </w:rPr>
        <w:t xml:space="preserve"> </w:t>
      </w:r>
      <w:r>
        <w:t>м</w:t>
      </w:r>
      <w:r w:rsidRPr="00F33232">
        <w:t>ультимедийн</w:t>
      </w:r>
      <w:r>
        <w:t>ое оборудование .</w:t>
      </w:r>
    </w:p>
    <w:p w:rsidR="00EE4C01" w:rsidRDefault="00EE4C01" w:rsidP="0063158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План мероприятия:</w:t>
      </w:r>
    </w:p>
    <w:p w:rsidR="00EE4C01" w:rsidRDefault="00EE4C01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Вступительное слово учителя физкультуры.</w:t>
      </w:r>
    </w:p>
    <w:p w:rsidR="00EE4C01" w:rsidRDefault="00EE4C01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Выход команд.</w:t>
      </w:r>
    </w:p>
    <w:p w:rsidR="00EE4C01" w:rsidRDefault="00EE4C01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Представление команд, общая разминка.</w:t>
      </w:r>
    </w:p>
    <w:p w:rsidR="00EE4C01" w:rsidRPr="00F33232" w:rsidRDefault="00EE4C01" w:rsidP="0063158A">
      <w:pPr>
        <w:pStyle w:val="a0"/>
        <w:numPr>
          <w:ilvl w:val="0"/>
          <w:numId w:val="5"/>
        </w:numPr>
        <w:spacing w:line="240" w:lineRule="auto"/>
        <w:jc w:val="both"/>
      </w:pPr>
      <w:r>
        <w:t>Спортивно-соревновательный блок.</w:t>
      </w:r>
    </w:p>
    <w:p w:rsidR="00EE4C01" w:rsidRPr="00253E82" w:rsidRDefault="00EE4C01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Оценка результатов соревнования жюри, награждение команд.</w:t>
      </w:r>
    </w:p>
    <w:p w:rsidR="00EE4C01" w:rsidRDefault="00EE4C01" w:rsidP="0063158A">
      <w:pPr>
        <w:pStyle w:val="a0"/>
        <w:spacing w:before="28" w:after="28"/>
        <w:ind w:left="284"/>
      </w:pPr>
    </w:p>
    <w:p w:rsidR="00EE4C01" w:rsidRDefault="00EE4C01">
      <w:pPr>
        <w:pStyle w:val="a0"/>
        <w:keepNext/>
        <w:spacing w:before="113" w:after="113"/>
        <w:jc w:val="center"/>
      </w:pPr>
      <w:r>
        <w:rPr>
          <w:b/>
          <w:bCs/>
          <w:sz w:val="28"/>
          <w:szCs w:val="28"/>
        </w:rPr>
        <w:t>Программа праздника</w:t>
      </w:r>
    </w:p>
    <w:p w:rsidR="00EE4C01" w:rsidRDefault="00EE4C01">
      <w:pPr>
        <w:pStyle w:val="a0"/>
      </w:pPr>
      <w:r>
        <w:t>а) организованный вход команд в спортивный зал, общее построение по командам;</w:t>
      </w:r>
    </w:p>
    <w:p w:rsidR="00EE4C01" w:rsidRDefault="00EE4C01">
      <w:pPr>
        <w:pStyle w:val="a0"/>
      </w:pPr>
      <w:r>
        <w:t>б)  приветствие (должно включать в себя уважение к сопернику, судьям, зрителям);</w:t>
      </w:r>
    </w:p>
    <w:p w:rsidR="00EE4C01" w:rsidRDefault="00EE4C01">
      <w:pPr>
        <w:pStyle w:val="a0"/>
      </w:pPr>
      <w:r>
        <w:t>в)  девиз, название команды.</w:t>
      </w:r>
    </w:p>
    <w:p w:rsidR="00EE4C01" w:rsidRDefault="00EE4C01">
      <w:pPr>
        <w:pStyle w:val="a0"/>
      </w:pPr>
      <w:r>
        <w:t>г)  общая разминка:</w:t>
      </w:r>
    </w:p>
    <w:p w:rsidR="00EE4C01" w:rsidRDefault="00EE4C01">
      <w:pPr>
        <w:pStyle w:val="a0"/>
        <w:ind w:left="729"/>
      </w:pPr>
      <w:r>
        <w:t>ОРУ  на плечевой пояс (наклоны повороты, вращения)</w:t>
      </w:r>
    </w:p>
    <w:p w:rsidR="00EE4C01" w:rsidRDefault="00EE4C01">
      <w:pPr>
        <w:pStyle w:val="a0"/>
        <w:ind w:left="729"/>
      </w:pPr>
      <w:r>
        <w:t>ОРУ  на руки (разводка)</w:t>
      </w:r>
    </w:p>
    <w:p w:rsidR="00EE4C01" w:rsidRDefault="00EE4C01">
      <w:pPr>
        <w:pStyle w:val="a0"/>
        <w:ind w:left="729"/>
      </w:pPr>
      <w:r>
        <w:t>ОРУ на боковые мышцы и мышцы спины (наклоны, повороты)</w:t>
      </w:r>
    </w:p>
    <w:p w:rsidR="00EE4C01" w:rsidRDefault="00EE4C01">
      <w:pPr>
        <w:pStyle w:val="a0"/>
        <w:ind w:left="729"/>
      </w:pPr>
      <w:r>
        <w:t xml:space="preserve">ОРУ на растяжку бедер </w:t>
      </w:r>
    </w:p>
    <w:p w:rsidR="00EE4C01" w:rsidRDefault="00EE4C01">
      <w:pPr>
        <w:pStyle w:val="a0"/>
        <w:ind w:left="729"/>
      </w:pPr>
      <w:r>
        <w:t>Прыжки на месте (на одной, на двух)</w:t>
      </w:r>
    </w:p>
    <w:p w:rsidR="00EE4C01" w:rsidRDefault="00EE4C01">
      <w:pPr>
        <w:pStyle w:val="a0"/>
        <w:ind w:left="729"/>
      </w:pPr>
      <w:r>
        <w:t>Подъемы на носки голеностопа (на одной, на двух ногах)</w:t>
      </w:r>
    </w:p>
    <w:p w:rsidR="00EE4C01" w:rsidRDefault="00EE4C01" w:rsidP="00F07324">
      <w:pPr>
        <w:pStyle w:val="a0"/>
        <w:ind w:left="729"/>
        <w:jc w:val="both"/>
      </w:pPr>
      <w:r>
        <w:t>Во время разминки учитель зеркально показывает упражнения под счет, обращая внимание на ритм дыхания и синхронность выполнения упражнения.</w:t>
      </w:r>
    </w:p>
    <w:p w:rsidR="00EE4C01" w:rsidRDefault="00EE4C01">
      <w:pPr>
        <w:pStyle w:val="a0"/>
      </w:pPr>
      <w:r>
        <w:t>д)  соревнования команд по этапам</w:t>
      </w:r>
    </w:p>
    <w:p w:rsidR="00EE4C01" w:rsidRDefault="00EE4C01">
      <w:pPr>
        <w:pStyle w:val="a0"/>
      </w:pPr>
      <w:r>
        <w:t>е)  подведение итогов соревнования, награждение команд.</w:t>
      </w:r>
    </w:p>
    <w:p w:rsidR="00EE4C01" w:rsidRDefault="00EE4C01">
      <w:pPr>
        <w:pStyle w:val="a0"/>
      </w:pPr>
      <w:r>
        <w:t>Результаты соревнования оцениваются жюри, используя Приложение 1.</w:t>
      </w:r>
    </w:p>
    <w:p w:rsidR="00EE4C01" w:rsidRDefault="00EE4C01">
      <w:pPr>
        <w:pStyle w:val="a0"/>
        <w:keepNext/>
        <w:spacing w:before="113" w:after="113"/>
        <w:jc w:val="center"/>
      </w:pPr>
      <w:r>
        <w:rPr>
          <w:b/>
          <w:bCs/>
          <w:sz w:val="28"/>
          <w:szCs w:val="28"/>
        </w:rPr>
        <w:t>Ход  мероприятия</w:t>
      </w:r>
    </w:p>
    <w:p w:rsidR="00EE4C01" w:rsidRDefault="00EE4C01" w:rsidP="00A85224">
      <w:pPr>
        <w:pStyle w:val="a0"/>
        <w:jc w:val="both"/>
      </w:pPr>
      <w:r>
        <w:rPr>
          <w:rStyle w:val="c4"/>
          <w:b/>
        </w:rPr>
        <w:t xml:space="preserve">Ведущий. </w:t>
      </w:r>
      <w:r>
        <w:rPr>
          <w:rStyle w:val="c4"/>
        </w:rPr>
        <w:t xml:space="preserve">И сегодня мы рады вас всех приветствовать на спортивном празднике </w:t>
      </w:r>
      <w:r>
        <w:rPr>
          <w:rStyle w:val="c4"/>
          <w:b/>
        </w:rPr>
        <w:t>«</w:t>
      </w:r>
      <w:r>
        <w:rPr>
          <w:b/>
        </w:rPr>
        <w:t xml:space="preserve">Рождественские веселые старты». </w:t>
      </w:r>
      <w:r>
        <w:t>Это</w:t>
      </w:r>
      <w:r>
        <w:rPr>
          <w:b/>
        </w:rPr>
        <w:t xml:space="preserve"> - </w:t>
      </w:r>
      <w:r>
        <w:t>игра-соревнование для учащихся 6-7-х классов</w:t>
      </w:r>
      <w:r>
        <w:rPr>
          <w:rStyle w:val="c4"/>
        </w:rPr>
        <w:t>!»</w:t>
      </w:r>
    </w:p>
    <w:p w:rsidR="00EE4C01" w:rsidRDefault="00EE4C01" w:rsidP="00A85224">
      <w:pPr>
        <w:pStyle w:val="c6"/>
        <w:jc w:val="both"/>
      </w:pPr>
      <w:r>
        <w:rPr>
          <w:rStyle w:val="c4"/>
        </w:rPr>
        <w:t>.</w:t>
      </w:r>
      <w:r>
        <w:t xml:space="preserve"> </w:t>
      </w:r>
      <w:r>
        <w:rPr>
          <w:rStyle w:val="c4"/>
        </w:rPr>
        <w:t xml:space="preserve">Вед.: А теперь настал черед познакомиться с нашими командами. Встречаем команду 6-х классов под  названием «Молния» и команду 7-х  классов под названием «Вихрь»! </w:t>
      </w:r>
    </w:p>
    <w:p w:rsidR="00EE4C01" w:rsidRDefault="00EE4C01" w:rsidP="00A85224">
      <w:pPr>
        <w:pStyle w:val="c6"/>
        <w:jc w:val="both"/>
      </w:pPr>
      <w:r>
        <w:t xml:space="preserve">Команды входят в спортзал и строятся по ранжиру. Звучит музыка, учитель подает  строевые команды, приветствует участников соревнований. Звучит гимн России! Каждая  команда рапортует свой девиз и название. Ведущий проводит </w:t>
      </w:r>
      <w:r>
        <w:rPr>
          <w:rStyle w:val="c2"/>
        </w:rPr>
        <w:t xml:space="preserve">разминку </w:t>
      </w:r>
      <w:r>
        <w:t>команд</w:t>
      </w:r>
      <w:r>
        <w:rPr>
          <w:rStyle w:val="c2"/>
        </w:rPr>
        <w:t xml:space="preserve">  в сопровождении  музыки.</w:t>
      </w:r>
    </w:p>
    <w:p w:rsidR="00EE4C01" w:rsidRDefault="00EE4C01" w:rsidP="009E0177">
      <w:pPr>
        <w:pStyle w:val="c6"/>
        <w:rPr>
          <w:rStyle w:val="c4"/>
        </w:rPr>
      </w:pPr>
      <w:r>
        <w:rPr>
          <w:rStyle w:val="c4"/>
          <w:b/>
        </w:rPr>
        <w:t xml:space="preserve">Ведущий. </w:t>
      </w:r>
      <w:r>
        <w:rPr>
          <w:rStyle w:val="c4"/>
        </w:rPr>
        <w:t xml:space="preserve"> Но какие соревнования могут быть без жюри! Представляем вам нашу судейскую коллегию:</w:t>
      </w:r>
    </w:p>
    <w:p w:rsidR="00EE4C01" w:rsidRPr="005658E9" w:rsidRDefault="00EE4C01" w:rsidP="00A47232">
      <w:pPr>
        <w:pStyle w:val="c6"/>
        <w:spacing w:before="0" w:after="0" w:line="240" w:lineRule="auto"/>
        <w:ind w:left="709"/>
        <w:jc w:val="both"/>
        <w:rPr>
          <w:rStyle w:val="c4"/>
        </w:rPr>
      </w:pPr>
      <w:r w:rsidRPr="005658E9">
        <w:rPr>
          <w:rStyle w:val="c4"/>
        </w:rPr>
        <w:t>,</w:t>
      </w:r>
    </w:p>
    <w:p w:rsidR="00EE4C01" w:rsidRPr="005658E9" w:rsidRDefault="00EE4C01" w:rsidP="00A47232">
      <w:pPr>
        <w:pStyle w:val="c6"/>
        <w:spacing w:before="0" w:after="0" w:line="240" w:lineRule="auto"/>
        <w:jc w:val="both"/>
        <w:rPr>
          <w:rStyle w:val="c4"/>
        </w:rPr>
      </w:pPr>
    </w:p>
    <w:p w:rsidR="00EE4C01" w:rsidRPr="005658E9" w:rsidRDefault="00EE4C01" w:rsidP="009E0177">
      <w:pPr>
        <w:pStyle w:val="c6"/>
        <w:spacing w:before="0" w:after="0" w:line="240" w:lineRule="auto"/>
        <w:ind w:left="709"/>
        <w:jc w:val="both"/>
        <w:rPr>
          <w:rStyle w:val="c4"/>
        </w:rPr>
      </w:pPr>
    </w:p>
    <w:p w:rsidR="00EE4C01" w:rsidRDefault="00EE4C01">
      <w:pPr>
        <w:pStyle w:val="c6"/>
      </w:pPr>
      <w:r>
        <w:rPr>
          <w:rStyle w:val="c4"/>
        </w:rPr>
        <w:t>Итак, команды готовы, судейская коллегия на месте! Пора начинать</w:t>
      </w:r>
      <w:r>
        <w:rPr>
          <w:b/>
          <w:sz w:val="44"/>
          <w:szCs w:val="44"/>
        </w:rPr>
        <w:t xml:space="preserve"> </w:t>
      </w:r>
      <w:r>
        <w:t>игру-соревнование</w:t>
      </w:r>
      <w:r>
        <w:rPr>
          <w:rStyle w:val="c4"/>
        </w:rPr>
        <w:t>!</w:t>
      </w:r>
    </w:p>
    <w:p w:rsidR="00EE4C01" w:rsidRDefault="00EE4C01" w:rsidP="00A85224">
      <w:pPr>
        <w:pStyle w:val="NormalWeb"/>
        <w:widowControl w:val="0"/>
        <w:jc w:val="center"/>
      </w:pPr>
      <w:r>
        <w:t>Утренняя зарядка</w:t>
      </w:r>
      <w:r>
        <w:br/>
        <w:t>Раз, два, три, четыре, пять –</w:t>
      </w:r>
      <w:r>
        <w:br/>
        <w:t>Начинаем мы вставать.</w:t>
      </w:r>
      <w:r>
        <w:br/>
        <w:t>Ну-ка, быстро – не ленись,</w:t>
      </w:r>
      <w:r>
        <w:br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A description..." style="position:absolute;margin-left:-96.6pt;margin-top:16.95pt;width:399pt;height:288.75pt;z-index:251658752;visibility:visible;mso-wrap-distance-left:0;mso-wrap-distance-right:0;mso-position-horizontal-relative:char;mso-position-vertical-relative:line">
            <v:imagedata r:id="rId7" o:title=""/>
            <w10:wrap type="topAndBottom"/>
          </v:shape>
        </w:pict>
      </w:r>
      <w:r>
        <w:t>На зарядку становись</w:t>
      </w:r>
      <w:r>
        <w:rPr>
          <w:color w:val="800080"/>
        </w:rPr>
        <w:t>!</w:t>
      </w:r>
      <w:r>
        <w:rPr>
          <w:color w:val="800080"/>
        </w:rPr>
        <w:br/>
      </w:r>
    </w:p>
    <w:p w:rsidR="00EE4C01" w:rsidRDefault="00EE4C01" w:rsidP="00A85224">
      <w:pPr>
        <w:pStyle w:val="NormalWeb"/>
        <w:widowControl w:val="0"/>
        <w:jc w:val="center"/>
      </w:pPr>
    </w:p>
    <w:p w:rsidR="00EE4C01" w:rsidRDefault="00EE4C01" w:rsidP="00A85224">
      <w:pPr>
        <w:pStyle w:val="NormalWeb"/>
        <w:widowControl w:val="0"/>
        <w:jc w:val="center"/>
      </w:pPr>
    </w:p>
    <w:p w:rsidR="00EE4C01" w:rsidRDefault="00EE4C01" w:rsidP="00A85224">
      <w:pPr>
        <w:pStyle w:val="NormalWeb"/>
        <w:widowControl w:val="0"/>
        <w:jc w:val="center"/>
      </w:pPr>
    </w:p>
    <w:p w:rsidR="00EE4C01" w:rsidRDefault="00EE4C01">
      <w:pPr>
        <w:pStyle w:val="a0"/>
      </w:pPr>
      <w:r>
        <w:rPr>
          <w:b/>
          <w:u w:val="single"/>
          <w:lang w:val="en-US"/>
        </w:rPr>
        <w:t>I</w:t>
      </w:r>
      <w:r>
        <w:rPr>
          <w:b/>
          <w:u w:val="single"/>
        </w:rPr>
        <w:t xml:space="preserve"> этап</w:t>
      </w:r>
      <w:r>
        <w:rPr>
          <w:u w:val="single"/>
        </w:rPr>
        <w:t>. «Донесение  знамени в генштаб».</w:t>
      </w:r>
    </w:p>
    <w:p w:rsidR="00EE4C01" w:rsidRDefault="00EE4C01" w:rsidP="00F07324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</w:pPr>
      <w:r>
        <w:t xml:space="preserve">Команда получает по 1 знамени и на скорости следует по маршруту: к конусу  и обратно, обегает и возвращается, передавая следующему участнику знамя. </w:t>
      </w:r>
      <w:r>
        <w:rPr>
          <w:rStyle w:val="style2"/>
        </w:rPr>
        <w:t>Побеждает команда, которая выполнила задание быстрее других и не нарушила правила.</w:t>
      </w:r>
      <w:r>
        <w:rPr>
          <w:noProof/>
        </w:rPr>
        <w:pict>
          <v:shape id="Picture" o:spid="_x0000_s1027" type="#_x0000_t75" alt="A description..." style="position:absolute;margin-left:25pt;margin-top:21.95pt;width:234.2pt;height:199.3pt;z-index:251654656;visibility:visible;mso-wrap-distance-left:0;mso-wrap-distance-right:0;mso-position-horizontal-relative:char;mso-position-vertical-relative:line">
            <v:imagedata r:id="rId8" o:title=""/>
            <w10:wrap type="topAndBottom"/>
          </v:shape>
        </w:pict>
      </w:r>
    </w:p>
    <w:p w:rsidR="00EE4C01" w:rsidRDefault="00EE4C01" w:rsidP="009E0177">
      <w:pPr>
        <w:pStyle w:val="a0"/>
        <w:tabs>
          <w:tab w:val="clear" w:pos="708"/>
        </w:tabs>
        <w:ind w:left="3261"/>
      </w:pPr>
      <w:r>
        <w:t>Будем вместе мы играть,</w:t>
      </w:r>
      <w:r>
        <w:br/>
        <w:t>Бегать, прыгать и скакать.</w:t>
      </w:r>
      <w:r>
        <w:br/>
        <w:t>Чтобы было веселее,</w:t>
      </w:r>
      <w:r>
        <w:br/>
        <w:t>Мяч возьмем мы поскорее</w:t>
      </w:r>
      <w:r>
        <w:rPr>
          <w:color w:val="800080"/>
        </w:rPr>
        <w:t>.</w:t>
      </w:r>
    </w:p>
    <w:p w:rsidR="00EE4C01" w:rsidRDefault="00EE4C01">
      <w:pPr>
        <w:pStyle w:val="a0"/>
        <w:ind w:left="1260"/>
        <w:jc w:val="center"/>
      </w:pPr>
    </w:p>
    <w:p w:rsidR="00EE4C01" w:rsidRDefault="00EE4C01">
      <w:pPr>
        <w:pStyle w:val="a0"/>
      </w:pPr>
      <w:r>
        <w:rPr>
          <w:b/>
          <w:u w:val="single"/>
          <w:lang w:val="en-US"/>
        </w:rPr>
        <w:t>II</w:t>
      </w:r>
      <w:r>
        <w:rPr>
          <w:b/>
          <w:u w:val="single"/>
        </w:rPr>
        <w:t xml:space="preserve"> этап</w:t>
      </w:r>
      <w:r>
        <w:rPr>
          <w:u w:val="single"/>
        </w:rPr>
        <w:t xml:space="preserve">. «Прыгуны  спортляндии » </w:t>
      </w:r>
    </w:p>
    <w:p w:rsidR="00EE4C01" w:rsidRDefault="00EE4C01" w:rsidP="00F07324">
      <w:pPr>
        <w:pStyle w:val="a0"/>
        <w:ind w:left="1275"/>
        <w:jc w:val="both"/>
      </w:pPr>
      <w:r>
        <w:rPr>
          <w:rStyle w:val="style2"/>
        </w:rPr>
        <w:t>Участники команды по очереди должны пробежать, а вернее  пропрыгать определенное расстояние, зажав между коленями волейбольный мяч. При этом еще один мяч надо нести в руках. Если мяч падает на землю, прыгун поднимает его, снова зажимает коленями и продолжает бег. Побеждает команда, которая выполнила задание быстрее других</w:t>
      </w:r>
    </w:p>
    <w:p w:rsidR="00EE4C01" w:rsidRDefault="00EE4C01">
      <w:pPr>
        <w:pStyle w:val="a0"/>
      </w:pPr>
      <w:r>
        <w:rPr>
          <w:noProof/>
        </w:rPr>
        <w:pict>
          <v:shape id="_x0000_s1028" type="#_x0000_t75" alt="A description..." style="position:absolute;margin-left:164.3pt;margin-top:0;width:167.25pt;height:109.45pt;z-index:251655680;visibility:visible;mso-wrap-distance-left:0;mso-wrap-distance-right:0;mso-position-horizontal-relative:char;mso-position-vertical-relative:line">
            <v:imagedata r:id="rId9" o:title=""/>
            <w10:wrap type="topAndBottom"/>
          </v:shape>
        </w:pict>
      </w:r>
    </w:p>
    <w:p w:rsidR="00EE4C01" w:rsidRDefault="00EE4C01">
      <w:pPr>
        <w:pStyle w:val="a0"/>
        <w:jc w:val="center"/>
      </w:pPr>
      <w:r>
        <w:t>Спортляндия  – любимая страна,</w:t>
      </w:r>
    </w:p>
    <w:p w:rsidR="00EE4C01" w:rsidRDefault="00EE4C01">
      <w:pPr>
        <w:pStyle w:val="a0"/>
        <w:jc w:val="center"/>
      </w:pPr>
      <w:r>
        <w:t>физкультура - обожаемый предмет.</w:t>
      </w:r>
      <w:r>
        <w:br/>
        <w:t>Вот где можно порезвиться,</w:t>
      </w:r>
    </w:p>
    <w:p w:rsidR="00EE4C01" w:rsidRDefault="00EE4C01">
      <w:pPr>
        <w:pStyle w:val="a0"/>
        <w:jc w:val="center"/>
      </w:pPr>
      <w:r>
        <w:t xml:space="preserve"> где запретов, в общем, нет.</w:t>
      </w:r>
      <w:r>
        <w:br/>
        <w:t xml:space="preserve">Отжиматься, бегать - прыгать </w:t>
      </w:r>
    </w:p>
    <w:p w:rsidR="00EE4C01" w:rsidRDefault="00EE4C01">
      <w:pPr>
        <w:pStyle w:val="a0"/>
        <w:jc w:val="center"/>
      </w:pPr>
      <w:r>
        <w:t>это счастье для детей!</w:t>
      </w: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Pr="004B7141" w:rsidRDefault="00EE4C01" w:rsidP="004B7141">
      <w:pPr>
        <w:rPr>
          <w:rFonts w:ascii="Times New Roman" w:hAnsi="Times New Roman"/>
          <w:sz w:val="24"/>
          <w:szCs w:val="24"/>
          <w:u w:val="single"/>
        </w:rPr>
      </w:pPr>
      <w:r w:rsidRPr="004B7141">
        <w:rPr>
          <w:rFonts w:ascii="Times New Roman" w:hAnsi="Times New Roman"/>
          <w:b/>
          <w:sz w:val="24"/>
          <w:szCs w:val="24"/>
          <w:u w:val="single"/>
          <w:lang w:val="en-US"/>
        </w:rPr>
        <w:t>III</w:t>
      </w:r>
      <w:r w:rsidRPr="004B7141">
        <w:rPr>
          <w:rFonts w:ascii="Times New Roman" w:hAnsi="Times New Roman"/>
          <w:b/>
          <w:sz w:val="24"/>
          <w:szCs w:val="24"/>
          <w:u w:val="single"/>
        </w:rPr>
        <w:t xml:space="preserve"> этап </w:t>
      </w:r>
      <w:r w:rsidRPr="004B7141">
        <w:rPr>
          <w:rFonts w:ascii="Times New Roman" w:hAnsi="Times New Roman"/>
          <w:sz w:val="24"/>
          <w:szCs w:val="24"/>
          <w:u w:val="single"/>
        </w:rPr>
        <w:t>«Вальс  с воздушным шаром»</w:t>
      </w:r>
    </w:p>
    <w:p w:rsidR="00EE4C01" w:rsidRPr="004B7141" w:rsidRDefault="00EE4C01" w:rsidP="004B7141">
      <w:pPr>
        <w:tabs>
          <w:tab w:val="left" w:pos="1968"/>
          <w:tab w:val="left" w:pos="3228"/>
          <w:tab w:val="left" w:pos="4488"/>
          <w:tab w:val="left" w:pos="6300"/>
        </w:tabs>
        <w:ind w:left="1260"/>
        <w:rPr>
          <w:rFonts w:ascii="Times New Roman" w:hAnsi="Times New Roman"/>
          <w:sz w:val="24"/>
          <w:szCs w:val="24"/>
        </w:rPr>
      </w:pPr>
      <w:r w:rsidRPr="004B7141">
        <w:rPr>
          <w:rFonts w:ascii="Times New Roman" w:hAnsi="Times New Roman"/>
          <w:sz w:val="24"/>
          <w:szCs w:val="24"/>
        </w:rPr>
        <w:t>Каждой команде предлагается выполнить забег с воздушным шариком и гимнастической палкой .на скорости нужно вести шар по воздуху ,чтоб он не коснулся земли пока не доведут его до конуса .затем взяв в руку шар и палку на скорости прибежать на место дислокации команды и передать эстафету следующему участнику</w:t>
      </w:r>
      <w:r w:rsidRPr="004B7141">
        <w:rPr>
          <w:rStyle w:val="style2"/>
          <w:rFonts w:ascii="Times New Roman" w:hAnsi="Times New Roman"/>
          <w:sz w:val="24"/>
          <w:szCs w:val="24"/>
        </w:rPr>
        <w:t xml:space="preserve"> .Побеждает команда, которая выполнила задание быстрее других и не нарушила правила.</w:t>
      </w:r>
    </w:p>
    <w:p w:rsidR="00EE4C01" w:rsidRDefault="00EE4C01" w:rsidP="004B7141">
      <w:pPr>
        <w:pStyle w:val="a0"/>
      </w:pPr>
    </w:p>
    <w:p w:rsidR="00EE4C01" w:rsidRDefault="00EE4C01">
      <w:pPr>
        <w:pStyle w:val="a0"/>
        <w:shd w:val="clear" w:color="auto" w:fill="FFFFFF"/>
        <w:spacing w:line="312" w:lineRule="atLeast"/>
        <w:jc w:val="center"/>
      </w:pPr>
      <w:r>
        <w:t>Что такое Олимпиада?</w:t>
      </w:r>
    </w:p>
    <w:p w:rsidR="00EE4C01" w:rsidRDefault="00EE4C01">
      <w:pPr>
        <w:pStyle w:val="a0"/>
        <w:shd w:val="clear" w:color="auto" w:fill="FFFFFF"/>
        <w:spacing w:line="312" w:lineRule="atLeast"/>
        <w:jc w:val="center"/>
      </w:pPr>
      <w:r>
        <w:t>Это честный спортивный бой!</w:t>
      </w:r>
    </w:p>
    <w:p w:rsidR="00EE4C01" w:rsidRDefault="00EE4C01">
      <w:pPr>
        <w:pStyle w:val="a0"/>
        <w:shd w:val="clear" w:color="auto" w:fill="FFFFFF"/>
        <w:spacing w:line="312" w:lineRule="atLeast"/>
        <w:jc w:val="center"/>
      </w:pPr>
      <w:r>
        <w:t>В ней участвовать - это награда!</w:t>
      </w:r>
    </w:p>
    <w:p w:rsidR="00EE4C01" w:rsidRDefault="00EE4C01">
      <w:pPr>
        <w:pStyle w:val="a0"/>
        <w:shd w:val="clear" w:color="auto" w:fill="FFFFFF"/>
        <w:spacing w:line="312" w:lineRule="atLeast"/>
        <w:jc w:val="center"/>
      </w:pPr>
      <w:r>
        <w:t>Победить же может любой!!!</w:t>
      </w: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>.</w:t>
      </w:r>
    </w:p>
    <w:p w:rsidR="00EE4C01" w:rsidRDefault="00EE4C01">
      <w:pPr>
        <w:pStyle w:val="a0"/>
      </w:pPr>
      <w:r>
        <w:rPr>
          <w:b/>
          <w:u w:val="single"/>
          <w:lang w:val="en-US"/>
        </w:rPr>
        <w:t>IV</w:t>
      </w:r>
      <w:r>
        <w:rPr>
          <w:b/>
          <w:u w:val="single"/>
        </w:rPr>
        <w:t xml:space="preserve"> этап.</w:t>
      </w:r>
      <w:r>
        <w:rPr>
          <w:u w:val="single"/>
        </w:rPr>
        <w:t xml:space="preserve"> «Автомобильные войска».</w:t>
      </w:r>
    </w:p>
    <w:p w:rsidR="00EE4C01" w:rsidRDefault="00EE4C01" w:rsidP="00F07324">
      <w:pPr>
        <w:pStyle w:val="a0"/>
        <w:ind w:left="1275"/>
        <w:jc w:val="both"/>
      </w:pPr>
      <w:r>
        <w:t>От стартовой линии один из участников садится  на  скейт, второй толкает на скорости, передвижение происходит до конуса, где участники команды меняются местами.</w:t>
      </w:r>
      <w:r>
        <w:rPr>
          <w:rStyle w:val="style2"/>
        </w:rPr>
        <w:t xml:space="preserve"> Побеждает команда, которая выполнила задание быстрее других</w:t>
      </w:r>
    </w:p>
    <w:p w:rsidR="00EE4C01" w:rsidRDefault="00EE4C01">
      <w:pPr>
        <w:pStyle w:val="a0"/>
      </w:pP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rPr>
          <w:noProof/>
        </w:rPr>
        <w:pict>
          <v:shape id="Picture" o:spid="_x0000_i1025" type="#_x0000_t75" alt="A description..." style="width:375pt;height:396pt;visibility:visible">
            <v:imagedata r:id="rId10" o:title=""/>
          </v:shape>
        </w:pict>
      </w: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  <w:r>
        <w:t>Спорт не любит ленивых</w:t>
      </w:r>
    </w:p>
    <w:p w:rsidR="00EE4C01" w:rsidRDefault="00EE4C01">
      <w:pPr>
        <w:pStyle w:val="a0"/>
        <w:jc w:val="center"/>
      </w:pPr>
      <w:r>
        <w:t>Тех, кто быстро сдается.</w:t>
      </w:r>
      <w:r>
        <w:br/>
        <w:t>Ненадежных, трусливых.</w:t>
      </w:r>
      <w:r>
        <w:br/>
        <w:t>Он над ними смеется.</w:t>
      </w:r>
    </w:p>
    <w:p w:rsidR="00EE4C01" w:rsidRDefault="00EE4C01">
      <w:pPr>
        <w:pStyle w:val="a0"/>
        <w:jc w:val="center"/>
      </w:pPr>
      <w:r>
        <w:rPr>
          <w:noProof/>
        </w:rPr>
        <w:pict>
          <v:shape id="_x0000_i1026" type="#_x0000_t75" alt="A description..." style="width:312pt;height:234pt;visibility:visible">
            <v:imagedata r:id="rId11" o:title=""/>
          </v:shape>
        </w:pict>
      </w:r>
    </w:p>
    <w:p w:rsidR="00EE4C01" w:rsidRDefault="00EE4C01">
      <w:pPr>
        <w:pStyle w:val="a0"/>
        <w:tabs>
          <w:tab w:val="left" w:pos="1968"/>
          <w:tab w:val="left" w:pos="3780"/>
        </w:tabs>
      </w:pPr>
      <w:r>
        <w:rPr>
          <w:u w:val="single"/>
          <w:lang w:val="en-US"/>
        </w:rPr>
        <w:t>V</w:t>
      </w:r>
      <w:r>
        <w:rPr>
          <w:u w:val="single"/>
        </w:rPr>
        <w:t xml:space="preserve"> этап. «бег в мешках».  </w:t>
      </w:r>
    </w:p>
    <w:p w:rsidR="00EE4C01" w:rsidRDefault="00EE4C01" w:rsidP="00F07324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</w:pPr>
      <w:r>
        <w:t>От стартовой линии залезть в мешок и осуществить прыжки в мешке до конуса,  вылезти из мешка и на скорости добежать до линии старта передать следующему участнику команды.</w:t>
      </w:r>
      <w:r>
        <w:rPr>
          <w:rStyle w:val="style2"/>
        </w:rPr>
        <w:t xml:space="preserve"> Побеждает команда, которая выполнила задание быстрее других и не нарушила правила.</w:t>
      </w:r>
    </w:p>
    <w:p w:rsidR="00EE4C01" w:rsidRDefault="00EE4C01">
      <w:pPr>
        <w:pStyle w:val="a0"/>
      </w:pPr>
      <w:r>
        <w:rPr>
          <w:noProof/>
        </w:rPr>
        <w:pict>
          <v:shape id="_x0000_s1029" type="#_x0000_t75" alt="A description..." style="position:absolute;margin-left:140.3pt;margin-top:8.1pt;width:223.2pt;height:296.4pt;z-index:251656704;visibility:visible;mso-wrap-distance-left:0;mso-wrap-distance-right:0;mso-position-horizontal-relative:char;mso-position-vertical-relative:line">
            <v:imagedata r:id="rId12" o:title=""/>
            <w10:wrap type="topAndBottom"/>
          </v:shape>
        </w:pict>
      </w:r>
    </w:p>
    <w:p w:rsidR="00EE4C01" w:rsidRDefault="00EE4C01">
      <w:pPr>
        <w:pStyle w:val="NormalWeb"/>
        <w:jc w:val="center"/>
      </w:pPr>
    </w:p>
    <w:p w:rsidR="00EE4C01" w:rsidRDefault="00EE4C01">
      <w:pPr>
        <w:pStyle w:val="NormalWeb"/>
        <w:jc w:val="center"/>
      </w:pPr>
    </w:p>
    <w:p w:rsidR="00EE4C01" w:rsidRDefault="00EE4C01">
      <w:pPr>
        <w:pStyle w:val="NormalWeb"/>
        <w:jc w:val="center"/>
      </w:pPr>
    </w:p>
    <w:p w:rsidR="00EE4C01" w:rsidRDefault="00EE4C01">
      <w:pPr>
        <w:pStyle w:val="NormalWeb"/>
        <w:jc w:val="center"/>
      </w:pPr>
    </w:p>
    <w:p w:rsidR="00EE4C01" w:rsidRDefault="00EE4C01">
      <w:pPr>
        <w:pStyle w:val="NormalWeb"/>
        <w:jc w:val="center"/>
      </w:pPr>
      <w:r>
        <w:t>Раз, два, три, четыре –</w:t>
      </w:r>
      <w:r>
        <w:br/>
        <w:t>Руки выше! Ноги шире!</w:t>
      </w:r>
      <w:r>
        <w:br/>
        <w:t>И наклон туда – сюда,</w:t>
      </w:r>
      <w:r>
        <w:br/>
        <w:t>Как по горочке вода!</w:t>
      </w:r>
      <w:r>
        <w:br/>
        <w:t>Я водички не боюсь,</w:t>
      </w:r>
      <w:r>
        <w:br/>
        <w:t>Из ведёрка обольюсь.</w:t>
      </w:r>
      <w:r>
        <w:br/>
        <w:t>Будем закаляться,</w:t>
      </w:r>
      <w:r>
        <w:br/>
        <w:t>Спортом заниматься!</w:t>
      </w: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>.</w:t>
      </w:r>
    </w:p>
    <w:p w:rsidR="00EE4C01" w:rsidRDefault="00EE4C01">
      <w:pPr>
        <w:pStyle w:val="a0"/>
      </w:pPr>
      <w:r>
        <w:rPr>
          <w:b/>
          <w:u w:val="single"/>
          <w:lang w:val="en-US"/>
        </w:rPr>
        <w:t>VI</w:t>
      </w:r>
      <w:r>
        <w:rPr>
          <w:b/>
          <w:u w:val="single"/>
        </w:rPr>
        <w:t xml:space="preserve"> этап</w:t>
      </w:r>
      <w:r>
        <w:rPr>
          <w:u w:val="single"/>
        </w:rPr>
        <w:t>. «Переправа на пароме».</w:t>
      </w:r>
    </w:p>
    <w:p w:rsidR="00EE4C01" w:rsidRDefault="00EE4C01" w:rsidP="00F07324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</w:pPr>
      <w:r>
        <w:t xml:space="preserve">Один участник берет второго в обруч и бежит с ним до конуса, где сам и остается. Второй участник бежит обратно, берет третьего и возвращается на указанное место и т.д. Когда все участники оказались переправленными, взявшись за руки, возвращаются на исходное место. </w:t>
      </w:r>
      <w:r>
        <w:rPr>
          <w:rStyle w:val="style2"/>
        </w:rPr>
        <w:t>Побеждает команда, которая выполнила задание быстрее других и не нарушила правила.</w:t>
      </w:r>
    </w:p>
    <w:p w:rsidR="00EE4C01" w:rsidRDefault="00EE4C01">
      <w:pPr>
        <w:pStyle w:val="a0"/>
        <w:ind w:left="1260"/>
      </w:pPr>
      <w:r>
        <w:rPr>
          <w:noProof/>
        </w:rPr>
        <w:pict>
          <v:shape id="_x0000_s1030" type="#_x0000_t75" alt="A description..." style="position:absolute;margin-left:104.75pt;margin-top:7.5pt;width:289.45pt;height:202.15pt;z-index:251657728;visibility:visible;mso-wrap-distance-left:0;mso-wrap-distance-right:0;mso-position-horizontal-relative:char;mso-position-vertical-relative:line">
            <v:imagedata r:id="rId13" o:title=""/>
            <w10:wrap type="topAndBottom"/>
          </v:shape>
        </w:pict>
      </w:r>
    </w:p>
    <w:p w:rsidR="00EE4C01" w:rsidRDefault="00EE4C01" w:rsidP="001322BD">
      <w:pPr>
        <w:pStyle w:val="a0"/>
        <w:spacing w:before="28" w:after="28"/>
        <w:jc w:val="center"/>
      </w:pPr>
      <w:r>
        <w:t>Конный спорт</w:t>
      </w:r>
    </w:p>
    <w:p w:rsidR="00EE4C01" w:rsidRDefault="00EE4C01" w:rsidP="001322BD">
      <w:pPr>
        <w:pStyle w:val="a0"/>
        <w:spacing w:before="28" w:after="28"/>
        <w:jc w:val="center"/>
      </w:pPr>
      <w:r>
        <w:t>Вот старт. Стоят на старте кони</w:t>
      </w:r>
    </w:p>
    <w:p w:rsidR="00EE4C01" w:rsidRDefault="00EE4C01" w:rsidP="001322BD">
      <w:pPr>
        <w:pStyle w:val="a0"/>
        <w:spacing w:before="28" w:after="28"/>
        <w:jc w:val="center"/>
      </w:pPr>
      <w:r>
        <w:t>И все мечтают о погоне.</w:t>
      </w:r>
    </w:p>
    <w:p w:rsidR="00EE4C01" w:rsidRDefault="00EE4C01" w:rsidP="001322BD">
      <w:pPr>
        <w:pStyle w:val="a0"/>
        <w:spacing w:before="28" w:after="28"/>
        <w:jc w:val="center"/>
      </w:pPr>
      <w:r>
        <w:t>Раздался выстрел - конь летит.</w:t>
      </w:r>
    </w:p>
    <w:p w:rsidR="00EE4C01" w:rsidRDefault="00EE4C01" w:rsidP="001322BD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  <w:jc w:val="center"/>
      </w:pPr>
      <w:r>
        <w:t>Жокей на нем, держась, сидит</w:t>
      </w:r>
    </w:p>
    <w:p w:rsidR="00EE4C01" w:rsidRDefault="00EE4C01">
      <w:pPr>
        <w:pStyle w:val="a0"/>
        <w:ind w:left="360"/>
        <w:rPr>
          <w:rStyle w:val="style2"/>
        </w:rPr>
      </w:pPr>
      <w:r>
        <w:rPr>
          <w:b/>
          <w:u w:val="single"/>
          <w:lang w:val="en-US"/>
        </w:rPr>
        <w:t>VII</w:t>
      </w:r>
      <w:r>
        <w:rPr>
          <w:b/>
          <w:u w:val="single"/>
        </w:rPr>
        <w:t xml:space="preserve"> этап</w:t>
      </w:r>
      <w:r>
        <w:rPr>
          <w:rStyle w:val="style2"/>
        </w:rPr>
        <w:t xml:space="preserve">   Скачки на лошадях </w:t>
      </w:r>
    </w:p>
    <w:p w:rsidR="00EE4C01" w:rsidRPr="001322BD" w:rsidRDefault="00EE4C01">
      <w:pPr>
        <w:pStyle w:val="a0"/>
        <w:ind w:left="360"/>
      </w:pPr>
    </w:p>
    <w:p w:rsidR="00EE4C01" w:rsidRDefault="00EE4C01" w:rsidP="00AF00B7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  <w:rPr>
          <w:rStyle w:val="style2"/>
        </w:rPr>
      </w:pPr>
      <w:r>
        <w:t>Команды от стартовой линии садятся на лошадок, пуская между ног метлу, и скачут между конусами змейкой, стараясь не сбить препятствие. достигнув финишного поворота соскакивают с лошадей берут ее под узду и бегут по прямой обратно. передают своего коня следующему участнику.</w:t>
      </w:r>
      <w:r>
        <w:rPr>
          <w:rStyle w:val="style2"/>
        </w:rPr>
        <w:t xml:space="preserve"> Побеждает команда, которая выполнила задание быстрее других и не нарушила правила.</w:t>
      </w:r>
    </w:p>
    <w:p w:rsidR="00EE4C01" w:rsidRDefault="00EE4C01">
      <w:pPr>
        <w:pStyle w:val="a0"/>
      </w:pPr>
    </w:p>
    <w:p w:rsidR="00EE4C01" w:rsidRDefault="00EE4C01">
      <w:pPr>
        <w:pStyle w:val="a0"/>
      </w:pPr>
    </w:p>
    <w:p w:rsidR="00EE4C01" w:rsidRDefault="00EE4C01" w:rsidP="00D122E4">
      <w:pPr>
        <w:pStyle w:val="a0"/>
        <w:ind w:left="1260"/>
        <w:jc w:val="center"/>
      </w:pPr>
      <w:r>
        <w:t>Чтоб проворным стать атлетом,</w:t>
      </w:r>
      <w:r>
        <w:br/>
        <w:t>Проведем мы эстафету.</w:t>
      </w:r>
      <w:r>
        <w:br/>
        <w:t>Будем бегать быстро, дружно,</w:t>
      </w:r>
      <w:r>
        <w:br/>
        <w:t>Победить нам очень нужно</w:t>
      </w:r>
      <w:r>
        <w:rPr>
          <w:color w:val="800080"/>
        </w:rPr>
        <w:t>!</w:t>
      </w:r>
    </w:p>
    <w:p w:rsidR="00EE4C01" w:rsidRDefault="00EE4C01">
      <w:pPr>
        <w:pStyle w:val="a0"/>
        <w:spacing w:before="28" w:after="28"/>
        <w:jc w:val="center"/>
      </w:pPr>
    </w:p>
    <w:p w:rsidR="00EE4C01" w:rsidRDefault="00EE4C01">
      <w:pPr>
        <w:pStyle w:val="a0"/>
      </w:pPr>
      <w:r>
        <w:rPr>
          <w:noProof/>
        </w:rPr>
        <w:pict>
          <v:shape id="_x0000_s1031" type="#_x0000_t75" alt="A description..." style="position:absolute;margin-left:139.1pt;margin-top:.2pt;width:225pt;height:168.75pt;z-index:251660800;visibility:visible;mso-wrap-distance-left:0;mso-wrap-distance-right:0;mso-position-horizontal-relative:char;mso-position-vertical-relative:line">
            <v:imagedata r:id="rId14" o:title=""/>
            <w10:wrap type="topAndBottom"/>
          </v:shape>
        </w:pict>
      </w:r>
    </w:p>
    <w:p w:rsidR="00EE4C01" w:rsidRDefault="00EE4C01" w:rsidP="009E0177">
      <w:pPr>
        <w:pStyle w:val="a0"/>
        <w:ind w:firstLine="1276"/>
      </w:pPr>
      <w:r>
        <w:rPr>
          <w:noProof/>
        </w:rPr>
        <w:pict>
          <v:shape id="_x0000_i1027" type="#_x0000_t75" alt="A description..." style="width:309pt;height:234pt;visibility:visible">
            <v:imagedata r:id="rId15" o:title=""/>
          </v:shape>
        </w:pict>
      </w:r>
    </w:p>
    <w:p w:rsidR="00EE4C01" w:rsidRDefault="00EE4C01">
      <w:pPr>
        <w:pStyle w:val="a0"/>
      </w:pPr>
    </w:p>
    <w:p w:rsidR="00EE4C01" w:rsidRDefault="00EE4C01" w:rsidP="004B7141">
      <w:pPr>
        <w:pStyle w:val="a0"/>
        <w:keepNext/>
      </w:pPr>
      <w:r>
        <w:rPr>
          <w:b/>
          <w:u w:val="single"/>
          <w:lang w:val="en-US"/>
        </w:rPr>
        <w:t>VIII</w:t>
      </w:r>
      <w:r>
        <w:rPr>
          <w:b/>
          <w:u w:val="single"/>
        </w:rPr>
        <w:t xml:space="preserve"> этап</w:t>
      </w:r>
      <w:r>
        <w:rPr>
          <w:u w:val="single"/>
        </w:rPr>
        <w:t xml:space="preserve"> Эстафета  «Приозерский  тоннель»</w:t>
      </w:r>
    </w:p>
    <w:p w:rsidR="00EE4C01" w:rsidRDefault="00EE4C01" w:rsidP="004B7141">
      <w:pPr>
        <w:pStyle w:val="a0"/>
      </w:pPr>
      <w:r>
        <w:t>Команды от стартовой линии добегают до развернутого тоннеля, пролазят сквозь него, затем пролезают под барьером, добегают до ворот, снимают шар (у каждой команды по 8 шаров), бегут обратно  по прямой на скорости, затем начинает следующий. Побеждает команда, пришедшая на финиш первой и не нарушавшая правил.</w:t>
      </w:r>
    </w:p>
    <w:p w:rsidR="00EE4C01" w:rsidRDefault="00EE4C01">
      <w:pPr>
        <w:pStyle w:val="a0"/>
        <w:jc w:val="center"/>
      </w:pPr>
      <w:r>
        <w:rPr>
          <w:color w:val="000000"/>
        </w:rPr>
        <w:t>Спорт</w:t>
      </w:r>
    </w:p>
    <w:p w:rsidR="00EE4C01" w:rsidRDefault="00EE4C01">
      <w:pPr>
        <w:pStyle w:val="a0"/>
        <w:jc w:val="center"/>
      </w:pPr>
      <w:r>
        <w:rPr>
          <w:color w:val="000000"/>
        </w:rPr>
        <w:t>Благосклонен он очень</w:t>
      </w:r>
      <w:r>
        <w:t>.</w:t>
      </w:r>
    </w:p>
    <w:p w:rsidR="00EE4C01" w:rsidRDefault="00EE4C01">
      <w:pPr>
        <w:pStyle w:val="a0"/>
        <w:jc w:val="center"/>
      </w:pPr>
      <w:r>
        <w:t>К</w:t>
      </w:r>
      <w:r>
        <w:rPr>
          <w:color w:val="000000"/>
        </w:rPr>
        <w:t xml:space="preserve"> тем, кто духом силен.</w:t>
      </w:r>
      <w:r>
        <w:br/>
      </w:r>
      <w:r>
        <w:rPr>
          <w:color w:val="000000"/>
        </w:rPr>
        <w:t>И победы дарует</w:t>
      </w:r>
      <w:r>
        <w:t>.</w:t>
      </w:r>
    </w:p>
    <w:p w:rsidR="00EE4C01" w:rsidRDefault="00EE4C01">
      <w:pPr>
        <w:pStyle w:val="a0"/>
        <w:jc w:val="center"/>
      </w:pPr>
      <w:r>
        <w:t>Л</w:t>
      </w:r>
      <w:r>
        <w:rPr>
          <w:color w:val="000000"/>
        </w:rPr>
        <w:t>ишь выносливым  он.</w:t>
      </w:r>
    </w:p>
    <w:p w:rsidR="00EE4C01" w:rsidRDefault="00EE4C01">
      <w:pPr>
        <w:pStyle w:val="a0"/>
        <w:jc w:val="center"/>
      </w:pPr>
      <w:r>
        <w:rPr>
          <w:noProof/>
        </w:rPr>
        <w:pict>
          <v:shape id="_x0000_i1028" type="#_x0000_t75" alt="A description..." style="width:367.5pt;height:300pt;visibility:visible">
            <v:imagedata r:id="rId16" o:title=""/>
          </v:shape>
        </w:pict>
      </w: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</w:p>
    <w:p w:rsidR="00EE4C01" w:rsidRDefault="00EE4C01">
      <w:pPr>
        <w:pStyle w:val="a0"/>
        <w:tabs>
          <w:tab w:val="left" w:pos="2160"/>
        </w:tabs>
      </w:pPr>
    </w:p>
    <w:p w:rsidR="00EE4C01" w:rsidRPr="004B7141" w:rsidRDefault="00EE4C01" w:rsidP="004B7141">
      <w:pPr>
        <w:rPr>
          <w:rFonts w:ascii="Times New Roman" w:hAnsi="Times New Roman"/>
          <w:sz w:val="24"/>
          <w:szCs w:val="24"/>
        </w:rPr>
      </w:pPr>
      <w:bookmarkStart w:id="0" w:name="__DdeLink__4449_2070715633"/>
      <w:r w:rsidRPr="004B7141">
        <w:rPr>
          <w:rFonts w:ascii="Times New Roman" w:hAnsi="Times New Roman"/>
          <w:b/>
          <w:sz w:val="24"/>
          <w:szCs w:val="24"/>
          <w:u w:val="single"/>
          <w:lang w:val="en-US"/>
        </w:rPr>
        <w:t>IX</w:t>
      </w:r>
      <w:r w:rsidRPr="004B7141">
        <w:rPr>
          <w:rFonts w:ascii="Times New Roman" w:hAnsi="Times New Roman"/>
          <w:b/>
          <w:sz w:val="24"/>
          <w:szCs w:val="24"/>
          <w:u w:val="single"/>
        </w:rPr>
        <w:t xml:space="preserve"> этап</w:t>
      </w:r>
      <w:bookmarkEnd w:id="0"/>
      <w:r w:rsidRPr="004B7141">
        <w:rPr>
          <w:rFonts w:ascii="Times New Roman" w:hAnsi="Times New Roman"/>
          <w:sz w:val="24"/>
          <w:szCs w:val="24"/>
          <w:u w:val="single"/>
        </w:rPr>
        <w:t>.</w:t>
      </w:r>
      <w:r>
        <w:rPr>
          <w:u w:val="single"/>
        </w:rPr>
        <w:t xml:space="preserve"> </w:t>
      </w:r>
      <w:r w:rsidRPr="004B7141">
        <w:rPr>
          <w:rFonts w:ascii="Times New Roman" w:hAnsi="Times New Roman"/>
          <w:sz w:val="24"/>
          <w:szCs w:val="24"/>
        </w:rPr>
        <w:t>« Перетягивание  каната»</w:t>
      </w:r>
    </w:p>
    <w:p w:rsidR="00EE4C01" w:rsidRPr="004B7141" w:rsidRDefault="00EE4C01" w:rsidP="004B7141">
      <w:pPr>
        <w:rPr>
          <w:rFonts w:ascii="Times New Roman" w:hAnsi="Times New Roman"/>
          <w:sz w:val="24"/>
          <w:szCs w:val="24"/>
        </w:rPr>
      </w:pPr>
      <w:r w:rsidRPr="004B7141">
        <w:rPr>
          <w:rFonts w:ascii="Times New Roman" w:hAnsi="Times New Roman"/>
          <w:sz w:val="24"/>
          <w:szCs w:val="24"/>
        </w:rPr>
        <w:t>Команды проходят каждая на свою сторону от центра и берут канат в руки .по сигналу начинают перетягивать канат ,пока соперники не сдадутся или не перетянут за центровую линию соперников . побеждает команда кто не нарушит правила и будет бороться до последнего.</w:t>
      </w:r>
    </w:p>
    <w:p w:rsidR="00EE4C01" w:rsidRDefault="00EE4C01" w:rsidP="00AF00B7">
      <w:pPr>
        <w:pStyle w:val="BodyTextIndent"/>
        <w:jc w:val="both"/>
      </w:pPr>
    </w:p>
    <w:p w:rsidR="00EE4C01" w:rsidRDefault="00EE4C01">
      <w:pPr>
        <w:pStyle w:val="BodyTextIndent"/>
      </w:pPr>
    </w:p>
    <w:p w:rsidR="00EE4C01" w:rsidRDefault="00EE4C01">
      <w:pPr>
        <w:pStyle w:val="a0"/>
        <w:jc w:val="center"/>
      </w:pPr>
      <w:r>
        <w:rPr>
          <w:noProof/>
        </w:rPr>
        <w:pict>
          <v:shape id="_x0000_i1029" type="#_x0000_t75" alt="A description..." style="width:367.5pt;height:300pt;visibility:visible">
            <v:imagedata r:id="rId17" o:title=""/>
          </v:shape>
        </w:pict>
      </w:r>
    </w:p>
    <w:p w:rsidR="00EE4C01" w:rsidRDefault="00EE4C01">
      <w:pPr>
        <w:pStyle w:val="a0"/>
        <w:jc w:val="center"/>
      </w:pPr>
    </w:p>
    <w:p w:rsidR="00EE4C01" w:rsidRDefault="00EE4C01">
      <w:pPr>
        <w:pStyle w:val="a0"/>
        <w:jc w:val="center"/>
      </w:pPr>
    </w:p>
    <w:p w:rsidR="00EE4C01" w:rsidRDefault="00EE4C01" w:rsidP="00C17DEA">
      <w:pPr>
        <w:pStyle w:val="a0"/>
      </w:pPr>
    </w:p>
    <w:p w:rsidR="00EE4C01" w:rsidRDefault="00EE4C01" w:rsidP="001322BD">
      <w:pPr>
        <w:pStyle w:val="a0"/>
        <w:jc w:val="center"/>
      </w:pPr>
      <w:r>
        <w:rPr>
          <w:noProof/>
        </w:rPr>
        <w:pict>
          <v:shape id="_x0000_s1032" type="#_x0000_t75" alt="A description..." style="position:absolute;margin-left:-134pt;margin-top:11.7pt;width:375pt;height:305.25pt;z-index:251659776;visibility:visible;mso-wrap-distance-left:0;mso-wrap-distance-right:0;mso-position-horizontal-relative:char;mso-position-vertical-relative:line">
            <v:imagedata r:id="rId18" o:title=""/>
            <w10:wrap type="topAndBottom"/>
          </v:shape>
        </w:pict>
      </w:r>
      <w:r>
        <w:rPr>
          <w:color w:val="000000"/>
        </w:rPr>
        <w:t>Я расту достойной сменой</w:t>
      </w:r>
      <w:r>
        <w:br/>
      </w:r>
      <w:r>
        <w:rPr>
          <w:color w:val="000000"/>
        </w:rPr>
        <w:t>Всем известнейшим спортсменам.</w:t>
      </w:r>
      <w:r>
        <w:br/>
      </w:r>
      <w:r>
        <w:rPr>
          <w:color w:val="000000"/>
        </w:rPr>
        <w:t>Я вынослив и здоров,</w:t>
      </w:r>
      <w:r>
        <w:br/>
      </w:r>
      <w:r>
        <w:rPr>
          <w:color w:val="000000"/>
        </w:rPr>
        <w:t>Мой ответ: всегда готов!</w:t>
      </w:r>
    </w:p>
    <w:p w:rsidR="00EE4C01" w:rsidRDefault="00EE4C01">
      <w:pPr>
        <w:pStyle w:val="a0"/>
      </w:pPr>
    </w:p>
    <w:p w:rsidR="00EE4C01" w:rsidRDefault="00EE4C01" w:rsidP="00AF00B7">
      <w:pPr>
        <w:pStyle w:val="a0"/>
        <w:ind w:left="360"/>
        <w:jc w:val="both"/>
      </w:pPr>
      <w:r>
        <w:t>Пока судейская коллегия подводит  итоги, мы со зрителями попытаемся разгадать пару загадок и ответить на несложные  вопросы.</w:t>
      </w:r>
    </w:p>
    <w:p w:rsidR="00EE4C01" w:rsidRDefault="00EE4C01" w:rsidP="001322BD">
      <w:pPr>
        <w:pStyle w:val="a0"/>
        <w:spacing w:before="28" w:after="28"/>
      </w:pPr>
      <w:r>
        <w:t>1 )  Назовите прославленныхфутболистов.</w:t>
      </w:r>
    </w:p>
    <w:p w:rsidR="00EE4C01" w:rsidRDefault="00EE4C01" w:rsidP="001322BD">
      <w:pPr>
        <w:pStyle w:val="a0"/>
        <w:spacing w:before="28" w:after="28"/>
      </w:pPr>
      <w:r>
        <w:t>2)  Фамилии известных российских хоккеистов</w:t>
      </w:r>
    </w:p>
    <w:p w:rsidR="00EE4C01" w:rsidRDefault="00EE4C01" w:rsidP="00AF00B7">
      <w:pPr>
        <w:pStyle w:val="a0"/>
        <w:spacing w:before="28" w:after="28"/>
        <w:jc w:val="both"/>
      </w:pPr>
      <w:r>
        <w:t xml:space="preserve">3)  Где зародились олимпийские игры </w:t>
      </w:r>
    </w:p>
    <w:p w:rsidR="00EE4C01" w:rsidRDefault="00EE4C01" w:rsidP="001322BD">
      <w:pPr>
        <w:pStyle w:val="a0"/>
        <w:spacing w:before="28" w:after="28"/>
      </w:pPr>
      <w:r>
        <w:t>4)  Теперь назовите зимние виды спорта,где пройдет  зимняя олипиада .</w:t>
      </w:r>
    </w:p>
    <w:p w:rsidR="00EE4C01" w:rsidRDefault="00EE4C01" w:rsidP="001322BD">
      <w:pPr>
        <w:pStyle w:val="a0"/>
        <w:spacing w:before="28" w:after="28"/>
      </w:pPr>
      <w:r>
        <w:t>5)  Назовите летние виды спорта.</w:t>
      </w:r>
    </w:p>
    <w:p w:rsidR="00EE4C01" w:rsidRDefault="00EE4C01" w:rsidP="001322BD">
      <w:pPr>
        <w:pStyle w:val="a0"/>
      </w:pPr>
      <w:r>
        <w:rPr>
          <w:u w:val="single"/>
        </w:rPr>
        <w:t>Подведение итогов и награждение грамот  по номинациям.</w:t>
      </w:r>
    </w:p>
    <w:p w:rsidR="00EE4C01" w:rsidRDefault="00EE4C01" w:rsidP="00AF00B7">
      <w:pPr>
        <w:pStyle w:val="a0"/>
        <w:spacing w:before="28" w:after="28"/>
        <w:jc w:val="both"/>
      </w:pPr>
      <w:r w:rsidRPr="00AF00B7">
        <w:rPr>
          <w:b/>
        </w:rPr>
        <w:t>Ведущий</w:t>
      </w:r>
      <w:r>
        <w:t>: 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эмоций. Занимайтесь спортом, укрепляйте своё здоровье, развивайте силу и выносливость! До новых встреч! С Рождеством вас и с Новым 2014 Годом!</w:t>
      </w:r>
    </w:p>
    <w:p w:rsidR="00EE4C01" w:rsidRDefault="00EE4C01" w:rsidP="001322BD">
      <w:pPr>
        <w:pStyle w:val="a0"/>
      </w:pPr>
    </w:p>
    <w:p w:rsidR="00EE4C01" w:rsidRDefault="00EE4C01" w:rsidP="00AF00B7">
      <w:pPr>
        <w:pStyle w:val="a0"/>
        <w:tabs>
          <w:tab w:val="clear" w:pos="708"/>
          <w:tab w:val="right" w:pos="9943"/>
        </w:tabs>
        <w:ind w:firstLine="2694"/>
      </w:pPr>
      <w:r>
        <w:t xml:space="preserve">Учитель  физической культуры   </w:t>
      </w:r>
      <w:r>
        <w:rPr>
          <w:u w:val="single"/>
        </w:rPr>
        <w:tab/>
      </w:r>
      <w:r>
        <w:t xml:space="preserve">      Лапин А.В.</w:t>
      </w:r>
    </w:p>
    <w:p w:rsidR="00EE4C01" w:rsidRDefault="00EE4C01" w:rsidP="001322BD">
      <w:pPr>
        <w:pStyle w:val="a0"/>
      </w:pPr>
    </w:p>
    <w:p w:rsidR="00EE4C01" w:rsidRDefault="00EE4C01">
      <w:pPr>
        <w:pStyle w:val="a0"/>
        <w:pageBreakBefore/>
        <w:jc w:val="right"/>
      </w:pPr>
      <w:r>
        <w:t>Приложение 1</w:t>
      </w:r>
    </w:p>
    <w:p w:rsidR="00EE4C01" w:rsidRDefault="00EE4C01">
      <w:pPr>
        <w:pStyle w:val="Heading1"/>
        <w:numPr>
          <w:ilvl w:val="0"/>
          <w:numId w:val="1"/>
        </w:numPr>
        <w:jc w:val="center"/>
      </w:pPr>
      <w:r>
        <w:t>Таблица оценки результатов</w:t>
      </w:r>
    </w:p>
    <w:p w:rsidR="00EE4C01" w:rsidRDefault="00EE4C01">
      <w:pPr>
        <w:pStyle w:val="a0"/>
      </w:pPr>
    </w:p>
    <w:tbl>
      <w:tblPr>
        <w:tblW w:w="9921" w:type="dxa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/>
      </w:tblPr>
      <w:tblGrid>
        <w:gridCol w:w="885"/>
        <w:gridCol w:w="5580"/>
        <w:gridCol w:w="1728"/>
        <w:gridCol w:w="1728"/>
      </w:tblGrid>
      <w:tr w:rsidR="00EE4C01" w:rsidRPr="002A6699">
        <w:tc>
          <w:tcPr>
            <w:tcW w:w="885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jc w:val="center"/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br/>
              <w:t>этапа</w:t>
            </w:r>
          </w:p>
        </w:tc>
        <w:tc>
          <w:tcPr>
            <w:tcW w:w="55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jc w:val="center"/>
            </w:pPr>
            <w:r>
              <w:rPr>
                <w:b/>
                <w:bCs/>
              </w:rPr>
              <w:t>Название этапа</w:t>
            </w:r>
          </w:p>
        </w:tc>
        <w:tc>
          <w:tcPr>
            <w:tcW w:w="3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jc w:val="center"/>
            </w:pPr>
            <w:r>
              <w:rPr>
                <w:b/>
                <w:bCs/>
              </w:rPr>
              <w:t>Результат</w:t>
            </w:r>
          </w:p>
        </w:tc>
      </w:tr>
      <w:tr w:rsidR="00EE4C01" w:rsidRPr="002A6699">
        <w:tc>
          <w:tcPr>
            <w:tcW w:w="885" w:type="dxa"/>
            <w:vMerge/>
            <w:tcBorders>
              <w:top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55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 w:rsidP="004B7141">
            <w:pPr>
              <w:pStyle w:val="a4"/>
              <w:jc w:val="center"/>
            </w:pPr>
            <w:r>
              <w:rPr>
                <w:b/>
                <w:bCs/>
              </w:rPr>
              <w:t>6 классы «Молния»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 w:rsidP="004B7141">
            <w:pPr>
              <w:pStyle w:val="a4"/>
              <w:jc w:val="center"/>
            </w:pPr>
            <w:r>
              <w:rPr>
                <w:b/>
                <w:bCs/>
              </w:rPr>
              <w:t>7 классы  «Вихрь»</w:t>
            </w: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t>«Донесение  знамени в генштаб»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t>«Прыгуны  спортляндии»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Pr="0091620B" w:rsidRDefault="00EE4C01">
            <w:pPr>
              <w:pStyle w:val="a4"/>
            </w:pPr>
            <w:r w:rsidRPr="0091620B">
              <w:t>«Вальс  с воздушным шаром»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t>«Автомобильные  войска»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t>«Бег в мешках»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t>«Переправа на пароме»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rPr>
                <w:rStyle w:val="style2"/>
              </w:rPr>
              <w:t>«Скачки на лошадях»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t>«Эстафета  «Приозерский  тоннель»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Pr="002A6699" w:rsidRDefault="00EE4C01" w:rsidP="004B7141">
            <w:pPr>
              <w:rPr>
                <w:rFonts w:ascii="Times New Roman" w:hAnsi="Times New Roman"/>
                <w:sz w:val="24"/>
                <w:szCs w:val="24"/>
              </w:rPr>
            </w:pPr>
            <w:r w:rsidRPr="002A6699">
              <w:t xml:space="preserve"> </w:t>
            </w:r>
            <w:r w:rsidRPr="002A6699">
              <w:rPr>
                <w:rFonts w:ascii="Times New Roman" w:hAnsi="Times New Roman"/>
                <w:sz w:val="24"/>
                <w:szCs w:val="24"/>
              </w:rPr>
              <w:t>« Перетягивание  каната»</w:t>
            </w:r>
          </w:p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  <w:tr w:rsidR="00EE4C01" w:rsidRPr="002A6699">
        <w:tc>
          <w:tcPr>
            <w:tcW w:w="88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  <w:r>
              <w:rPr>
                <w:b/>
                <w:bCs/>
              </w:rPr>
              <w:t>ИТОГ: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4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4C01" w:rsidRDefault="00EE4C01">
            <w:pPr>
              <w:pStyle w:val="a0"/>
            </w:pPr>
          </w:p>
        </w:tc>
      </w:tr>
    </w:tbl>
    <w:p w:rsidR="00EE4C01" w:rsidRDefault="00EE4C01">
      <w:pPr>
        <w:pStyle w:val="a0"/>
      </w:pPr>
    </w:p>
    <w:p w:rsidR="00EE4C01" w:rsidRDefault="00EE4C01" w:rsidP="00AF00B7">
      <w:pPr>
        <w:pStyle w:val="a0"/>
        <w:ind w:firstLine="708"/>
        <w:jc w:val="both"/>
      </w:pPr>
      <w:r w:rsidRPr="00AF00B7">
        <w:rPr>
          <w:b/>
        </w:rPr>
        <w:t>Примечание</w:t>
      </w:r>
      <w:r>
        <w:t>: жюри следит за правильной техникой выполнения упражнений, команда не должна делать заступы и не добегать до ограничителей – за это снимается не более 1 балла за каждого игрока-нарушителя. Количество участников в команде – 8 человек.</w:t>
      </w: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>1-е место за этап – 10 баллов.</w:t>
      </w:r>
    </w:p>
    <w:p w:rsidR="00EE4C01" w:rsidRDefault="00EE4C01">
      <w:pPr>
        <w:pStyle w:val="a0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>2-е место за этап – 8 баллов.</w:t>
      </w:r>
    </w:p>
    <w:p w:rsidR="00EE4C01" w:rsidRDefault="00EE4C01">
      <w:pPr>
        <w:pStyle w:val="a0"/>
      </w:pPr>
    </w:p>
    <w:p w:rsidR="00EE4C01" w:rsidRDefault="00EE4C01">
      <w:pPr>
        <w:pStyle w:val="a0"/>
      </w:pPr>
      <w:bookmarkStart w:id="1" w:name="_GoBack"/>
      <w:bookmarkEnd w:id="1"/>
      <w:r>
        <w:t>Награждение осуществляется по номинациям.</w:t>
      </w:r>
    </w:p>
    <w:p w:rsidR="00EE4C01" w:rsidRDefault="00EE4C01">
      <w:pPr>
        <w:pStyle w:val="a0"/>
        <w:jc w:val="center"/>
      </w:pPr>
    </w:p>
    <w:sectPr w:rsidR="00EE4C01" w:rsidSect="00C17DEA">
      <w:pgSz w:w="11906" w:h="16838"/>
      <w:pgMar w:top="851" w:right="851" w:bottom="851" w:left="1418" w:header="0" w:footer="386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C01" w:rsidRDefault="00EE4C01" w:rsidP="005A4E2C">
      <w:pPr>
        <w:spacing w:after="0" w:line="240" w:lineRule="auto"/>
      </w:pPr>
      <w:r>
        <w:separator/>
      </w:r>
    </w:p>
  </w:endnote>
  <w:endnote w:type="continuationSeparator" w:id="0">
    <w:p w:rsidR="00EE4C01" w:rsidRDefault="00EE4C01" w:rsidP="005A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C01" w:rsidRDefault="00EE4C01" w:rsidP="005A4E2C">
      <w:pPr>
        <w:spacing w:after="0" w:line="240" w:lineRule="auto"/>
      </w:pPr>
      <w:r>
        <w:separator/>
      </w:r>
    </w:p>
  </w:footnote>
  <w:footnote w:type="continuationSeparator" w:id="0">
    <w:p w:rsidR="00EE4C01" w:rsidRDefault="00EE4C01" w:rsidP="005A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C9D"/>
    <w:multiLevelType w:val="multilevel"/>
    <w:tmpl w:val="F2D68C7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2B4C373A"/>
    <w:multiLevelType w:val="multilevel"/>
    <w:tmpl w:val="CBC6FE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4F3914FB"/>
    <w:multiLevelType w:val="multilevel"/>
    <w:tmpl w:val="24B49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4FC86301"/>
    <w:multiLevelType w:val="multilevel"/>
    <w:tmpl w:val="C1F421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>
    <w:nsid w:val="75312424"/>
    <w:multiLevelType w:val="hybridMultilevel"/>
    <w:tmpl w:val="6172E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E2C"/>
    <w:rsid w:val="0003050A"/>
    <w:rsid w:val="0006306C"/>
    <w:rsid w:val="001322BD"/>
    <w:rsid w:val="00136FC6"/>
    <w:rsid w:val="0021273E"/>
    <w:rsid w:val="002346FB"/>
    <w:rsid w:val="00253E82"/>
    <w:rsid w:val="00276F04"/>
    <w:rsid w:val="00294A43"/>
    <w:rsid w:val="002A6699"/>
    <w:rsid w:val="00302C37"/>
    <w:rsid w:val="00324D0E"/>
    <w:rsid w:val="0033794B"/>
    <w:rsid w:val="003834DE"/>
    <w:rsid w:val="003A7A0F"/>
    <w:rsid w:val="0041763C"/>
    <w:rsid w:val="00451F35"/>
    <w:rsid w:val="004B7141"/>
    <w:rsid w:val="004D5A81"/>
    <w:rsid w:val="005109DD"/>
    <w:rsid w:val="005658E9"/>
    <w:rsid w:val="005A4E2C"/>
    <w:rsid w:val="005C1509"/>
    <w:rsid w:val="0063158A"/>
    <w:rsid w:val="0071099E"/>
    <w:rsid w:val="0074267B"/>
    <w:rsid w:val="00803E3E"/>
    <w:rsid w:val="00833A26"/>
    <w:rsid w:val="00865FFA"/>
    <w:rsid w:val="008B726C"/>
    <w:rsid w:val="008E39A6"/>
    <w:rsid w:val="009031E5"/>
    <w:rsid w:val="0091620B"/>
    <w:rsid w:val="00917B63"/>
    <w:rsid w:val="00926D72"/>
    <w:rsid w:val="00972412"/>
    <w:rsid w:val="009E0177"/>
    <w:rsid w:val="00A47232"/>
    <w:rsid w:val="00A63494"/>
    <w:rsid w:val="00A85224"/>
    <w:rsid w:val="00AA1046"/>
    <w:rsid w:val="00AF00B7"/>
    <w:rsid w:val="00BA5AD8"/>
    <w:rsid w:val="00BD21AA"/>
    <w:rsid w:val="00C17DEA"/>
    <w:rsid w:val="00C8235B"/>
    <w:rsid w:val="00CC3F9F"/>
    <w:rsid w:val="00D122E4"/>
    <w:rsid w:val="00D42E32"/>
    <w:rsid w:val="00EE4C01"/>
    <w:rsid w:val="00F07324"/>
    <w:rsid w:val="00F33232"/>
    <w:rsid w:val="00FC7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A81"/>
    <w:pPr>
      <w:spacing w:after="200" w:line="276" w:lineRule="auto"/>
    </w:pPr>
  </w:style>
  <w:style w:type="paragraph" w:styleId="Heading1">
    <w:name w:val="heading 1"/>
    <w:basedOn w:val="a"/>
    <w:next w:val="BodyText"/>
    <w:link w:val="Heading1Char"/>
    <w:uiPriority w:val="99"/>
    <w:qFormat/>
    <w:rsid w:val="005A4E2C"/>
    <w:pPr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3794B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0">
    <w:name w:val="Базовый"/>
    <w:uiPriority w:val="99"/>
    <w:rsid w:val="005A4E2C"/>
    <w:pPr>
      <w:tabs>
        <w:tab w:val="left" w:pos="708"/>
      </w:tabs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character" w:customStyle="1" w:styleId="a1">
    <w:name w:val="Основной текст с отступом Знак"/>
    <w:basedOn w:val="DefaultParagraphFont"/>
    <w:uiPriority w:val="99"/>
    <w:rsid w:val="005A4E2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tyle2">
    <w:name w:val="style2"/>
    <w:basedOn w:val="DefaultParagraphFont"/>
    <w:uiPriority w:val="99"/>
    <w:rsid w:val="005A4E2C"/>
    <w:rPr>
      <w:rFonts w:cs="Times New Roman"/>
    </w:rPr>
  </w:style>
  <w:style w:type="character" w:customStyle="1" w:styleId="a2">
    <w:name w:val="Текст выноски Знак"/>
    <w:basedOn w:val="DefaultParagraphFont"/>
    <w:uiPriority w:val="99"/>
    <w:rsid w:val="005A4E2C"/>
    <w:rPr>
      <w:rFonts w:ascii="Tahoma" w:hAnsi="Tahoma" w:cs="Tahoma"/>
      <w:sz w:val="16"/>
      <w:szCs w:val="16"/>
      <w:lang w:eastAsia="ru-RU"/>
    </w:rPr>
  </w:style>
  <w:style w:type="character" w:customStyle="1" w:styleId="a3">
    <w:name w:val="Выделение жирным"/>
    <w:basedOn w:val="DefaultParagraphFont"/>
    <w:uiPriority w:val="99"/>
    <w:rsid w:val="005A4E2C"/>
    <w:rPr>
      <w:rFonts w:cs="Times New Roman"/>
      <w:b/>
      <w:bCs/>
    </w:rPr>
  </w:style>
  <w:style w:type="character" w:customStyle="1" w:styleId="-">
    <w:name w:val="Интернет-ссылка"/>
    <w:basedOn w:val="DefaultParagraphFont"/>
    <w:uiPriority w:val="99"/>
    <w:rsid w:val="005A4E2C"/>
    <w:rPr>
      <w:rFonts w:cs="Times New Roman"/>
      <w:color w:val="0000FF"/>
      <w:u w:val="single"/>
      <w:lang w:val="ru-RU" w:eastAsia="ru-RU"/>
    </w:rPr>
  </w:style>
  <w:style w:type="character" w:customStyle="1" w:styleId="c0">
    <w:name w:val="c0"/>
    <w:basedOn w:val="DefaultParagraphFont"/>
    <w:uiPriority w:val="99"/>
    <w:rsid w:val="005A4E2C"/>
    <w:rPr>
      <w:rFonts w:cs="Times New Roman"/>
    </w:rPr>
  </w:style>
  <w:style w:type="character" w:customStyle="1" w:styleId="c4">
    <w:name w:val="c4"/>
    <w:basedOn w:val="DefaultParagraphFont"/>
    <w:uiPriority w:val="99"/>
    <w:rsid w:val="005A4E2C"/>
    <w:rPr>
      <w:rFonts w:cs="Times New Roman"/>
    </w:rPr>
  </w:style>
  <w:style w:type="character" w:customStyle="1" w:styleId="c2">
    <w:name w:val="c2"/>
    <w:basedOn w:val="DefaultParagraphFont"/>
    <w:uiPriority w:val="99"/>
    <w:rsid w:val="005A4E2C"/>
    <w:rPr>
      <w:rFonts w:cs="Times New Roman"/>
    </w:rPr>
  </w:style>
  <w:style w:type="character" w:customStyle="1" w:styleId="c1">
    <w:name w:val="c1"/>
    <w:basedOn w:val="DefaultParagraphFont"/>
    <w:uiPriority w:val="99"/>
    <w:rsid w:val="005A4E2C"/>
    <w:rPr>
      <w:rFonts w:cs="Times New Roman"/>
    </w:rPr>
  </w:style>
  <w:style w:type="character" w:customStyle="1" w:styleId="ListLabel1">
    <w:name w:val="ListLabel 1"/>
    <w:uiPriority w:val="99"/>
    <w:rsid w:val="005A4E2C"/>
    <w:rPr>
      <w:sz w:val="20"/>
    </w:rPr>
  </w:style>
  <w:style w:type="character" w:customStyle="1" w:styleId="ListLabel2">
    <w:name w:val="ListLabel 2"/>
    <w:uiPriority w:val="99"/>
    <w:rsid w:val="005A4E2C"/>
    <w:rPr>
      <w:sz w:val="20"/>
    </w:rPr>
  </w:style>
  <w:style w:type="character" w:customStyle="1" w:styleId="ListLabel3">
    <w:name w:val="ListLabel 3"/>
    <w:uiPriority w:val="99"/>
    <w:rsid w:val="005A4E2C"/>
    <w:rPr>
      <w:sz w:val="20"/>
    </w:rPr>
  </w:style>
  <w:style w:type="character" w:customStyle="1" w:styleId="ListLabel4">
    <w:name w:val="ListLabel 4"/>
    <w:uiPriority w:val="99"/>
    <w:rsid w:val="005A4E2C"/>
    <w:rPr>
      <w:sz w:val="20"/>
    </w:rPr>
  </w:style>
  <w:style w:type="character" w:customStyle="1" w:styleId="ListLabel5">
    <w:name w:val="ListLabel 5"/>
    <w:uiPriority w:val="99"/>
    <w:rsid w:val="005A4E2C"/>
    <w:rPr>
      <w:sz w:val="20"/>
    </w:rPr>
  </w:style>
  <w:style w:type="character" w:customStyle="1" w:styleId="ListLabel6">
    <w:name w:val="ListLabel 6"/>
    <w:uiPriority w:val="99"/>
    <w:rsid w:val="005A4E2C"/>
    <w:rPr>
      <w:sz w:val="20"/>
    </w:rPr>
  </w:style>
  <w:style w:type="character" w:customStyle="1" w:styleId="ListLabel7">
    <w:name w:val="ListLabel 7"/>
    <w:uiPriority w:val="99"/>
    <w:rsid w:val="005A4E2C"/>
    <w:rPr>
      <w:sz w:val="20"/>
    </w:rPr>
  </w:style>
  <w:style w:type="character" w:customStyle="1" w:styleId="ListLabel8">
    <w:name w:val="ListLabel 8"/>
    <w:uiPriority w:val="99"/>
    <w:rsid w:val="005A4E2C"/>
    <w:rPr>
      <w:sz w:val="20"/>
    </w:rPr>
  </w:style>
  <w:style w:type="character" w:customStyle="1" w:styleId="ListLabel9">
    <w:name w:val="ListLabel 9"/>
    <w:uiPriority w:val="99"/>
    <w:rsid w:val="005A4E2C"/>
    <w:rPr>
      <w:sz w:val="20"/>
    </w:rPr>
  </w:style>
  <w:style w:type="character" w:customStyle="1" w:styleId="ListLabel10">
    <w:name w:val="ListLabel 10"/>
    <w:uiPriority w:val="99"/>
    <w:rsid w:val="005A4E2C"/>
    <w:rPr>
      <w:sz w:val="20"/>
    </w:rPr>
  </w:style>
  <w:style w:type="paragraph" w:customStyle="1" w:styleId="a">
    <w:name w:val="Заголовок"/>
    <w:basedOn w:val="a0"/>
    <w:next w:val="BodyText"/>
    <w:uiPriority w:val="99"/>
    <w:rsid w:val="005A4E2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a0"/>
    <w:link w:val="BodyTextChar"/>
    <w:uiPriority w:val="99"/>
    <w:rsid w:val="005A4E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3794B"/>
    <w:rPr>
      <w:rFonts w:cs="Times New Roman"/>
    </w:rPr>
  </w:style>
  <w:style w:type="paragraph" w:styleId="List">
    <w:name w:val="List"/>
    <w:basedOn w:val="BodyText"/>
    <w:uiPriority w:val="99"/>
    <w:rsid w:val="005A4E2C"/>
    <w:rPr>
      <w:rFonts w:cs="Mangal"/>
    </w:rPr>
  </w:style>
  <w:style w:type="paragraph" w:styleId="Title">
    <w:name w:val="Title"/>
    <w:basedOn w:val="a0"/>
    <w:link w:val="TitleChar"/>
    <w:uiPriority w:val="99"/>
    <w:qFormat/>
    <w:rsid w:val="005A4E2C"/>
    <w:pPr>
      <w:suppressLineNumbers/>
      <w:spacing w:before="120" w:after="120"/>
    </w:pPr>
    <w:rPr>
      <w:rFonts w:cs="Mangal"/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sid w:val="0033794B"/>
    <w:rPr>
      <w:rFonts w:ascii="Cambria" w:hAnsi="Cambria" w:cs="Times New Roman"/>
      <w:b/>
      <w:bCs/>
      <w:kern w:val="28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A63494"/>
    <w:pPr>
      <w:ind w:left="220" w:hanging="220"/>
    </w:pPr>
  </w:style>
  <w:style w:type="paragraph" w:styleId="IndexHeading">
    <w:name w:val="index heading"/>
    <w:basedOn w:val="a0"/>
    <w:uiPriority w:val="99"/>
    <w:rsid w:val="005A4E2C"/>
    <w:pPr>
      <w:suppressLineNumbers/>
    </w:pPr>
    <w:rPr>
      <w:rFonts w:cs="Mangal"/>
    </w:rPr>
  </w:style>
  <w:style w:type="paragraph" w:styleId="BodyTextIndent">
    <w:name w:val="Body Text Indent"/>
    <w:basedOn w:val="a0"/>
    <w:link w:val="BodyTextIndentChar"/>
    <w:uiPriority w:val="99"/>
    <w:rsid w:val="005A4E2C"/>
    <w:pPr>
      <w:ind w:left="12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3794B"/>
    <w:rPr>
      <w:rFonts w:cs="Times New Roman"/>
    </w:rPr>
  </w:style>
  <w:style w:type="paragraph" w:styleId="ListParagraph">
    <w:name w:val="List Paragraph"/>
    <w:basedOn w:val="a0"/>
    <w:uiPriority w:val="99"/>
    <w:qFormat/>
    <w:rsid w:val="005A4E2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a0"/>
    <w:link w:val="BalloonTextChar"/>
    <w:uiPriority w:val="99"/>
    <w:rsid w:val="005A4E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794B"/>
    <w:rPr>
      <w:rFonts w:ascii="Times New Roman" w:hAnsi="Times New Roman" w:cs="Times New Roman"/>
      <w:sz w:val="2"/>
    </w:rPr>
  </w:style>
  <w:style w:type="paragraph" w:styleId="NormalWeb">
    <w:name w:val="Normal (Web)"/>
    <w:basedOn w:val="a0"/>
    <w:uiPriority w:val="99"/>
    <w:rsid w:val="005A4E2C"/>
    <w:pPr>
      <w:spacing w:before="28" w:after="28"/>
    </w:pPr>
  </w:style>
  <w:style w:type="paragraph" w:customStyle="1" w:styleId="c6">
    <w:name w:val="c6"/>
    <w:basedOn w:val="a0"/>
    <w:uiPriority w:val="99"/>
    <w:rsid w:val="005A4E2C"/>
    <w:pPr>
      <w:spacing w:before="28" w:after="28"/>
    </w:pPr>
  </w:style>
  <w:style w:type="paragraph" w:customStyle="1" w:styleId="c8">
    <w:name w:val="c8"/>
    <w:basedOn w:val="a0"/>
    <w:uiPriority w:val="99"/>
    <w:rsid w:val="005A4E2C"/>
    <w:pPr>
      <w:spacing w:before="28" w:after="28"/>
    </w:pPr>
  </w:style>
  <w:style w:type="paragraph" w:customStyle="1" w:styleId="a4">
    <w:name w:val="Содержимое таблицы"/>
    <w:basedOn w:val="a0"/>
    <w:uiPriority w:val="99"/>
    <w:rsid w:val="005A4E2C"/>
    <w:pPr>
      <w:suppressLineNumbers/>
    </w:pPr>
  </w:style>
  <w:style w:type="paragraph" w:styleId="Footer">
    <w:name w:val="footer"/>
    <w:basedOn w:val="a0"/>
    <w:link w:val="FooterChar"/>
    <w:uiPriority w:val="99"/>
    <w:rsid w:val="005A4E2C"/>
    <w:pPr>
      <w:suppressLineNumbers/>
      <w:tabs>
        <w:tab w:val="center" w:pos="4960"/>
        <w:tab w:val="right" w:pos="9921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3794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498</TotalTime>
  <Pages>10</Pages>
  <Words>1361</Words>
  <Characters>7764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Home</cp:lastModifiedBy>
  <cp:revision>26</cp:revision>
  <cp:lastPrinted>2014-01-04T20:24:00Z</cp:lastPrinted>
  <dcterms:created xsi:type="dcterms:W3CDTF">2013-10-28T18:38:00Z</dcterms:created>
  <dcterms:modified xsi:type="dcterms:W3CDTF">2015-06-30T13:51:00Z</dcterms:modified>
</cp:coreProperties>
</file>