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D1" w:rsidRDefault="009D1AD1" w:rsidP="00A70620"/>
    <w:p w:rsidR="009D1AD1" w:rsidRDefault="009D1AD1" w:rsidP="00A7062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9.25pt;height:25.5pt" fillcolor="#b2b2b2" strokecolor="#33c" strokeweight="1pt">
            <v:fill opacity=".5"/>
            <v:shadow on="t" color="#99f" offset="3pt"/>
            <v:textpath style="font-family:&quot;Arial&quot;;v-text-kern:t" trim="t" fitpath="t" string="тематическое  развлечение "/>
          </v:shape>
        </w:pict>
      </w:r>
    </w:p>
    <w:p w:rsidR="009D1AD1" w:rsidRDefault="009D1AD1" w:rsidP="00A70620"/>
    <w:p w:rsidR="009D1AD1" w:rsidRDefault="009D1AD1" w:rsidP="00A70620">
      <w:r>
        <w:t xml:space="preserve">                              </w:t>
      </w:r>
    </w:p>
    <w:p w:rsidR="009D1AD1" w:rsidRDefault="009D1AD1" w:rsidP="00A70620">
      <w:r>
        <w:t xml:space="preserve">                                </w:t>
      </w: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43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праздник "/>
          </v:shape>
        </w:pict>
      </w:r>
    </w:p>
    <w:p w:rsidR="009D1AD1" w:rsidRDefault="009D1AD1" w:rsidP="00A70620">
      <w:r>
        <w:t xml:space="preserve">                                                     </w:t>
      </w:r>
      <w:r>
        <w:pict>
          <v:shape id="_x0000_i1027" type="#_x0000_t158" style="width:393.75pt;height:64.5pt" fillcolor="#3cf" strokecolor="#009" strokeweight="1pt">
            <v:shadow on="t" color="#009" offset="7pt,-7pt"/>
            <v:textpath style="font-family:&quot;Impact&quot;;v-text-spacing:52429f;v-text-kern:t" trim="t" fitpath="t" xscale="f" string="молока&#10;"/>
          </v:shape>
        </w:pict>
      </w:r>
    </w:p>
    <w:p w:rsidR="009D1AD1" w:rsidRDefault="009D1AD1" w:rsidP="00A70620">
      <w:r>
        <w:t xml:space="preserve">                                                                                           </w:t>
      </w:r>
    </w:p>
    <w:p w:rsidR="009D1AD1" w:rsidRDefault="009D1AD1" w:rsidP="00A70620">
      <w:pPr>
        <w:jc w:val="right"/>
        <w:rPr>
          <w:color w:val="000080"/>
        </w:rPr>
      </w:pPr>
      <w:r>
        <w:rPr>
          <w:color w:val="000080"/>
        </w:rPr>
        <w:t xml:space="preserve">                                                                                               Составила и  провела </w:t>
      </w:r>
    </w:p>
    <w:p w:rsidR="009D1AD1" w:rsidRDefault="009D1AD1" w:rsidP="00A70620">
      <w:pPr>
        <w:jc w:val="right"/>
        <w:rPr>
          <w:color w:val="000080"/>
        </w:rPr>
      </w:pPr>
      <w:r>
        <w:rPr>
          <w:color w:val="000080"/>
        </w:rPr>
        <w:t xml:space="preserve">                                                                                               музыкальный  руководитель  </w:t>
      </w:r>
    </w:p>
    <w:p w:rsidR="009D1AD1" w:rsidRPr="00A70620" w:rsidRDefault="009D1AD1" w:rsidP="00A70620">
      <w:pPr>
        <w:jc w:val="right"/>
        <w:rPr>
          <w:color w:val="000080"/>
        </w:rPr>
      </w:pPr>
      <w:r>
        <w:rPr>
          <w:color w:val="000080"/>
        </w:rPr>
        <w:t xml:space="preserve">                                                                                               МДОУ  №  44  Елаева  Е.В.</w:t>
      </w:r>
    </w:p>
    <w:p w:rsidR="009D1AD1" w:rsidRDefault="009D1AD1" w:rsidP="00A70620">
      <w:pPr>
        <w:tabs>
          <w:tab w:val="left" w:pos="3510"/>
        </w:tabs>
      </w:pPr>
      <w:r>
        <w:t xml:space="preserve">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95.25pt;height:287.25pt">
            <v:imagedata r:id="rId5" o:title=""/>
          </v:shape>
        </w:pict>
      </w:r>
    </w:p>
    <w:p w:rsidR="009D1AD1" w:rsidRPr="00A70620" w:rsidRDefault="009D1AD1" w:rsidP="00A70620">
      <w:pPr>
        <w:tabs>
          <w:tab w:val="left" w:pos="4110"/>
        </w:tabs>
      </w:pPr>
      <w:r>
        <w:t xml:space="preserve">                                                                                      </w:t>
      </w:r>
      <w:smartTag w:uri="urn:schemas-microsoft-com:office:smarttags" w:element="metricconverter">
        <w:smartTagPr>
          <w:attr w:name="ProductID" w:val="2009 г"/>
        </w:smartTagPr>
        <w:r>
          <w:rPr>
            <w:color w:val="000080"/>
          </w:rPr>
          <w:t>2009 г</w:t>
        </w:r>
      </w:smartTag>
      <w:r>
        <w:rPr>
          <w:color w:val="000080"/>
        </w:rPr>
        <w:t>.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Под р. н. </w:t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t>м. дети в русских народных костюмах входят в празднично украшенный зал.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Ведущая</w:t>
      </w:r>
      <w:r>
        <w:rPr>
          <w:rFonts w:ascii="Times New Roman" w:hAnsi="Times New Roman"/>
          <w:sz w:val="32"/>
          <w:szCs w:val="32"/>
        </w:rPr>
        <w:t>: Дети, посмотрите, сколько к нам в детский сад пришло гостей, давайте посмотрим на них и поздороваемся.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Мы собрались в нашем зале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гостей сюда позвали.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 ясный день, чтоб не скучать,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Будем праздник весело встречать.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Мы сейчас на луг пойдём,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Хоровод мы заведём.</w:t>
      </w:r>
    </w:p>
    <w:p w:rsidR="009D1AD1" w:rsidRPr="00015C3E" w:rsidRDefault="009D1AD1" w:rsidP="00015C3E">
      <w:pPr>
        <w:jc w:val="center"/>
        <w:rPr>
          <w:rFonts w:ascii="Times New Roman" w:hAnsi="Times New Roman"/>
          <w:b/>
          <w:sz w:val="32"/>
          <w:szCs w:val="32"/>
        </w:rPr>
      </w:pPr>
      <w:r w:rsidRPr="00015C3E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 xml:space="preserve"> В хороводе</w:t>
      </w:r>
      <w:r w:rsidRPr="00015C3E">
        <w:rPr>
          <w:rFonts w:ascii="Times New Roman" w:hAnsi="Times New Roman"/>
          <w:b/>
          <w:sz w:val="32"/>
          <w:szCs w:val="32"/>
        </w:rPr>
        <w:t>» - грамзапись.</w:t>
      </w:r>
    </w:p>
    <w:p w:rsidR="009D1AD1" w:rsidRPr="004F674B" w:rsidRDefault="009D1AD1" w:rsidP="00822CE1">
      <w:pPr>
        <w:jc w:val="center"/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>(Дети остаются в кругу).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Ведущая</w:t>
      </w:r>
      <w:r w:rsidRPr="00822CE1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 Дети, мы с вами попали в деревню «Простоквашино» на очень интересный праздник. А как он называется, вы узнаете,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отгадав загадку: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Белая водица всем нам пригодится,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Из водицы белой, всё, что хочешь делай: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Сливки, простоквашу,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Масло в кашу нашу,</w:t>
      </w:r>
      <w:r>
        <w:rPr>
          <w:rFonts w:ascii="Times New Roman" w:hAnsi="Times New Roman"/>
          <w:sz w:val="32"/>
          <w:szCs w:val="32"/>
        </w:rPr>
        <w:br/>
        <w:t>Творожок на пирожок,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Кушай, Ванечка-дружок!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Ешь да пей, и гостям налей,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коту не пожалей. (Молоко).</w:t>
      </w:r>
    </w:p>
    <w:p w:rsidR="009D1AD1" w:rsidRPr="004F674B" w:rsidRDefault="009D1AD1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Правильно, мы попали на праздник Молока. Молоко не только вкусное, но и полезное. Из молока делают разные продукты, которые мы все прекрасно знаем. </w:t>
      </w:r>
      <w:r w:rsidRPr="004F674B">
        <w:rPr>
          <w:rFonts w:ascii="Times New Roman" w:hAnsi="Times New Roman"/>
          <w:i/>
          <w:sz w:val="32"/>
          <w:szCs w:val="32"/>
        </w:rPr>
        <w:t>(Обращает внимание детей на столик, на котором лежат различные молочные продукты).</w:t>
      </w:r>
    </w:p>
    <w:p w:rsidR="009D1AD1" w:rsidRDefault="009D1AD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У меня в руках белый шарик, такого же цвета, как молоко, мы сейчас будем его передавать под русскую народную музыку, тот, у кого в руках оказался шарик, когда музыка закончилась,  должен назвать продукт, сделанный из молока.</w:t>
      </w:r>
    </w:p>
    <w:p w:rsidR="009D1AD1" w:rsidRPr="00822CE1" w:rsidRDefault="009D1AD1" w:rsidP="00822CE1">
      <w:pPr>
        <w:jc w:val="center"/>
        <w:rPr>
          <w:rFonts w:ascii="Times New Roman" w:hAnsi="Times New Roman"/>
          <w:b/>
          <w:sz w:val="32"/>
          <w:szCs w:val="32"/>
        </w:rPr>
      </w:pPr>
      <w:r w:rsidRPr="00822CE1">
        <w:rPr>
          <w:rFonts w:ascii="Times New Roman" w:hAnsi="Times New Roman"/>
          <w:b/>
          <w:sz w:val="32"/>
          <w:szCs w:val="32"/>
        </w:rPr>
        <w:t>Игра «Назови молочные продукты»</w:t>
      </w:r>
    </w:p>
    <w:p w:rsidR="009D1AD1" w:rsidRPr="004F674B" w:rsidRDefault="009D1AD1" w:rsidP="00822CE1">
      <w:pPr>
        <w:jc w:val="center"/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>(Дети садятся на стульчики).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 w:rsidRPr="00AE43C2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Дети, а кто нам даёт молоко?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>(ответы детей: мама, коза, корова, лошадь…)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А для чего нужно молоко?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>(ответы детей: для того, чтобы вскармливать детёнышей и маленьких детишек).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Дети, а почему вы стали такими большими?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</w:t>
      </w:r>
      <w:r w:rsidRPr="004F674B">
        <w:rPr>
          <w:rFonts w:ascii="Times New Roman" w:hAnsi="Times New Roman"/>
          <w:i/>
          <w:sz w:val="32"/>
          <w:szCs w:val="32"/>
        </w:rPr>
        <w:t>ответ: Потому что, мама кормила молоком).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Молоко не только вкусное, но  и полезное. В нём есть белки, жиры, витамины, а это необходимые жизненные силы для того. Чтобы вы росли сильными, крепкими, здоровыми. 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</w:t>
      </w:r>
      <w:r w:rsidRPr="004F674B">
        <w:rPr>
          <w:rFonts w:ascii="Times New Roman" w:hAnsi="Times New Roman"/>
          <w:i/>
          <w:sz w:val="32"/>
          <w:szCs w:val="32"/>
        </w:rPr>
        <w:t>Показать коробку с молоком).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Витамины, витамины,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«А» и «В», и «С» и «Д»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жизни нам необходимы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хранятся в молоке.</w:t>
      </w:r>
    </w:p>
    <w:p w:rsidR="009D1AD1" w:rsidRDefault="009D1AD1" w:rsidP="00822CE1">
      <w:pPr>
        <w:rPr>
          <w:rFonts w:ascii="Times New Roman" w:hAnsi="Times New Roman"/>
          <w:b/>
          <w:sz w:val="32"/>
          <w:szCs w:val="32"/>
        </w:rPr>
      </w:pPr>
      <w:r w:rsidRPr="00AE43C2">
        <w:rPr>
          <w:rFonts w:ascii="Times New Roman" w:hAnsi="Times New Roman"/>
          <w:b/>
          <w:sz w:val="32"/>
          <w:szCs w:val="32"/>
        </w:rPr>
        <w:t>Выходят дети-витамины: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Витамин «А»: Чтобы были вы красивы,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Чтобы были не плаксивы…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Витамин «В»: Чтоб в руках любое дело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Дружно спорилось, кипело…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Витамин «С»:  Чтобы громче пелись песни,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Жить, чтоб было интересней.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Витамин «Д»: Пейте, пейте молоко,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Будет на душе легко!</w:t>
      </w:r>
    </w:p>
    <w:p w:rsidR="009D1AD1" w:rsidRPr="00851BBB" w:rsidRDefault="009D1AD1" w:rsidP="00822CE1">
      <w:pPr>
        <w:rPr>
          <w:rFonts w:ascii="Times New Roman" w:hAnsi="Times New Roman"/>
          <w:b/>
          <w:sz w:val="32"/>
          <w:szCs w:val="32"/>
        </w:rPr>
      </w:pPr>
      <w:r w:rsidRPr="00AE43C2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предлагает поиграть в </w:t>
      </w:r>
      <w:r w:rsidRPr="00851BBB">
        <w:rPr>
          <w:rFonts w:ascii="Times New Roman" w:hAnsi="Times New Roman"/>
          <w:b/>
          <w:sz w:val="32"/>
          <w:szCs w:val="32"/>
        </w:rPr>
        <w:t>игру «Перенеси витамины».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>(В корзине мячи разных цветов. Дети делятся на две команды.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 xml:space="preserve"> Надо деревянной ложкой взять «витамин» и перенести его в пустую корзину, стоящую напротив. Ложку передать следующему игроку, а самому встать последним. Выигрывает команда, которая</w:t>
      </w:r>
      <w:r>
        <w:rPr>
          <w:rFonts w:ascii="Times New Roman" w:hAnsi="Times New Roman"/>
          <w:i/>
          <w:sz w:val="32"/>
          <w:szCs w:val="32"/>
        </w:rPr>
        <w:t xml:space="preserve"> больше наберёт «в</w:t>
      </w:r>
      <w:r w:rsidRPr="004F674B">
        <w:rPr>
          <w:rFonts w:ascii="Times New Roman" w:hAnsi="Times New Roman"/>
          <w:i/>
          <w:sz w:val="32"/>
          <w:szCs w:val="32"/>
        </w:rPr>
        <w:t>итаминов»).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 w:rsidRPr="00851BBB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Дети, а люди чьё пьют молоко?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>(ответы: козье, коровье, конское молоко – кумыс).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Правильно, давайте в знак благодарности к животным споём песню про коровушку.</w:t>
      </w:r>
    </w:p>
    <w:p w:rsidR="009D1AD1" w:rsidRDefault="009D1AD1" w:rsidP="00822CE1">
      <w:pPr>
        <w:rPr>
          <w:rFonts w:ascii="Times New Roman" w:hAnsi="Times New Roman"/>
          <w:b/>
          <w:sz w:val="32"/>
          <w:szCs w:val="32"/>
        </w:rPr>
      </w:pPr>
      <w:r w:rsidRPr="00851BBB">
        <w:rPr>
          <w:rFonts w:ascii="Times New Roman" w:hAnsi="Times New Roman"/>
          <w:b/>
          <w:sz w:val="32"/>
          <w:szCs w:val="32"/>
        </w:rPr>
        <w:t>Инсценирование русской народной песни «Коровушка».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 w:rsidRPr="004F674B">
        <w:rPr>
          <w:rFonts w:ascii="Times New Roman" w:hAnsi="Times New Roman"/>
          <w:b/>
          <w:sz w:val="32"/>
          <w:szCs w:val="32"/>
        </w:rPr>
        <w:t xml:space="preserve">Ведущая: </w:t>
      </w:r>
      <w:r>
        <w:rPr>
          <w:rFonts w:ascii="Times New Roman" w:hAnsi="Times New Roman"/>
          <w:sz w:val="32"/>
          <w:szCs w:val="32"/>
        </w:rPr>
        <w:t>Молодцы, какую добрую песню исполнили, давайте полюбуемся нашей коровушкой.</w:t>
      </w:r>
    </w:p>
    <w:p w:rsidR="009D1AD1" w:rsidRPr="004F674B" w:rsidRDefault="009D1AD1" w:rsidP="00822CE1">
      <w:pPr>
        <w:rPr>
          <w:rFonts w:ascii="Times New Roman" w:hAnsi="Times New Roman"/>
          <w:b/>
          <w:i/>
          <w:sz w:val="32"/>
          <w:szCs w:val="32"/>
        </w:rPr>
      </w:pPr>
      <w:r w:rsidRPr="004F674B">
        <w:rPr>
          <w:rFonts w:ascii="Times New Roman" w:hAnsi="Times New Roman"/>
          <w:b/>
          <w:i/>
          <w:sz w:val="32"/>
          <w:szCs w:val="32"/>
        </w:rPr>
        <w:t>В зал под р.н.м. входит Коровушка, обходит зал, мычит.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 w:rsidRPr="004F674B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Что ты, Коровушка, мычишь?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Поздороваться хочешь с нашими ребятами и гостями?</w:t>
      </w:r>
    </w:p>
    <w:p w:rsidR="009D1AD1" w:rsidRPr="00F51B8D" w:rsidRDefault="009D1AD1" w:rsidP="00822CE1">
      <w:pPr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b/>
          <w:sz w:val="32"/>
          <w:szCs w:val="32"/>
        </w:rPr>
        <w:t>Корова:</w:t>
      </w:r>
      <w:r>
        <w:rPr>
          <w:rFonts w:ascii="Times New Roman" w:hAnsi="Times New Roman"/>
          <w:sz w:val="32"/>
          <w:szCs w:val="32"/>
        </w:rPr>
        <w:t xml:space="preserve"> Му-му-му! (</w:t>
      </w:r>
      <w:r w:rsidRPr="00F51B8D">
        <w:rPr>
          <w:rFonts w:ascii="Times New Roman" w:hAnsi="Times New Roman"/>
          <w:i/>
          <w:sz w:val="32"/>
          <w:szCs w:val="32"/>
        </w:rPr>
        <w:t>кивает головой).</w:t>
      </w:r>
    </w:p>
    <w:p w:rsidR="009D1AD1" w:rsidRPr="004F674B" w:rsidRDefault="009D1AD1" w:rsidP="00822CE1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</w:t>
      </w:r>
      <w:r w:rsidRPr="004F674B">
        <w:rPr>
          <w:rFonts w:ascii="Times New Roman" w:hAnsi="Times New Roman"/>
          <w:i/>
          <w:sz w:val="32"/>
          <w:szCs w:val="32"/>
        </w:rPr>
        <w:t>Дети здороваются с ней).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 w:rsidRPr="00851BBB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Дети, какой же </w:t>
      </w:r>
      <w:r w:rsidRPr="00851BBB">
        <w:rPr>
          <w:rFonts w:ascii="Times New Roman" w:hAnsi="Times New Roman"/>
          <w:b/>
          <w:sz w:val="32"/>
          <w:szCs w:val="32"/>
        </w:rPr>
        <w:t>Праздник молока</w:t>
      </w:r>
      <w:r>
        <w:rPr>
          <w:rFonts w:ascii="Times New Roman" w:hAnsi="Times New Roman"/>
          <w:sz w:val="32"/>
          <w:szCs w:val="32"/>
        </w:rPr>
        <w:t xml:space="preserve"> без красавицы коровушки, как хорошо, что она к нам пришла.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Эй, девчонки-хохотушки,</w:t>
      </w:r>
    </w:p>
    <w:p w:rsidR="009D1AD1" w:rsidRDefault="009D1AD1" w:rsidP="00822CE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Пропойте для коровушки частушки.</w:t>
      </w:r>
    </w:p>
    <w:p w:rsidR="009D1AD1" w:rsidRDefault="009D1AD1" w:rsidP="004F674B">
      <w:pPr>
        <w:jc w:val="center"/>
        <w:rPr>
          <w:rFonts w:ascii="Times New Roman" w:hAnsi="Times New Roman"/>
          <w:b/>
          <w:sz w:val="32"/>
          <w:szCs w:val="32"/>
        </w:rPr>
      </w:pPr>
      <w:r w:rsidRPr="004F674B">
        <w:rPr>
          <w:rFonts w:ascii="Times New Roman" w:hAnsi="Times New Roman"/>
          <w:b/>
          <w:sz w:val="32"/>
          <w:szCs w:val="32"/>
        </w:rPr>
        <w:t>Частушки про молоко</w:t>
      </w:r>
      <w:r>
        <w:rPr>
          <w:rFonts w:ascii="Times New Roman" w:hAnsi="Times New Roman"/>
          <w:b/>
          <w:sz w:val="32"/>
          <w:szCs w:val="32"/>
        </w:rPr>
        <w:t>. (девочки).</w:t>
      </w:r>
    </w:p>
    <w:p w:rsidR="009D1AD1" w:rsidRPr="00641994" w:rsidRDefault="009D1AD1" w:rsidP="0064199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</w:t>
      </w:r>
      <w:r w:rsidRPr="00641994">
        <w:rPr>
          <w:rFonts w:ascii="Times New Roman" w:hAnsi="Times New Roman"/>
          <w:sz w:val="32"/>
          <w:szCs w:val="32"/>
        </w:rPr>
        <w:t>Мы споём для вас частушки,</w:t>
      </w:r>
    </w:p>
    <w:p w:rsidR="009D1AD1" w:rsidRPr="00641994" w:rsidRDefault="009D1AD1" w:rsidP="0064199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641994">
        <w:rPr>
          <w:rFonts w:ascii="Times New Roman" w:hAnsi="Times New Roman"/>
          <w:sz w:val="32"/>
          <w:szCs w:val="32"/>
        </w:rPr>
        <w:t>Слушайте внимательно.</w:t>
      </w:r>
    </w:p>
    <w:p w:rsidR="009D1AD1" w:rsidRPr="00641994" w:rsidRDefault="009D1AD1" w:rsidP="0064199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641994">
        <w:rPr>
          <w:rFonts w:ascii="Times New Roman" w:hAnsi="Times New Roman"/>
          <w:sz w:val="32"/>
          <w:szCs w:val="32"/>
        </w:rPr>
        <w:t>Пейте</w:t>
      </w:r>
      <w:r>
        <w:rPr>
          <w:rFonts w:ascii="Times New Roman" w:hAnsi="Times New Roman"/>
          <w:sz w:val="32"/>
          <w:szCs w:val="32"/>
        </w:rPr>
        <w:t>, п</w:t>
      </w:r>
      <w:r w:rsidRPr="00641994">
        <w:rPr>
          <w:rFonts w:ascii="Times New Roman" w:hAnsi="Times New Roman"/>
          <w:sz w:val="32"/>
          <w:szCs w:val="32"/>
        </w:rPr>
        <w:t>ейте молоко,</w:t>
      </w:r>
    </w:p>
    <w:p w:rsidR="009D1AD1" w:rsidRPr="00641994" w:rsidRDefault="009D1AD1" w:rsidP="0064199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Pr="00641994">
        <w:rPr>
          <w:rFonts w:ascii="Times New Roman" w:hAnsi="Times New Roman"/>
          <w:sz w:val="32"/>
          <w:szCs w:val="32"/>
        </w:rPr>
        <w:t>Дети, обязательно!</w:t>
      </w:r>
    </w:p>
    <w:p w:rsidR="009D1AD1" w:rsidRPr="00641994" w:rsidRDefault="009D1AD1" w:rsidP="0064199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Проигрыш:</w:t>
      </w:r>
    </w:p>
    <w:p w:rsidR="009D1AD1" w:rsidRPr="004F674B" w:rsidRDefault="009D1AD1" w:rsidP="004F674B">
      <w:pPr>
        <w:rPr>
          <w:rFonts w:ascii="Times New Roman" w:hAnsi="Times New Roman"/>
          <w:i/>
          <w:sz w:val="32"/>
          <w:szCs w:val="32"/>
        </w:rPr>
      </w:pPr>
      <w:r w:rsidRPr="004F674B">
        <w:rPr>
          <w:rFonts w:ascii="Times New Roman" w:hAnsi="Times New Roman"/>
          <w:i/>
          <w:sz w:val="32"/>
          <w:szCs w:val="32"/>
        </w:rPr>
        <w:t>(На проигрыш девочки играют на музыкальных инструментах,</w:t>
      </w:r>
    </w:p>
    <w:p w:rsidR="009D1AD1" w:rsidRDefault="009D1AD1" w:rsidP="004F674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</w:t>
      </w:r>
      <w:r w:rsidRPr="004F674B">
        <w:rPr>
          <w:rFonts w:ascii="Times New Roman" w:hAnsi="Times New Roman"/>
          <w:i/>
          <w:sz w:val="32"/>
          <w:szCs w:val="32"/>
        </w:rPr>
        <w:t>стальные дети хлопают в ладоши).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2.Очень любим молоко,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Детям нужно всем  оно.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Молоко полезное,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Белое и нежное!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Проигрыш: 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Для здоровья нашего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Кормят всех нас кашею.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Манную на молоке,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Кашу любят все!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Проигрыш: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4.Мы кефир на полдник пьём,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Любим гречку с молоком: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В детской жизни молоко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Не заменит ничего!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Проигрыш: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В группе наши мальчики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Станут очень сильными.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Ну, а вы, подруженьки,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Будете красивыми!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Проигрыш: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6.Раньше пенки не любила,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Выливала молоко.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Как же, дети, я забыла,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Что полезное оно?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Проигрыш: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7.Чтобы щёчки заалели,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Чтобы зубы не болели.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Чтобы вырасти скорей,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Молока побольше пей.</w:t>
      </w:r>
    </w:p>
    <w:p w:rsidR="009D1AD1" w:rsidRDefault="009D1AD1" w:rsidP="004F674B">
      <w:pPr>
        <w:rPr>
          <w:rFonts w:ascii="Times New Roman" w:hAnsi="Times New Roman"/>
          <w:sz w:val="32"/>
          <w:szCs w:val="32"/>
        </w:rPr>
      </w:pPr>
      <w:r w:rsidRPr="004F674B">
        <w:rPr>
          <w:rFonts w:ascii="Times New Roman" w:hAnsi="Times New Roman"/>
          <w:b/>
          <w:sz w:val="32"/>
          <w:szCs w:val="32"/>
        </w:rPr>
        <w:t>Корова:</w:t>
      </w:r>
      <w:r>
        <w:rPr>
          <w:rFonts w:ascii="Times New Roman" w:hAnsi="Times New Roman"/>
          <w:sz w:val="32"/>
          <w:szCs w:val="32"/>
        </w:rPr>
        <w:t xml:space="preserve"> Му-му-му! Девочек благодарю!</w:t>
      </w:r>
    </w:p>
    <w:p w:rsidR="009D1AD1" w:rsidRDefault="009D1AD1" w:rsidP="004F674B">
      <w:pPr>
        <w:rPr>
          <w:rFonts w:ascii="Times New Roman" w:hAnsi="Times New Roman"/>
          <w:b/>
          <w:sz w:val="32"/>
          <w:szCs w:val="32"/>
        </w:rPr>
      </w:pPr>
      <w:r w:rsidRPr="004F674B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Коровушка, а сейчас послушай </w:t>
      </w:r>
      <w:r w:rsidRPr="004F674B">
        <w:rPr>
          <w:rFonts w:ascii="Times New Roman" w:hAnsi="Times New Roman"/>
          <w:b/>
          <w:sz w:val="32"/>
          <w:szCs w:val="32"/>
        </w:rPr>
        <w:t>стихи.</w:t>
      </w:r>
    </w:p>
    <w:p w:rsidR="009D1AD1" w:rsidRDefault="009D1AD1" w:rsidP="0019338C">
      <w:pPr>
        <w:pStyle w:val="ListParagraph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* * *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Вед: Я спросила как-то Вовку: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«Почему не ешь морковку?»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Он ответил откровенно: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Мальчик: «Буду красный я наверно!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Лучше я поем сметану и тогда белее стану.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Мне вчера сказала врач,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я чёрный, будто грач».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Вед: Ох, и хитрый этот Вовка,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Всё придумал очень ловко!</w:t>
      </w:r>
    </w:p>
    <w:p w:rsidR="009D1AD1" w:rsidRPr="00F51B8D" w:rsidRDefault="009D1AD1" w:rsidP="00F51B8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</w:t>
      </w:r>
      <w:r w:rsidRPr="00F51B8D">
        <w:rPr>
          <w:rFonts w:ascii="Times New Roman" w:hAnsi="Times New Roman"/>
          <w:sz w:val="32"/>
          <w:szCs w:val="32"/>
        </w:rPr>
        <w:t>«Простокваша». Благинина.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Вед: Простокваши дали Даше,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Недовольна Даша.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Девочка: Не хочу я простокваши,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Дайте просто каши!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Вед: Дали вместо простокваши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Каши нашей Даше.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Девочка: Не хочу я просто каши,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Так, без простокваши!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Вед: Дали вместе с простоквашей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Каши нашей Даше.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Ела, ела Даша кашу вместе с простоквашей.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доела, встала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Девочка: Спасибо!</w:t>
      </w:r>
    </w:p>
    <w:p w:rsidR="009D1AD1" w:rsidRDefault="009D1AD1" w:rsidP="0019338C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Вед: Сказала.</w:t>
      </w:r>
    </w:p>
    <w:p w:rsidR="009D1AD1" w:rsidRPr="00F51B8D" w:rsidRDefault="009D1AD1" w:rsidP="00F51B8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</w:t>
      </w:r>
      <w:r w:rsidRPr="00F51B8D">
        <w:rPr>
          <w:rFonts w:ascii="Times New Roman" w:hAnsi="Times New Roman"/>
          <w:sz w:val="32"/>
          <w:szCs w:val="32"/>
        </w:rPr>
        <w:t>* * *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Ест корова незабудки, не теряя ни минутки.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Ест до вечера в овражке она белые ромашки.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вот эдак, и вот так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Ест корова красный мак.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даёт нам молоко, всем полезное оно!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 у нашего Мишутки глазки, словно незабудки,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Золотистые кудряшки, словно во поле ромашки.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Щёчки, словно маков цвет –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 Мишутка, а букет!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Нет секрета, детвора, это всё…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Дети: От молока!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 w:rsidRPr="00515E98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Это всё, Коровушка, от твоего молока!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 w:rsidRPr="00515E98">
        <w:rPr>
          <w:rFonts w:ascii="Times New Roman" w:hAnsi="Times New Roman"/>
          <w:b/>
          <w:sz w:val="32"/>
          <w:szCs w:val="32"/>
        </w:rPr>
        <w:t>Коровушка:</w:t>
      </w:r>
      <w:r>
        <w:rPr>
          <w:rFonts w:ascii="Times New Roman" w:hAnsi="Times New Roman"/>
          <w:sz w:val="32"/>
          <w:szCs w:val="32"/>
        </w:rPr>
        <w:t xml:space="preserve"> Му-му-му!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 стихи благодарю!</w:t>
      </w:r>
    </w:p>
    <w:p w:rsidR="009D1AD1" w:rsidRPr="00515E98" w:rsidRDefault="009D1AD1" w:rsidP="00515E98">
      <w:pPr>
        <w:ind w:left="360"/>
        <w:jc w:val="center"/>
        <w:rPr>
          <w:rFonts w:ascii="Times New Roman" w:hAnsi="Times New Roman"/>
          <w:b/>
          <w:i/>
          <w:sz w:val="32"/>
          <w:szCs w:val="32"/>
        </w:rPr>
      </w:pPr>
      <w:r w:rsidRPr="00515E98">
        <w:rPr>
          <w:rFonts w:ascii="Times New Roman" w:hAnsi="Times New Roman"/>
          <w:b/>
          <w:i/>
          <w:sz w:val="32"/>
          <w:szCs w:val="32"/>
        </w:rPr>
        <w:t>Выходит на середину зала девочка: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 w:rsidRPr="00515E98">
        <w:rPr>
          <w:rFonts w:ascii="Times New Roman" w:hAnsi="Times New Roman"/>
          <w:b/>
          <w:sz w:val="32"/>
          <w:szCs w:val="32"/>
        </w:rPr>
        <w:t>Девочка:</w:t>
      </w:r>
      <w:r>
        <w:rPr>
          <w:rFonts w:ascii="Times New Roman" w:hAnsi="Times New Roman"/>
          <w:sz w:val="32"/>
          <w:szCs w:val="32"/>
        </w:rPr>
        <w:t xml:space="preserve"> Можно я корову попасу?</w:t>
      </w:r>
    </w:p>
    <w:p w:rsidR="009D1AD1" w:rsidRDefault="009D1AD1" w:rsidP="00515E9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Да  всем песню весело спою?!</w:t>
      </w:r>
    </w:p>
    <w:p w:rsidR="009D1AD1" w:rsidRPr="00F51B8D" w:rsidRDefault="009D1AD1" w:rsidP="00F51B8D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F51B8D">
        <w:rPr>
          <w:rFonts w:ascii="Times New Roman" w:hAnsi="Times New Roman"/>
          <w:b/>
          <w:sz w:val="32"/>
          <w:szCs w:val="32"/>
        </w:rPr>
        <w:t>Инсценирование русской народной песни</w:t>
      </w:r>
    </w:p>
    <w:p w:rsidR="009D1AD1" w:rsidRPr="00F51B8D" w:rsidRDefault="009D1AD1" w:rsidP="00F51B8D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F51B8D">
        <w:rPr>
          <w:rFonts w:ascii="Times New Roman" w:hAnsi="Times New Roman"/>
          <w:b/>
          <w:sz w:val="32"/>
          <w:szCs w:val="32"/>
        </w:rPr>
        <w:t>«Ой, вставала я ранёшенько».</w:t>
      </w:r>
    </w:p>
    <w:p w:rsidR="009D1AD1" w:rsidRDefault="009D1AD1" w:rsidP="00F51B8D">
      <w:pPr>
        <w:rPr>
          <w:rFonts w:ascii="Times New Roman" w:hAnsi="Times New Roman"/>
          <w:sz w:val="32"/>
          <w:szCs w:val="32"/>
        </w:rPr>
      </w:pPr>
      <w:r w:rsidRPr="00F51B8D">
        <w:rPr>
          <w:rFonts w:ascii="Times New Roman" w:hAnsi="Times New Roman"/>
          <w:b/>
          <w:sz w:val="32"/>
          <w:szCs w:val="32"/>
        </w:rPr>
        <w:t>Корова:</w:t>
      </w:r>
      <w:r>
        <w:rPr>
          <w:rFonts w:ascii="Times New Roman" w:hAnsi="Times New Roman"/>
          <w:sz w:val="32"/>
          <w:szCs w:val="32"/>
        </w:rPr>
        <w:t xml:space="preserve"> Му-му-му! (девочка обнимает и целует коровушку)</w:t>
      </w:r>
    </w:p>
    <w:p w:rsidR="009D1AD1" w:rsidRDefault="009D1AD1" w:rsidP="00C0400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Я тебя люблю!</w:t>
      </w:r>
    </w:p>
    <w:p w:rsidR="009D1AD1" w:rsidRDefault="009D1AD1" w:rsidP="00C04008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Му-му-му!</w:t>
      </w:r>
      <w:r>
        <w:rPr>
          <w:rFonts w:ascii="Times New Roman" w:hAnsi="Times New Roman"/>
          <w:sz w:val="32"/>
          <w:szCs w:val="32"/>
        </w:rPr>
        <w:br/>
        <w:t xml:space="preserve">           И ребяток тоже люблю!</w:t>
      </w:r>
    </w:p>
    <w:p w:rsidR="009D1AD1" w:rsidRDefault="009D1AD1" w:rsidP="00C04008">
      <w:pPr>
        <w:ind w:left="360"/>
        <w:rPr>
          <w:rFonts w:ascii="Times New Roman" w:hAnsi="Times New Roman"/>
          <w:sz w:val="32"/>
          <w:szCs w:val="32"/>
        </w:rPr>
      </w:pPr>
      <w:r w:rsidRPr="00C04008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Коровушка, хочешь с ребятами потанцевать?</w:t>
      </w:r>
    </w:p>
    <w:p w:rsidR="009D1AD1" w:rsidRDefault="009D1AD1" w:rsidP="00C04008">
      <w:pPr>
        <w:ind w:left="360"/>
        <w:rPr>
          <w:rFonts w:ascii="Times New Roman" w:hAnsi="Times New Roman"/>
          <w:sz w:val="32"/>
          <w:szCs w:val="32"/>
        </w:rPr>
      </w:pPr>
      <w:r w:rsidRPr="00467DA9">
        <w:rPr>
          <w:rFonts w:ascii="Times New Roman" w:hAnsi="Times New Roman"/>
          <w:b/>
          <w:sz w:val="32"/>
          <w:szCs w:val="32"/>
        </w:rPr>
        <w:t>Корова:</w:t>
      </w:r>
      <w:r>
        <w:rPr>
          <w:rFonts w:ascii="Times New Roman" w:hAnsi="Times New Roman"/>
          <w:sz w:val="32"/>
          <w:szCs w:val="32"/>
        </w:rPr>
        <w:t xml:space="preserve"> Му-му-му! На прощание с вами попляшу!</w:t>
      </w:r>
    </w:p>
    <w:p w:rsidR="009D1AD1" w:rsidRPr="00467DA9" w:rsidRDefault="009D1AD1" w:rsidP="00467DA9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467DA9">
        <w:rPr>
          <w:rFonts w:ascii="Times New Roman" w:hAnsi="Times New Roman"/>
          <w:b/>
          <w:sz w:val="32"/>
          <w:szCs w:val="32"/>
        </w:rPr>
        <w:t>Общий танец с коровушкой.</w:t>
      </w:r>
    </w:p>
    <w:p w:rsidR="009D1AD1" w:rsidRDefault="009D1AD1" w:rsidP="00467DA9">
      <w:pPr>
        <w:ind w:left="360"/>
        <w:rPr>
          <w:rFonts w:ascii="Times New Roman" w:hAnsi="Times New Roman"/>
          <w:sz w:val="32"/>
          <w:szCs w:val="32"/>
        </w:rPr>
      </w:pPr>
      <w:r w:rsidRPr="00467DA9">
        <w:rPr>
          <w:rFonts w:ascii="Times New Roman" w:hAnsi="Times New Roman"/>
          <w:i/>
          <w:sz w:val="32"/>
          <w:szCs w:val="32"/>
        </w:rPr>
        <w:t>(После танца</w:t>
      </w:r>
      <w:r>
        <w:rPr>
          <w:rFonts w:ascii="Times New Roman" w:hAnsi="Times New Roman"/>
          <w:i/>
          <w:sz w:val="32"/>
          <w:szCs w:val="32"/>
        </w:rPr>
        <w:t xml:space="preserve"> Коровушка</w:t>
      </w:r>
      <w:r w:rsidRPr="00467DA9">
        <w:rPr>
          <w:rFonts w:ascii="Times New Roman" w:hAnsi="Times New Roman"/>
          <w:i/>
          <w:sz w:val="32"/>
          <w:szCs w:val="32"/>
        </w:rPr>
        <w:t xml:space="preserve"> уходит).</w:t>
      </w:r>
    </w:p>
    <w:p w:rsidR="009D1AD1" w:rsidRDefault="009D1AD1" w:rsidP="00467DA9">
      <w:pPr>
        <w:ind w:left="360"/>
        <w:rPr>
          <w:rFonts w:ascii="Times New Roman" w:hAnsi="Times New Roman"/>
          <w:sz w:val="32"/>
          <w:szCs w:val="32"/>
        </w:rPr>
      </w:pPr>
      <w:r w:rsidRPr="00467DA9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Дети, а какую еду варят на молоке?</w:t>
      </w:r>
    </w:p>
    <w:p w:rsidR="009D1AD1" w:rsidRPr="00467DA9" w:rsidRDefault="009D1AD1" w:rsidP="00467DA9">
      <w:pPr>
        <w:ind w:left="360"/>
        <w:rPr>
          <w:rFonts w:ascii="Times New Roman" w:hAnsi="Times New Roman"/>
          <w:i/>
          <w:sz w:val="32"/>
          <w:szCs w:val="32"/>
        </w:rPr>
      </w:pPr>
      <w:r w:rsidRPr="00467DA9">
        <w:rPr>
          <w:rFonts w:ascii="Times New Roman" w:hAnsi="Times New Roman"/>
          <w:i/>
          <w:sz w:val="32"/>
          <w:szCs w:val="32"/>
        </w:rPr>
        <w:t>(Ответы детей: кашу, вермишель).</w:t>
      </w:r>
    </w:p>
    <w:p w:rsidR="009D1AD1" w:rsidRDefault="009D1AD1" w:rsidP="00467DA9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А какую кашу вы знаете, которую варят на молоке?</w:t>
      </w:r>
    </w:p>
    <w:p w:rsidR="009D1AD1" w:rsidRPr="00467DA9" w:rsidRDefault="009D1AD1" w:rsidP="00467DA9">
      <w:pPr>
        <w:ind w:left="360"/>
        <w:rPr>
          <w:rFonts w:ascii="Times New Roman" w:hAnsi="Times New Roman"/>
          <w:i/>
          <w:sz w:val="32"/>
          <w:szCs w:val="32"/>
        </w:rPr>
      </w:pPr>
      <w:r w:rsidRPr="00467DA9">
        <w:rPr>
          <w:rFonts w:ascii="Times New Roman" w:hAnsi="Times New Roman"/>
          <w:i/>
          <w:sz w:val="32"/>
          <w:szCs w:val="32"/>
        </w:rPr>
        <w:t>(Ответы: пшённую, гречневую, рисовую, манную, перловую, каша «дружба»).</w:t>
      </w:r>
    </w:p>
    <w:p w:rsidR="009D1AD1" w:rsidRDefault="009D1AD1" w:rsidP="00467DA9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Давайте исполним песню про манную кашу.</w:t>
      </w:r>
    </w:p>
    <w:p w:rsidR="009D1AD1" w:rsidRDefault="009D1AD1" w:rsidP="00467DA9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467DA9">
        <w:rPr>
          <w:rFonts w:ascii="Times New Roman" w:hAnsi="Times New Roman"/>
          <w:b/>
          <w:sz w:val="32"/>
          <w:szCs w:val="32"/>
        </w:rPr>
        <w:t>Песня «Манная каша» муз. Абелян.</w:t>
      </w:r>
    </w:p>
    <w:p w:rsidR="009D1AD1" w:rsidRDefault="009D1AD1" w:rsidP="00467DA9">
      <w:pPr>
        <w:ind w:left="360"/>
        <w:rPr>
          <w:rFonts w:ascii="Times New Roman" w:hAnsi="Times New Roman"/>
          <w:sz w:val="32"/>
          <w:szCs w:val="32"/>
        </w:rPr>
      </w:pPr>
      <w:r w:rsidRPr="00467DA9">
        <w:rPr>
          <w:rFonts w:ascii="Times New Roman" w:hAnsi="Times New Roman"/>
          <w:b/>
          <w:sz w:val="32"/>
          <w:szCs w:val="32"/>
        </w:rPr>
        <w:t>Ведущая:</w:t>
      </w:r>
      <w:r>
        <w:rPr>
          <w:rFonts w:ascii="Times New Roman" w:hAnsi="Times New Roman"/>
          <w:sz w:val="32"/>
          <w:szCs w:val="32"/>
        </w:rPr>
        <w:t xml:space="preserve"> Дети, а вы знаете, что в тесто тоже добавляют молоко?</w:t>
      </w:r>
    </w:p>
    <w:p w:rsidR="009D1AD1" w:rsidRDefault="009D1AD1" w:rsidP="00467DA9">
      <w:pPr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 меня есть знакомые котята-поварята, которые умеют месить тесто и печь пироги. Давайте их позовём!</w:t>
      </w:r>
    </w:p>
    <w:p w:rsidR="009D1AD1" w:rsidRPr="00467DA9" w:rsidRDefault="009D1AD1" w:rsidP="00467DA9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467DA9">
        <w:rPr>
          <w:rFonts w:ascii="Times New Roman" w:hAnsi="Times New Roman"/>
          <w:b/>
          <w:sz w:val="32"/>
          <w:szCs w:val="32"/>
        </w:rPr>
        <w:t>Музыкальная сценка «Котята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467DA9">
        <w:rPr>
          <w:rFonts w:ascii="Times New Roman" w:hAnsi="Times New Roman"/>
          <w:b/>
          <w:sz w:val="32"/>
          <w:szCs w:val="32"/>
        </w:rPr>
        <w:t>- поварята».</w:t>
      </w:r>
    </w:p>
    <w:p w:rsidR="009D1AD1" w:rsidRDefault="009D1AD1" w:rsidP="00467DA9">
      <w:pPr>
        <w:rPr>
          <w:rFonts w:ascii="Times New Roman" w:hAnsi="Times New Roman"/>
          <w:sz w:val="32"/>
          <w:szCs w:val="32"/>
        </w:rPr>
      </w:pPr>
      <w:r w:rsidRPr="00467DA9">
        <w:rPr>
          <w:rFonts w:ascii="Times New Roman" w:hAnsi="Times New Roman"/>
          <w:b/>
          <w:sz w:val="32"/>
          <w:szCs w:val="32"/>
        </w:rPr>
        <w:t>Ведущая</w:t>
      </w:r>
      <w:r>
        <w:rPr>
          <w:rFonts w:ascii="Times New Roman" w:hAnsi="Times New Roman"/>
          <w:sz w:val="32"/>
          <w:szCs w:val="32"/>
        </w:rPr>
        <w:t>: Вот видите, ребята, какой волшебный продукт – молоко. Сколько различных продуктов можно из него сделать, и каши на молоке вкусные, и тесто для пирогов тоже.</w:t>
      </w:r>
    </w:p>
    <w:p w:rsidR="009D1AD1" w:rsidRDefault="009D1AD1" w:rsidP="00467DA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Наш праздник подошёл к концу.  Давайте его закончим весело, игрой на музыкальных инструментах.</w:t>
      </w:r>
    </w:p>
    <w:p w:rsidR="009D1AD1" w:rsidRDefault="009D1AD1" w:rsidP="00F51B8D">
      <w:pPr>
        <w:jc w:val="center"/>
        <w:rPr>
          <w:rFonts w:ascii="Times New Roman" w:hAnsi="Times New Roman"/>
          <w:b/>
          <w:sz w:val="32"/>
          <w:szCs w:val="32"/>
        </w:rPr>
      </w:pPr>
      <w:r w:rsidRPr="00F51B8D">
        <w:rPr>
          <w:rFonts w:ascii="Times New Roman" w:hAnsi="Times New Roman"/>
          <w:b/>
          <w:sz w:val="32"/>
          <w:szCs w:val="32"/>
        </w:rPr>
        <w:t>Оркестр «Во саду ли, в огороде» р.н.м.</w:t>
      </w:r>
    </w:p>
    <w:p w:rsidR="009D1AD1" w:rsidRDefault="009D1AD1" w:rsidP="00F51B8D">
      <w:pPr>
        <w:rPr>
          <w:rFonts w:ascii="Times New Roman" w:hAnsi="Times New Roman"/>
          <w:sz w:val="32"/>
          <w:szCs w:val="32"/>
        </w:rPr>
      </w:pPr>
      <w:r w:rsidRPr="00F51B8D">
        <w:rPr>
          <w:rFonts w:ascii="Times New Roman" w:hAnsi="Times New Roman"/>
          <w:b/>
          <w:sz w:val="32"/>
          <w:szCs w:val="32"/>
        </w:rPr>
        <w:t xml:space="preserve">Ведущая </w:t>
      </w:r>
      <w:r>
        <w:rPr>
          <w:rFonts w:ascii="Times New Roman" w:hAnsi="Times New Roman"/>
          <w:sz w:val="32"/>
          <w:szCs w:val="32"/>
        </w:rPr>
        <w:t>хвалит детей. Мы покидаем деревню «Простоквашино»</w:t>
      </w:r>
    </w:p>
    <w:p w:rsidR="009D1AD1" w:rsidRDefault="009D1AD1" w:rsidP="00F51B8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отправляемся в свою группу, есть пироги и пить молоко, которое</w:t>
      </w:r>
    </w:p>
    <w:p w:rsidR="009D1AD1" w:rsidRDefault="009D1AD1" w:rsidP="00F51B8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нам дала Коровушка.</w:t>
      </w:r>
    </w:p>
    <w:p w:rsidR="009D1AD1" w:rsidRPr="00F51B8D" w:rsidRDefault="009D1AD1" w:rsidP="00F51B8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Давайте попрощаемся с нашими гостями.</w:t>
      </w:r>
    </w:p>
    <w:p w:rsidR="009D1AD1" w:rsidRDefault="009D1AD1" w:rsidP="00C04008">
      <w:pPr>
        <w:ind w:left="360"/>
        <w:rPr>
          <w:rFonts w:ascii="Times New Roman" w:hAnsi="Times New Roman"/>
          <w:sz w:val="32"/>
          <w:szCs w:val="32"/>
        </w:rPr>
      </w:pPr>
    </w:p>
    <w:p w:rsidR="009D1AD1" w:rsidRPr="00AE43C2" w:rsidRDefault="009D1AD1" w:rsidP="00822CE1">
      <w:pPr>
        <w:rPr>
          <w:rFonts w:ascii="Times New Roman" w:hAnsi="Times New Roman"/>
          <w:sz w:val="32"/>
          <w:szCs w:val="32"/>
        </w:rPr>
      </w:pPr>
    </w:p>
    <w:sectPr w:rsidR="009D1AD1" w:rsidRPr="00AE43C2" w:rsidSect="0019295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23AB2"/>
    <w:multiLevelType w:val="hybridMultilevel"/>
    <w:tmpl w:val="05CCC1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7D31A5"/>
    <w:multiLevelType w:val="hybridMultilevel"/>
    <w:tmpl w:val="1BBE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5C3E"/>
    <w:rsid w:val="00015C3E"/>
    <w:rsid w:val="00192952"/>
    <w:rsid w:val="0019338C"/>
    <w:rsid w:val="00467DA9"/>
    <w:rsid w:val="004F674B"/>
    <w:rsid w:val="00515E98"/>
    <w:rsid w:val="00641994"/>
    <w:rsid w:val="00822CE1"/>
    <w:rsid w:val="00851BBB"/>
    <w:rsid w:val="009D1AD1"/>
    <w:rsid w:val="00A45FD6"/>
    <w:rsid w:val="00A70620"/>
    <w:rsid w:val="00AE43C2"/>
    <w:rsid w:val="00BD1C6E"/>
    <w:rsid w:val="00C04008"/>
    <w:rsid w:val="00E007B6"/>
    <w:rsid w:val="00F5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FD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419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74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125</TotalTime>
  <Pages>9</Pages>
  <Words>1101</Words>
  <Characters>6277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User</cp:lastModifiedBy>
  <cp:revision>5</cp:revision>
  <dcterms:created xsi:type="dcterms:W3CDTF">2013-01-22T16:50:00Z</dcterms:created>
  <dcterms:modified xsi:type="dcterms:W3CDTF">2013-01-28T08:44:00Z</dcterms:modified>
</cp:coreProperties>
</file>