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64B" w:rsidRPr="00C17F91" w:rsidRDefault="00B5164B" w:rsidP="00C17F9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17F91">
        <w:rPr>
          <w:rFonts w:ascii="Times New Roman" w:hAnsi="Times New Roman"/>
          <w:b/>
          <w:sz w:val="28"/>
          <w:szCs w:val="28"/>
        </w:rPr>
        <w:t>Головлёва Татьяна Николаевна</w:t>
      </w:r>
    </w:p>
    <w:p w:rsidR="00B5164B" w:rsidRPr="00C17F91" w:rsidRDefault="00B5164B" w:rsidP="00C17F9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</w:t>
      </w:r>
      <w:r w:rsidRPr="00C17F91">
        <w:rPr>
          <w:rFonts w:ascii="Times New Roman" w:hAnsi="Times New Roman"/>
          <w:b/>
          <w:sz w:val="28"/>
          <w:szCs w:val="28"/>
        </w:rPr>
        <w:t>нструктор по физической культуре высшей квалификационной категории.</w:t>
      </w:r>
    </w:p>
    <w:p w:rsidR="00B5164B" w:rsidRPr="00C17F91" w:rsidRDefault="00B5164B" w:rsidP="00C17F9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17F91">
        <w:rPr>
          <w:rFonts w:ascii="Times New Roman" w:hAnsi="Times New Roman"/>
          <w:b/>
          <w:sz w:val="28"/>
          <w:szCs w:val="28"/>
        </w:rPr>
        <w:t xml:space="preserve"> Стаж работы – 1</w:t>
      </w:r>
      <w:r>
        <w:rPr>
          <w:rFonts w:ascii="Times New Roman" w:hAnsi="Times New Roman"/>
          <w:b/>
          <w:sz w:val="28"/>
          <w:szCs w:val="28"/>
        </w:rPr>
        <w:t>3</w:t>
      </w:r>
      <w:r w:rsidRPr="00C17F91">
        <w:rPr>
          <w:rFonts w:ascii="Times New Roman" w:hAnsi="Times New Roman"/>
          <w:b/>
          <w:sz w:val="28"/>
          <w:szCs w:val="28"/>
        </w:rPr>
        <w:t xml:space="preserve"> лет. </w:t>
      </w:r>
    </w:p>
    <w:p w:rsidR="00B5164B" w:rsidRDefault="00B5164B" w:rsidP="00C17F9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работаю в дошкольной сфере больше 10 лет.</w:t>
      </w:r>
    </w:p>
    <w:p w:rsidR="00B5164B" w:rsidRDefault="00B5164B" w:rsidP="00C17F9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Свою работу с детьми, педагогами и родителями строю на взаимопонимании и поддержке стойкого интереса к совместной деятельности. Главное требование к себе – это профессионализм и разносторонние знания.</w:t>
      </w:r>
    </w:p>
    <w:p w:rsidR="00B5164B" w:rsidRDefault="00B5164B" w:rsidP="005D46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дошкольном детстве очень важно привить детям любовь и  положительное отношение к занятиям спортом. Только мы, взрослые,  можем продемонстрировать многообразие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возможностей каждого организма и помочь ребенку развить необходимые качества. А для этого нужно адаптировать детский организм к физическим нагрузкам и повышать общую тренированность и выносливость.</w:t>
      </w:r>
    </w:p>
    <w:p w:rsidR="00B5164B" w:rsidRDefault="00B5164B" w:rsidP="005D46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Помимо традиционных занятий физической культурой в нашем детском саду проводится оздоровительная работа:</w:t>
      </w:r>
    </w:p>
    <w:p w:rsidR="00B5164B" w:rsidRDefault="00B5164B" w:rsidP="005D46E8">
      <w:pPr>
        <w:numPr>
          <w:ilvl w:val="0"/>
          <w:numId w:val="8"/>
        </w:numPr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3A250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рофилактика и коррекция</w:t>
      </w:r>
      <w:r w:rsidRPr="003A250A">
        <w:rPr>
          <w:rFonts w:ascii="Times New Roman" w:hAnsi="Times New Roman"/>
          <w:sz w:val="28"/>
          <w:szCs w:val="28"/>
        </w:rPr>
        <w:t xml:space="preserve"> плоскостопия </w:t>
      </w:r>
      <w:r>
        <w:rPr>
          <w:rFonts w:ascii="Times New Roman" w:hAnsi="Times New Roman"/>
          <w:sz w:val="28"/>
          <w:szCs w:val="28"/>
        </w:rPr>
        <w:t xml:space="preserve"> с детьми проводится с применением компьютерной программы</w:t>
      </w:r>
      <w:r w:rsidRPr="003A250A">
        <w:rPr>
          <w:rFonts w:ascii="Times New Roman" w:hAnsi="Times New Roman"/>
          <w:sz w:val="28"/>
          <w:szCs w:val="28"/>
        </w:rPr>
        <w:t xml:space="preserve"> «Статус»</w:t>
      </w:r>
    </w:p>
    <w:p w:rsidR="00B5164B" w:rsidRPr="005D46E8" w:rsidRDefault="00B5164B" w:rsidP="005D46E8">
      <w:pPr>
        <w:tabs>
          <w:tab w:val="left" w:pos="142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5164B" w:rsidRDefault="00B5164B" w:rsidP="005D46E8">
      <w:pPr>
        <w:spacing w:line="360" w:lineRule="auto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88.5pt;height:135.75pt;visibility:visible">
            <v:imagedata r:id="rId5" o:title=""/>
          </v:shape>
        </w:pict>
      </w:r>
      <w: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Рисунок 6" o:spid="_x0000_i1026" type="#_x0000_t75" style="width:96.75pt;height:140.25pt;visibility:visible">
            <v:imagedata r:id="rId6" o:title=""/>
          </v:shape>
        </w:pict>
      </w:r>
      <w:r>
        <w:t xml:space="preserve">  </w:t>
      </w:r>
      <w:r>
        <w:rPr>
          <w:noProof/>
          <w:lang w:eastAsia="ru-RU"/>
        </w:rPr>
        <w:pict>
          <v:shape id="Рисунок 1" o:spid="_x0000_i1027" type="#_x0000_t75" style="width:154.5pt;height:144.75pt;visibility:visible">
            <v:imagedata r:id="rId7" o:title=""/>
          </v:shape>
        </w:pict>
      </w:r>
    </w:p>
    <w:p w:rsidR="00B5164B" w:rsidRDefault="00B5164B" w:rsidP="005D46E8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3" o:spid="_x0000_i1028" type="#_x0000_t75" style="width:240pt;height:132.75pt;visibility:visible">
            <v:imagedata r:id="rId8" o:title=""/>
          </v:shape>
        </w:pict>
      </w:r>
    </w:p>
    <w:p w:rsidR="00B5164B" w:rsidRDefault="00B5164B" w:rsidP="005D46E8">
      <w:pPr>
        <w:spacing w:line="36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B5164B" w:rsidRDefault="00B5164B" w:rsidP="005D46E8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01F5B">
        <w:rPr>
          <w:rFonts w:ascii="Times New Roman" w:hAnsi="Times New Roman"/>
          <w:sz w:val="28"/>
          <w:szCs w:val="28"/>
        </w:rPr>
        <w:t>здоровительные мероприятия</w:t>
      </w:r>
      <w:r>
        <w:rPr>
          <w:rFonts w:ascii="Times New Roman" w:hAnsi="Times New Roman"/>
          <w:sz w:val="28"/>
          <w:szCs w:val="28"/>
        </w:rPr>
        <w:t xml:space="preserve"> в каждой группе проводятся ежедневно</w:t>
      </w:r>
      <w:r w:rsidRPr="00201F5B">
        <w:rPr>
          <w:rFonts w:ascii="Times New Roman" w:hAnsi="Times New Roman"/>
          <w:sz w:val="28"/>
          <w:szCs w:val="28"/>
        </w:rPr>
        <w:t>: обливание стоп ног прохладной водой, хождение по коррекционным массажным дорожкам, игры и упражнения на свежем воздухе</w:t>
      </w:r>
    </w:p>
    <w:p w:rsidR="00B5164B" w:rsidRDefault="00B5164B" w:rsidP="00D41622">
      <w:pPr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105pt;height:185.25pt;visibility:visible">
            <v:imagedata r:id="rId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0" type="#_x0000_t75" style="width:131.25pt;height:185.25pt;visibility:visible">
            <v:imagedata r:id="rId1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1" type="#_x0000_t75" style="width:90.75pt;height:159pt;visibility:visible">
            <v:imagedata r:id="rId1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2" type="#_x0000_t75" style="width:193.5pt;height:143.25pt;visibility:visible">
            <v:imagedata r:id="rId12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3" type="#_x0000_t75" style="width:203.25pt;height:139.5pt;visibility:visible">
            <v:imagedata r:id="rId13" o:title=""/>
          </v:shape>
        </w:pict>
      </w:r>
    </w:p>
    <w:p w:rsidR="00B5164B" w:rsidRDefault="00B5164B" w:rsidP="00D41622">
      <w:pPr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4" type="#_x0000_t75" style="width:229.5pt;height:128.25pt;visibility:visible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5" type="#_x0000_t75" style="width:158.25pt;height:148.5pt;visibility:visible">
            <v:imagedata r:id="rId15" o:title=""/>
          </v:shape>
        </w:pict>
      </w:r>
    </w:p>
    <w:p w:rsidR="00B5164B" w:rsidRDefault="00B5164B" w:rsidP="00B433F8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Я считаю, что для детей, для их </w:t>
      </w:r>
      <w:r w:rsidRPr="00C17F91">
        <w:rPr>
          <w:rFonts w:ascii="Times New Roman" w:hAnsi="Times New Roman"/>
          <w:i/>
          <w:sz w:val="28"/>
          <w:szCs w:val="28"/>
        </w:rPr>
        <w:t>будущего</w:t>
      </w:r>
      <w:r>
        <w:rPr>
          <w:rFonts w:ascii="Times New Roman" w:hAnsi="Times New Roman"/>
          <w:sz w:val="28"/>
          <w:szCs w:val="28"/>
        </w:rPr>
        <w:t xml:space="preserve"> здоровья очень важны две составляющие – это физическое и эмоциональное благополучие. Изучая роль эмоций в жизни ребенка, я пришла к выводу, что это одно из главнейших условий будущей успешности, предприимчивости и возможности развивать себя как личность при умении бороться со стрессами и неврозами.</w:t>
      </w:r>
    </w:p>
    <w:p w:rsidR="00B5164B" w:rsidRDefault="00B5164B" w:rsidP="00B433F8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Эмоциональному благополучию на своих занятиях я отвожу очень большую роль. Для создания благоприятной обстановки, для улучшения настроения и подъема работоспособности организма я использую:</w:t>
      </w:r>
    </w:p>
    <w:p w:rsidR="00B5164B" w:rsidRDefault="00B5164B" w:rsidP="00B433F8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33F8">
        <w:rPr>
          <w:rFonts w:ascii="Times New Roman" w:hAnsi="Times New Roman"/>
          <w:sz w:val="28"/>
          <w:szCs w:val="28"/>
        </w:rPr>
        <w:t>музыку (элементы музыкотерапии). Именно музыка способна пробудить фантазии, воображение, успоко</w:t>
      </w:r>
      <w:r>
        <w:rPr>
          <w:rFonts w:ascii="Times New Roman" w:hAnsi="Times New Roman"/>
          <w:sz w:val="28"/>
          <w:szCs w:val="28"/>
        </w:rPr>
        <w:t>ить или наоборот поднять тонус. М</w:t>
      </w:r>
      <w:r w:rsidRPr="00B433F8">
        <w:rPr>
          <w:rFonts w:ascii="Times New Roman" w:hAnsi="Times New Roman"/>
          <w:sz w:val="28"/>
          <w:szCs w:val="28"/>
        </w:rPr>
        <w:t xml:space="preserve">узыку я использую на разминке, под музыкальное сопровождение мы делаем упражнения, танцуем веселые танцы, занимаемся ритмикой, проводим релаксацию и играем в подвижные игры. </w:t>
      </w:r>
    </w:p>
    <w:p w:rsidR="00B5164B" w:rsidRDefault="00B5164B" w:rsidP="00606CED">
      <w:pPr>
        <w:pStyle w:val="ListParagraph"/>
        <w:tabs>
          <w:tab w:val="left" w:pos="709"/>
        </w:tabs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6" type="#_x0000_t75" style="width:400.5pt;height:222.75pt;visibility:visible">
            <v:imagedata r:id="rId16" o:title=""/>
          </v:shape>
        </w:pict>
      </w:r>
    </w:p>
    <w:p w:rsidR="00B5164B" w:rsidRDefault="00B5164B" w:rsidP="00606CED">
      <w:pPr>
        <w:pStyle w:val="ListParagraph"/>
        <w:tabs>
          <w:tab w:val="left" w:pos="709"/>
        </w:tabs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7" type="#_x0000_t75" style="width:396pt;height:207.75pt;visibility:visible">
            <v:imagedata r:id="rId17" o:title=""/>
          </v:shape>
        </w:pict>
      </w:r>
    </w:p>
    <w:p w:rsidR="00B5164B" w:rsidRDefault="00B5164B" w:rsidP="00606CED">
      <w:pPr>
        <w:pStyle w:val="ListParagraph"/>
        <w:tabs>
          <w:tab w:val="left" w:pos="709"/>
        </w:tabs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B5164B" w:rsidRDefault="00B5164B" w:rsidP="00B433F8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нетрадиционное оборудование (конусы с теннисными мячиками, «палки-каталки», сделанные из катушек из под пищевой пленки, обои, шляпы, хвосты и т.п.)</w:t>
      </w:r>
    </w:p>
    <w:p w:rsidR="00B5164B" w:rsidRDefault="00B5164B" w:rsidP="00B433F8">
      <w:pPr>
        <w:pStyle w:val="ListParagraph"/>
        <w:tabs>
          <w:tab w:val="left" w:pos="709"/>
        </w:tabs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8" type="#_x0000_t75" style="width:400.5pt;height:222.75pt;visibility:visible">
            <v:imagedata r:id="rId18" o:title=""/>
          </v:shape>
        </w:pict>
      </w:r>
    </w:p>
    <w:p w:rsidR="00B5164B" w:rsidRDefault="00B5164B" w:rsidP="00B433F8">
      <w:pPr>
        <w:pStyle w:val="ListParagraph"/>
        <w:tabs>
          <w:tab w:val="left" w:pos="709"/>
        </w:tabs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B5164B" w:rsidRDefault="00B5164B" w:rsidP="00B433F8">
      <w:pPr>
        <w:pStyle w:val="ListParagraph"/>
        <w:tabs>
          <w:tab w:val="left" w:pos="709"/>
        </w:tabs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9" type="#_x0000_t75" style="width:366.75pt;height:204pt;visibility:visible">
            <v:imagedata r:id="rId19" o:title=""/>
          </v:shape>
        </w:pict>
      </w:r>
    </w:p>
    <w:p w:rsidR="00B5164B" w:rsidRDefault="00B5164B" w:rsidP="00B433F8">
      <w:pPr>
        <w:pStyle w:val="ListParagraph"/>
        <w:tabs>
          <w:tab w:val="left" w:pos="709"/>
        </w:tabs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B5164B" w:rsidRDefault="00B5164B" w:rsidP="00B433F8">
      <w:pPr>
        <w:pStyle w:val="ListParagraph"/>
        <w:tabs>
          <w:tab w:val="left" w:pos="709"/>
        </w:tabs>
        <w:spacing w:after="0" w:line="360" w:lineRule="auto"/>
        <w:ind w:left="795"/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0" type="#_x0000_t75" style="width:363pt;height:204pt;visibility:visible">
            <v:imagedata r:id="rId20" o:title=""/>
          </v:shape>
        </w:pict>
      </w:r>
    </w:p>
    <w:p w:rsidR="00B5164B" w:rsidRDefault="00B5164B" w:rsidP="00B433F8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необычные игры и игровые ситуации («На планете консервных банок», «Бумажный бум», «Муравьишкины заботы» и т.д.)</w:t>
      </w:r>
    </w:p>
    <w:p w:rsidR="00B5164B" w:rsidRPr="003066EB" w:rsidRDefault="00B5164B" w:rsidP="003066EB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1" type="#_x0000_t75" style="width:161.25pt;height:208.5pt;visibility:visible">
            <v:imagedata r:id="rId21" o:title=""/>
          </v:shape>
        </w:pict>
      </w:r>
    </w:p>
    <w:p w:rsidR="00B5164B" w:rsidRDefault="00B5164B" w:rsidP="00BA2DD1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Для поддержания интереса к занятиям физической культурой в течение года проводятся спортивные досуги, развлечения и праздники. </w:t>
      </w:r>
    </w:p>
    <w:p w:rsidR="00B5164B" w:rsidRDefault="00B5164B" w:rsidP="003066EB">
      <w:pPr>
        <w:tabs>
          <w:tab w:val="left" w:pos="1305"/>
        </w:tabs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42" type="#_x0000_t75" style="width:467.25pt;height:260.25pt;visibility:visible">
            <v:imagedata r:id="rId22" o:title=""/>
          </v:shape>
        </w:pict>
      </w:r>
    </w:p>
    <w:p w:rsidR="00B5164B" w:rsidRDefault="00B5164B" w:rsidP="003066EB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43" type="#_x0000_t75" style="width:467.25pt;height:260.25pt;visibility:visible">
            <v:imagedata r:id="rId23" o:title=""/>
          </v:shape>
        </w:pict>
      </w:r>
    </w:p>
    <w:p w:rsidR="00B5164B" w:rsidRDefault="00B5164B" w:rsidP="003066EB">
      <w:pPr>
        <w:rPr>
          <w:rFonts w:ascii="Times New Roman" w:hAnsi="Times New Roman"/>
          <w:sz w:val="28"/>
          <w:szCs w:val="28"/>
        </w:rPr>
      </w:pPr>
    </w:p>
    <w:p w:rsidR="00B5164B" w:rsidRDefault="00B5164B" w:rsidP="003066EB">
      <w:pPr>
        <w:rPr>
          <w:rFonts w:ascii="Times New Roman" w:hAnsi="Times New Roman"/>
          <w:sz w:val="28"/>
          <w:szCs w:val="28"/>
        </w:rPr>
      </w:pPr>
    </w:p>
    <w:p w:rsidR="00B5164B" w:rsidRDefault="00B5164B" w:rsidP="004D2525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44" type="#_x0000_t75" style="width:395.25pt;height:260.25pt;visibility:visible">
            <v:imagedata r:id="rId24" o:title=""/>
          </v:shape>
        </w:pict>
      </w:r>
    </w:p>
    <w:p w:rsidR="00B5164B" w:rsidRDefault="00B5164B" w:rsidP="004D2525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5" type="#_x0000_t75" style="width:437.25pt;height:260.25pt;visibility:visible">
            <v:imagedata r:id="rId25" o:title=""/>
          </v:shape>
        </w:pict>
      </w:r>
    </w:p>
    <w:p w:rsidR="00B5164B" w:rsidRDefault="00B5164B" w:rsidP="004D2525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6" type="#_x0000_t75" style="width:467.25pt;height:260.25pt;visibility:visible">
            <v:imagedata r:id="rId26" o:title=""/>
          </v:shape>
        </w:pict>
      </w:r>
    </w:p>
    <w:p w:rsidR="00B5164B" w:rsidRDefault="00B5164B" w:rsidP="004D2525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7" type="#_x0000_t75" style="width:467.25pt;height:260.25pt;visibility:visible">
            <v:imagedata r:id="rId27" o:title=""/>
          </v:shape>
        </w:pict>
      </w:r>
    </w:p>
    <w:p w:rsidR="00B5164B" w:rsidRDefault="00B5164B" w:rsidP="004D2525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48" type="#_x0000_t75" style="width:467.25pt;height:260.25pt;visibility:visible">
            <v:imagedata r:id="rId28" o:title=""/>
          </v:shape>
        </w:pict>
      </w:r>
    </w:p>
    <w:p w:rsidR="00B5164B" w:rsidRDefault="00B5164B" w:rsidP="004D2525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9" type="#_x0000_t75" style="width:467.25pt;height:260.25pt;visibility:visible">
            <v:imagedata r:id="rId29" o:title=""/>
          </v:shape>
        </w:pict>
      </w:r>
    </w:p>
    <w:p w:rsidR="00B5164B" w:rsidRDefault="00B5164B" w:rsidP="00A65334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0" type="#_x0000_t75" style="width:463.5pt;height:348pt;visibility:visible">
            <v:imagedata r:id="rId30" o:title=""/>
          </v:shape>
        </w:pict>
      </w:r>
    </w:p>
    <w:p w:rsidR="00B5164B" w:rsidRDefault="00B5164B" w:rsidP="00A65334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1" type="#_x0000_t75" style="width:463.5pt;height:348pt;visibility:visible">
            <v:imagedata r:id="rId31" o:title=""/>
          </v:shape>
        </w:pict>
      </w:r>
    </w:p>
    <w:p w:rsidR="00B5164B" w:rsidRDefault="00B5164B" w:rsidP="00A65334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52" type="#_x0000_t75" style="width:463.5pt;height:284.25pt;visibility:visible">
            <v:imagedata r:id="rId32" o:title=""/>
          </v:shape>
        </w:pict>
      </w:r>
    </w:p>
    <w:p w:rsidR="00B5164B" w:rsidRDefault="00B5164B" w:rsidP="00A65334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53" type="#_x0000_t75" style="width:468pt;height:351pt;visibility:visible">
            <v:imagedata r:id="rId33" o:title=""/>
          </v:shape>
        </w:pict>
      </w:r>
    </w:p>
    <w:p w:rsidR="00B5164B" w:rsidRDefault="00B5164B" w:rsidP="00A65334">
      <w:pPr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54" type="#_x0000_t75" style="width:468pt;height:351pt;visibility:visible">
            <v:imagedata r:id="rId34" o:title=""/>
          </v:shape>
        </w:pict>
      </w:r>
    </w:p>
    <w:p w:rsidR="00B5164B" w:rsidRDefault="00B5164B" w:rsidP="00A65334">
      <w:pPr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знаменательных дат и выпускных балов готовим с детьми спортивные и ритмические танцы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55" type="#_x0000_t75" style="width:467.25pt;height:260.25pt;visibility:visible">
            <v:imagedata r:id="rId35" o:title=""/>
          </v:shape>
        </w:pic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своей работе я использую следующую литературу и пособия.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7" o:spid="_x0000_i1056" type="#_x0000_t75" style="width:93.75pt;height:133.5pt;visibility:visible">
            <v:imagedata r:id="rId36" o:title=""/>
          </v:shape>
        </w:pict>
      </w:r>
      <w:r>
        <w:rPr>
          <w:rFonts w:ascii="Times New Roman" w:hAnsi="Times New Roman"/>
          <w:sz w:val="28"/>
          <w:szCs w:val="28"/>
        </w:rPr>
        <w:t>1.  От рождения до школы. Примерная основная общеобразовательная программа дошкольного образования. /Под ред. Н.Е.Вераксы, Т.С. Комаровой, М.А. Васильевой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8" o:spid="_x0000_i1057" type="#_x0000_t75" style="width:90pt;height:134.25pt;visibility:visible">
            <v:imagedata r:id="rId37" o:title=""/>
          </v:shape>
        </w:pict>
      </w:r>
      <w:r>
        <w:rPr>
          <w:rFonts w:ascii="Times New Roman" w:hAnsi="Times New Roman"/>
          <w:sz w:val="28"/>
          <w:szCs w:val="28"/>
        </w:rPr>
        <w:t>2. Степаненкова Э.Я. Физическое воспитание в детском саду.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49" o:spid="_x0000_i1058" type="#_x0000_t75" style="width:150pt;height:100.5pt;rotation:90;visibility:visible">
            <v:imagedata r:id="rId38" o:title=""/>
          </v:shape>
        </w:pict>
      </w:r>
      <w:r>
        <w:rPr>
          <w:rFonts w:ascii="Times New Roman" w:hAnsi="Times New Roman"/>
          <w:sz w:val="28"/>
          <w:szCs w:val="28"/>
        </w:rPr>
        <w:t>3. Олимпийское образование дошкольников: С.О. Филлипова, Т.В. Волосниковой. Метод. пособие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2" o:spid="_x0000_i1059" type="#_x0000_t75" style="width:139.5pt;height:97.5pt;rotation:90;visibility:visible">
            <v:imagedata r:id="rId39" o:title=""/>
          </v:shape>
        </w:pict>
      </w:r>
      <w:r>
        <w:rPr>
          <w:rFonts w:ascii="Times New Roman" w:hAnsi="Times New Roman"/>
          <w:sz w:val="28"/>
          <w:szCs w:val="28"/>
        </w:rPr>
        <w:t>4. Картушина М.Ю. Зеленый огонек здоровья. Программа оздоровления дошкольников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60" type="#_x0000_t75" style="width:99.75pt;height:154.5pt;visibility:visible">
            <v:imagedata r:id="rId40" o:title=""/>
          </v:shape>
        </w:pict>
      </w:r>
      <w:r w:rsidRPr="00973FB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61" type="#_x0000_t75" style="width:155.25pt;height:106.5pt;rotation:90;visibility:visible">
            <v:imagedata r:id="rId41" o:title="" cropbottom="35734f" cropleft="-226f" cropright="5015f"/>
          </v:shape>
        </w:pic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6" o:spid="_x0000_i1062" type="#_x0000_t75" style="width:161.25pt;height:198pt;rotation:90;visibility:visible">
            <v:imagedata r:id="rId42" o:title=""/>
          </v:shape>
        </w:pic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5. 5. </w:t>
      </w:r>
    </w:p>
    <w:p w:rsidR="00B5164B" w:rsidRDefault="00B5164B" w:rsidP="003D7103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D7103">
        <w:rPr>
          <w:rFonts w:ascii="Times New Roman" w:hAnsi="Times New Roman"/>
          <w:sz w:val="28"/>
          <w:szCs w:val="28"/>
        </w:rPr>
        <w:t>5. Картушина М.Ю. Сценарии оздоровительных досугов</w:t>
      </w:r>
      <w:r>
        <w:rPr>
          <w:rFonts w:ascii="Times New Roman" w:hAnsi="Times New Roman"/>
          <w:sz w:val="28"/>
          <w:szCs w:val="28"/>
        </w:rPr>
        <w:t xml:space="preserve"> для детей 3-7 лет</w:t>
      </w:r>
    </w:p>
    <w:p w:rsidR="00B5164B" w:rsidRPr="002D7938" w:rsidRDefault="00B5164B" w:rsidP="00A65334">
      <w:pPr>
        <w:tabs>
          <w:tab w:val="left" w:pos="1890"/>
        </w:tabs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>6</w:t>
      </w:r>
      <w:r w:rsidRPr="003D7103">
        <w:rPr>
          <w:rFonts w:ascii="Times New Roman" w:hAnsi="Times New Roman"/>
          <w:sz w:val="28"/>
          <w:szCs w:val="28"/>
        </w:rPr>
        <w:t>. Различные пособия с рекомендациями по оздоровлению детей дошкольного возраста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63" type="#_x0000_t75" style="width:154.5pt;height:105.75pt;rotation:90;visibility:visible">
            <v:imagedata r:id="rId43" o:title="" croptop="30433f" cropbottom="4656f" cropleft="-269f" cropright="4978f"/>
          </v:shape>
        </w:pict>
      </w:r>
      <w:r w:rsidRPr="006A505B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64" type="#_x0000_t75" style="width:155.25pt;height:218.25pt;rotation:90;visibility:visible">
            <v:imagedata r:id="rId44" o:title=""/>
          </v:shape>
        </w:pict>
      </w:r>
      <w:r w:rsidRPr="006A505B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" o:spid="_x0000_i1065" type="#_x0000_t75" style="width:149.25pt;height:207.75pt;rotation:90;visibility:visible">
            <v:imagedata r:id="rId45" o:title=""/>
          </v:shape>
        </w:pict>
      </w:r>
      <w:r w:rsidRPr="00B714C2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55" o:spid="_x0000_i1066" type="#_x0000_t75" style="width:141pt;height:109.5pt;rotation:90;visibility:visible">
            <v:imagedata r:id="rId46" o:title="" cropbottom="33046f" cropleft="-20f" cropright="4394f"/>
          </v:shape>
        </w:pic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67" type="#_x0000_t75" style="width:146.25pt;height:95.25pt;rotation:90;visibility:visible">
            <v:imagedata r:id="rId47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2" o:spid="_x0000_i1068" type="#_x0000_t75" style="width:143.25pt;height:102.75pt;rotation:90;visibility:visible">
            <v:imagedata r:id="rId48" o:title="" cropbottom="34510f" cropleft="-294f" cropright="5854f"/>
          </v:shape>
        </w:pic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0" o:spid="_x0000_s1026" type="#_x0000_t75" style="position:absolute;margin-left:250.15pt;margin-top:49.75pt;width:127.15pt;height:92.6pt;z-index:-251659776;visibility:visible" wrapcoords="-127 0 -127 21424 21600 21424 21600 0 -127 0">
            <v:imagedata r:id="rId49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Для меня в работе важны новые знания, поэтому я постоянно нахожусь в поиске новой информации, разработок и актуальных тем для исследований.</w:t>
      </w:r>
    </w:p>
    <w:p w:rsidR="00B5164B" w:rsidRDefault="00B5164B" w:rsidP="005D46E8">
      <w:pPr>
        <w:pStyle w:val="ListParagraph"/>
        <w:tabs>
          <w:tab w:val="left" w:pos="1890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Проект по физической культуре</w:t>
      </w:r>
    </w:p>
    <w:p w:rsidR="00B5164B" w:rsidRDefault="00B5164B" w:rsidP="00A545E4">
      <w:pPr>
        <w:tabs>
          <w:tab w:val="left" w:pos="1890"/>
        </w:tabs>
        <w:ind w:left="360"/>
        <w:rPr>
          <w:rFonts w:ascii="Times New Roman" w:hAnsi="Times New Roman"/>
          <w:sz w:val="28"/>
          <w:szCs w:val="28"/>
        </w:rPr>
      </w:pPr>
      <w:r w:rsidRPr="00A545E4">
        <w:rPr>
          <w:rFonts w:ascii="Times New Roman" w:hAnsi="Times New Roman"/>
          <w:sz w:val="28"/>
          <w:szCs w:val="28"/>
        </w:rPr>
        <w:t xml:space="preserve"> «Олимпийские резервы» </w:t>
      </w:r>
    </w:p>
    <w:p w:rsidR="00B5164B" w:rsidRDefault="00B5164B" w:rsidP="00A545E4">
      <w:pPr>
        <w:tabs>
          <w:tab w:val="left" w:pos="1890"/>
        </w:tabs>
        <w:ind w:left="360"/>
        <w:rPr>
          <w:rFonts w:ascii="Times New Roman" w:hAnsi="Times New Roman"/>
          <w:sz w:val="28"/>
          <w:szCs w:val="28"/>
        </w:rPr>
      </w:pPr>
    </w:p>
    <w:p w:rsidR="00B5164B" w:rsidRDefault="00B5164B" w:rsidP="00A545E4">
      <w:pPr>
        <w:tabs>
          <w:tab w:val="left" w:pos="1890"/>
        </w:tabs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1" o:spid="_x0000_s1027" type="#_x0000_t75" style="position:absolute;left:0;text-align:left;margin-left:252pt;margin-top:23.45pt;width:128.4pt;height:176.25pt;z-index:-251660800;visibility:visible" wrapcoords="-126 0 -126 21508 21600 21508 21600 0 -126 0">
            <v:imagedata r:id="rId50" o:title=""/>
            <w10:wrap type="tight"/>
          </v:shape>
        </w:pict>
      </w:r>
    </w:p>
    <w:p w:rsidR="00B5164B" w:rsidRPr="00A545E4" w:rsidRDefault="00B5164B" w:rsidP="00A545E4">
      <w:pPr>
        <w:tabs>
          <w:tab w:val="left" w:pos="1890"/>
        </w:tabs>
        <w:ind w:left="360"/>
        <w:rPr>
          <w:rFonts w:ascii="Times New Roman" w:hAnsi="Times New Roman"/>
          <w:sz w:val="28"/>
          <w:szCs w:val="28"/>
        </w:rPr>
      </w:pPr>
    </w:p>
    <w:p w:rsidR="00B5164B" w:rsidRDefault="00B5164B" w:rsidP="005D46E8">
      <w:pPr>
        <w:pStyle w:val="ListParagraph"/>
        <w:tabs>
          <w:tab w:val="left" w:pos="1890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Обобщение опыта работы</w:t>
      </w:r>
    </w:p>
    <w:p w:rsidR="00B5164B" w:rsidRPr="00A545E4" w:rsidRDefault="00B5164B" w:rsidP="00A545E4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«Слагаемые здоровья»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2" o:spid="_x0000_s1028" type="#_x0000_t75" style="position:absolute;margin-left:261pt;margin-top:21.85pt;width:119.1pt;height:163.5pt;z-index:-251658752;visibility:visible" wrapcoords="-136 0 -136 21501 21600 21501 21600 0 -136 0">
            <v:imagedata r:id="rId51" o:title=""/>
            <w10:wrap type="tight"/>
          </v:shape>
        </w:pic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5D46E8">
      <w:pPr>
        <w:pStyle w:val="ListParagraph"/>
        <w:tabs>
          <w:tab w:val="left" w:pos="1890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Результаты исследования </w:t>
      </w:r>
    </w:p>
    <w:p w:rsidR="00B5164B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«Влияние занятий по физической</w:t>
      </w:r>
    </w:p>
    <w:p w:rsidR="00B5164B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культуре на эмоциональное</w:t>
      </w:r>
    </w:p>
    <w:p w:rsidR="00B5164B" w:rsidRPr="00A545E4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состояние дошкольников»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3" o:spid="_x0000_s1029" type="#_x0000_t75" style="position:absolute;margin-left:260.25pt;margin-top:5.2pt;width:131.1pt;height:180pt;z-index:-251657728;visibility:visible" wrapcoords="-123 0 -123 21510 21600 21510 21600 0 -123 0">
            <v:imagedata r:id="rId52" o:title=""/>
            <w10:wrap type="tight"/>
          </v:shape>
        </w:pict>
      </w:r>
    </w:p>
    <w:p w:rsidR="00B5164B" w:rsidRDefault="00B5164B" w:rsidP="005D46E8">
      <w:pPr>
        <w:pStyle w:val="ListParagraph"/>
        <w:tabs>
          <w:tab w:val="left" w:pos="1890"/>
        </w:tabs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Методическая разработка</w:t>
      </w:r>
    </w:p>
    <w:p w:rsidR="00B5164B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«Физиолого-гигиенические</w:t>
      </w:r>
    </w:p>
    <w:p w:rsidR="00B5164B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основы реабилитации нарушений </w:t>
      </w:r>
    </w:p>
    <w:p w:rsidR="00B5164B" w:rsidRPr="00A545E4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зрения у дошкольников»</w:t>
      </w: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6533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5D46E8">
      <w:pPr>
        <w:pStyle w:val="ListParagraph"/>
        <w:tabs>
          <w:tab w:val="left" w:pos="1890"/>
        </w:tabs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4" o:spid="_x0000_s1030" type="#_x0000_t75" style="position:absolute;left:0;text-align:left;margin-left:303.85pt;margin-top:2.6pt;width:127.2pt;height:174.6pt;z-index:-251656704;visibility:visible" wrapcoords="-127 0 -127 21507 21600 21507 21600 0 -127 0">
            <v:imagedata r:id="rId53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 xml:space="preserve">5. </w:t>
      </w:r>
      <w:r w:rsidRPr="00A545E4">
        <w:rPr>
          <w:rFonts w:ascii="Times New Roman" w:hAnsi="Times New Roman"/>
          <w:sz w:val="28"/>
          <w:szCs w:val="28"/>
        </w:rPr>
        <w:t>Результаты исследования в рамках</w:t>
      </w:r>
    </w:p>
    <w:p w:rsidR="00B5164B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A545E4">
        <w:rPr>
          <w:rFonts w:ascii="Times New Roman" w:hAnsi="Times New Roman"/>
          <w:sz w:val="28"/>
          <w:szCs w:val="28"/>
        </w:rPr>
        <w:t xml:space="preserve"> Программы действий по реализации </w:t>
      </w:r>
    </w:p>
    <w:p w:rsidR="00B5164B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A545E4">
        <w:rPr>
          <w:rFonts w:ascii="Times New Roman" w:hAnsi="Times New Roman"/>
          <w:sz w:val="28"/>
          <w:szCs w:val="28"/>
        </w:rPr>
        <w:t xml:space="preserve">Концепции развития системы </w:t>
      </w:r>
    </w:p>
    <w:p w:rsidR="00B5164B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A545E4">
        <w:rPr>
          <w:rFonts w:ascii="Times New Roman" w:hAnsi="Times New Roman"/>
          <w:sz w:val="28"/>
          <w:szCs w:val="28"/>
        </w:rPr>
        <w:t xml:space="preserve">дошкольного и общего </w:t>
      </w:r>
    </w:p>
    <w:p w:rsidR="00B5164B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A545E4">
        <w:rPr>
          <w:rFonts w:ascii="Times New Roman" w:hAnsi="Times New Roman"/>
          <w:sz w:val="28"/>
          <w:szCs w:val="28"/>
        </w:rPr>
        <w:t xml:space="preserve">образования ОАО «РЖД» </w:t>
      </w:r>
    </w:p>
    <w:p w:rsidR="00B5164B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A545E4">
        <w:rPr>
          <w:rFonts w:ascii="Times New Roman" w:hAnsi="Times New Roman"/>
          <w:sz w:val="28"/>
          <w:szCs w:val="28"/>
        </w:rPr>
        <w:t>на тему: «Особенности гендерной</w:t>
      </w:r>
    </w:p>
    <w:p w:rsidR="00B5164B" w:rsidRPr="00A545E4" w:rsidRDefault="00B5164B" w:rsidP="0029719B">
      <w:pPr>
        <w:pStyle w:val="ListParagraph"/>
        <w:tabs>
          <w:tab w:val="left" w:pos="1890"/>
        </w:tabs>
        <w:rPr>
          <w:rFonts w:ascii="Times New Roman" w:hAnsi="Times New Roman"/>
          <w:sz w:val="28"/>
          <w:szCs w:val="28"/>
        </w:rPr>
      </w:pPr>
      <w:r w:rsidRPr="00A545E4">
        <w:rPr>
          <w:rFonts w:ascii="Times New Roman" w:hAnsi="Times New Roman"/>
          <w:sz w:val="28"/>
          <w:szCs w:val="28"/>
        </w:rPr>
        <w:t xml:space="preserve"> идентичности детей дошкольного возраста»</w:t>
      </w:r>
    </w:p>
    <w:p w:rsidR="00B5164B" w:rsidRDefault="00B5164B" w:rsidP="00A545E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A545E4">
      <w:pPr>
        <w:tabs>
          <w:tab w:val="left" w:pos="1890"/>
        </w:tabs>
        <w:rPr>
          <w:rFonts w:ascii="Times New Roman" w:hAnsi="Times New Roman"/>
          <w:sz w:val="28"/>
          <w:szCs w:val="28"/>
        </w:rPr>
      </w:pPr>
    </w:p>
    <w:p w:rsidR="00B5164B" w:rsidRDefault="00B5164B" w:rsidP="00D1478D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Активное участие в различных корпоративных и городских мероприятиях, а также событиях детского сада дают заряд бодрости, возможность реализовывать себя в других сферах деятельности и сделать свою работу более интересной и увлекательной.</w:t>
      </w:r>
    </w:p>
    <w:p w:rsidR="00B5164B" w:rsidRDefault="00B5164B" w:rsidP="00D1478D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</w:p>
    <w:p w:rsidR="00B5164B" w:rsidRDefault="00B5164B" w:rsidP="00D1478D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69" type="#_x0000_t75" style="width:133.5pt;height:183pt;visibility:visible">
            <v:imagedata r:id="rId54" o:title=""/>
          </v:shape>
        </w:pic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70" type="#_x0000_t75" style="width:130.5pt;height:180.75pt;visibility:visible">
            <v:imagedata r:id="rId5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6" o:spid="_x0000_i1071" type="#_x0000_t75" style="width:177.75pt;height:122.25pt;visibility:visible">
            <v:imagedata r:id="rId56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1" o:spid="_x0000_i1072" type="#_x0000_t75" style="width:129pt;height:174.75pt;visibility:visible">
            <v:imagedata r:id="rId5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6" o:spid="_x0000_i1073" type="#_x0000_t75" style="width:127.5pt;height:176.25pt;visibility:visible">
            <v:imagedata r:id="rId5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8" o:spid="_x0000_i1074" type="#_x0000_t75" style="width:120.75pt;height:167.25pt;visibility:visible">
            <v:imagedata r:id="rId59" o:title=""/>
          </v:shape>
        </w:pict>
      </w:r>
    </w:p>
    <w:p w:rsidR="00B5164B" w:rsidRDefault="00B5164B" w:rsidP="00A34FC7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7" o:spid="_x0000_i1075" type="#_x0000_t75" style="width:128.25pt;height:176.25pt;visibility:visible">
            <v:imagedata r:id="rId6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3" o:spid="_x0000_i1076" type="#_x0000_t75" style="width:114.75pt;height:180.75pt;visibility:visible">
            <v:imagedata r:id="rId6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9" o:spid="_x0000_i1077" type="#_x0000_t75" style="width:126.75pt;height:174pt;visibility:visible">
            <v:imagedata r:id="rId62" o:title=""/>
          </v:shape>
        </w:pict>
      </w:r>
    </w:p>
    <w:p w:rsidR="00B5164B" w:rsidRDefault="00B5164B" w:rsidP="00A34FC7">
      <w:pPr>
        <w:pStyle w:val="ListParagraph"/>
        <w:numPr>
          <w:ilvl w:val="0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международной конференции в г.Пенза. </w:t>
      </w:r>
    </w:p>
    <w:p w:rsidR="00B5164B" w:rsidRDefault="00B5164B" w:rsidP="00A34FC7">
      <w:pPr>
        <w:pStyle w:val="ListParagraph"/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4" o:spid="_x0000_i1078" type="#_x0000_t75" style="width:140.25pt;height:202.5pt;visibility:visible">
            <v:imagedata r:id="rId63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B714C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0" o:spid="_x0000_i1079" type="#_x0000_t75" style="width:124.5pt;height:200.25pt;visibility:visible">
            <v:imagedata r:id="rId64" o:title=""/>
          </v:shape>
        </w:pict>
      </w:r>
    </w:p>
    <w:p w:rsidR="00B5164B" w:rsidRPr="00DF3A56" w:rsidRDefault="00B5164B" w:rsidP="00DF3A56">
      <w:pPr>
        <w:pStyle w:val="ListParagraph"/>
        <w:numPr>
          <w:ilvl w:val="0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Статья в энциклопедии «Одаренные дети – будущее России», рубрика «Учитель» (приложение к Российской энциклопедии «Лучшие люди России»)</w:t>
      </w:r>
    </w:p>
    <w:p w:rsidR="00B5164B" w:rsidRDefault="00B5164B" w:rsidP="00C378CE">
      <w:pPr>
        <w:tabs>
          <w:tab w:val="left" w:pos="426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1" o:spid="_x0000_i1080" type="#_x0000_t75" style="width:195pt;height:195pt;visibility:visible">
            <v:imagedata r:id="rId65" o:title="" croptop="8681f" cropbottom="8705f" cropright="-67f"/>
          </v:shape>
        </w:pict>
      </w:r>
    </w:p>
    <w:p w:rsidR="00B5164B" w:rsidRDefault="00B5164B" w:rsidP="005D46E8">
      <w:pPr>
        <w:pStyle w:val="ListParagraph"/>
        <w:numPr>
          <w:ilvl w:val="0"/>
          <w:numId w:val="3"/>
        </w:num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праздниках и развлечениях</w:t>
      </w:r>
    </w:p>
    <w:p w:rsidR="00B5164B" w:rsidRDefault="00B5164B" w:rsidP="005D46E8">
      <w:pPr>
        <w:pStyle w:val="ListParagraph"/>
        <w:tabs>
          <w:tab w:val="left" w:pos="42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sz w:val="28"/>
          <w:szCs w:val="28"/>
        </w:rPr>
        <w:pict>
          <v:shape id="_x0000_i1081" type="#_x0000_t75" style="width:123pt;height:163.5pt;visibility:visible;mso-position-horizontal-relative:char;mso-position-vertical-relative:line">
            <v:fill o:detectmouseclick="t"/>
            <v:imagedata r:id="rId66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</w:t>
      </w:r>
      <w:r w:rsidRPr="00B714C2">
        <w:rPr>
          <w:rFonts w:ascii="Times New Roman" w:hAnsi="Times New Roman"/>
          <w:sz w:val="28"/>
          <w:szCs w:val="28"/>
        </w:rPr>
        <w:pict>
          <v:shape id="_x0000_i1082" type="#_x0000_t75" style="width:123pt;height:163.5pt;visibility:visible;mso-position-horizontal-relative:char;mso-position-vertical-relative:line">
            <v:fill o:detectmouseclick="t"/>
            <v:imagedata r:id="rId6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B714C2">
        <w:rPr>
          <w:rFonts w:ascii="Times New Roman" w:hAnsi="Times New Roman"/>
          <w:sz w:val="28"/>
          <w:szCs w:val="28"/>
        </w:rPr>
        <w:pict>
          <v:shape id="_x0000_i1083" type="#_x0000_t75" style="width:115.5pt;height:167.25pt;mso-position-horizontal-relative:char;mso-position-vertical-relative:line">
            <v:fill o:detectmouseclick="t"/>
            <v:imagedata r:id="rId68" o:title=""/>
          </v:shape>
        </w:pict>
      </w:r>
    </w:p>
    <w:p w:rsidR="00B5164B" w:rsidRDefault="00B5164B" w:rsidP="005D46E8">
      <w:pPr>
        <w:pStyle w:val="ListParagraph"/>
        <w:tabs>
          <w:tab w:val="left" w:pos="426"/>
        </w:tabs>
        <w:ind w:left="360"/>
        <w:jc w:val="both"/>
        <w:rPr>
          <w:rFonts w:ascii="Times New Roman" w:hAnsi="Times New Roman"/>
          <w:sz w:val="28"/>
          <w:szCs w:val="28"/>
        </w:rPr>
      </w:pPr>
    </w:p>
    <w:p w:rsidR="00B5164B" w:rsidRPr="00DF3A56" w:rsidRDefault="00B5164B" w:rsidP="005D46E8">
      <w:pPr>
        <w:pStyle w:val="ListParagraph"/>
        <w:tabs>
          <w:tab w:val="left" w:pos="426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B714C2">
        <w:rPr>
          <w:rFonts w:ascii="Times New Roman" w:hAnsi="Times New Roman"/>
          <w:sz w:val="28"/>
          <w:szCs w:val="28"/>
        </w:rPr>
        <w:pict>
          <v:shape id="_x0000_i1084" type="#_x0000_t75" style="width:105.75pt;height:172.5pt;mso-position-horizontal-relative:char;mso-position-vertical-relative:line">
            <v:fill o:detectmouseclick="t"/>
            <v:imagedata r:id="rId6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B714C2">
        <w:rPr>
          <w:rFonts w:ascii="Times New Roman" w:hAnsi="Times New Roman"/>
          <w:sz w:val="28"/>
          <w:szCs w:val="28"/>
        </w:rPr>
        <w:pict>
          <v:shape id="_x0000_i1085" type="#_x0000_t75" style="width:153pt;height:172.5pt;visibility:visible;mso-position-horizontal-relative:char;mso-position-vertical-relative:line">
            <v:fill o:detectmouseclick="t"/>
            <v:imagedata r:id="rId7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B714C2">
        <w:rPr>
          <w:rFonts w:ascii="Times New Roman" w:hAnsi="Times New Roman"/>
          <w:sz w:val="28"/>
          <w:szCs w:val="28"/>
        </w:rPr>
        <w:pict>
          <v:shape id="_x0000_i1086" type="#_x0000_t75" style="width:132pt;height:176.25pt;visibility:visible;mso-position-horizontal-relative:char;mso-position-vertical-relative:line">
            <v:fill o:detectmouseclick="t"/>
            <v:imagedata r:id="rId71" o:title=""/>
          </v:shape>
        </w:pict>
      </w:r>
    </w:p>
    <w:sectPr w:rsidR="00B5164B" w:rsidRPr="00DF3A56" w:rsidSect="00786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C0AAC"/>
    <w:multiLevelType w:val="hybridMultilevel"/>
    <w:tmpl w:val="D8C6B1FA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24627E65"/>
    <w:multiLevelType w:val="multilevel"/>
    <w:tmpl w:val="4D80B95C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28E9337D"/>
    <w:multiLevelType w:val="hybridMultilevel"/>
    <w:tmpl w:val="B1243E8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83A83"/>
    <w:multiLevelType w:val="hybridMultilevel"/>
    <w:tmpl w:val="818ECB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D96915"/>
    <w:multiLevelType w:val="hybridMultilevel"/>
    <w:tmpl w:val="136A246E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47874775"/>
    <w:multiLevelType w:val="hybridMultilevel"/>
    <w:tmpl w:val="1212B95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515740CC"/>
    <w:multiLevelType w:val="hybridMultilevel"/>
    <w:tmpl w:val="4FF49BD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69EC59B1"/>
    <w:multiLevelType w:val="hybridMultilevel"/>
    <w:tmpl w:val="4D80B95C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6AC8"/>
    <w:rsid w:val="00047FE9"/>
    <w:rsid w:val="000F44A0"/>
    <w:rsid w:val="001B2C6A"/>
    <w:rsid w:val="001F65DA"/>
    <w:rsid w:val="00201F5B"/>
    <w:rsid w:val="00251300"/>
    <w:rsid w:val="00294790"/>
    <w:rsid w:val="0029719B"/>
    <w:rsid w:val="002D7938"/>
    <w:rsid w:val="003066EB"/>
    <w:rsid w:val="00347B2F"/>
    <w:rsid w:val="003A250A"/>
    <w:rsid w:val="003D7103"/>
    <w:rsid w:val="004D2525"/>
    <w:rsid w:val="004F71C1"/>
    <w:rsid w:val="00510788"/>
    <w:rsid w:val="005171AA"/>
    <w:rsid w:val="005460AD"/>
    <w:rsid w:val="005B1352"/>
    <w:rsid w:val="005C397E"/>
    <w:rsid w:val="005D46E8"/>
    <w:rsid w:val="00606CED"/>
    <w:rsid w:val="006A505B"/>
    <w:rsid w:val="006A6E2B"/>
    <w:rsid w:val="0073414B"/>
    <w:rsid w:val="00786252"/>
    <w:rsid w:val="007D47EE"/>
    <w:rsid w:val="00832344"/>
    <w:rsid w:val="00861CE3"/>
    <w:rsid w:val="00865DCE"/>
    <w:rsid w:val="008C10E5"/>
    <w:rsid w:val="00973FB9"/>
    <w:rsid w:val="00A34FC7"/>
    <w:rsid w:val="00A545E4"/>
    <w:rsid w:val="00A65334"/>
    <w:rsid w:val="00A8525A"/>
    <w:rsid w:val="00A9649A"/>
    <w:rsid w:val="00AA1E0C"/>
    <w:rsid w:val="00B11B0C"/>
    <w:rsid w:val="00B433F8"/>
    <w:rsid w:val="00B5164B"/>
    <w:rsid w:val="00B714C2"/>
    <w:rsid w:val="00BA2DD1"/>
    <w:rsid w:val="00BF1243"/>
    <w:rsid w:val="00C17F91"/>
    <w:rsid w:val="00C378CE"/>
    <w:rsid w:val="00C54112"/>
    <w:rsid w:val="00D14435"/>
    <w:rsid w:val="00D1478D"/>
    <w:rsid w:val="00D41622"/>
    <w:rsid w:val="00DA67C3"/>
    <w:rsid w:val="00DB51B3"/>
    <w:rsid w:val="00DF3A56"/>
    <w:rsid w:val="00F14E12"/>
    <w:rsid w:val="00F46C44"/>
    <w:rsid w:val="00F64B6D"/>
    <w:rsid w:val="00FF6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25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433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4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3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6DFF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91</TotalTime>
  <Pages>19</Pages>
  <Words>656</Words>
  <Characters>3742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Николаевна</dc:creator>
  <cp:keywords/>
  <dc:description/>
  <cp:lastModifiedBy>Admin</cp:lastModifiedBy>
  <cp:revision>12</cp:revision>
  <cp:lastPrinted>2012-07-12T09:29:00Z</cp:lastPrinted>
  <dcterms:created xsi:type="dcterms:W3CDTF">2012-07-12T10:08:00Z</dcterms:created>
  <dcterms:modified xsi:type="dcterms:W3CDTF">2014-02-09T11:51:00Z</dcterms:modified>
</cp:coreProperties>
</file>