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C8E" w:rsidRDefault="00D47124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1678305</wp:posOffset>
                </wp:positionH>
                <wp:positionV relativeFrom="page">
                  <wp:posOffset>7372985</wp:posOffset>
                </wp:positionV>
                <wp:extent cx="5618480" cy="1426845"/>
                <wp:effectExtent l="1905" t="635" r="0" b="1270"/>
                <wp:wrapNone/>
                <wp:docPr id="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142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4E" w:rsidRPr="00A94E02" w:rsidRDefault="00A94E02" w:rsidP="00A94E02">
                            <w:pPr>
                              <w:pStyle w:val="1"/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:lang w:val="ru-RU"/>
                              </w:rPr>
                              <w:t xml:space="preserve">Комплексы упражнений </w:t>
                            </w:r>
                            <w:r w:rsidR="00F507E6">
                              <w:rPr>
                                <w:rFonts w:ascii="Monotype Corsiva" w:hAnsi="Monotype Corsiva"/>
                                <w:b/>
                                <w:sz w:val="72"/>
                                <w:szCs w:val="72"/>
                                <w:lang w:val="ru-RU"/>
                              </w:rPr>
                              <w:t>артикуляционной гимнастики</w:t>
                            </w:r>
                          </w:p>
                          <w:p w:rsidR="00187631" w:rsidRPr="00A94E02" w:rsidRDefault="00F507E6" w:rsidP="005868CD">
                            <w:pPr>
                              <w:pStyle w:val="2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>в</w:t>
                            </w:r>
                            <w:r w:rsidR="00A94E02" w:rsidRPr="00A94E0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 xml:space="preserve"> помощь родителям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32.15pt;margin-top:580.55pt;width:442.4pt;height:112.3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" o:allowincell="f" filled="f" fillcolor="white [3212]" stroked="f" strokecolor="#d9cbaa [2894]">
                <v:textbox inset=",7.2pt,,0">
                  <w:txbxContent>
                    <w:p w:rsidR="00D85A4E" w:rsidRPr="00A94E02" w:rsidRDefault="00A94E02" w:rsidP="00A94E02">
                      <w:pPr>
                        <w:pStyle w:val="1"/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2"/>
                          <w:lang w:val="ru-RU"/>
                        </w:rPr>
                      </w:pPr>
                      <w:r w:rsidRPr="00A94E02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:lang w:val="ru-RU"/>
                        </w:rPr>
                        <w:t xml:space="preserve">Комплексы упражнений </w:t>
                      </w:r>
                      <w:r w:rsidR="00F507E6">
                        <w:rPr>
                          <w:rFonts w:ascii="Monotype Corsiva" w:hAnsi="Monotype Corsiva"/>
                          <w:b/>
                          <w:sz w:val="72"/>
                          <w:szCs w:val="72"/>
                          <w:lang w:val="ru-RU"/>
                        </w:rPr>
                        <w:t>артикуляционной гимнастики</w:t>
                      </w:r>
                    </w:p>
                    <w:p w:rsidR="00187631" w:rsidRPr="00A94E02" w:rsidRDefault="00F507E6" w:rsidP="005868CD">
                      <w:pPr>
                        <w:pStyle w:val="2"/>
                        <w:rPr>
                          <w:rFonts w:ascii="Times New Roman" w:hAnsi="Times New Roman" w:cs="Times New Roman"/>
                          <w:b/>
                          <w:color w:val="auto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48"/>
                          <w:szCs w:val="48"/>
                          <w:lang w:val="ru-RU"/>
                        </w:rPr>
                        <w:t>в</w:t>
                      </w:r>
                      <w:r w:rsidR="00A94E02" w:rsidRPr="00A94E02">
                        <w:rPr>
                          <w:rFonts w:ascii="Times New Roman" w:hAnsi="Times New Roman" w:cs="Times New Roman"/>
                          <w:b/>
                          <w:color w:val="auto"/>
                          <w:sz w:val="48"/>
                          <w:szCs w:val="48"/>
                          <w:lang w:val="ru-RU"/>
                        </w:rPr>
                        <w:t xml:space="preserve"> помощь родителям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1FC">
        <w:rPr>
          <w:noProof/>
          <w:lang w:val="ru-RU" w:eastAsia="ru-RU"/>
        </w:rPr>
        <w:drawing>
          <wp:anchor distT="0" distB="0" distL="114300" distR="114300" simplePos="0" relativeHeight="251646464" behindDoc="0" locked="0" layoutInCell="0" allowOverlap="1" wp14:anchorId="75314252" wp14:editId="7DCA27F7">
            <wp:simplePos x="0" y="0"/>
            <wp:positionH relativeFrom="page">
              <wp:posOffset>339090</wp:posOffset>
            </wp:positionH>
            <wp:positionV relativeFrom="page">
              <wp:posOffset>7863840</wp:posOffset>
            </wp:positionV>
            <wp:extent cx="6993890" cy="1561465"/>
            <wp:effectExtent l="19050" t="0" r="0" b="0"/>
            <wp:wrapNone/>
            <wp:docPr id="298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7"/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5614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49536" behindDoc="0" locked="0" layoutInCell="0" allowOverlap="1" wp14:anchorId="4F6C2963" wp14:editId="037CA225">
            <wp:simplePos x="0" y="0"/>
            <wp:positionH relativeFrom="page">
              <wp:posOffset>339090</wp:posOffset>
            </wp:positionH>
            <wp:positionV relativeFrom="page">
              <wp:posOffset>8467090</wp:posOffset>
            </wp:positionV>
            <wp:extent cx="6875145" cy="1060450"/>
            <wp:effectExtent l="19050" t="0" r="1905" b="0"/>
            <wp:wrapNone/>
            <wp:docPr id="1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75136" behindDoc="0" locked="0" layoutInCell="0" allowOverlap="1" wp14:anchorId="5F651D7C" wp14:editId="45291927">
            <wp:simplePos x="0" y="0"/>
            <wp:positionH relativeFrom="page">
              <wp:posOffset>546100</wp:posOffset>
            </wp:positionH>
            <wp:positionV relativeFrom="page">
              <wp:posOffset>7772400</wp:posOffset>
            </wp:positionV>
            <wp:extent cx="795020" cy="1444625"/>
            <wp:effectExtent l="19050" t="0" r="5080" b="0"/>
            <wp:wrapNone/>
            <wp:docPr id="870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4446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390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454660</wp:posOffset>
                </wp:positionV>
                <wp:extent cx="6858000" cy="7146290"/>
                <wp:effectExtent l="0" t="0" r="1270" b="0"/>
                <wp:wrapNone/>
                <wp:docPr id="7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1462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CCCFC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7.65pt;margin-top:35.8pt;width:540pt;height:562.7pt;z-index:251540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" o:allowincell="f" fillcolor="#7cccfc" stroked="f">
                <v:fill color2="white [3212]" rotate="t" focus="100%" type="gradient"/>
                <w10:wrap anchorx="page" anchory="page"/>
              </v:rect>
            </w:pict>
          </mc:Fallback>
        </mc:AlternateContent>
      </w:r>
      <w:r w:rsidR="0080284D">
        <w:rPr>
          <w:noProof/>
          <w:lang w:val="ru-RU" w:eastAsia="ru-RU"/>
        </w:rPr>
        <w:drawing>
          <wp:anchor distT="0" distB="0" distL="114300" distR="114300" simplePos="0" relativeHeight="251978752" behindDoc="0" locked="0" layoutInCell="0" allowOverlap="1">
            <wp:simplePos x="0" y="0"/>
            <wp:positionH relativeFrom="page">
              <wp:posOffset>1333500</wp:posOffset>
            </wp:positionH>
            <wp:positionV relativeFrom="page">
              <wp:posOffset>8531225</wp:posOffset>
            </wp:positionV>
            <wp:extent cx="353060" cy="857250"/>
            <wp:effectExtent l="19050" t="0" r="8890" b="0"/>
            <wp:wrapNone/>
            <wp:docPr id="871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 w:rsidRPr="00D36299">
        <w:rPr>
          <w:noProof/>
          <w:lang w:val="ru-RU" w:eastAsia="ru-RU"/>
        </w:rPr>
        <w:drawing>
          <wp:anchor distT="0" distB="0" distL="114300" distR="114300" simplePos="0" relativeHeight="251542439" behindDoc="0" locked="0" layoutInCell="0" allowOverlap="1">
            <wp:simplePos x="0" y="0"/>
            <wp:positionH relativeFrom="page">
              <wp:posOffset>4343420</wp:posOffset>
            </wp:positionH>
            <wp:positionV relativeFrom="page">
              <wp:posOffset>5038934</wp:posOffset>
            </wp:positionV>
            <wp:extent cx="3181502" cy="1664840"/>
            <wp:effectExtent l="0" t="38100" r="56998" b="49660"/>
            <wp:wrapNone/>
            <wp:docPr id="84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176075">
                      <a:off x="0" y="0"/>
                      <a:ext cx="3181005" cy="16645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541415" behindDoc="0" locked="0" layoutInCell="0" allowOverlap="1">
            <wp:simplePos x="0" y="0"/>
            <wp:positionH relativeFrom="page">
              <wp:posOffset>5230495</wp:posOffset>
            </wp:positionH>
            <wp:positionV relativeFrom="page">
              <wp:posOffset>4210685</wp:posOffset>
            </wp:positionV>
            <wp:extent cx="2456180" cy="1277620"/>
            <wp:effectExtent l="57150" t="0" r="20320" b="36830"/>
            <wp:wrapNone/>
            <wp:docPr id="737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56180" cy="12776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732790</wp:posOffset>
                </wp:positionV>
                <wp:extent cx="5135245" cy="6640195"/>
                <wp:effectExtent l="0" t="0" r="1270" b="0"/>
                <wp:wrapNone/>
                <wp:docPr id="7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664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677"/>
                              <w:picture/>
                            </w:sdtPr>
                            <w:sdtEndPr/>
                            <w:sdtContent>
                              <w:p w:rsidR="00374D1F" w:rsidRDefault="00374D1F" w:rsidP="00374D1F">
                                <w:pPr>
                                  <w:pStyle w:val="a6"/>
                                </w:pPr>
                                <w:r w:rsidRPr="00D40AB0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3729197" cy="5636067"/>
                                      <wp:effectExtent l="552450" t="419100" r="518953" b="402783"/>
                                      <wp:docPr id="757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3729197" cy="56360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7" type="#_x0000_t202" style="position:absolute;margin-left:56.8pt;margin-top:57.7pt;width:404.35pt;height:522.8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677"/>
                        <w:picture/>
                      </w:sdtPr>
                      <w:sdtEndPr/>
                      <w:sdtContent>
                        <w:p w:rsidR="00374D1F" w:rsidRDefault="00374D1F" w:rsidP="00374D1F">
                          <w:pPr>
                            <w:pStyle w:val="a6"/>
                          </w:pPr>
                          <w:r w:rsidRPr="00D40AB0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729197" cy="5636067"/>
                                <wp:effectExtent l="552450" t="419100" r="518953" b="402783"/>
                                <wp:docPr id="757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3729197" cy="563606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4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6248400</wp:posOffset>
                </wp:positionV>
                <wp:extent cx="6858000" cy="2686050"/>
                <wp:effectExtent l="0" t="0" r="1270" b="0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86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rgbClr val="FEB80A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492pt;width:540pt;height:211.5pt;z-index:251544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" o:allowincell="f" fillcolor="white [3212]" stroked="f">
                <v:fill color2="#feb80a" rotate="t" focus="100%" type="gradient"/>
                <w10:wrap anchorx="page" anchory="page"/>
              </v:rect>
            </w:pict>
          </mc:Fallback>
        </mc:AlternateContent>
      </w:r>
      <w:r w:rsidR="00374D1F">
        <w:rPr>
          <w:noProof/>
          <w:lang w:val="ru-RU" w:eastAsia="ru-RU"/>
        </w:rPr>
        <w:drawing>
          <wp:anchor distT="0" distB="0" distL="114300" distR="114300" simplePos="0" relativeHeight="251959296" behindDoc="0" locked="0" layoutInCell="0" allowOverlap="1">
            <wp:simplePos x="0" y="0"/>
            <wp:positionH relativeFrom="page">
              <wp:posOffset>1802130</wp:posOffset>
            </wp:positionH>
            <wp:positionV relativeFrom="page">
              <wp:posOffset>4880610</wp:posOffset>
            </wp:positionV>
            <wp:extent cx="2463800" cy="1273810"/>
            <wp:effectExtent l="57150" t="0" r="12700" b="21590"/>
            <wp:wrapNone/>
            <wp:docPr id="735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63800" cy="1273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74D1F">
        <w:rPr>
          <w:noProof/>
          <w:lang w:val="ru-RU" w:eastAsia="ru-RU"/>
        </w:rPr>
        <w:drawing>
          <wp:anchor distT="0" distB="0" distL="114300" distR="114300" simplePos="0" relativeHeight="251547561" behindDoc="0" locked="0" layoutInCell="0" allowOverlap="1">
            <wp:simplePos x="0" y="0"/>
            <wp:positionH relativeFrom="page">
              <wp:posOffset>3390900</wp:posOffset>
            </wp:positionH>
            <wp:positionV relativeFrom="page">
              <wp:posOffset>4724400</wp:posOffset>
            </wp:positionV>
            <wp:extent cx="2057400" cy="1219200"/>
            <wp:effectExtent l="19050" t="0" r="0" b="0"/>
            <wp:wrapNone/>
            <wp:docPr id="738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374D1F">
        <w:rPr>
          <w:noProof/>
          <w:lang w:val="ru-RU" w:eastAsia="ru-RU"/>
        </w:rPr>
        <w:drawing>
          <wp:anchor distT="0" distB="0" distL="114300" distR="114300" simplePos="0" relativeHeight="251545513" behindDoc="0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4975860</wp:posOffset>
            </wp:positionV>
            <wp:extent cx="2057400" cy="1219200"/>
            <wp:effectExtent l="19050" t="0" r="0" b="0"/>
            <wp:wrapNone/>
            <wp:docPr id="736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552C8E">
        <w:br w:type="page"/>
      </w:r>
    </w:p>
    <w:p w:rsidR="00552C8E" w:rsidRDefault="00D47124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5577840</wp:posOffset>
                </wp:positionV>
                <wp:extent cx="3105785" cy="1772920"/>
                <wp:effectExtent l="4445" t="0" r="4445" b="2540"/>
                <wp:wrapNone/>
                <wp:docPr id="7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3A4" w:rsidRPr="00A94E02" w:rsidRDefault="00A94E02" w:rsidP="000A3786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0001D34" wp14:editId="7F6D3884">
                                  <wp:extent cx="1930897" cy="1375719"/>
                                  <wp:effectExtent l="0" t="0" r="0" b="0"/>
                                  <wp:docPr id="18" name="Рисунок 18" descr="Правила проведения домашних логопедических заняти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Правила проведения домашних логопедических заняти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788" cy="137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 w:rsidRPr="00B41214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8" type="#_x0000_t202" style="position:absolute;margin-left:49.85pt;margin-top:439.2pt;width:244.55pt;height:139.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" o:allowincell="f" filled="f" fillcolor="white [3212]" stroked="f" strokecolor="#d9cbaa [2894]">
                <v:textbox inset=",7.2pt,,0">
                  <w:txbxContent>
                    <w:p w:rsidR="00DD03A4" w:rsidRPr="00A94E02" w:rsidRDefault="00A94E02" w:rsidP="000A3786">
                      <w:pPr>
                        <w:pStyle w:val="a9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001D34" wp14:editId="7F6D3884">
                            <wp:extent cx="1930897" cy="1375719"/>
                            <wp:effectExtent l="0" t="0" r="0" b="0"/>
                            <wp:docPr id="18" name="Рисунок 18" descr="Правила проведения домашних логопедических заняти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Правила проведения домашних логопедических заняти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788" cy="1379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68CD" w:rsidRPr="00A94E02" w:rsidRDefault="005868CD" w:rsidP="005868CD">
                      <w:pPr>
                        <w:pStyle w:val="a8"/>
                        <w:rPr>
                          <w:lang w:val="ru-RU"/>
                        </w:rPr>
                      </w:pPr>
                      <w:r w:rsidRPr="00B41214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411480</wp:posOffset>
                </wp:positionV>
                <wp:extent cx="2802255" cy="4251960"/>
                <wp:effectExtent l="1905" t="1905" r="0" b="3810"/>
                <wp:wrapNone/>
                <wp:docPr id="7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02" w:rsidRPr="00D47124" w:rsidRDefault="00A94E02" w:rsidP="00A94E02">
                            <w:pPr>
                              <w:widowControl w:val="0"/>
                              <w:spacing w:before="120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D4712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lang w:val="ru-RU" w:eastAsia="ru-RU"/>
                              </w:rPr>
                              <w:t>Правила проведения артикуляционной гимнастики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before="120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>1. Артикуляционная гимнастика проводится ежедневно по 3-5 минут.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 xml:space="preserve">2. Выполняется артикуляционная гимнастика, стоя или сидя перед зеркалом, с обязательным соблюдением правильной осанки. 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>3. Необходимо добиваться четкого, плавного выполнения движений.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>4. Вначале артикуляционные движения выполняются медленно, неторопливо, но постепенно, по мере овладения ими, темп артикуляционной гимнастики увеличивается.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 xml:space="preserve">5. Комплекс артикуляционной гимнастики усложняется и расширяется за счет вновь подобранных логопедом упражнений. </w:t>
                            </w:r>
                          </w:p>
                          <w:p w:rsidR="00A94E02" w:rsidRPr="00A94E02" w:rsidRDefault="00A94E02" w:rsidP="00A94E02">
                            <w:pPr>
                              <w:widowControl w:val="0"/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>6. Каждое упражнение выполняется от 5 до 10 раз. Количество повторений возрастает по мере совершенствования артикуляционной моторики, параллельно с увеличением темпа движений.</w:t>
                            </w:r>
                          </w:p>
                          <w:p w:rsidR="00A94E02" w:rsidRPr="00A94E02" w:rsidRDefault="00A94E02" w:rsidP="00A94E02">
                            <w:pPr>
                              <w:spacing w:after="200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iCs/>
                                <w:sz w:val="18"/>
                                <w:szCs w:val="18"/>
                                <w:lang w:val="ru-RU"/>
                              </w:rPr>
                              <w:t>7. Возможно, и желательно выполнение артикуляционной гимнастики под счет, под стихотворное сопровождение.</w:t>
                            </w:r>
                          </w:p>
                          <w:p w:rsidR="006174CA" w:rsidRPr="00A94E02" w:rsidRDefault="00D36299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 w:rsidRPr="00B41214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B41214">
                              <w:rPr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B41214">
                              <w:rPr>
                                <w:lang w:val="ru-RU"/>
                              </w:rPr>
                              <w:t>иде описания или сведения из журнала</w:t>
                            </w:r>
                            <w:r w:rsidR="000A3786">
                              <w:rPr>
                                <w:lang w:val="ru-RU"/>
                              </w:rPr>
                              <w:t xml:space="preserve"> сведения о фотографиях на этой странице</w:t>
                            </w:r>
                            <w:r w:rsidRPr="00B41214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9" type="#_x0000_t202" style="position:absolute;margin-left:338.4pt;margin-top:32.4pt;width:220.65pt;height:334.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" o:allowincell="f" filled="f" fillcolor="white [3212]" stroked="f" strokecolor="#d9cbaa [2894]">
                <v:textbox inset=",7.2pt,,0">
                  <w:txbxContent>
                    <w:p w:rsidR="00A94E02" w:rsidRPr="00D47124" w:rsidRDefault="00A94E02" w:rsidP="00A94E02">
                      <w:pPr>
                        <w:widowControl w:val="0"/>
                        <w:spacing w:before="120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lang w:val="ru-RU" w:eastAsia="ru-RU"/>
                        </w:rPr>
                      </w:pPr>
                      <w:r w:rsidRPr="00D47124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lang w:val="ru-RU" w:eastAsia="ru-RU"/>
                        </w:rPr>
                        <w:t>Правила проведения артикуляционной гимнастики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before="120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18"/>
                          <w:szCs w:val="18"/>
                          <w:lang w:val="ru-RU" w:eastAsia="ru-RU"/>
                        </w:rPr>
                      </w:pP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>1. Артикуляционная гимнастика проводится ежедневно по 3-5 минут.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 xml:space="preserve">2. Выполняется артикуляционная гимнастика, стоя или сидя перед зеркалом, с обязательным соблюдением правильной осанки. 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>3. Необходимо добиваться четкого, плавного выполнения движений.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>4. Вначале артикуляционные движения выполняются медленно, неторопливо, но постепенно, по мере овладения ими, темп артикуляционной гимнастики увеличивается.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 xml:space="preserve">5. Комплекс артикуляционной гимнастики усложняется и расширяется за счет вновь подобранных логопедом упражнений. </w:t>
                      </w:r>
                    </w:p>
                    <w:p w:rsidR="00A94E02" w:rsidRPr="00A94E02" w:rsidRDefault="00A94E02" w:rsidP="00A94E02">
                      <w:pPr>
                        <w:widowControl w:val="0"/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>6. Каждое упражнение выполняется от 5 до 10 раз. Количество повторений возрастает по мере совершенствования артикуляционной моторики, параллельно с увеличением темпа движений.</w:t>
                      </w:r>
                    </w:p>
                    <w:p w:rsidR="00A94E02" w:rsidRPr="00A94E02" w:rsidRDefault="00A94E02" w:rsidP="00A94E02">
                      <w:pPr>
                        <w:spacing w:after="200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 xml:space="preserve">7. 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>Возможно,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iCs/>
                          <w:sz w:val="18"/>
                          <w:szCs w:val="18"/>
                          <w:lang w:val="ru-RU"/>
                        </w:rPr>
                        <w:t xml:space="preserve"> и желательно выполнение артикуляционной гимнастики под счет, под стихотворное сопровождение.</w:t>
                      </w:r>
                    </w:p>
                    <w:p w:rsidR="006174CA" w:rsidRPr="00A94E02" w:rsidRDefault="00D36299" w:rsidP="005868CD">
                      <w:pPr>
                        <w:pStyle w:val="a8"/>
                        <w:rPr>
                          <w:lang w:val="ru-RU"/>
                        </w:rPr>
                      </w:pPr>
                      <w:r w:rsidRPr="00B41214">
                        <w:rPr>
                          <w:lang w:val="ru-RU"/>
                        </w:rPr>
                        <w:t xml:space="preserve"> виде описания или сведения из журнала</w:t>
                      </w:r>
                      <w:r w:rsidR="000A3786">
                        <w:rPr>
                          <w:lang w:val="ru-RU"/>
                        </w:rPr>
                        <w:t xml:space="preserve"> сведения о фотографиях на этой странице</w:t>
                      </w:r>
                      <w:r w:rsidRPr="00B41214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26" behindDoc="0" locked="0" layoutInCell="0" allowOverlap="1">
                <wp:simplePos x="0" y="0"/>
                <wp:positionH relativeFrom="page">
                  <wp:posOffset>415290</wp:posOffset>
                </wp:positionH>
                <wp:positionV relativeFrom="page">
                  <wp:posOffset>609600</wp:posOffset>
                </wp:positionV>
                <wp:extent cx="3742055" cy="3039745"/>
                <wp:effectExtent l="0" t="0" r="0" b="0"/>
                <wp:wrapNone/>
                <wp:docPr id="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303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eastAsia="ru-RU"/>
                              </w:rPr>
                              <w:id w:val="1900923443"/>
                              <w:picture/>
                            </w:sdtPr>
                            <w:sdtEndPr/>
                            <w:sdtContent>
                              <w:p w:rsidR="00D40AB0" w:rsidRDefault="00A94E02" w:rsidP="00D40AB0">
                                <w:pPr>
                                  <w:pStyle w:val="a6"/>
                                </w:pPr>
                                <w:r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7A6EA899" wp14:editId="0246E814">
                                      <wp:extent cx="2933034" cy="2856992"/>
                                      <wp:effectExtent l="0" t="0" r="0" b="0"/>
                                      <wp:docPr id="33" name="Рисунок 33" descr="Артикуляционная гимнастика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Артикуляционная гимнастика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39434" cy="28632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0" type="#_x0000_t202" style="position:absolute;margin-left:32.7pt;margin-top:48pt;width:294.65pt;height:239.35pt;z-index:251595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rPr>
                          <w:lang w:eastAsia="ru-RU"/>
                        </w:rPr>
                        <w:id w:val="1900923443"/>
                        <w:picture/>
                      </w:sdtPr>
                      <w:sdtContent>
                        <w:p w:rsidR="00D40AB0" w:rsidRDefault="00A94E02" w:rsidP="00D40AB0">
                          <w:pPr>
                            <w:pStyle w:val="a6"/>
                          </w:pPr>
                          <w:r>
                            <w:rPr>
                              <w:lang w:eastAsia="ru-RU"/>
                            </w:rPr>
                            <w:drawing>
                              <wp:inline distT="0" distB="0" distL="0" distR="0" wp14:anchorId="7A6EA899" wp14:editId="0246E814">
                                <wp:extent cx="2933034" cy="2856992"/>
                                <wp:effectExtent l="0" t="0" r="0" b="0"/>
                                <wp:docPr id="33" name="Рисунок 33" descr="Артикуляционная гимнастика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Артикуляционная гимнастика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39434" cy="28632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5927090</wp:posOffset>
                </wp:positionV>
                <wp:extent cx="3806190" cy="1595755"/>
                <wp:effectExtent l="0" t="2540" r="0" b="1905"/>
                <wp:wrapNone/>
                <wp:docPr id="6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190" cy="159575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7.65pt;margin-top:466.7pt;width:299.7pt;height:125.6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" o:allowincell="f" fillcolor="#b2d65b" stroked="f">
                <w10:wrap anchorx="page" anchory="page"/>
              </v:rect>
            </w:pict>
          </mc:Fallback>
        </mc:AlternateContent>
      </w:r>
      <w:r w:rsidR="00DB0FAA">
        <w:rPr>
          <w:noProof/>
          <w:lang w:val="ru-RU" w:eastAsia="ru-RU"/>
        </w:rPr>
        <w:drawing>
          <wp:anchor distT="0" distB="0" distL="114300" distR="114300" simplePos="0" relativeHeight="251648512" behindDoc="0" locked="0" layoutInCell="0" allowOverlap="1" wp14:anchorId="7ECA21DE" wp14:editId="2B823D5B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76302" cy="1746508"/>
            <wp:effectExtent l="19050" t="0" r="748" b="0"/>
            <wp:wrapNone/>
            <wp:docPr id="29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63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D73">
        <w:rPr>
          <w:noProof/>
          <w:lang w:val="ru-RU" w:eastAsia="ru-RU"/>
        </w:rPr>
        <w:drawing>
          <wp:anchor distT="0" distB="0" distL="114300" distR="114300" simplePos="0" relativeHeight="251650560" behindDoc="0" locked="0" layoutInCell="0" allowOverlap="1" wp14:anchorId="20A853F5" wp14:editId="74A9AA5A">
            <wp:simplePos x="0" y="0"/>
            <wp:positionH relativeFrom="page">
              <wp:align>center</wp:align>
            </wp:positionH>
            <wp:positionV relativeFrom="page">
              <wp:posOffset>7863840</wp:posOffset>
            </wp:positionV>
            <wp:extent cx="6859270" cy="1656080"/>
            <wp:effectExtent l="19050" t="0" r="0" b="0"/>
            <wp:wrapNone/>
            <wp:docPr id="2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4257040</wp:posOffset>
                </wp:positionV>
                <wp:extent cx="3760470" cy="4526280"/>
                <wp:effectExtent l="1905" t="0" r="0" b="0"/>
                <wp:wrapNone/>
                <wp:docPr id="6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295"/>
                              <w:picture/>
                            </w:sdtPr>
                            <w:sdtEndPr/>
                            <w:sdtContent>
                              <w:p w:rsidR="00D40AB0" w:rsidRDefault="00D40AB0" w:rsidP="00D40AB0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067372CA" wp14:editId="16076BEE">
                                      <wp:extent cx="2392835" cy="3625508"/>
                                      <wp:effectExtent l="476250" t="361950" r="464665" b="355942"/>
                                      <wp:docPr id="322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2392835" cy="36255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1" type="#_x0000_t202" style="position:absolute;margin-left:279.9pt;margin-top:335.2pt;width:296.1pt;height:356.4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295"/>
                        <w:picture/>
                      </w:sdtPr>
                      <w:sdtEndPr/>
                      <w:sdtContent>
                        <w:p w:rsidR="00D40AB0" w:rsidRDefault="00D40AB0" w:rsidP="00D40AB0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067372CA" wp14:editId="16076BEE">
                                <wp:extent cx="2392835" cy="3625508"/>
                                <wp:effectExtent l="476250" t="361950" r="464665" b="355942"/>
                                <wp:docPr id="322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2392835" cy="362550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0105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457200</wp:posOffset>
                </wp:positionV>
                <wp:extent cx="6858000" cy="9148445"/>
                <wp:effectExtent l="0" t="0" r="1270" b="0"/>
                <wp:wrapNone/>
                <wp:docPr id="6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6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0;margin-top:36pt;width:540pt;height:720.35pt;z-index:251570105;mso-position-horizontal:center;mso-position-horizontal-relative:page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" o:allowincell="f">
                <v:rect id="Rectangle 105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aAcEA&#10;AADbAAAADwAAAGRycy9kb3ducmV2LnhtbESPQYvCMBSE78L+h/AWvNl0BUW6RnEF0YsHqz/gbfM2&#10;7dq8lCa29d8bQfA4zMw3zHI92Fp01PrKsYKvJAVBXDhdsVFwOe8mCxA+IGusHZOCO3lYrz5GS8y0&#10;6/lEXR6MiBD2GSooQ2gyKX1RkkWfuIY4en+utRiibI3ULfYRbms5TdO5tFhxXCixoW1JxTW/WQVd&#10;YQz9749Bo683P/21yn/xrtT4c9h8gwg0hHf41T5oBfMZPL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MWgHBAAAA2wAAAA8AAAAAAAAAAAAAAAAAmAIAAGRycy9kb3du&#10;cmV2LnhtbFBLBQYAAAAABAAEAPUAAACGAwAAAAA=&#10;" fillcolor="#7cccfc" stroked="f">
                  <v:fill color2="white [3212]" rotate="t" focus="100%" type="gradient"/>
                </v:rect>
                <v:rect id="Rectangle 106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l3sIA&#10;AADbAAAADwAAAGRycy9kb3ducmV2LnhtbESPT4vCMBTE78J+h/AW9qZpZSlSjSIugqwn//T+aJ5t&#10;sHnpNlHbb78RBI/DzPyGWax624g7dd44VpBOEhDEpdOGKwXn03Y8A+EDssbGMSkYyMNq+TFaYK7d&#10;gw90P4ZKRAj7HBXUIbS5lL6syaKfuJY4ehfXWQxRdpXUHT4i3DZymiSZtGg4LtTY0qam8nq8WQVF&#10;u/0zl+J0s6lx6ffmd6j2P4NSX5/9eg4iUB/e4Vd7pxVkG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+Xe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552C8E">
        <w:br w:type="page"/>
      </w:r>
    </w:p>
    <w:p w:rsidR="00946164" w:rsidRDefault="00A94E02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947008" behindDoc="0" locked="0" layoutInCell="0" allowOverlap="1" wp14:anchorId="160FB80A" wp14:editId="7414130C">
            <wp:simplePos x="0" y="0"/>
            <wp:positionH relativeFrom="page">
              <wp:posOffset>6677086</wp:posOffset>
            </wp:positionH>
            <wp:positionV relativeFrom="page">
              <wp:posOffset>7941818</wp:posOffset>
            </wp:positionV>
            <wp:extent cx="678180" cy="1284605"/>
            <wp:effectExtent l="0" t="0" r="0" b="0"/>
            <wp:wrapNone/>
            <wp:docPr id="659" name="Picture 658" descr="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84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4892040</wp:posOffset>
                </wp:positionH>
                <wp:positionV relativeFrom="page">
                  <wp:posOffset>681990</wp:posOffset>
                </wp:positionV>
                <wp:extent cx="2134235" cy="7428865"/>
                <wp:effectExtent l="0" t="0" r="3175" b="4445"/>
                <wp:wrapNone/>
                <wp:docPr id="6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742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Комплекс упражнений для звуков С, </w:t>
                            </w:r>
                            <w:proofErr w:type="gramStart"/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proofErr w:type="gramEnd"/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, Ц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.«Улыбка – трубочка».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Улыбнуться без напряжения, чтобы были видны передние верхние и нижние зубы. Затем вытянуть сомкнутые губы вперед «трубочкой». Выполнять чередование 10 сек.</w:t>
                            </w: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A94E02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Если наши губки улыбаются,</w:t>
                            </w: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br/>
                              <w:t>Посмотри – заборчик появляется.</w:t>
                            </w: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br/>
                              <w:t>Ну, а если губки узкой трубочкой,</w:t>
                            </w: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br/>
                              <w:t>Значит, можем мы играть на дудочке.</w:t>
                            </w: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2. 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«Окошко».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Зубы почти сомкнуты. Губы принимают положение окошечка. Удерживать 5-10 сек.</w:t>
                            </w: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3. 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«Кружок».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Рот закрыт. Круговым движением языка обвести между губами и      зубами.</w:t>
                            </w: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A94E02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</w:pPr>
                            <w:r w:rsidRPr="002D552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  <w:t>Во дворе народ толпится,</w:t>
                            </w:r>
                          </w:p>
                          <w:p w:rsidR="00A94E02" w:rsidRPr="002D5527" w:rsidRDefault="00A94E02" w:rsidP="00A94E02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</w:pPr>
                            <w:r w:rsidRPr="002D552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  <w:t>Там идет футбольный матч.</w:t>
                            </w:r>
                          </w:p>
                          <w:p w:rsidR="00A94E02" w:rsidRPr="002D5527" w:rsidRDefault="00A94E02" w:rsidP="00A94E02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</w:pPr>
                            <w:r w:rsidRPr="002D552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  <w:t>И вратарь наш, Генка Спицын,</w:t>
                            </w:r>
                          </w:p>
                          <w:p w:rsidR="00A94E02" w:rsidRPr="002D5527" w:rsidRDefault="00A94E02" w:rsidP="00A94E02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</w:pPr>
                            <w:r w:rsidRPr="002D552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FFFFF"/>
                                <w:lang w:val="ru-RU" w:eastAsia="ru-RU"/>
                              </w:rPr>
                              <w:t>Пропустить не должен мяч.</w:t>
                            </w:r>
                          </w:p>
                          <w:p w:rsidR="00A94E02" w:rsidRPr="00A94E02" w:rsidRDefault="00A94E02" w:rsidP="00A94E02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val="ru-RU" w:eastAsia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4. «Шлепаем губами по языку». Улыбнуться, приоткрыть рот, спокойно положить язык на нижнюю губу и, пошлепывая его губами, произносить: «па-па-па».</w:t>
                            </w:r>
                          </w:p>
                          <w:p w:rsidR="00A94E02" w:rsidRPr="00A94E02" w:rsidRDefault="00A94E02" w:rsidP="00A94E0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  <w:t>А теперь уж не зубами –</w:t>
                            </w:r>
                          </w:p>
                          <w:p w:rsidR="00A94E02" w:rsidRPr="00A94E02" w:rsidRDefault="00A94E02" w:rsidP="00A94E0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  <w:t>Я пошлепаю губами:</w:t>
                            </w:r>
                          </w:p>
                          <w:p w:rsidR="00A94E02" w:rsidRPr="00A94E02" w:rsidRDefault="00A94E02" w:rsidP="00A94E0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  <w:t>«У быка губа тупа,</w:t>
                            </w:r>
                          </w:p>
                          <w:p w:rsidR="00A94E02" w:rsidRPr="00A94E02" w:rsidRDefault="00A94E02" w:rsidP="00A94E0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ru-RU"/>
                              </w:rPr>
                              <w:t>Па-па-па, па-па-па».</w:t>
                            </w:r>
                          </w:p>
                          <w:p w:rsidR="00A94E02" w:rsidRPr="00A94E02" w:rsidRDefault="00A94E02" w:rsidP="00A94E02">
                            <w:pPr>
                              <w:rPr>
                                <w:rFonts w:ascii="Calibri" w:eastAsia="Calibri" w:hAnsi="Calibri" w:cs="Times New Roman"/>
                                <w:lang w:val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5. «Покусаем язык». Улыбнуться, приоткрыть рот и покусывать язык, продвигая его постепенно вперед-назад.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Выдвигаю свой язык,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Чтоб лениться не привык.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 от кончика до корня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Я кусаю все проворней.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6. «Лопаточка». Рот открыт, широкий расслабленный язык лежит на нижней губе.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Поперек улыбки лег –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Отдыхает язычок.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7. «Чистим нижние зубы». Улыбнуться, показать зубы, приоткрыть рот и кончиком языка «почистить» нижние зубы с внутренней стороны.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Ходит «горка» влево - вправо,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Чистит зубки очень </w:t>
                            </w:r>
                            <w:proofErr w:type="gramStart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браво</w:t>
                            </w:r>
                            <w:proofErr w:type="gramEnd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8. «Катушка». Рот открыт. Кончик языка упирается в нижние резцы, боковые края прижаты к верхним коренным зубам. Широкий язык «выкатывается» вперед  и убирается </w:t>
                            </w:r>
                            <w:proofErr w:type="gramStart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в глубь</w:t>
                            </w:r>
                            <w:proofErr w:type="gramEnd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рта.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Широко раскрою рот,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«Горку» выведу вперед.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И, назад отодвигая,</w:t>
                            </w:r>
                          </w:p>
                          <w:p w:rsidR="00A94E02" w:rsidRPr="00F507E6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507E6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Я ее не разрушаю.</w:t>
                            </w:r>
                          </w:p>
                          <w:p w:rsidR="00A94E02" w:rsidRPr="00F507E6" w:rsidRDefault="00A94E02" w:rsidP="00A94E0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A94E02" w:rsidRPr="00F507E6" w:rsidRDefault="00A94E02" w:rsidP="00A94E0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A94E02" w:rsidRPr="00F507E6" w:rsidRDefault="00A94E02" w:rsidP="00A94E0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A94E02" w:rsidRPr="00F507E6" w:rsidRDefault="00A94E02" w:rsidP="00A94E0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A94E02" w:rsidRPr="00F507E6" w:rsidRDefault="00A94E02" w:rsidP="00A94E0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F43FE7" w:rsidRPr="00A94E02" w:rsidRDefault="00F43FE7" w:rsidP="005868CD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  <w:p w:rsidR="00F43FE7" w:rsidRPr="00A94E02" w:rsidRDefault="005868CD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 w:rsidRPr="00B41214">
                              <w:rPr>
                                <w:lang w:val="ru-RU"/>
                              </w:rPr>
                              <w:t xml:space="preserve">Подпись в виде описания или сведения из </w:t>
                            </w:r>
                            <w:proofErr w:type="spellStart"/>
                            <w:r w:rsidRPr="00B41214">
                              <w:rPr>
                                <w:lang w:val="ru-RU"/>
                              </w:rPr>
                              <w:t>журнала</w:t>
                            </w:r>
                            <w:r>
                              <w:rPr>
                                <w:lang w:val="ru-RU"/>
                              </w:rPr>
                              <w:t>сведения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о фотографиях на этой странице</w:t>
                            </w:r>
                            <w:r w:rsidRPr="00B41214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 w:rsidRPr="00B41214">
                              <w:rPr>
                                <w:lang w:val="ru-RU"/>
                              </w:rPr>
                              <w:t xml:space="preserve">Подпись в виде описания или сведения из </w:t>
                            </w:r>
                            <w:proofErr w:type="spellStart"/>
                            <w:r w:rsidRPr="00B41214">
                              <w:rPr>
                                <w:lang w:val="ru-RU"/>
                              </w:rPr>
                              <w:t>журнала</w:t>
                            </w:r>
                            <w:r>
                              <w:rPr>
                                <w:lang w:val="ru-RU"/>
                              </w:rPr>
                              <w:t>сведения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о фотографиях на этой странице</w:t>
                            </w:r>
                            <w:r w:rsidRPr="00B41214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rFonts w:asciiTheme="majorHAnsi" w:hAnsiTheme="majorHAnsi"/>
                                <w:lang w:val="ru-RU"/>
                              </w:rPr>
                            </w:pPr>
                            <w:r w:rsidRPr="00B41214">
                              <w:rPr>
                                <w:lang w:val="ru-RU"/>
                              </w:rPr>
                              <w:t xml:space="preserve">Подпись в виде описания или сведения из </w:t>
                            </w:r>
                            <w:proofErr w:type="spellStart"/>
                            <w:r w:rsidRPr="00B41214">
                              <w:rPr>
                                <w:lang w:val="ru-RU"/>
                              </w:rPr>
                              <w:t>журнала</w:t>
                            </w:r>
                            <w:r>
                              <w:rPr>
                                <w:lang w:val="ru-RU"/>
                              </w:rPr>
                              <w:t>сведения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о фотографиях на этой странице</w:t>
                            </w:r>
                            <w:r w:rsidRPr="00B41214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2" type="#_x0000_t202" style="position:absolute;margin-left:385.2pt;margin-top:53.7pt;width:168.05pt;height:584.9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" o:allowincell="f" filled="f" fillcolor="white [3212]" stroked="f" strokecolor="#d9cbaa [2894]">
                <v:textbox inset=",7.2pt,,0">
                  <w:txbxContent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Комплекс упражнений для звуков С, З, Ц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1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.«Улыбка – трубочка».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Улыбнуться без напряжения, чтобы были видны передние верхние и нижние зубы. Затем вытянуть сомкнутые губы вперед «трубочкой». Выполнять чередование 10 сек.</w:t>
                      </w: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A94E02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Если наши губки улыбаются,</w:t>
                      </w: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br/>
                        <w:t>Посмотри – заборчик появляется.</w:t>
                      </w: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br/>
                        <w:t>Ну, а если губки узкой трубочкой,</w:t>
                      </w: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br/>
                        <w:t>Значит, можем мы играть на дудочке.</w:t>
                      </w: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2. 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«Окошко».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Зубы почти сомкнуты. Губы принимают положение окошечка. Удерживать 5-10 сек.</w:t>
                      </w: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3. 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«Кружок».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Рот закрыт. Круговым движением языка обвести между губами и      зубами.</w:t>
                      </w: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A94E02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</w:pPr>
                      <w:r w:rsidRPr="002D552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  <w:t>Во дворе народ толпится,</w:t>
                      </w:r>
                    </w:p>
                    <w:p w:rsidR="00A94E02" w:rsidRPr="002D5527" w:rsidRDefault="00A94E02" w:rsidP="00A94E02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</w:pPr>
                      <w:r w:rsidRPr="002D552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  <w:t>Там идет футбольный матч.</w:t>
                      </w:r>
                    </w:p>
                    <w:p w:rsidR="00A94E02" w:rsidRPr="002D5527" w:rsidRDefault="00A94E02" w:rsidP="00A94E02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</w:pPr>
                      <w:r w:rsidRPr="002D552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  <w:t>И вратарь наш, Генка Спицын,</w:t>
                      </w:r>
                    </w:p>
                    <w:p w:rsidR="00A94E02" w:rsidRPr="002D5527" w:rsidRDefault="00A94E02" w:rsidP="00A94E02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</w:pPr>
                      <w:r w:rsidRPr="002D552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FFFFF"/>
                          <w:lang w:val="ru-RU" w:eastAsia="ru-RU"/>
                        </w:rPr>
                        <w:t>Пропустить не должен мяч.</w:t>
                      </w:r>
                    </w:p>
                    <w:p w:rsidR="00A94E02" w:rsidRPr="00A94E02" w:rsidRDefault="00A94E02" w:rsidP="00A94E02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val="ru-RU" w:eastAsia="ru-RU"/>
                        </w:rPr>
                      </w:pP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4. «Шлепаем губами по языку». Улыбнуться, приоткрыть рот, спокойно положить язык на нижнюю губу и, пошлепывая его губами, произносить: «па-па-па».</w:t>
                      </w:r>
                    </w:p>
                    <w:p w:rsidR="00A94E02" w:rsidRPr="00A94E02" w:rsidRDefault="00A94E02" w:rsidP="00A94E0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  <w:t>А теперь уж не зубами –</w:t>
                      </w:r>
                    </w:p>
                    <w:p w:rsidR="00A94E02" w:rsidRPr="00A94E02" w:rsidRDefault="00A94E02" w:rsidP="00A94E0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  <w:t>Я пошлепаю губами:</w:t>
                      </w:r>
                    </w:p>
                    <w:p w:rsidR="00A94E02" w:rsidRPr="00A94E02" w:rsidRDefault="00A94E02" w:rsidP="00A94E0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  <w:t>«У быка губа тупа,</w:t>
                      </w:r>
                    </w:p>
                    <w:p w:rsidR="00A94E02" w:rsidRPr="00A94E02" w:rsidRDefault="00A94E02" w:rsidP="00A94E0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ru-RU"/>
                        </w:rPr>
                        <w:t>Па-па-па, па-па-па».</w:t>
                      </w:r>
                    </w:p>
                    <w:p w:rsidR="00A94E02" w:rsidRPr="00A94E02" w:rsidRDefault="00A94E02" w:rsidP="00A94E02">
                      <w:pPr>
                        <w:rPr>
                          <w:rFonts w:ascii="Calibri" w:eastAsia="Calibri" w:hAnsi="Calibri" w:cs="Times New Roman"/>
                          <w:lang w:val="ru-RU"/>
                        </w:rPr>
                      </w:pP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5. «Покусаем язык». Улыбнуться, приоткрыть рот и покусывать язык, продвигая его постепенно вперед-назад.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Выдвигаю свой язык,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Чтоб лениться не привык.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И от кончика до корня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Я кусаю все проворней.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6. «Лопаточка». Рот открыт, широкий расслабленный язык лежит на нижней губе.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Поперек улыбки лег –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Отдыхает язычок.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7. «Чистим нижние зубы». Улыбнуться, показать зубы, приоткрыть рот и кончиком языка «почистить» нижние зубы с внутренней стороны.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Ходит «горка» влево - вправо,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Чистит зубки очень браво.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8. «Катушка». Рот открыт. Кончик языка упирается в нижние резцы, боковые края прижаты к верхним коренным зубам. Широкий язык «выкатывается» вперед  и убирается в глубь рта.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Широко раскрою рот,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«Горку» выведу вперед.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>И, назад отодвигая,</w:t>
                      </w:r>
                    </w:p>
                    <w:p w:rsidR="00A94E02" w:rsidRPr="00080BAA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080BA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Я ее не разрушаю.</w:t>
                      </w:r>
                    </w:p>
                    <w:p w:rsidR="00A94E02" w:rsidRDefault="00A94E02" w:rsidP="00A94E02">
                      <w:pPr>
                        <w:jc w:val="center"/>
                      </w:pPr>
                    </w:p>
                    <w:p w:rsidR="00A94E02" w:rsidRDefault="00A94E02" w:rsidP="00A94E02"/>
                    <w:p w:rsidR="00A94E02" w:rsidRDefault="00A94E02" w:rsidP="00A94E02"/>
                    <w:p w:rsidR="00A94E02" w:rsidRDefault="00A94E02" w:rsidP="00A94E02"/>
                    <w:p w:rsidR="00A94E02" w:rsidRDefault="00A94E02" w:rsidP="00A94E02"/>
                    <w:p w:rsidR="00F43FE7" w:rsidRPr="00A94E02" w:rsidRDefault="00F43FE7" w:rsidP="005868CD">
                      <w:pPr>
                        <w:pStyle w:val="a9"/>
                        <w:rPr>
                          <w:lang w:val="ru-RU"/>
                        </w:rPr>
                      </w:pPr>
                    </w:p>
                    <w:p w:rsidR="00F43FE7" w:rsidRPr="00A94E02" w:rsidRDefault="005868CD" w:rsidP="005868CD">
                      <w:pPr>
                        <w:pStyle w:val="a8"/>
                        <w:rPr>
                          <w:lang w:val="ru-RU"/>
                        </w:rPr>
                      </w:pPr>
                      <w:r w:rsidRPr="00B41214">
                        <w:rPr>
                          <w:lang w:val="ru-RU"/>
                        </w:rPr>
                        <w:t>Подпись в виде описания или сведения из журнала</w:t>
                      </w:r>
                      <w:r>
                        <w:rPr>
                          <w:lang w:val="ru-RU"/>
                        </w:rPr>
                        <w:t>сведения о фотографиях на этой странице</w:t>
                      </w:r>
                      <w:r w:rsidRPr="00B41214">
                        <w:rPr>
                          <w:lang w:val="ru-RU"/>
                        </w:rPr>
                        <w:t>.</w:t>
                      </w:r>
                    </w:p>
                    <w:p w:rsidR="005868CD" w:rsidRPr="00A94E02" w:rsidRDefault="005868CD" w:rsidP="005868CD">
                      <w:pPr>
                        <w:pStyle w:val="a8"/>
                        <w:rPr>
                          <w:lang w:val="ru-RU"/>
                        </w:rPr>
                      </w:pPr>
                    </w:p>
                    <w:p w:rsidR="005868CD" w:rsidRPr="00A94E02" w:rsidRDefault="005868CD" w:rsidP="005868CD">
                      <w:pPr>
                        <w:pStyle w:val="a8"/>
                        <w:rPr>
                          <w:lang w:val="ru-RU"/>
                        </w:rPr>
                      </w:pPr>
                      <w:r w:rsidRPr="00B41214">
                        <w:rPr>
                          <w:lang w:val="ru-RU"/>
                        </w:rPr>
                        <w:t>Подпись в виде описания или сведения из журнала</w:t>
                      </w:r>
                      <w:r>
                        <w:rPr>
                          <w:lang w:val="ru-RU"/>
                        </w:rPr>
                        <w:t>сведения о фотографиях на этой странице</w:t>
                      </w:r>
                      <w:r w:rsidRPr="00B41214">
                        <w:rPr>
                          <w:lang w:val="ru-RU"/>
                        </w:rPr>
                        <w:t>.</w:t>
                      </w:r>
                    </w:p>
                    <w:p w:rsidR="005868CD" w:rsidRPr="00A94E02" w:rsidRDefault="005868CD" w:rsidP="005868CD">
                      <w:pPr>
                        <w:pStyle w:val="a8"/>
                        <w:rPr>
                          <w:lang w:val="ru-RU"/>
                        </w:rPr>
                      </w:pPr>
                    </w:p>
                    <w:p w:rsidR="005868CD" w:rsidRPr="00A94E02" w:rsidRDefault="005868CD" w:rsidP="005868CD">
                      <w:pPr>
                        <w:pStyle w:val="a8"/>
                        <w:rPr>
                          <w:rFonts w:asciiTheme="majorHAnsi" w:hAnsiTheme="majorHAnsi"/>
                          <w:lang w:val="ru-RU"/>
                        </w:rPr>
                      </w:pPr>
                      <w:r w:rsidRPr="00B41214">
                        <w:rPr>
                          <w:lang w:val="ru-RU"/>
                        </w:rPr>
                        <w:t>Подпись в виде описания или сведения из журнала</w:t>
                      </w:r>
                      <w:r>
                        <w:rPr>
                          <w:lang w:val="ru-RU"/>
                        </w:rPr>
                        <w:t>сведения о фотографиях на этой странице</w:t>
                      </w:r>
                      <w:r w:rsidRPr="00B41214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52608" behindDoc="0" locked="0" layoutInCell="0" allowOverlap="1" wp14:anchorId="3B7CE1CE" wp14:editId="40EF742D">
            <wp:simplePos x="0" y="0"/>
            <wp:positionH relativeFrom="page">
              <wp:posOffset>301752</wp:posOffset>
            </wp:positionH>
            <wp:positionV relativeFrom="page">
              <wp:posOffset>7680960</wp:posOffset>
            </wp:positionV>
            <wp:extent cx="7046214" cy="1745741"/>
            <wp:effectExtent l="19050" t="0" r="2286" b="0"/>
            <wp:wrapNone/>
            <wp:docPr id="2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3142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0" allowOverlap="1" wp14:anchorId="3D48C21B" wp14:editId="2B4B64E5">
            <wp:simplePos x="0" y="0"/>
            <wp:positionH relativeFrom="page">
              <wp:posOffset>357378</wp:posOffset>
            </wp:positionH>
            <wp:positionV relativeFrom="page">
              <wp:posOffset>8385048</wp:posOffset>
            </wp:positionV>
            <wp:extent cx="6848348" cy="1124585"/>
            <wp:effectExtent l="19050" t="0" r="0" b="0"/>
            <wp:wrapNone/>
            <wp:docPr id="24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8348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080" behindDoc="0" locked="0" layoutInCell="0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1977390</wp:posOffset>
                </wp:positionV>
                <wp:extent cx="5879465" cy="5545455"/>
                <wp:effectExtent l="0" t="0" r="1270" b="1905"/>
                <wp:wrapNone/>
                <wp:docPr id="6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9465" cy="554545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04.7pt;margin-top:155.7pt;width:462.95pt;height:436.65pt;z-index:25156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" o:allowincell="f" fillcolor="#b2d65b" stroked="f">
                <w10:wrap anchorx="page" anchory="page"/>
              </v:rect>
            </w:pict>
          </mc:Fallback>
        </mc:AlternateContent>
      </w:r>
      <w:r w:rsidR="00AB4FC4">
        <w:rPr>
          <w:noProof/>
          <w:lang w:val="ru-RU" w:eastAsia="ru-RU"/>
        </w:rPr>
        <w:drawing>
          <wp:anchor distT="0" distB="0" distL="114300" distR="114300" simplePos="0" relativeHeight="251674112" behindDoc="0" locked="0" layoutInCell="0" allowOverlap="1" wp14:anchorId="066A6BED" wp14:editId="3BBB288F">
            <wp:simplePos x="0" y="0"/>
            <wp:positionH relativeFrom="page">
              <wp:posOffset>5353050</wp:posOffset>
            </wp:positionH>
            <wp:positionV relativeFrom="page">
              <wp:posOffset>8205682</wp:posOffset>
            </wp:positionV>
            <wp:extent cx="400050" cy="963295"/>
            <wp:effectExtent l="0" t="0" r="0" b="0"/>
            <wp:wrapNone/>
            <wp:docPr id="660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3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6062345</wp:posOffset>
                </wp:positionV>
                <wp:extent cx="4223385" cy="2047875"/>
                <wp:effectExtent l="0" t="4445" r="0" b="0"/>
                <wp:wrapNone/>
                <wp:docPr id="61" name="Text Box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8"/>
                              <w:picture/>
                            </w:sdtPr>
                            <w:sdtEndPr/>
                            <w:sdtContent>
                              <w:p w:rsidR="00F43FE7" w:rsidRDefault="002D5527" w:rsidP="00F43FE7">
                                <w:pPr>
                                  <w:pStyle w:val="a6"/>
                                </w:pPr>
                                <w:r w:rsidRPr="002D5527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3E07FD01" wp14:editId="5381EFDF">
                                      <wp:extent cx="3516356" cy="1865376"/>
                                      <wp:effectExtent l="0" t="0" r="0" b="0"/>
                                      <wp:docPr id="4" name="Рисунок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2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33336" cy="18743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3" type="#_x0000_t202" style="position:absolute;margin-left:47.7pt;margin-top:477.35pt;width:332.55pt;height:161.2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8"/>
                        <w:picture/>
                      </w:sdtPr>
                      <w:sdtContent>
                        <w:p w:rsidR="00F43FE7" w:rsidRDefault="002D5527" w:rsidP="00F43FE7">
                          <w:pPr>
                            <w:pStyle w:val="a6"/>
                          </w:pPr>
                          <w:r w:rsidRPr="002D5527">
                            <w:drawing>
                              <wp:inline distT="0" distB="0" distL="0" distR="0" wp14:anchorId="3E07FD01" wp14:editId="5381EFDF">
                                <wp:extent cx="3516356" cy="1865376"/>
                                <wp:effectExtent l="0" t="0" r="0" b="0"/>
                                <wp:docPr id="4" name="Рисунок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33336" cy="18743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3372485</wp:posOffset>
                </wp:positionV>
                <wp:extent cx="4223385" cy="2885440"/>
                <wp:effectExtent l="0" t="635" r="0" b="0"/>
                <wp:wrapNone/>
                <wp:docPr id="60" name="Text Box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88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7"/>
                              <w:picture/>
                            </w:sdtPr>
                            <w:sdtEndPr/>
                            <w:sdtContent>
                              <w:p w:rsidR="00F43FE7" w:rsidRDefault="002D5527" w:rsidP="00F43FE7">
                                <w:pPr>
                                  <w:pStyle w:val="a6"/>
                                </w:pPr>
                                <w:r w:rsidRPr="002D5527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5BBAA9B7" wp14:editId="230DB968">
                                      <wp:extent cx="2706624" cy="2703096"/>
                                      <wp:effectExtent l="0" t="0" r="0" b="0"/>
                                      <wp:docPr id="3" name="Рисунок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1222" cy="27076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4" type="#_x0000_t202" style="position:absolute;margin-left:47.7pt;margin-top:265.55pt;width:332.55pt;height:227.2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7"/>
                        <w:picture/>
                      </w:sdtPr>
                      <w:sdtContent>
                        <w:p w:rsidR="00F43FE7" w:rsidRDefault="002D5527" w:rsidP="00F43FE7">
                          <w:pPr>
                            <w:pStyle w:val="a6"/>
                          </w:pPr>
                          <w:r w:rsidRPr="002D5527">
                            <w:drawing>
                              <wp:inline distT="0" distB="0" distL="0" distR="0" wp14:anchorId="5BBAA9B7" wp14:editId="230DB968">
                                <wp:extent cx="2706624" cy="2703096"/>
                                <wp:effectExtent l="0" t="0" r="0" b="0"/>
                                <wp:docPr id="3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1222" cy="27076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681990</wp:posOffset>
                </wp:positionV>
                <wp:extent cx="4223385" cy="3738245"/>
                <wp:effectExtent l="0" t="0" r="0" b="0"/>
                <wp:wrapNone/>
                <wp:docPr id="59" name="Text Box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373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6"/>
                              <w:picture/>
                            </w:sdtPr>
                            <w:sdtEndPr/>
                            <w:sdtContent>
                              <w:p w:rsidR="00F43FE7" w:rsidRDefault="002D5527" w:rsidP="00F43FE7">
                                <w:pPr>
                                  <w:pStyle w:val="a6"/>
                                </w:pPr>
                                <w:r w:rsidRPr="002D5527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4A7B08B3" wp14:editId="6D099D55">
                                      <wp:extent cx="4041648" cy="3555448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40505" cy="35544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5" type="#_x0000_t202" style="position:absolute;margin-left:47.7pt;margin-top:53.7pt;width:332.55pt;height:294.3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6"/>
                        <w:picture/>
                      </w:sdtPr>
                      <w:sdtContent>
                        <w:p w:rsidR="00F43FE7" w:rsidRDefault="002D5527" w:rsidP="00F43FE7">
                          <w:pPr>
                            <w:pStyle w:val="a6"/>
                          </w:pPr>
                          <w:r w:rsidRPr="002D5527">
                            <w:drawing>
                              <wp:inline distT="0" distB="0" distL="0" distR="0" wp14:anchorId="4A7B08B3" wp14:editId="6D099D55">
                                <wp:extent cx="4041648" cy="3555448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0505" cy="35544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68056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1270" b="0"/>
                <wp:wrapNone/>
                <wp:docPr id="5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5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0;margin-top:0;width:540pt;height:720.35pt;z-index:251568056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" o:allowincell="f">
                <v:rect id="Rectangle 109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rUMIA&#10;AADbAAAADwAAAGRycy9kb3ducmV2LnhtbESPwWrDMBBE74H+g9hCb4ncQtrgRDZuoaSXHuLkAzbW&#10;RnZsrYyl2s7fV4VAj8PMvGF2+Ww7MdLgG8cKnlcJCOLK6YaNgtPxc7kB4QOyxs4xKbiRhzx7WOww&#10;1W7iA41lMCJC2KeooA6hT6X0VU0W/cr1xNG7uMFiiHIwUg84Rbjt5EuSvEqLDceFGnv6qKlqyx+r&#10;YKyMoev+O2j0XfE+tU15xptST49zsQURaA7/4Xv7SytYv8Hf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qtQ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10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eisAA&#10;AADbAAAADwAAAGRycy9kb3ducmV2LnhtbERPyWrDMBC9F/IPYgK5NbJLWoITJQQHQ2lPzXIfrIkt&#10;Yo0cS/Hy99Wh0OPj7dv9aBvRU+eNYwXpMgFBXDptuFJwORevaxA+IGtsHJOCiTzsd7OXLWbaDfxD&#10;/SlUIoawz1BBHUKbSenLmiz6pWuJI3dzncUQYVdJ3eEQw20j35LkQ1o0HBtqbCmvqbyfnlbBtS0e&#10;5nY9P21qXLrKv6bq+zgptZiPhw2IQGP4F/+5P7WC9zg2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geisAAAADbAAAADwAAAAAAAAAAAAAAAACYAgAAZHJzL2Rvd25y&#10;ZXYueG1sUEsFBgAAAAAEAAQA9QAAAIUDAAAAAA==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946164">
        <w:br w:type="page"/>
      </w:r>
    </w:p>
    <w:p w:rsidR="007F42C4" w:rsidRDefault="007F42C4" w:rsidP="007F42C4"/>
    <w:p w:rsidR="007F42C4" w:rsidRDefault="00D47124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4864735</wp:posOffset>
                </wp:positionH>
                <wp:positionV relativeFrom="page">
                  <wp:posOffset>960120</wp:posOffset>
                </wp:positionV>
                <wp:extent cx="2217420" cy="9262745"/>
                <wp:effectExtent l="0" t="0" r="4445" b="0"/>
                <wp:wrapNone/>
                <wp:docPr id="5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926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527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4. </w:t>
                            </w: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«Шлепаем губами по языку».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A94E02" w:rsidRP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Улыбнуться, приоткрыть рот, спокойно положить язык на нижнюю губу и, пошлепывая его губами, произносить: «па-па-па».</w:t>
                            </w:r>
                          </w:p>
                          <w:p w:rsidR="00A94E02" w:rsidRPr="002D5527" w:rsidRDefault="00A94E02" w:rsidP="002D5527">
                            <w:pPr>
                              <w:keepNext/>
                              <w:keepLines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А теперь уж не зубами –</w:t>
                            </w:r>
                          </w:p>
                          <w:p w:rsidR="00A94E02" w:rsidRPr="002D5527" w:rsidRDefault="00A94E02" w:rsidP="002D5527">
                            <w:pPr>
                              <w:keepNext/>
                              <w:keepLines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Я пошлепаю губами:</w:t>
                            </w:r>
                          </w:p>
                          <w:p w:rsidR="00A94E02" w:rsidRPr="002D5527" w:rsidRDefault="00A94E02" w:rsidP="002D5527">
                            <w:pPr>
                              <w:keepNext/>
                              <w:keepLines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«У быка губа тупа,</w:t>
                            </w:r>
                          </w:p>
                          <w:p w:rsidR="00A94E02" w:rsidRPr="002D5527" w:rsidRDefault="00A94E02" w:rsidP="002D5527">
                            <w:pPr>
                              <w:keepNext/>
                              <w:keepLines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Па-па-па, па-па-па».</w:t>
                            </w:r>
                          </w:p>
                          <w:p w:rsidR="00A94E02" w:rsidRPr="00A94E02" w:rsidRDefault="00A94E02" w:rsidP="00A94E02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. «Покусаем язык».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Улыбнуться, приоткрыть рот и покусывать язык, продвигая его постепенно вперед-назад.</w:t>
                            </w:r>
                          </w:p>
                          <w:p w:rsidR="002D5527" w:rsidRPr="00A94E02" w:rsidRDefault="002D5527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Выдвигаю свой язык,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Чтоб лениться не привык.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И от кончика до корня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Я кусаю все проворней.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2D5527" w:rsidRPr="002D5527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6. «Лопаточка». </w:t>
                            </w: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Рот открыт, широкий расслабленный язык лежит на нижней губе.</w:t>
                            </w:r>
                          </w:p>
                          <w:p w:rsidR="002D5527" w:rsidRPr="00A94E02" w:rsidRDefault="002D5527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Поперек улыбки лег –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Отдыхает язычок.</w:t>
                            </w:r>
                          </w:p>
                          <w:p w:rsidR="00A94E02" w:rsidRPr="00A94E02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7. «Чистим нижние зубы».</w:t>
                            </w: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Улыбнуться, показать зубы, приоткрыть рот и кончиком языка «почистить» нижние зубы с внутренней стороны.</w:t>
                            </w:r>
                          </w:p>
                          <w:p w:rsidR="002D5527" w:rsidRPr="00A94E02" w:rsidRDefault="002D5527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Ходит «горка» влево - вправо,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 xml:space="preserve">Чистит зубки очень </w:t>
                            </w:r>
                            <w:proofErr w:type="gramStart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браво</w:t>
                            </w:r>
                            <w:proofErr w:type="gramEnd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A94E02" w:rsidRPr="002D5527" w:rsidRDefault="00A94E02" w:rsidP="00A94E0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</w:p>
                          <w:p w:rsidR="002D5527" w:rsidRPr="002D5527" w:rsidRDefault="00A94E02" w:rsidP="00A94E0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8. «Катушка». </w:t>
                            </w:r>
                          </w:p>
                          <w:p w:rsidR="00A94E02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Рот открыт. Кончик языка упирается в нижние резцы, боковые края прижаты к верхним коренным зубам. Широкий язык «выкатывается» вперед  и убирается </w:t>
                            </w:r>
                            <w:proofErr w:type="gramStart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в глубь</w:t>
                            </w:r>
                            <w:proofErr w:type="gramEnd"/>
                            <w:r w:rsidRPr="00A94E0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рта.</w:t>
                            </w:r>
                          </w:p>
                          <w:p w:rsidR="002D5527" w:rsidRPr="00A94E02" w:rsidRDefault="002D5527" w:rsidP="002D552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Широко раскрою рот,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«Горку» выведу вперед.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И, назад отодвигая,</w:t>
                            </w:r>
                          </w:p>
                          <w:p w:rsidR="00A94E02" w:rsidRPr="002D5527" w:rsidRDefault="00A94E02" w:rsidP="002D552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Я </w:t>
                            </w:r>
                            <w:proofErr w:type="spellStart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ее</w:t>
                            </w:r>
                            <w:proofErr w:type="spellEnd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не</w:t>
                            </w:r>
                            <w:proofErr w:type="spellEnd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разрушаю</w:t>
                            </w:r>
                            <w:proofErr w:type="spellEnd"/>
                            <w:r w:rsidRPr="002D552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82193B" w:rsidRPr="00A94E02" w:rsidRDefault="0082193B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6" type="#_x0000_t202" style="position:absolute;margin-left:383.05pt;margin-top:75.6pt;width:174.6pt;height:729.3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" o:allowincell="f" filled="f" fillcolor="white [3212]" stroked="f" strokecolor="#d9cbaa [2894]">
                <v:textbox inset=",7.2pt,,0">
                  <w:txbxContent>
                    <w:p w:rsidR="002D5527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4. </w:t>
                      </w: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«Шлепаем губами по языку».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A94E02" w:rsidRP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Улыбнуться, приоткрыть рот, спокойно положить язык на нижнюю губу и, пошлепывая его губами, произносить: «па-па-па».</w:t>
                      </w:r>
                    </w:p>
                    <w:p w:rsidR="00A94E02" w:rsidRPr="002D5527" w:rsidRDefault="00A94E02" w:rsidP="002D5527">
                      <w:pPr>
                        <w:keepNext/>
                        <w:keepLines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А теперь уж не зубами –</w:t>
                      </w:r>
                    </w:p>
                    <w:p w:rsidR="00A94E02" w:rsidRPr="002D5527" w:rsidRDefault="00A94E02" w:rsidP="002D5527">
                      <w:pPr>
                        <w:keepNext/>
                        <w:keepLines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Я пошлепаю губами:</w:t>
                      </w:r>
                    </w:p>
                    <w:p w:rsidR="00A94E02" w:rsidRPr="002D5527" w:rsidRDefault="00A94E02" w:rsidP="002D5527">
                      <w:pPr>
                        <w:keepNext/>
                        <w:keepLines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«У быка губа тупа,</w:t>
                      </w:r>
                    </w:p>
                    <w:p w:rsidR="00A94E02" w:rsidRPr="002D5527" w:rsidRDefault="00A94E02" w:rsidP="002D5527">
                      <w:pPr>
                        <w:keepNext/>
                        <w:keepLines/>
                        <w:outlineLvl w:val="0"/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Cambria" w:eastAsia="Times New Roman" w:hAnsi="Cambria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Па-па-па, па-па-па».</w:t>
                      </w:r>
                    </w:p>
                    <w:p w:rsidR="00A94E02" w:rsidRPr="00A94E02" w:rsidRDefault="00A94E02" w:rsidP="00A94E02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5</w:t>
                      </w: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. «Покусаем язык».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Улыбнуться, приоткрыть рот и покусывать язык, продвигая его постепенно вперед-назад.</w:t>
                      </w:r>
                    </w:p>
                    <w:p w:rsidR="002D5527" w:rsidRPr="00A94E02" w:rsidRDefault="002D5527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Выдвигаю свой язык,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Чтоб лениться не привык.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И от кончика до корня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Я кусаю все проворней.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2D5527" w:rsidRPr="002D5527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6. «Лопаточка». </w:t>
                      </w: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Рот открыт, широкий расслабленный язык лежит на нижней губе.</w:t>
                      </w:r>
                    </w:p>
                    <w:p w:rsidR="002D5527" w:rsidRPr="00A94E02" w:rsidRDefault="002D5527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Поперек улыбки лег –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Отдыхает язычок.</w:t>
                      </w:r>
                    </w:p>
                    <w:p w:rsidR="00A94E02" w:rsidRPr="00A94E02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7. «Чистим нижние зубы».</w:t>
                      </w: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Улыбнуться, показать зубы, приоткрыть рот и кончиком языка «почистить» нижние зубы с внутренней стороны.</w:t>
                      </w:r>
                    </w:p>
                    <w:p w:rsidR="002D5527" w:rsidRPr="00A94E02" w:rsidRDefault="002D5527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Ходит «горка» влево - вправо,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Чистит зубки очень браво.</w:t>
                      </w:r>
                    </w:p>
                    <w:p w:rsidR="00A94E02" w:rsidRPr="002D5527" w:rsidRDefault="00A94E02" w:rsidP="00A94E02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</w:p>
                    <w:p w:rsidR="002D5527" w:rsidRPr="002D5527" w:rsidRDefault="00A94E02" w:rsidP="00A94E0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8. «Катушка». </w:t>
                      </w:r>
                    </w:p>
                    <w:p w:rsidR="00A94E02" w:rsidRDefault="00A94E02" w:rsidP="002D5527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A94E0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Рот открыт. Кончик языка упирается в нижние резцы, боковые края прижаты к верхним коренным зубам. Широкий язык «выкатывается» вперед  и убирается в глубь рта.</w:t>
                      </w:r>
                    </w:p>
                    <w:p w:rsidR="002D5527" w:rsidRPr="00A94E02" w:rsidRDefault="002D5527" w:rsidP="002D5527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Широко раскрою рот,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«Горку» выведу вперед.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И, назад отодвигая,</w:t>
                      </w:r>
                    </w:p>
                    <w:p w:rsidR="00A94E02" w:rsidRPr="002D5527" w:rsidRDefault="00A94E02" w:rsidP="002D552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D552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Я ее не разрушаю.</w:t>
                      </w:r>
                    </w:p>
                    <w:p w:rsidR="0082193B" w:rsidRPr="00A94E02" w:rsidRDefault="0082193B" w:rsidP="005868CD">
                      <w:pPr>
                        <w:pStyle w:val="a8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0" allowOverlap="1" wp14:anchorId="394595CE" wp14:editId="3D90C4D8">
            <wp:simplePos x="0" y="0"/>
            <wp:positionH relativeFrom="page">
              <wp:posOffset>292608</wp:posOffset>
            </wp:positionH>
            <wp:positionV relativeFrom="page">
              <wp:posOffset>7680960</wp:posOffset>
            </wp:positionV>
            <wp:extent cx="7052818" cy="1745106"/>
            <wp:effectExtent l="19050" t="0" r="0" b="0"/>
            <wp:wrapNone/>
            <wp:docPr id="17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9742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4152900</wp:posOffset>
                </wp:positionV>
                <wp:extent cx="5243195" cy="2560320"/>
                <wp:effectExtent l="0" t="0" r="0" b="1905"/>
                <wp:wrapNone/>
                <wp:docPr id="54" name="Text Box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43195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247"/>
                              <w:picture/>
                            </w:sdtPr>
                            <w:sdtEndPr/>
                            <w:sdtContent>
                              <w:p w:rsidR="007F42C4" w:rsidRDefault="002D5527" w:rsidP="007F42C4">
                                <w:pPr>
                                  <w:pStyle w:val="a6"/>
                                </w:pPr>
                                <w:r w:rsidRPr="002D5527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6C8CEA56" wp14:editId="7506D5A2">
                                      <wp:extent cx="2944368" cy="2377440"/>
                                      <wp:effectExtent l="0" t="0" r="0" b="0"/>
                                      <wp:docPr id="6" name="Рисунок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44368" cy="2377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7" type="#_x0000_t202" style="position:absolute;margin-left:36pt;margin-top:327pt;width:412.85pt;height:201.6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3247"/>
                        <w:picture/>
                      </w:sdtPr>
                      <w:sdtContent>
                        <w:p w:rsidR="007F42C4" w:rsidRDefault="002D5527" w:rsidP="007F42C4">
                          <w:pPr>
                            <w:pStyle w:val="a6"/>
                          </w:pPr>
                          <w:r w:rsidRPr="002D5527">
                            <w:drawing>
                              <wp:inline distT="0" distB="0" distL="0" distR="0" wp14:anchorId="6C8CEA56" wp14:editId="7506D5A2">
                                <wp:extent cx="2944368" cy="2377440"/>
                                <wp:effectExtent l="0" t="0" r="0" b="0"/>
                                <wp:docPr id="6" name="Рисунок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44368" cy="2377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1333500</wp:posOffset>
                </wp:positionV>
                <wp:extent cx="5158105" cy="2331720"/>
                <wp:effectExtent l="3175" t="0" r="1270" b="1905"/>
                <wp:wrapNone/>
                <wp:docPr id="5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23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034"/>
                              <w:picture/>
                            </w:sdtPr>
                            <w:sdtEndPr/>
                            <w:sdtContent>
                              <w:p w:rsidR="007F42C4" w:rsidRDefault="002D5527" w:rsidP="007F42C4">
                                <w:pPr>
                                  <w:pStyle w:val="a6"/>
                                </w:pPr>
                                <w:r w:rsidRPr="002D5527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781DEC49" wp14:editId="2EFEAF0C">
                                      <wp:extent cx="3584448" cy="2148840"/>
                                      <wp:effectExtent l="0" t="0" r="0" b="0"/>
                                      <wp:docPr id="5" name="Рисунок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3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90038" cy="21521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8" type="#_x0000_t202" style="position:absolute;margin-left:46pt;margin-top:105pt;width:406.15pt;height:183.6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" o:allowincell="f" filled="f" fillcolor="white [3212]" stroked="f">
                <v:textbox style="mso-fit-shape-to-text:t" inset=",7.2pt,,7.2pt">
                  <w:txbxContent>
                    <w:sdt>
                      <w:sdtPr>
                        <w:id w:val="1900923034"/>
                        <w:picture/>
                      </w:sdtPr>
                      <w:sdtContent>
                        <w:p w:rsidR="007F42C4" w:rsidRDefault="002D5527" w:rsidP="007F42C4">
                          <w:pPr>
                            <w:pStyle w:val="a6"/>
                          </w:pPr>
                          <w:r w:rsidRPr="002D5527">
                            <w:drawing>
                              <wp:inline distT="0" distB="0" distL="0" distR="0" wp14:anchorId="781DEC49" wp14:editId="2EFEAF0C">
                                <wp:extent cx="3584448" cy="2148840"/>
                                <wp:effectExtent l="0" t="0" r="0" b="0"/>
                                <wp:docPr id="5" name="Рисунок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90038" cy="21521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82193B">
        <w:rPr>
          <w:noProof/>
          <w:lang w:val="ru-RU" w:eastAsia="ru-RU"/>
        </w:rPr>
        <w:drawing>
          <wp:anchor distT="0" distB="0" distL="114300" distR="114300" simplePos="0" relativeHeight="251957248" behindDoc="0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7315200</wp:posOffset>
            </wp:positionV>
            <wp:extent cx="1009650" cy="1845945"/>
            <wp:effectExtent l="19050" t="0" r="0" b="0"/>
            <wp:wrapNone/>
            <wp:docPr id="658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4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F42C4">
        <w:rPr>
          <w:noProof/>
          <w:lang w:val="ru-RU" w:eastAsia="ru-RU"/>
        </w:rPr>
        <w:drawing>
          <wp:anchor distT="0" distB="0" distL="114300" distR="114300" simplePos="0" relativeHeight="25188044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8248015</wp:posOffset>
            </wp:positionV>
            <wp:extent cx="6849110" cy="1259840"/>
            <wp:effectExtent l="19050" t="0" r="8890" b="0"/>
            <wp:wrapNone/>
            <wp:docPr id="17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5883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1270" b="0"/>
                <wp:wrapNone/>
                <wp:docPr id="4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4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0;margin-top:0;width:540pt;height:720.35pt;z-index:251558834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" o:allowincell="f">
                <v:rect id="Rectangle 126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p/70A&#10;AADbAAAADwAAAGRycy9kb3ducmV2LnhtbERPzYrCMBC+L/gOYQRva6rIItUoKohePGz1AcZmTKvN&#10;pDSxrW9vDoLHj+9/ue5tJVpqfOlYwWScgCDOnS7ZKLic979zED4ga6wck4IXeVivBj9LTLXr+J/a&#10;LBgRQ9inqKAIoU6l9HlBFv3Y1cSRu7nGYoiwMVI32MVwW8lpkvxJiyXHhgJr2hWUP7KnVdDmxtD9&#10;cAoafbXZdo8yu+JLqdGw3yxABOrDV/xxH7WCWRwbv8QfIF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7ip/70AAADbAAAADwAAAAAAAAAAAAAAAACYAgAAZHJzL2Rvd25yZXYu&#10;eG1sUEsFBgAAAAAEAAQA9QAAAIIDAAAAAA==&#10;" fillcolor="#7cccfc" stroked="f">
                  <v:fill color2="white [3212]" rotate="t" focus="100%" type="gradient"/>
                </v:rect>
                <v:rect id="Rectangle 127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pYMIA&#10;AADbAAAADwAAAGRycy9kb3ducmV2LnhtbESPQYvCMBSE78L+h/AW9qZpZRWpRhEXYVlPWr0/mmcb&#10;bF66TdT23xtB8DjMzDfMYtXZWtyo9caxgnSUgCAunDZcKjjm2+EMhA/IGmvHpKAnD6vlx2CBmXZ3&#10;3tPtEEoRIewzVFCF0GRS+qIii37kGuLonV1rMUTZllK3eI9wW8txkkylRcNxocKGNhUVl8PVKjg1&#10;239zPuVXmxqXfm/++nL30yv19dmt5yACdeEdfrV/tYLJ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Clg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7F42C4">
        <w:br w:type="page"/>
      </w:r>
    </w:p>
    <w:p w:rsidR="007F42C4" w:rsidRDefault="006A7F43" w:rsidP="007F42C4">
      <w:pPr>
        <w:spacing w:after="200" w:line="276" w:lineRule="auto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974656" behindDoc="0" locked="0" layoutInCell="0" allowOverlap="1" wp14:anchorId="7B0EAAC8" wp14:editId="7CBAA4C1">
            <wp:simplePos x="0" y="0"/>
            <wp:positionH relativeFrom="page">
              <wp:posOffset>347980</wp:posOffset>
            </wp:positionH>
            <wp:positionV relativeFrom="page">
              <wp:posOffset>8321040</wp:posOffset>
            </wp:positionV>
            <wp:extent cx="6866255" cy="1178560"/>
            <wp:effectExtent l="19050" t="0" r="0" b="0"/>
            <wp:wrapNone/>
            <wp:docPr id="65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923456" behindDoc="0" locked="0" layoutInCell="0" allowOverlap="1" wp14:anchorId="1F4F6D49" wp14:editId="45205605">
            <wp:simplePos x="0" y="0"/>
            <wp:positionH relativeFrom="page">
              <wp:posOffset>348234</wp:posOffset>
            </wp:positionH>
            <wp:positionV relativeFrom="page">
              <wp:posOffset>7680960</wp:posOffset>
            </wp:positionV>
            <wp:extent cx="6866382" cy="1744472"/>
            <wp:effectExtent l="19050" t="0" r="0" b="0"/>
            <wp:wrapNone/>
            <wp:docPr id="166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5883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FC4">
        <w:rPr>
          <w:noProof/>
          <w:lang w:val="ru-RU" w:eastAsia="ru-RU"/>
        </w:rPr>
        <w:drawing>
          <wp:anchor distT="0" distB="0" distL="114300" distR="114300" simplePos="0" relativeHeight="251973632" behindDoc="0" locked="0" layoutInCell="0" allowOverlap="1" wp14:anchorId="0490E91E" wp14:editId="464BDB92">
            <wp:simplePos x="0" y="0"/>
            <wp:positionH relativeFrom="page">
              <wp:posOffset>5797550</wp:posOffset>
            </wp:positionH>
            <wp:positionV relativeFrom="page">
              <wp:posOffset>6976437</wp:posOffset>
            </wp:positionV>
            <wp:extent cx="1179830" cy="1981200"/>
            <wp:effectExtent l="0" t="0" r="153670" b="76200"/>
            <wp:wrapNone/>
            <wp:docPr id="657" name="Picture 656" descr="palm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728591">
                      <a:off x="0" y="0"/>
                      <a:ext cx="1179830" cy="1981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3429635</wp:posOffset>
                </wp:positionH>
                <wp:positionV relativeFrom="page">
                  <wp:posOffset>4682490</wp:posOffset>
                </wp:positionV>
                <wp:extent cx="3009265" cy="3973830"/>
                <wp:effectExtent l="635" t="0" r="0" b="1905"/>
                <wp:wrapNone/>
                <wp:docPr id="4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397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73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40636F73" wp14:editId="41B756A2">
                                      <wp:extent cx="2178100" cy="3291840"/>
                                      <wp:effectExtent l="285750" t="247650" r="298400" b="25146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78100" cy="3291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9" type="#_x0000_t202" style="position:absolute;margin-left:270.05pt;margin-top:368.7pt;width:236.95pt;height:312.9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373"/>
                        <w:picture/>
                      </w:sdtPr>
                      <w:sdtEndPr/>
                      <w:sdtContent>
                        <w:p w:rsidR="007F42C4" w:rsidRDefault="007F42C4" w:rsidP="007F42C4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40636F73" wp14:editId="41B756A2">
                                <wp:extent cx="2178100" cy="3291840"/>
                                <wp:effectExtent l="285750" t="247650" r="298400" b="25146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8100" cy="32918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3429635</wp:posOffset>
                </wp:positionH>
                <wp:positionV relativeFrom="page">
                  <wp:posOffset>829310</wp:posOffset>
                </wp:positionV>
                <wp:extent cx="3009265" cy="3954145"/>
                <wp:effectExtent l="635" t="635" r="0" b="0"/>
                <wp:wrapNone/>
                <wp:docPr id="4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395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74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652E9873" wp14:editId="479B6299">
                                      <wp:extent cx="2188896" cy="3275156"/>
                                      <wp:effectExtent l="285750" t="247650" r="306654" b="249094"/>
                                      <wp:docPr id="404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88896" cy="32751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40" type="#_x0000_t202" style="position:absolute;margin-left:270.05pt;margin-top:65.3pt;width:236.95pt;height:311.3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374"/>
                        <w:picture/>
                      </w:sdtPr>
                      <w:sdtContent>
                        <w:p w:rsidR="007F42C4" w:rsidRDefault="007F42C4" w:rsidP="007F42C4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652E9873" wp14:editId="479B6299">
                                <wp:extent cx="2188896" cy="3275156"/>
                                <wp:effectExtent l="285750" t="247650" r="306654" b="249094"/>
                                <wp:docPr id="404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8896" cy="327515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4682490</wp:posOffset>
                </wp:positionV>
                <wp:extent cx="3200400" cy="3973830"/>
                <wp:effectExtent l="0" t="0" r="635" b="1905"/>
                <wp:wrapNone/>
                <wp:docPr id="4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7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75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6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3EE62987" wp14:editId="1ED3FAC9">
                                      <wp:extent cx="2178100" cy="3291840"/>
                                      <wp:effectExtent l="285750" t="247650" r="298400" b="251460"/>
                                      <wp:docPr id="401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78100" cy="3291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1" type="#_x0000_t202" style="position:absolute;margin-left:35.95pt;margin-top:368.7pt;width:252pt;height:312.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375"/>
                        <w:picture/>
                      </w:sdtPr>
                      <w:sdtEndPr/>
                      <w:sdtContent>
                        <w:p w:rsidR="007F42C4" w:rsidRDefault="007F42C4" w:rsidP="007F42C4">
                          <w:pPr>
                            <w:pStyle w:val="a6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3EE62987" wp14:editId="1ED3FAC9">
                                <wp:extent cx="2178100" cy="3291840"/>
                                <wp:effectExtent l="285750" t="247650" r="298400" b="251460"/>
                                <wp:docPr id="401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8100" cy="32918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829310</wp:posOffset>
                </wp:positionV>
                <wp:extent cx="3200400" cy="3973830"/>
                <wp:effectExtent l="0" t="635" r="635" b="0"/>
                <wp:wrapNone/>
                <wp:docPr id="4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7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76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6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010D4BFB" wp14:editId="76287C7A">
                                      <wp:extent cx="2183587" cy="3291840"/>
                                      <wp:effectExtent l="285750" t="247650" r="311963" b="251460"/>
                                      <wp:docPr id="402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83587" cy="3291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2" type="#_x0000_t202" style="position:absolute;margin-left:35.95pt;margin-top:65.3pt;width:252pt;height:312.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376"/>
                        <w:picture/>
                      </w:sdtPr>
                      <w:sdtContent>
                        <w:p w:rsidR="007F42C4" w:rsidRDefault="007F42C4" w:rsidP="007F42C4">
                          <w:pPr>
                            <w:pStyle w:val="a6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010D4BFB" wp14:editId="76287C7A">
                                <wp:extent cx="2183587" cy="3291840"/>
                                <wp:effectExtent l="285750" t="247650" r="311963" b="251460"/>
                                <wp:docPr id="402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3587" cy="32918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59859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1270" b="0"/>
                <wp:wrapNone/>
                <wp:docPr id="4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4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0;margin-top:0;width:540pt;height:720.35pt;z-index:251559859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" o:allowincell="f">
                <v:rect id="Rectangle 118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AYsIA&#10;AADbAAAADwAAAGRycy9kb3ducmV2LnhtbESPwWrDMBBE74X+g9hCbrXsEEpxowS3EJJLDnXzAVtp&#10;K7uxVsZSbOfvo0Chx2Fm3jDr7ew6MdIQWs8KiiwHQay9adkqOH3tnl9BhIhssPNMCq4UYLt5fFhj&#10;afzEnzTW0YoE4VCigibGvpQy6IYchsz3xMn78YPDmORgpRlwSnDXyWWev0iHLaeFBnv6aEif64tT&#10;MGpr6Xd/jAZDV71P57b+xqtSi6e5egMRaY7/4b/2wShYFXD/k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gBi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19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/vcIA&#10;AADbAAAADwAAAGRycy9kb3ducmV2LnhtbESPT4vCMBTE78J+h/CEvWlaEVmqqYgiyHpa/9wfzbMN&#10;Ni/dJtX225sFYY/DzPyGWa17W4sHtd44VpBOExDEhdOGSwWX837yBcIHZI21Y1IwkId1/jFaYabd&#10;k3/ocQqliBD2GSqoQmgyKX1RkUU/dQ1x9G6utRiibEupW3xGuK3lLEkW0qLhuFBhQ9uKivupswqu&#10;zf7X3K7nzqbGpfPt91Aed4NSn+N+swQRqA//4Xf7oBXMZ/D3Jf4A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b+9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7F42C4">
        <w:br w:type="page"/>
      </w:r>
    </w:p>
    <w:p w:rsidR="007F42C4" w:rsidRDefault="007F42C4" w:rsidP="007F42C4">
      <w:pPr>
        <w:spacing w:after="200" w:line="276" w:lineRule="auto"/>
      </w:pPr>
    </w:p>
    <w:p w:rsidR="007F42C4" w:rsidRDefault="00D47124" w:rsidP="007F42C4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943610</wp:posOffset>
                </wp:positionV>
                <wp:extent cx="2095500" cy="8648700"/>
                <wp:effectExtent l="4445" t="635" r="0" b="0"/>
                <wp:wrapNone/>
                <wp:docPr id="3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864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5A7" w:rsidRPr="003E55A7" w:rsidRDefault="003E55A7" w:rsidP="003E55A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Комплекс упражнений для звуков </w:t>
                            </w:r>
                            <w:proofErr w:type="gramStart"/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proofErr w:type="gramEnd"/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, Ж, Ч, Щ</w:t>
                            </w:r>
                          </w:p>
                          <w:p w:rsidR="003E55A7" w:rsidRPr="003E55A7" w:rsidRDefault="003E55A7" w:rsidP="003E55A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3E55A7" w:rsidRDefault="003E55A7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 xml:space="preserve">1.«Улыбка </w:t>
                            </w:r>
                            <w:proofErr w:type="gram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–</w:t>
                            </w: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т</w:t>
                            </w:r>
                            <w:proofErr w:type="gramEnd"/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рубочка».</w:t>
                            </w:r>
                          </w:p>
                          <w:p w:rsidR="003E55A7" w:rsidRDefault="003E55A7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3E55A7" w:rsidRDefault="003E55A7" w:rsidP="003E55A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Улыбнуться без напряжения, чтобы были видны передние верхние и нижние зубы. Затем вытянуть сомкнутые губы вперед «трубочкой». Выполнять чередование 10 сек.</w:t>
                            </w:r>
                          </w:p>
                          <w:p w:rsidR="003E55A7" w:rsidRPr="003E55A7" w:rsidRDefault="003E55A7" w:rsidP="003E55A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3E55A7" w:rsidRDefault="003E55A7" w:rsidP="003E55A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Если наши губки улыбаются,</w:t>
                            </w: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br/>
                              <w:t>Посмотри – заборчик появляется.</w:t>
                            </w: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br/>
                              <w:t>Ну, а если губки узкой трубочкой,</w:t>
                            </w: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br/>
                              <w:t>Значит, можем мы играть на дудочке.</w:t>
                            </w:r>
                          </w:p>
                          <w:p w:rsidR="003E55A7" w:rsidRPr="003E55A7" w:rsidRDefault="003E55A7" w:rsidP="003E55A7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3E55A7" w:rsidRDefault="003E55A7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2. «Качели». </w:t>
                            </w:r>
                          </w:p>
                          <w:p w:rsidR="003E55A7" w:rsidRPr="003E55A7" w:rsidRDefault="003E55A7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</w:p>
                          <w:p w:rsidR="003E55A7" w:rsidRDefault="003E55A7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E55A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Рот открыт. Напряженным языком тянуться к носу и подбородку, либо к верхним и нижним резцам.</w:t>
                            </w:r>
                          </w:p>
                          <w:p w:rsidR="007F17F2" w:rsidRPr="003E55A7" w:rsidRDefault="007F17F2" w:rsidP="003E55A7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3E55A7" w:rsidRPr="007F17F2" w:rsidRDefault="003E55A7" w:rsidP="007F17F2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«Чашкой» вверх и «</w:t>
                            </w:r>
                            <w:proofErr w:type="spellStart"/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горкойой</w:t>
                            </w:r>
                            <w:proofErr w:type="spellEnd"/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» вниз</w:t>
                            </w:r>
                          </w:p>
                          <w:p w:rsidR="003E55A7" w:rsidRDefault="003E55A7" w:rsidP="007F17F2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Гнется мой язык – артист!</w:t>
                            </w:r>
                          </w:p>
                          <w:p w:rsidR="007F17F2" w:rsidRPr="007F17F2" w:rsidRDefault="007F17F2" w:rsidP="007F17F2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F17F2" w:rsidRDefault="003E55A7" w:rsidP="007F17F2">
                            <w:pP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3. «Лопатка».</w:t>
                            </w:r>
                            <w:r w:rsidRPr="007F17F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 xml:space="preserve"> </w:t>
                            </w:r>
                          </w:p>
                          <w:p w:rsidR="007F17F2" w:rsidRPr="007F17F2" w:rsidRDefault="007F17F2" w:rsidP="007F17F2">
                            <w:pP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</w:p>
                          <w:p w:rsidR="003E55A7" w:rsidRDefault="003E55A7" w:rsidP="007F17F2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Рот открыт, широкий расслабленный язык лежит на нижней губе 10 сек.</w:t>
                            </w:r>
                          </w:p>
                          <w:p w:rsidR="007F17F2" w:rsidRPr="007F17F2" w:rsidRDefault="007F17F2" w:rsidP="007F17F2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3E55A7" w:rsidRPr="007F17F2" w:rsidRDefault="003E55A7" w:rsidP="007F17F2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Поперек улыбки лег –</w:t>
                            </w:r>
                          </w:p>
                          <w:p w:rsidR="003E55A7" w:rsidRPr="007F17F2" w:rsidRDefault="003E55A7" w:rsidP="007F17F2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7F2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Отдыхает язычок.</w:t>
                            </w:r>
                          </w:p>
                          <w:p w:rsidR="003E55A7" w:rsidRPr="003E55A7" w:rsidRDefault="003E55A7" w:rsidP="003E55A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5868CD" w:rsidRPr="00A94E02" w:rsidRDefault="005868CD" w:rsidP="005868CD">
                            <w:pPr>
                              <w:pStyle w:val="a8"/>
                              <w:rPr>
                                <w:rFonts w:asciiTheme="majorHAnsi" w:hAnsiTheme="maj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3" type="#_x0000_t202" style="position:absolute;margin-left:70.1pt;margin-top:74.3pt;width:165pt;height:681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" o:allowincell="f" filled="f" fillcolor="white [3212]" stroked="f" strokecolor="#d9cbaa [2894]">
                <v:textbox inset=",7.2pt,,0">
                  <w:txbxContent>
                    <w:p w:rsidR="003E55A7" w:rsidRPr="003E55A7" w:rsidRDefault="003E55A7" w:rsidP="003E55A7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i/>
                          <w:sz w:val="28"/>
                          <w:szCs w:val="28"/>
                          <w:lang w:val="ru-RU"/>
                        </w:rPr>
                        <w:t>Комплекс упражнений для звуков Ш, Ж, Ч, Щ</w:t>
                      </w:r>
                    </w:p>
                    <w:p w:rsidR="003E55A7" w:rsidRPr="003E55A7" w:rsidRDefault="003E55A7" w:rsidP="003E55A7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3E55A7" w:rsidRDefault="003E55A7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  <w:t>1.«Улыбка –</w:t>
                      </w: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  <w:t>трубочка».</w:t>
                      </w:r>
                    </w:p>
                    <w:p w:rsidR="003E55A7" w:rsidRDefault="003E55A7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3E55A7" w:rsidRDefault="003E55A7" w:rsidP="003E55A7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Улыбнуться без напряжения, чтобы были видны передние верхние и нижние зубы. Затем вытянуть сомкнутые губы вперед «трубочкой». Выполнять чередование 10 сек.</w:t>
                      </w:r>
                    </w:p>
                    <w:p w:rsidR="003E55A7" w:rsidRPr="003E55A7" w:rsidRDefault="003E55A7" w:rsidP="003E55A7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3E55A7" w:rsidRDefault="003E55A7" w:rsidP="003E55A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Если наши губки улыбаются,</w:t>
                      </w: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br/>
                        <w:t>Посмотри – заборчик появляется.</w:t>
                      </w: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br/>
                        <w:t>Ну, а если губки узкой трубочкой,</w:t>
                      </w: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br/>
                        <w:t>Значит, можем мы играть на дудочке.</w:t>
                      </w:r>
                    </w:p>
                    <w:p w:rsidR="003E55A7" w:rsidRPr="003E55A7" w:rsidRDefault="003E55A7" w:rsidP="003E55A7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3E55A7" w:rsidRDefault="003E55A7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2. «Качели». </w:t>
                      </w:r>
                    </w:p>
                    <w:p w:rsidR="003E55A7" w:rsidRPr="003E55A7" w:rsidRDefault="003E55A7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</w:p>
                    <w:p w:rsidR="003E55A7" w:rsidRDefault="003E55A7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E55A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Рот открыт. Напряженным языком тянуться к носу и подбородку, либо к верхним и нижним резцам.</w:t>
                      </w:r>
                    </w:p>
                    <w:p w:rsidR="007F17F2" w:rsidRPr="003E55A7" w:rsidRDefault="007F17F2" w:rsidP="003E55A7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3E55A7" w:rsidRPr="007F17F2" w:rsidRDefault="003E55A7" w:rsidP="007F17F2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«Чашкой» вверх и «горк</w:t>
                      </w: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ой</w:t>
                      </w: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ой» вниз</w:t>
                      </w:r>
                    </w:p>
                    <w:p w:rsidR="003E55A7" w:rsidRDefault="003E55A7" w:rsidP="007F17F2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Гнется мой язык – артист!</w:t>
                      </w:r>
                    </w:p>
                    <w:p w:rsidR="007F17F2" w:rsidRPr="007F17F2" w:rsidRDefault="007F17F2" w:rsidP="007F17F2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7F17F2" w:rsidRDefault="003E55A7" w:rsidP="007F17F2">
                      <w:p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u w:val="single"/>
                          <w:lang w:val="ru-RU"/>
                        </w:rPr>
                        <w:t>3. «Лопатка».</w:t>
                      </w:r>
                      <w:r w:rsidRPr="007F17F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u w:val="single"/>
                          <w:lang w:val="ru-RU"/>
                        </w:rPr>
                        <w:t xml:space="preserve"> </w:t>
                      </w:r>
                    </w:p>
                    <w:p w:rsidR="007F17F2" w:rsidRPr="007F17F2" w:rsidRDefault="007F17F2" w:rsidP="007F17F2">
                      <w:p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u w:val="single"/>
                          <w:lang w:val="ru-RU"/>
                        </w:rPr>
                      </w:pPr>
                    </w:p>
                    <w:p w:rsidR="003E55A7" w:rsidRDefault="003E55A7" w:rsidP="007F17F2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Рот открыт, широкий расслабленный язык лежит на нижней губе 10 сек.</w:t>
                      </w:r>
                    </w:p>
                    <w:p w:rsidR="007F17F2" w:rsidRPr="007F17F2" w:rsidRDefault="007F17F2" w:rsidP="007F17F2">
                      <w:pP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3E55A7" w:rsidRPr="007F17F2" w:rsidRDefault="003E55A7" w:rsidP="007F17F2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Поперек улыбки лег –</w:t>
                      </w:r>
                    </w:p>
                    <w:p w:rsidR="003E55A7" w:rsidRPr="007F17F2" w:rsidRDefault="003E55A7" w:rsidP="007F17F2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7F17F2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Отдыхает язычок.</w:t>
                      </w:r>
                    </w:p>
                    <w:p w:rsidR="003E55A7" w:rsidRPr="003E55A7" w:rsidRDefault="003E55A7" w:rsidP="003E55A7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5868CD" w:rsidRPr="00A94E02" w:rsidRDefault="005868CD" w:rsidP="005868CD">
                      <w:pPr>
                        <w:pStyle w:val="a8"/>
                        <w:rPr>
                          <w:rFonts w:asciiTheme="majorHAnsi" w:hAnsiTheme="majorHAnsi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F42C4" w:rsidRDefault="007F17F2" w:rsidP="007F42C4">
      <w:pPr>
        <w:spacing w:after="200" w:line="276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893760" behindDoc="0" locked="0" layoutInCell="0" allowOverlap="1" wp14:anchorId="71950414" wp14:editId="7CCA5B0A">
            <wp:simplePos x="0" y="0"/>
            <wp:positionH relativeFrom="page">
              <wp:posOffset>228600</wp:posOffset>
            </wp:positionH>
            <wp:positionV relativeFrom="page">
              <wp:posOffset>7341870</wp:posOffset>
            </wp:positionV>
            <wp:extent cx="6985000" cy="1751965"/>
            <wp:effectExtent l="0" t="0" r="0" b="0"/>
            <wp:wrapNone/>
            <wp:docPr id="18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064" behindDoc="0" locked="0" layoutInCell="0" allowOverlap="1" wp14:anchorId="2DC1C270" wp14:editId="7D4D0B84">
            <wp:simplePos x="0" y="0"/>
            <wp:positionH relativeFrom="page">
              <wp:posOffset>347345</wp:posOffset>
            </wp:positionH>
            <wp:positionV relativeFrom="page">
              <wp:posOffset>9171305</wp:posOffset>
            </wp:positionV>
            <wp:extent cx="6866890" cy="335915"/>
            <wp:effectExtent l="0" t="0" r="0" b="0"/>
            <wp:wrapNone/>
            <wp:docPr id="578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992" behindDoc="0" locked="0" layoutInCell="0" allowOverlap="1" wp14:anchorId="0FBFB613" wp14:editId="48B8B8C4">
            <wp:simplePos x="0" y="0"/>
            <wp:positionH relativeFrom="page">
              <wp:posOffset>5070475</wp:posOffset>
            </wp:positionH>
            <wp:positionV relativeFrom="page">
              <wp:posOffset>6274435</wp:posOffset>
            </wp:positionV>
            <wp:extent cx="1562100" cy="2606675"/>
            <wp:effectExtent l="190500" t="0" r="0" b="98425"/>
            <wp:wrapNone/>
            <wp:docPr id="654" name="Picture 653" descr="palm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2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20990881" flipH="1">
                      <a:off x="0" y="0"/>
                      <a:ext cx="1562100" cy="2606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3734435</wp:posOffset>
                </wp:positionV>
                <wp:extent cx="4471670" cy="3703320"/>
                <wp:effectExtent l="0" t="635" r="0" b="1270"/>
                <wp:wrapNone/>
                <wp:docPr id="3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370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eastAsia="ru-RU"/>
                              </w:rPr>
                              <w:id w:val="-303692532"/>
                              <w:picture/>
                            </w:sdtPr>
                            <w:sdtEndPr/>
                            <w:sdtContent>
                              <w:p w:rsidR="00310AEB" w:rsidRDefault="003E55A7" w:rsidP="00310AEB">
                                <w:pPr>
                                  <w:pStyle w:val="a5"/>
                                </w:pPr>
                                <w:r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7BBFD43F" wp14:editId="093E711F">
                                      <wp:extent cx="3822192" cy="3520440"/>
                                      <wp:effectExtent l="0" t="0" r="0" b="0"/>
                                      <wp:docPr id="13" name="Рисунок 13" descr="Развитие ребенка - Развитие детей дошкольного и ясельного возраста - Психическое, умственное, физическое развитие info-nanny.ru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5" descr="Развитие ребенка - Развитие детей дошкольного и ясельного возраста - Психическое, умственное, физическое развитие info-nanny.ru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2192" cy="3520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4" type="#_x0000_t202" style="position:absolute;margin-left:200pt;margin-top:294.05pt;width:352.1pt;height:291.6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rPr>
                          <w:lang w:eastAsia="ru-RU"/>
                        </w:rPr>
                        <w:id w:val="-303692532"/>
                        <w:picture/>
                      </w:sdtPr>
                      <w:sdtContent>
                        <w:p w:rsidR="00310AEB" w:rsidRDefault="003E55A7" w:rsidP="00310AEB">
                          <w:pPr>
                            <w:pStyle w:val="a5"/>
                          </w:pPr>
                          <w:r>
                            <w:rPr>
                              <w:lang w:eastAsia="ru-RU"/>
                            </w:rPr>
                            <w:drawing>
                              <wp:inline distT="0" distB="0" distL="0" distR="0" wp14:anchorId="7BBFD43F" wp14:editId="093E711F">
                                <wp:extent cx="3822192" cy="3520440"/>
                                <wp:effectExtent l="0" t="0" r="0" b="0"/>
                                <wp:docPr id="13" name="Рисунок 13" descr="Развитие ребенка - Развитие детей дошкольного и ясельного возраста - Психическое, умственное, физическое развитие info-nanny.r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Развитие ребенка - Развитие детей дошкольного и ясельного возраста - Психическое, умственное, физическое развитие info-nanny.r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2192" cy="3520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36299">
        <w:rPr>
          <w:noProof/>
          <w:lang w:val="ru-RU" w:eastAsia="ru-RU"/>
        </w:rPr>
        <w:drawing>
          <wp:anchor distT="0" distB="0" distL="114300" distR="114300" simplePos="0" relativeHeight="251534241" behindDoc="0" locked="0" layoutInCell="0" allowOverlap="1" wp14:anchorId="7E1C220C" wp14:editId="18533374">
            <wp:simplePos x="0" y="0"/>
            <wp:positionH relativeFrom="page">
              <wp:posOffset>3750310</wp:posOffset>
            </wp:positionH>
            <wp:positionV relativeFrom="page">
              <wp:posOffset>3304540</wp:posOffset>
            </wp:positionV>
            <wp:extent cx="2074545" cy="1058545"/>
            <wp:effectExtent l="57150" t="0" r="1905" b="27305"/>
            <wp:wrapNone/>
            <wp:docPr id="86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74545" cy="1058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532193" behindDoc="0" locked="0" layoutInCell="0" allowOverlap="1" wp14:anchorId="4AE99DD1" wp14:editId="7F5828FF">
            <wp:simplePos x="0" y="0"/>
            <wp:positionH relativeFrom="page">
              <wp:posOffset>5421127</wp:posOffset>
            </wp:positionH>
            <wp:positionV relativeFrom="page">
              <wp:posOffset>3613408</wp:posOffset>
            </wp:positionV>
            <wp:extent cx="2066691" cy="1061252"/>
            <wp:effectExtent l="57150" t="0" r="9759" b="24598"/>
            <wp:wrapNone/>
            <wp:docPr id="868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66691" cy="10612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ru-RU" w:eastAsia="ru-RU"/>
        </w:rPr>
        <w:drawing>
          <wp:anchor distT="0" distB="0" distL="114300" distR="114300" simplePos="0" relativeHeight="251535265" behindDoc="0" locked="0" layoutInCell="0" allowOverlap="1" wp14:anchorId="7429C92D" wp14:editId="0217BE02">
            <wp:simplePos x="0" y="0"/>
            <wp:positionH relativeFrom="page">
              <wp:posOffset>2031281</wp:posOffset>
            </wp:positionH>
            <wp:positionV relativeFrom="page">
              <wp:posOffset>3541868</wp:posOffset>
            </wp:positionV>
            <wp:extent cx="2463800" cy="1273810"/>
            <wp:effectExtent l="57150" t="0" r="12700" b="21590"/>
            <wp:wrapNone/>
            <wp:docPr id="732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63800" cy="1273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ru-RU" w:eastAsia="ru-RU"/>
        </w:rPr>
        <w:drawing>
          <wp:anchor distT="0" distB="0" distL="114300" distR="114300" simplePos="0" relativeHeight="251533217" behindDoc="0" locked="0" layoutInCell="0" allowOverlap="1" wp14:anchorId="63E1138A" wp14:editId="4CB7738B">
            <wp:simplePos x="0" y="0"/>
            <wp:positionH relativeFrom="page">
              <wp:posOffset>209550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1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712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2985770</wp:posOffset>
                </wp:positionH>
                <wp:positionV relativeFrom="page">
                  <wp:posOffset>943610</wp:posOffset>
                </wp:positionV>
                <wp:extent cx="4196080" cy="3192780"/>
                <wp:effectExtent l="4445" t="635" r="0" b="0"/>
                <wp:wrapNone/>
                <wp:docPr id="3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319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49"/>
                              <w:picture/>
                            </w:sdtPr>
                            <w:sdtEndPr/>
                            <w:sdtContent>
                              <w:p w:rsidR="00310AEB" w:rsidRDefault="00310AEB" w:rsidP="00310AEB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3707E24E" wp14:editId="448190EB">
                                      <wp:extent cx="3305207" cy="2186945"/>
                                      <wp:effectExtent l="400050" t="419100" r="371443" b="403855"/>
                                      <wp:docPr id="14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3305207" cy="21869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5" type="#_x0000_t202" style="position:absolute;margin-left:235.1pt;margin-top:74.3pt;width:330.4pt;height:251.4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" o:allowincell="f" filled="f" fillcolor="white [3212]" stroked="f">
                <v:textbox style="mso-fit-shape-to-text:t" inset=",7.2pt,,7.2pt">
                  <w:txbxContent>
                    <w:sdt>
                      <w:sdtPr>
                        <w:id w:val="1900923349"/>
                        <w:picture/>
                      </w:sdtPr>
                      <w:sdtEndPr/>
                      <w:sdtContent>
                        <w:p w:rsidR="00310AEB" w:rsidRDefault="00310AEB" w:rsidP="00310AEB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3707E24E" wp14:editId="448190EB">
                                <wp:extent cx="3305207" cy="2186945"/>
                                <wp:effectExtent l="400050" t="419100" r="371443" b="403855"/>
                                <wp:docPr id="14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3305207" cy="21869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4712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3116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1270" b="0"/>
                <wp:wrapNone/>
                <wp:docPr id="3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3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0;margin-top:0;width:540pt;height:720.35pt;z-index:251531168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" o:allowincell="f">
                <v:rect id="Rectangle 142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1HMIA&#10;AADbAAAADwAAAGRycy9kb3ducmV2LnhtbESPwWrDMBBE74H+g9hCb4nchpbgRDZuoaSXHuLkAzbW&#10;RnZsrYyl2s7fV4VAj8PMvGF2+Ww7MdLgG8cKnlcJCOLK6YaNgtPxc7kB4QOyxs4xKbiRhzx7WOww&#10;1W7iA41lMCJC2KeooA6hT6X0VU0W/cr1xNG7uMFiiHIwUg84Rbjt5EuSvEmLDceFGnv6qKlqyx+r&#10;YKyMoev+O2j0XfE+tU15xptST49zsQURaA7/4Xv7SytYv8Lf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3Uc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43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Kw8IA&#10;AADbAAAADwAAAGRycy9kb3ducmV2LnhtbESPQYvCMBSE78L+h/AW9qZpXZGlaxRxEURPWr0/mmcb&#10;bF66TdT23xtB8DjMzDfMbNHZWtyo9caxgnSUgCAunDZcKjjm6+EPCB+QNdaOSUFPHhbzj8EMM+3u&#10;vKfbIZQiQthnqKAKocmk9EVFFv3INcTRO7vWYoiyLaVu8R7htpbjJJlKi4bjQoUNrSoqLoerVXBq&#10;1v/mfMqvNjUunay2fbn765X6+uyWvyACdeEdfrU3WsH3F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MrD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7F42C4">
        <w:br w:type="page"/>
      </w:r>
    </w:p>
    <w:p w:rsidR="007F42C4" w:rsidRDefault="00D47124" w:rsidP="007F42C4">
      <w:pPr>
        <w:spacing w:after="200" w:line="276" w:lineRule="auto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38340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71665" cy="9518015"/>
                <wp:effectExtent l="0" t="0" r="1270" b="0"/>
                <wp:wrapNone/>
                <wp:docPr id="2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665" cy="9518015"/>
                          <a:chOff x="959" y="960"/>
                          <a:chExt cx="10800" cy="14407"/>
                        </a:xfrm>
                      </wpg:grpSpPr>
                      <wps:wsp>
                        <wps:cNvPr id="3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0;margin-top:0;width:548.95pt;height:749.45pt;z-index:251538340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" o:allowincell="f">
                <v:rect id="Rectangle 134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WhL0A&#10;AADbAAAADwAAAGRycy9kb3ducmV2LnhtbERPzYrCMBC+L/gOYQRva6rCItUoKohePGz1AcZmTKvN&#10;pDSxrW9vDoLHj+9/ue5tJVpqfOlYwWScgCDOnS7ZKLic979zED4ga6wck4IXeVivBj9LTLXr+J/a&#10;LBgRQ9inqKAIoU6l9HlBFv3Y1cSRu7nGYoiwMVI32MVwW8lpkvxJiyXHhgJr2hWUP7KnVdDmxtD9&#10;cAoafbXZdo8yu+JLqdGw3yxABOrDV/xxH7WCWVwfv8QfIF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cjWhL0AAADbAAAADwAAAAAAAAAAAAAAAACYAgAAZHJzL2Rvd25yZXYu&#10;eG1sUEsFBgAAAAAEAAQA9QAAAIIDAAAAAA==&#10;" fillcolor="#7cccfc" stroked="f">
                  <v:fill color2="white [3212]" rotate="t" focus="100%" type="gradient"/>
                </v:rect>
                <v:rect id="Rectangle 135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MwMIA&#10;AADbAAAADwAAAGRycy9kb3ducmV2LnhtbESPQYvCMBSE78L+h/AW9qZpXRGpRhEXYVlPWr0/mmcb&#10;bF66TdT23xtB8DjMzDfMYtXZWtyo9caxgnSUgCAunDZcKjjm2+EMhA/IGmvHpKAnD6vlx2CBmXZ3&#10;3tPtEEoRIewzVFCF0GRS+qIii37kGuLonV1rMUTZllK3eI9wW8txkkylRcNxocKGNhUVl8PVKjg1&#10;239zPuVXmxqXTjZ/fbn76ZX6+uzWcxCBuvAOv9q/WsH3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8zA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4855845</wp:posOffset>
                </wp:positionH>
                <wp:positionV relativeFrom="page">
                  <wp:posOffset>506095</wp:posOffset>
                </wp:positionV>
                <wp:extent cx="2496185" cy="9599295"/>
                <wp:effectExtent l="0" t="1270" r="1270" b="635"/>
                <wp:wrapNone/>
                <wp:docPr id="2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959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4. «Лошадка». 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Улыбнуться, открыть рот и пощелкать кончиком языка.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Рот широко открываю,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К небу язык прижимаю.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Прыгает вниз язычок,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И раздается щелчок.</w:t>
                            </w:r>
                          </w:p>
                          <w:p w:rsidR="00D47124" w:rsidRPr="00D47124" w:rsidRDefault="00D47124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5. «Грибок». 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Улыбнуться, широко открыть рот, язык присосать  к небу, чтобы подъязычная связка была натянута. Потом щелкнуть.</w:t>
                            </w:r>
                          </w:p>
                          <w:p w:rsidR="00D47124" w:rsidRPr="00D47124" w:rsidRDefault="00D47124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F17F2" w:rsidRPr="00D47124" w:rsidRDefault="007F17F2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Широко открою рот,</w:t>
                            </w:r>
                          </w:p>
                          <w:p w:rsidR="007F17F2" w:rsidRPr="00D47124" w:rsidRDefault="007F17F2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Будто щелкну я вот-вот.</w:t>
                            </w:r>
                          </w:p>
                          <w:p w:rsidR="007F17F2" w:rsidRPr="00D47124" w:rsidRDefault="007F17F2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Присосу язык на небо,</w:t>
                            </w:r>
                          </w:p>
                          <w:p w:rsidR="007F17F2" w:rsidRPr="00D47124" w:rsidRDefault="007F17F2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Челюсть вниз – и вся учеба.</w:t>
                            </w:r>
                          </w:p>
                          <w:p w:rsidR="007F17F2" w:rsidRPr="00D47124" w:rsidRDefault="007F17F2" w:rsidP="007F17F2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6. «Чашечка».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Рот широко открыт. Передний и боковые края широкого языка подняты, но не касаются зубов.</w:t>
                            </w:r>
                          </w:p>
                          <w:p w:rsidR="00D47124" w:rsidRPr="00D47124" w:rsidRDefault="00D47124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Улыбаюсь, рот открыт: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Там язык уже стоит.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К зубкам подняты края –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Вот и «чашечка» моя.</w:t>
                            </w:r>
                          </w:p>
                          <w:p w:rsidR="00D47124" w:rsidRPr="00D47124" w:rsidRDefault="00D47124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7. «Фокус». 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Дуем с «чашечки» вверх, на нос.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Я «чашку» выведу вперед,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С нее подую вверх.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И теплый воздух обдает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Мой носик, например.</w:t>
                            </w:r>
                          </w:p>
                          <w:p w:rsidR="00D47124" w:rsidRPr="00D47124" w:rsidRDefault="00D47124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8. «Вкусное варенье». </w:t>
                            </w: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«Чашечкой» облизываем верхнюю губу снизу вверх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Как будто варенье лежит на губе –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Слижу его чашечкой в ротик себе.</w:t>
                            </w:r>
                          </w:p>
                          <w:p w:rsidR="00D47124" w:rsidRPr="00D47124" w:rsidRDefault="00D47124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D47124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9. «Чистим верхние зубы».</w:t>
                            </w: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7F17F2" w:rsidRPr="00D47124" w:rsidRDefault="007F17F2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Улыбнуться, показать зубы, приоткрыть рот и кончиком языка «почистить» верхние зубы с внутренней стороны, делая движения из стороны в сторону.</w:t>
                            </w:r>
                          </w:p>
                          <w:p w:rsidR="00D47124" w:rsidRPr="00D47124" w:rsidRDefault="00D47124" w:rsidP="007F17F2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F17F2" w:rsidRPr="00D47124" w:rsidRDefault="007F17F2" w:rsidP="00D47124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Зубы верхние – смотри:</w:t>
                            </w:r>
                          </w:p>
                          <w:p w:rsidR="007F17F2" w:rsidRPr="00D47124" w:rsidRDefault="007F17F2" w:rsidP="00D47124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47124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ru-RU"/>
                              </w:rPr>
                              <w:t>Чищу «чашкой»  изнутри.</w:t>
                            </w:r>
                          </w:p>
                          <w:p w:rsidR="007F17F2" w:rsidRPr="007F17F2" w:rsidRDefault="007F17F2" w:rsidP="007F17F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7F17F2" w:rsidRPr="007F17F2" w:rsidRDefault="007F17F2" w:rsidP="007F17F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7F17F2" w:rsidRPr="007F17F2" w:rsidRDefault="007F17F2" w:rsidP="007F17F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7F17F2" w:rsidRPr="007F17F2" w:rsidRDefault="007F17F2" w:rsidP="007F17F2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6174CA" w:rsidRPr="00A94E02" w:rsidRDefault="006174CA" w:rsidP="005868CD">
                            <w:pPr>
                              <w:spacing w:after="120"/>
                              <w:rPr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6" type="#_x0000_t202" style="position:absolute;margin-left:382.35pt;margin-top:39.85pt;width:196.55pt;height:755.8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" o:allowincell="f" filled="f" fillcolor="white [3212]" stroked="f" strokecolor="#d9cbaa [2894]">
                <v:textbox inset=",7.2pt,,0">
                  <w:txbxContent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4. «Лошадка». 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Улыбнуться, открыть рот и пощелкать кончиком языка.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Рот широко открываю,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К небу язык прижимаю.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Прыгает вниз язычок,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И раздается щелчок.</w:t>
                      </w:r>
                    </w:p>
                    <w:p w:rsidR="00D47124" w:rsidRPr="00D47124" w:rsidRDefault="00D47124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5. «Грибок». 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Улыбнуться, широко открыть рот, язык присосать  к небу, чтобы подъязычная связка была натянута. Потом щелкнуть.</w:t>
                      </w:r>
                    </w:p>
                    <w:p w:rsidR="00D47124" w:rsidRPr="00D47124" w:rsidRDefault="00D47124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7F17F2" w:rsidRPr="00D47124" w:rsidRDefault="007F17F2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Широко открою рот,</w:t>
                      </w:r>
                    </w:p>
                    <w:p w:rsidR="007F17F2" w:rsidRPr="00D47124" w:rsidRDefault="007F17F2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Будто щелкну я вот-вот.</w:t>
                      </w:r>
                    </w:p>
                    <w:p w:rsidR="007F17F2" w:rsidRPr="00D47124" w:rsidRDefault="007F17F2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Присосу язык на небо,</w:t>
                      </w:r>
                    </w:p>
                    <w:p w:rsidR="007F17F2" w:rsidRPr="00D47124" w:rsidRDefault="007F17F2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Челюсть вниз – и вся учеба.</w:t>
                      </w:r>
                    </w:p>
                    <w:p w:rsidR="007F17F2" w:rsidRPr="00D47124" w:rsidRDefault="007F17F2" w:rsidP="007F17F2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6. «Чашечка».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Рот широко открыт. Передний и боковые края широкого языка подняты, но не касаются зубов.</w:t>
                      </w:r>
                    </w:p>
                    <w:p w:rsidR="00D47124" w:rsidRPr="00D47124" w:rsidRDefault="00D47124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Улыбаюсь, рот открыт: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Там язык уже стоит.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К зубкам подняты края –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Вот и «чашечка» моя.</w:t>
                      </w:r>
                    </w:p>
                    <w:p w:rsidR="00D47124" w:rsidRPr="00D47124" w:rsidRDefault="00D47124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7. «Фокус». 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Дуем с «чашечки» вверх, на нос.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Я «чашку» выведу вперед,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С нее подую вверх.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И теплый воздух обдает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Мой носик, например.</w:t>
                      </w:r>
                    </w:p>
                    <w:p w:rsidR="00D47124" w:rsidRPr="00D47124" w:rsidRDefault="00D47124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8. «Вкусное варенье». </w:t>
                      </w: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«Чашечкой» облизываем верхнюю губу снизу вверх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Как будто варенье лежит на губе –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Слижу его чашечкой в ротик себе.</w:t>
                      </w:r>
                    </w:p>
                    <w:p w:rsidR="00D47124" w:rsidRPr="00D47124" w:rsidRDefault="00D47124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D47124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9. «Чистим верхние зубы».</w:t>
                      </w: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7F17F2" w:rsidRPr="00D47124" w:rsidRDefault="007F17F2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  <w:t>Улыбнуться, показать зубы, приоткрыть рот и кончиком языка «почистить» верхние зубы с внутренней стороны, делая движения из стороны в сторону.</w:t>
                      </w:r>
                    </w:p>
                    <w:p w:rsidR="00D47124" w:rsidRPr="00D47124" w:rsidRDefault="00D47124" w:rsidP="007F17F2">
                      <w:pPr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7F17F2" w:rsidRPr="00D47124" w:rsidRDefault="007F17F2" w:rsidP="00D47124">
                      <w:pP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Зубы верхние – смотри:</w:t>
                      </w:r>
                    </w:p>
                    <w:p w:rsidR="007F17F2" w:rsidRPr="00D47124" w:rsidRDefault="007F17F2" w:rsidP="00D47124">
                      <w:pPr>
                        <w:contextualSpacing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D47124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ru-RU"/>
                        </w:rPr>
                        <w:t>Чищу «чашкой»  изнутри.</w:t>
                      </w:r>
                    </w:p>
                    <w:p w:rsidR="007F17F2" w:rsidRPr="007F17F2" w:rsidRDefault="007F17F2" w:rsidP="007F17F2">
                      <w:pPr>
                        <w:rPr>
                          <w:lang w:val="ru-RU"/>
                        </w:rPr>
                      </w:pPr>
                    </w:p>
                    <w:p w:rsidR="007F17F2" w:rsidRPr="007F17F2" w:rsidRDefault="007F17F2" w:rsidP="007F17F2">
                      <w:pPr>
                        <w:rPr>
                          <w:lang w:val="ru-RU"/>
                        </w:rPr>
                      </w:pPr>
                    </w:p>
                    <w:p w:rsidR="007F17F2" w:rsidRPr="007F17F2" w:rsidRDefault="007F17F2" w:rsidP="007F17F2">
                      <w:pPr>
                        <w:rPr>
                          <w:lang w:val="ru-RU"/>
                        </w:rPr>
                      </w:pPr>
                    </w:p>
                    <w:p w:rsidR="007F17F2" w:rsidRPr="007F17F2" w:rsidRDefault="007F17F2" w:rsidP="007F17F2">
                      <w:pPr>
                        <w:rPr>
                          <w:lang w:val="ru-RU"/>
                        </w:rPr>
                      </w:pPr>
                    </w:p>
                    <w:p w:rsidR="006174CA" w:rsidRPr="00A94E02" w:rsidRDefault="006174CA" w:rsidP="005868CD">
                      <w:pPr>
                        <w:spacing w:after="120"/>
                        <w:rPr>
                          <w:szCs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4540250</wp:posOffset>
                </wp:positionV>
                <wp:extent cx="3736340" cy="2724150"/>
                <wp:effectExtent l="0" t="0" r="0" b="3175"/>
                <wp:wrapNone/>
                <wp:docPr id="2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EB" w:rsidRDefault="00310AEB" w:rsidP="00310AEB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7" type="#_x0000_t202" style="position:absolute;margin-left:275.1pt;margin-top:357.5pt;width:294.2pt;height:214.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" o:allowincell="f" filled="f" fillcolor="white [3212]" stroked="f" strokecolor="white [3212]">
                <v:textbox inset=",7.2pt,,7.2pt">
                  <w:txbxContent>
                    <w:p w:rsidR="00310AEB" w:rsidRDefault="00310AEB" w:rsidP="00310AEB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6299" w:rsidRPr="00D36299">
        <w:rPr>
          <w:noProof/>
          <w:lang w:val="ru-RU" w:eastAsia="ru-RU"/>
        </w:rPr>
        <w:drawing>
          <wp:anchor distT="0" distB="0" distL="114300" distR="114300" simplePos="0" relativeHeight="251642368" behindDoc="0" locked="0" layoutInCell="0" allowOverlap="1" wp14:anchorId="59D2C90D" wp14:editId="0677E951">
            <wp:simplePos x="0" y="0"/>
            <wp:positionH relativeFrom="page">
              <wp:posOffset>211556</wp:posOffset>
            </wp:positionH>
            <wp:positionV relativeFrom="page">
              <wp:posOffset>3600064</wp:posOffset>
            </wp:positionV>
            <wp:extent cx="2050381" cy="1227221"/>
            <wp:effectExtent l="19050" t="0" r="7019" b="0"/>
            <wp:wrapNone/>
            <wp:docPr id="867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0381" cy="12272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665920" behindDoc="0" locked="0" layoutInCell="0" allowOverlap="1" wp14:anchorId="413E89FD" wp14:editId="17408648">
            <wp:simplePos x="0" y="0"/>
            <wp:positionH relativeFrom="page">
              <wp:posOffset>1384033</wp:posOffset>
            </wp:positionH>
            <wp:positionV relativeFrom="page">
              <wp:posOffset>8002815</wp:posOffset>
            </wp:positionV>
            <wp:extent cx="1128161" cy="1328287"/>
            <wp:effectExtent l="57150" t="38100" r="33889" b="43313"/>
            <wp:wrapNone/>
            <wp:docPr id="653" name="Picture 652" descr="sail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boat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8161" cy="1328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2193B" w:rsidRPr="0082193B">
        <w:rPr>
          <w:noProof/>
          <w:lang w:val="ru-RU" w:eastAsia="ru-RU"/>
        </w:rPr>
        <w:drawing>
          <wp:anchor distT="0" distB="0" distL="114300" distR="114300" simplePos="0" relativeHeight="251645440" behindDoc="0" locked="0" layoutInCell="0" allowOverlap="1" wp14:anchorId="216C23B1" wp14:editId="4CA2053B">
            <wp:simplePos x="0" y="0"/>
            <wp:positionH relativeFrom="page">
              <wp:posOffset>5276850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3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865505</wp:posOffset>
                </wp:positionV>
                <wp:extent cx="4950460" cy="5116830"/>
                <wp:effectExtent l="0" t="0" r="0" b="0"/>
                <wp:wrapNone/>
                <wp:docPr id="2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11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35888570"/>
                              <w:picture/>
                            </w:sdtPr>
                            <w:sdtEndPr/>
                            <w:sdtContent>
                              <w:p w:rsidR="00310AEB" w:rsidRDefault="00310AEB" w:rsidP="00310AEB">
                                <w:pPr>
                                  <w:pStyle w:val="a6"/>
                                </w:pPr>
                                <w:r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54D02FB3" wp14:editId="51C2BF44">
                                      <wp:extent cx="2702428" cy="4104954"/>
                                      <wp:effectExtent l="495300" t="419100" r="460375" b="410210"/>
                                      <wp:docPr id="25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2703632" cy="41067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8" type="#_x0000_t202" style="position:absolute;margin-left:55.2pt;margin-top:68.15pt;width:389.8pt;height:402.9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-35888570"/>
                        <w:picture/>
                      </w:sdtPr>
                      <w:sdtContent>
                        <w:p w:rsidR="00310AEB" w:rsidRDefault="00310AEB" w:rsidP="00310AEB">
                          <w:pPr>
                            <w:pStyle w:val="a6"/>
                          </w:pPr>
                          <w:r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54D02FB3" wp14:editId="51C2BF44">
                                <wp:extent cx="2702428" cy="4104954"/>
                                <wp:effectExtent l="495300" t="419100" r="460375" b="410210"/>
                                <wp:docPr id="25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2703632" cy="41067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16AD2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0" allowOverlap="1" wp14:anchorId="7EAF90A8" wp14:editId="304D7046">
            <wp:simplePos x="0" y="0"/>
            <wp:positionH relativeFrom="page">
              <wp:align>center</wp:align>
            </wp:positionH>
            <wp:positionV relativeFrom="page">
              <wp:posOffset>8629650</wp:posOffset>
            </wp:positionV>
            <wp:extent cx="6858014" cy="877826"/>
            <wp:effectExtent l="19050" t="0" r="0" b="0"/>
            <wp:wrapNone/>
            <wp:docPr id="57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87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2C4"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0" allowOverlap="1" wp14:anchorId="25D8EED8" wp14:editId="0E4F9DE7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8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42C4" w:rsidSect="002427F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02"/>
    <w:rsid w:val="00036F81"/>
    <w:rsid w:val="000438BA"/>
    <w:rsid w:val="00045A2F"/>
    <w:rsid w:val="00062060"/>
    <w:rsid w:val="000A3786"/>
    <w:rsid w:val="000E4C24"/>
    <w:rsid w:val="00113C0E"/>
    <w:rsid w:val="0017059D"/>
    <w:rsid w:val="00187631"/>
    <w:rsid w:val="001A4A5F"/>
    <w:rsid w:val="001B77E4"/>
    <w:rsid w:val="001C5946"/>
    <w:rsid w:val="001D6E78"/>
    <w:rsid w:val="00207238"/>
    <w:rsid w:val="0023142B"/>
    <w:rsid w:val="002427FE"/>
    <w:rsid w:val="00250DC3"/>
    <w:rsid w:val="0026050D"/>
    <w:rsid w:val="00282155"/>
    <w:rsid w:val="00294318"/>
    <w:rsid w:val="002C3286"/>
    <w:rsid w:val="002D5527"/>
    <w:rsid w:val="002F1CA6"/>
    <w:rsid w:val="00300759"/>
    <w:rsid w:val="00302E00"/>
    <w:rsid w:val="00303846"/>
    <w:rsid w:val="00310AEB"/>
    <w:rsid w:val="00322909"/>
    <w:rsid w:val="00337589"/>
    <w:rsid w:val="003468F0"/>
    <w:rsid w:val="00350E94"/>
    <w:rsid w:val="00374D1F"/>
    <w:rsid w:val="00382032"/>
    <w:rsid w:val="0038333E"/>
    <w:rsid w:val="003874D1"/>
    <w:rsid w:val="003E062A"/>
    <w:rsid w:val="003E55A7"/>
    <w:rsid w:val="0044262E"/>
    <w:rsid w:val="00450C42"/>
    <w:rsid w:val="004B337E"/>
    <w:rsid w:val="004C307F"/>
    <w:rsid w:val="004C423A"/>
    <w:rsid w:val="004F7F9D"/>
    <w:rsid w:val="005449AB"/>
    <w:rsid w:val="00547BB2"/>
    <w:rsid w:val="00552C8E"/>
    <w:rsid w:val="00581A21"/>
    <w:rsid w:val="005868CD"/>
    <w:rsid w:val="0059230A"/>
    <w:rsid w:val="005A6CE8"/>
    <w:rsid w:val="005D0F7A"/>
    <w:rsid w:val="006174CA"/>
    <w:rsid w:val="006468EE"/>
    <w:rsid w:val="00663C82"/>
    <w:rsid w:val="00695DB2"/>
    <w:rsid w:val="00697898"/>
    <w:rsid w:val="006A7F43"/>
    <w:rsid w:val="006C3ABC"/>
    <w:rsid w:val="006E4C7E"/>
    <w:rsid w:val="00710E20"/>
    <w:rsid w:val="007252C4"/>
    <w:rsid w:val="007941CE"/>
    <w:rsid w:val="007D356E"/>
    <w:rsid w:val="007D702B"/>
    <w:rsid w:val="007E1EF6"/>
    <w:rsid w:val="007F17F2"/>
    <w:rsid w:val="007F42C4"/>
    <w:rsid w:val="0080284D"/>
    <w:rsid w:val="00803CFA"/>
    <w:rsid w:val="0082193B"/>
    <w:rsid w:val="00821FC4"/>
    <w:rsid w:val="00842D89"/>
    <w:rsid w:val="00842FE9"/>
    <w:rsid w:val="00855FEA"/>
    <w:rsid w:val="00870E93"/>
    <w:rsid w:val="008F587C"/>
    <w:rsid w:val="00921142"/>
    <w:rsid w:val="0094575A"/>
    <w:rsid w:val="00946164"/>
    <w:rsid w:val="00952D73"/>
    <w:rsid w:val="00967A20"/>
    <w:rsid w:val="009724D1"/>
    <w:rsid w:val="009B5153"/>
    <w:rsid w:val="009E59A6"/>
    <w:rsid w:val="009F0C2C"/>
    <w:rsid w:val="00A160CF"/>
    <w:rsid w:val="00A23741"/>
    <w:rsid w:val="00A47B17"/>
    <w:rsid w:val="00A73C34"/>
    <w:rsid w:val="00A9412C"/>
    <w:rsid w:val="00A94E02"/>
    <w:rsid w:val="00AA1D5B"/>
    <w:rsid w:val="00AB4FC4"/>
    <w:rsid w:val="00AD336F"/>
    <w:rsid w:val="00AE5DE8"/>
    <w:rsid w:val="00B072AA"/>
    <w:rsid w:val="00B1358D"/>
    <w:rsid w:val="00B25348"/>
    <w:rsid w:val="00B326B0"/>
    <w:rsid w:val="00B41214"/>
    <w:rsid w:val="00B5343E"/>
    <w:rsid w:val="00B6758B"/>
    <w:rsid w:val="00B751FC"/>
    <w:rsid w:val="00B840C3"/>
    <w:rsid w:val="00BA665F"/>
    <w:rsid w:val="00C92D6B"/>
    <w:rsid w:val="00CC1704"/>
    <w:rsid w:val="00CF48B1"/>
    <w:rsid w:val="00D16AD2"/>
    <w:rsid w:val="00D22CEA"/>
    <w:rsid w:val="00D272E9"/>
    <w:rsid w:val="00D36299"/>
    <w:rsid w:val="00D40AB0"/>
    <w:rsid w:val="00D47124"/>
    <w:rsid w:val="00D5597F"/>
    <w:rsid w:val="00D61CB3"/>
    <w:rsid w:val="00D85A4E"/>
    <w:rsid w:val="00DA037A"/>
    <w:rsid w:val="00DA41DA"/>
    <w:rsid w:val="00DB0FAA"/>
    <w:rsid w:val="00DC544A"/>
    <w:rsid w:val="00DD03A4"/>
    <w:rsid w:val="00DE436C"/>
    <w:rsid w:val="00DE4D4B"/>
    <w:rsid w:val="00DF4C3C"/>
    <w:rsid w:val="00E0481C"/>
    <w:rsid w:val="00E21353"/>
    <w:rsid w:val="00E909A5"/>
    <w:rsid w:val="00EC3E52"/>
    <w:rsid w:val="00ED1D5D"/>
    <w:rsid w:val="00EE0706"/>
    <w:rsid w:val="00F26F51"/>
    <w:rsid w:val="00F43FE7"/>
    <w:rsid w:val="00F507E6"/>
    <w:rsid w:val="00F51807"/>
    <w:rsid w:val="00F87943"/>
    <w:rsid w:val="00FA1BB1"/>
    <w:rsid w:val="00FA2A17"/>
    <w:rsid w:val="00FA4078"/>
    <w:rsid w:val="00FA6C19"/>
    <w:rsid w:val="00FC4985"/>
    <w:rsid w:val="00FD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ab53e,#b2d65b,#0f6fc6,#49aaf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7E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a4">
    <w:name w:val="фотография по центру"/>
    <w:basedOn w:val="a"/>
    <w:qFormat/>
    <w:rsid w:val="004B337E"/>
    <w:pPr>
      <w:jc w:val="center"/>
    </w:pPr>
    <w:rPr>
      <w:noProof/>
    </w:rPr>
  </w:style>
  <w:style w:type="paragraph" w:customStyle="1" w:styleId="a5">
    <w:name w:val="фотография по левому краю"/>
    <w:basedOn w:val="a"/>
    <w:qFormat/>
    <w:rsid w:val="004B337E"/>
    <w:rPr>
      <w:noProof/>
    </w:rPr>
  </w:style>
  <w:style w:type="character" w:customStyle="1" w:styleId="20">
    <w:name w:val="Символ заголовка 2"/>
    <w:basedOn w:val="a0"/>
    <w:link w:val="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a6">
    <w:name w:val="фотография по правому краю"/>
    <w:basedOn w:val="a"/>
    <w:qFormat/>
    <w:rsid w:val="004B337E"/>
    <w:pPr>
      <w:jc w:val="right"/>
    </w:pPr>
    <w:rPr>
      <w:noProof/>
    </w:rPr>
  </w:style>
  <w:style w:type="paragraph" w:customStyle="1" w:styleId="a7">
    <w:name w:val="Заголовок (темный)"/>
    <w:basedOn w:val="a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a8">
    <w:name w:val="Подпись к фотографии"/>
    <w:basedOn w:val="a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a9">
    <w:name w:val="Заголовок (светлый)"/>
    <w:basedOn w:val="a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B67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7E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a4">
    <w:name w:val="фотография по центру"/>
    <w:basedOn w:val="a"/>
    <w:qFormat/>
    <w:rsid w:val="004B337E"/>
    <w:pPr>
      <w:jc w:val="center"/>
    </w:pPr>
    <w:rPr>
      <w:noProof/>
    </w:rPr>
  </w:style>
  <w:style w:type="paragraph" w:customStyle="1" w:styleId="a5">
    <w:name w:val="фотография по левому краю"/>
    <w:basedOn w:val="a"/>
    <w:qFormat/>
    <w:rsid w:val="004B337E"/>
    <w:rPr>
      <w:noProof/>
    </w:rPr>
  </w:style>
  <w:style w:type="character" w:customStyle="1" w:styleId="20">
    <w:name w:val="Символ заголовка 2"/>
    <w:basedOn w:val="a0"/>
    <w:link w:val="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a6">
    <w:name w:val="фотография по правому краю"/>
    <w:basedOn w:val="a"/>
    <w:qFormat/>
    <w:rsid w:val="004B337E"/>
    <w:pPr>
      <w:jc w:val="right"/>
    </w:pPr>
    <w:rPr>
      <w:noProof/>
    </w:rPr>
  </w:style>
  <w:style w:type="paragraph" w:customStyle="1" w:styleId="a7">
    <w:name w:val="Заголовок (темный)"/>
    <w:basedOn w:val="a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a8">
    <w:name w:val="Подпись к фотографии"/>
    <w:basedOn w:val="a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a9">
    <w:name w:val="Заголовок (светлый)"/>
    <w:basedOn w:val="a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B67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90.jpeg"/><Relationship Id="rId26" Type="http://schemas.openxmlformats.org/officeDocument/2006/relationships/image" Target="media/image15.png"/><Relationship Id="rId39" Type="http://schemas.openxmlformats.org/officeDocument/2006/relationships/image" Target="media/image23.jpeg"/><Relationship Id="rId21" Type="http://schemas.openxmlformats.org/officeDocument/2006/relationships/image" Target="media/image110.jpeg"/><Relationship Id="rId34" Type="http://schemas.openxmlformats.org/officeDocument/2006/relationships/image" Target="media/image19.png"/><Relationship Id="rId42" Type="http://schemas.openxmlformats.org/officeDocument/2006/relationships/image" Target="media/image240.jpeg"/><Relationship Id="rId47" Type="http://schemas.openxmlformats.org/officeDocument/2006/relationships/image" Target="media/image28.png"/><Relationship Id="rId50" Type="http://schemas.openxmlformats.org/officeDocument/2006/relationships/image" Target="media/image300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0.png"/><Relationship Id="rId33" Type="http://schemas.openxmlformats.org/officeDocument/2006/relationships/image" Target="media/image180.png"/><Relationship Id="rId38" Type="http://schemas.openxmlformats.org/officeDocument/2006/relationships/image" Target="media/image220.jpeg"/><Relationship Id="rId46" Type="http://schemas.openxmlformats.org/officeDocument/2006/relationships/image" Target="media/image270.jpeg"/><Relationship Id="rId2" Type="http://schemas.openxmlformats.org/officeDocument/2006/relationships/customXml" Target="../customXml/item2.xml"/><Relationship Id="rId16" Type="http://schemas.openxmlformats.org/officeDocument/2006/relationships/image" Target="media/image80.gif"/><Relationship Id="rId20" Type="http://schemas.openxmlformats.org/officeDocument/2006/relationships/image" Target="media/image11.jpeg"/><Relationship Id="rId29" Type="http://schemas.openxmlformats.org/officeDocument/2006/relationships/image" Target="media/image160.png"/><Relationship Id="rId41" Type="http://schemas.openxmlformats.org/officeDocument/2006/relationships/image" Target="media/image24.jpe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30.jpeg"/><Relationship Id="rId45" Type="http://schemas.openxmlformats.org/officeDocument/2006/relationships/image" Target="media/image27.jpeg"/><Relationship Id="rId53" Type="http://schemas.openxmlformats.org/officeDocument/2006/relationships/image" Target="media/image320.jpe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0.png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0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080;&#1085;&#1072;\AppData\Roaming\Microsoft\&#1064;&#1072;&#1073;&#1083;&#1086;&#1085;&#1099;\ScrapbookPages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03E0-049C-4714-BD9F-5B64C731B4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B0DC51-BA35-4054-B7B4-0D591826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ScrapbookPages</Template>
  <TotalTime>57</TotalTime>
  <Pages>7</Pages>
  <Words>12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Scrapbook page collection (travel design)</vt:lpstr>
      <vt:lpstr/>
    </vt:vector>
  </TitlesOfParts>
  <Company>Krokoz™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Scrapbook page collection (travel design)</dc:title>
  <dc:creator>Полина</dc:creator>
  <cp:lastModifiedBy>Полина</cp:lastModifiedBy>
  <cp:revision>2</cp:revision>
  <cp:lastPrinted>2008-07-09T21:04:00Z</cp:lastPrinted>
  <dcterms:created xsi:type="dcterms:W3CDTF">2015-01-31T19:31:00Z</dcterms:created>
  <dcterms:modified xsi:type="dcterms:W3CDTF">2015-02-01T10:01:00Z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TC102643459990</vt:lpwstr>
  </property>
</Properties>
</file>