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BF2477">
        <w:rPr>
          <w:rFonts w:ascii="Times New Roman" w:hAnsi="Times New Roman"/>
          <w:sz w:val="24"/>
          <w:szCs w:val="24"/>
          <w:shd w:val="clear" w:color="auto" w:fill="FFFFFF"/>
        </w:rPr>
        <w:t>УРОК – КЕЙС «СКАЗКА КОЛОБОК»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BF2477">
        <w:rPr>
          <w:rFonts w:ascii="Times New Roman" w:hAnsi="Times New Roman"/>
          <w:sz w:val="24"/>
          <w:szCs w:val="24"/>
          <w:shd w:val="clear" w:color="auto" w:fill="FFFFFF"/>
        </w:rPr>
        <w:t>УРОВЕНЬ: 2 класс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BF2477">
        <w:rPr>
          <w:rFonts w:ascii="Times New Roman" w:hAnsi="Times New Roman"/>
          <w:sz w:val="24"/>
          <w:szCs w:val="24"/>
          <w:shd w:val="clear" w:color="auto" w:fill="FFFFFF"/>
        </w:rPr>
        <w:t>УРОК: Математика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BF2477">
        <w:rPr>
          <w:rStyle w:val="c0c7"/>
          <w:rFonts w:ascii="Times New Roman" w:hAnsi="Times New Roman"/>
          <w:b/>
          <w:bCs/>
          <w:color w:val="000000"/>
          <w:sz w:val="24"/>
          <w:szCs w:val="24"/>
        </w:rPr>
        <w:t>Планируемые результаты: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BF2477">
        <w:rPr>
          <w:rStyle w:val="c0c7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BF2477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BF2477">
        <w:rPr>
          <w:rStyle w:val="c0c4c15"/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</w:rPr>
        <w:t>Предметные</w:t>
      </w:r>
      <w:r w:rsidRPr="00BF2477">
        <w:rPr>
          <w:rStyle w:val="c0c7"/>
          <w:rFonts w:ascii="Times New Roman" w:hAnsi="Times New Roman"/>
          <w:b/>
          <w:bCs/>
          <w:color w:val="000000"/>
          <w:sz w:val="24"/>
          <w:szCs w:val="24"/>
        </w:rPr>
        <w:t>:</w:t>
      </w:r>
      <w:r w:rsidRPr="00BF2477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BF2477">
        <w:rPr>
          <w:rStyle w:val="c0"/>
          <w:rFonts w:ascii="Times New Roman" w:hAnsi="Times New Roman"/>
          <w:color w:val="000000"/>
          <w:sz w:val="24"/>
          <w:szCs w:val="24"/>
        </w:rPr>
        <w:t>уметь выполнять сложение и вычитание чисел в пределах 100; уметь выполнять умножение при помощи действия сложения, решать текстовые задачи.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BF2477">
        <w:rPr>
          <w:rStyle w:val="c0"/>
          <w:rFonts w:ascii="Times New Roman" w:hAnsi="Times New Roman"/>
          <w:color w:val="000000"/>
          <w:sz w:val="24"/>
          <w:szCs w:val="24"/>
        </w:rPr>
        <w:t> </w:t>
      </w:r>
      <w:r w:rsidRPr="00BF2477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BF2477">
        <w:rPr>
          <w:rStyle w:val="c0c4c15"/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</w:rPr>
        <w:t>Личностные</w:t>
      </w:r>
      <w:r w:rsidRPr="00BF2477">
        <w:rPr>
          <w:rStyle w:val="c0c7"/>
          <w:rFonts w:ascii="Times New Roman" w:hAnsi="Times New Roman"/>
          <w:b/>
          <w:bCs/>
          <w:color w:val="000000"/>
          <w:sz w:val="24"/>
          <w:szCs w:val="24"/>
        </w:rPr>
        <w:t>:</w:t>
      </w:r>
      <w:r w:rsidRPr="00BF2477">
        <w:rPr>
          <w:rStyle w:val="c0"/>
          <w:rFonts w:ascii="Times New Roman" w:hAnsi="Times New Roman"/>
          <w:color w:val="000000"/>
          <w:sz w:val="24"/>
          <w:szCs w:val="24"/>
        </w:rPr>
        <w:t> проявлять положительные эмоции, интерес к урокам математики.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BF2477">
        <w:rPr>
          <w:rStyle w:val="c0"/>
          <w:rFonts w:ascii="Times New Roman" w:hAnsi="Times New Roman"/>
          <w:color w:val="000000"/>
          <w:sz w:val="24"/>
          <w:szCs w:val="24"/>
        </w:rPr>
        <w:t>   </w:t>
      </w:r>
      <w:r w:rsidRPr="00BF2477">
        <w:rPr>
          <w:rStyle w:val="c0c4c15"/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</w:rPr>
        <w:t>Метапредметные</w:t>
      </w:r>
      <w:r w:rsidRPr="00BF2477">
        <w:rPr>
          <w:rStyle w:val="c0c7"/>
          <w:rFonts w:ascii="Times New Roman" w:hAnsi="Times New Roman"/>
          <w:b/>
          <w:bCs/>
          <w:color w:val="000000"/>
          <w:sz w:val="24"/>
          <w:szCs w:val="24"/>
        </w:rPr>
        <w:t>:</w:t>
      </w:r>
      <w:r w:rsidRPr="00BF2477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BF2477">
        <w:rPr>
          <w:rStyle w:val="c0c9"/>
          <w:rFonts w:ascii="Times New Roman" w:hAnsi="Times New Roman"/>
          <w:i/>
          <w:iCs/>
          <w:color w:val="000000"/>
          <w:sz w:val="24"/>
          <w:szCs w:val="24"/>
        </w:rPr>
        <w:t>регулятивные:</w:t>
      </w:r>
      <w:r w:rsidRPr="00BF2477">
        <w:rPr>
          <w:rStyle w:val="c0"/>
          <w:rFonts w:ascii="Times New Roman" w:hAnsi="Times New Roman"/>
          <w:color w:val="000000"/>
          <w:sz w:val="24"/>
          <w:szCs w:val="24"/>
        </w:rPr>
        <w:t> организуют взаимопроверку выполненной работы;</w:t>
      </w:r>
      <w:r w:rsidRPr="00BF2477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BF2477">
        <w:rPr>
          <w:rStyle w:val="c0c9"/>
          <w:rFonts w:ascii="Times New Roman" w:hAnsi="Times New Roman"/>
          <w:i/>
          <w:iCs/>
          <w:color w:val="000000"/>
          <w:sz w:val="24"/>
          <w:szCs w:val="24"/>
        </w:rPr>
        <w:t>познавательные:</w:t>
      </w:r>
      <w:r w:rsidRPr="00BF2477">
        <w:rPr>
          <w:rStyle w:val="c0"/>
          <w:rFonts w:ascii="Times New Roman" w:hAnsi="Times New Roman"/>
          <w:color w:val="000000"/>
          <w:sz w:val="24"/>
          <w:szCs w:val="24"/>
        </w:rPr>
        <w:t> выполняют вычисления по аналогии, сравнивают разные  записи решений;</w:t>
      </w:r>
      <w:r w:rsidRPr="00BF2477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BF2477">
        <w:rPr>
          <w:rStyle w:val="c0c9"/>
          <w:rFonts w:ascii="Times New Roman" w:hAnsi="Times New Roman"/>
          <w:i/>
          <w:iCs/>
          <w:color w:val="000000"/>
          <w:sz w:val="24"/>
          <w:szCs w:val="24"/>
        </w:rPr>
        <w:t>коммуникативные:</w:t>
      </w:r>
      <w:r w:rsidRPr="00BF2477">
        <w:rPr>
          <w:rStyle w:val="c0"/>
          <w:rFonts w:ascii="Times New Roman" w:hAnsi="Times New Roman"/>
          <w:color w:val="000000"/>
          <w:sz w:val="24"/>
          <w:szCs w:val="24"/>
        </w:rPr>
        <w:t> высказывают свое мнение при обсуждении задания; при выполнении задания в паре слушают друг друга, договариваются, объединяют результаты при совместной презентации решения.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BF2477">
        <w:rPr>
          <w:rFonts w:ascii="Times New Roman" w:hAnsi="Times New Roman"/>
          <w:b/>
          <w:sz w:val="24"/>
          <w:szCs w:val="24"/>
          <w:shd w:val="clear" w:color="auto" w:fill="FFFFFF"/>
        </w:rPr>
        <w:t>Развертка по предметам: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BF2477">
        <w:rPr>
          <w:rFonts w:ascii="Times New Roman" w:hAnsi="Times New Roman"/>
          <w:sz w:val="24"/>
          <w:szCs w:val="24"/>
          <w:shd w:val="clear" w:color="auto" w:fill="FFFFFF"/>
        </w:rPr>
        <w:t xml:space="preserve"> Окружающий мир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BF2477">
        <w:rPr>
          <w:rFonts w:ascii="Times New Roman" w:hAnsi="Times New Roman"/>
          <w:sz w:val="24"/>
          <w:szCs w:val="24"/>
          <w:shd w:val="clear" w:color="auto" w:fill="FFFFFF"/>
        </w:rPr>
        <w:t xml:space="preserve"> Музыка  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BF2477">
        <w:rPr>
          <w:rFonts w:ascii="Times New Roman" w:hAnsi="Times New Roman"/>
          <w:sz w:val="24"/>
          <w:szCs w:val="24"/>
          <w:shd w:val="clear" w:color="auto" w:fill="FFFFFF"/>
        </w:rPr>
        <w:t>Литература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BF2477">
        <w:rPr>
          <w:rFonts w:ascii="Times New Roman" w:hAnsi="Times New Roman"/>
          <w:sz w:val="24"/>
          <w:szCs w:val="24"/>
          <w:shd w:val="clear" w:color="auto" w:fill="FFFFFF"/>
        </w:rPr>
        <w:t>Изобразительное искусство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BF2477">
        <w:rPr>
          <w:rFonts w:ascii="Times New Roman" w:hAnsi="Times New Roman"/>
          <w:sz w:val="24"/>
          <w:szCs w:val="24"/>
          <w:shd w:val="clear" w:color="auto" w:fill="FFFFFF"/>
        </w:rPr>
        <w:t>Информатика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BF2477">
        <w:rPr>
          <w:rFonts w:ascii="Times New Roman" w:hAnsi="Times New Roman"/>
          <w:sz w:val="24"/>
          <w:szCs w:val="24"/>
          <w:shd w:val="clear" w:color="auto" w:fill="FFFFFF"/>
        </w:rPr>
        <w:t>Экология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BF2477">
        <w:rPr>
          <w:rFonts w:ascii="Times New Roman" w:hAnsi="Times New Roman"/>
          <w:sz w:val="24"/>
          <w:szCs w:val="24"/>
          <w:shd w:val="clear" w:color="auto" w:fill="FFFFFF"/>
        </w:rPr>
        <w:t>Физическая культура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b/>
          <w:bCs/>
          <w:color w:val="555555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shd w:val="clear" w:color="auto" w:fill="FFFFFF"/>
        </w:rPr>
        <w:t>Валиология</w:t>
      </w:r>
    </w:p>
    <w:p w:rsidR="00AE5BE8" w:rsidRPr="003E0740" w:rsidRDefault="00AE5BE8" w:rsidP="00EF5D0D">
      <w:pPr>
        <w:pStyle w:val="BodyText"/>
        <w:spacing w:line="36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E0740">
        <w:rPr>
          <w:rFonts w:ascii="Times New Roman" w:hAnsi="Times New Roman"/>
          <w:b/>
          <w:bCs/>
          <w:sz w:val="24"/>
          <w:szCs w:val="24"/>
          <w:lang w:eastAsia="ru-RU"/>
        </w:rPr>
        <w:t>1. Организационный момент.</w:t>
      </w:r>
    </w:p>
    <w:p w:rsidR="00AE5BE8" w:rsidRPr="003E0740" w:rsidRDefault="00AE5BE8" w:rsidP="00EF5D0D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3E0740">
        <w:rPr>
          <w:rFonts w:ascii="Times New Roman" w:hAnsi="Times New Roman"/>
          <w:i/>
          <w:iCs/>
          <w:sz w:val="24"/>
          <w:szCs w:val="24"/>
          <w:lang w:eastAsia="ru-RU"/>
        </w:rPr>
        <w:t>Сядьте ровно.</w:t>
      </w:r>
      <w:r w:rsidRPr="003E0740">
        <w:rPr>
          <w:rFonts w:ascii="Times New Roman" w:hAnsi="Times New Roman"/>
          <w:i/>
          <w:iCs/>
          <w:sz w:val="24"/>
          <w:szCs w:val="24"/>
          <w:lang w:eastAsia="ru-RU"/>
        </w:rPr>
        <w:br/>
        <w:t>Все в порядке?</w:t>
      </w:r>
      <w:r w:rsidRPr="003E0740">
        <w:rPr>
          <w:rFonts w:ascii="Times New Roman" w:hAnsi="Times New Roman"/>
          <w:i/>
          <w:iCs/>
          <w:sz w:val="24"/>
          <w:szCs w:val="24"/>
          <w:lang w:eastAsia="ru-RU"/>
        </w:rPr>
        <w:br/>
        <w:t>Открывайте-ка тетрадки</w:t>
      </w:r>
      <w:r w:rsidRPr="003E0740">
        <w:rPr>
          <w:rFonts w:ascii="Times New Roman" w:hAnsi="Times New Roman"/>
          <w:i/>
          <w:iCs/>
          <w:sz w:val="24"/>
          <w:szCs w:val="24"/>
          <w:lang w:eastAsia="ru-RU"/>
        </w:rPr>
        <w:br/>
        <w:t>И какой сегодня день</w:t>
      </w:r>
      <w:r w:rsidRPr="003E0740">
        <w:rPr>
          <w:rFonts w:ascii="Times New Roman" w:hAnsi="Times New Roman"/>
          <w:i/>
          <w:iCs/>
          <w:sz w:val="24"/>
          <w:szCs w:val="24"/>
          <w:lang w:eastAsia="ru-RU"/>
        </w:rPr>
        <w:br/>
        <w:t>Все запишут…</w:t>
      </w:r>
      <w:r w:rsidRPr="003E0740">
        <w:rPr>
          <w:rFonts w:ascii="Times New Roman" w:hAnsi="Times New Roman"/>
          <w:i/>
          <w:iCs/>
          <w:sz w:val="24"/>
          <w:szCs w:val="24"/>
          <w:lang w:eastAsia="ru-RU"/>
        </w:rPr>
        <w:br/>
        <w:t>Нам не лень!</w:t>
      </w:r>
    </w:p>
    <w:p w:rsidR="00AE5BE8" w:rsidRPr="003E0740" w:rsidRDefault="00AE5BE8" w:rsidP="00EF5D0D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rPr>
          <w:rFonts w:ascii="Times New Roman" w:hAnsi="Times New Roman"/>
          <w:sz w:val="24"/>
          <w:szCs w:val="24"/>
          <w:lang w:eastAsia="ru-RU"/>
        </w:rPr>
        <w:t xml:space="preserve">(Дети записывают дату.) </w:t>
      </w:r>
      <w:r w:rsidRPr="003E0740">
        <w:rPr>
          <w:rFonts w:ascii="Times New Roman" w:hAnsi="Times New Roman"/>
          <w:b/>
          <w:sz w:val="24"/>
          <w:szCs w:val="24"/>
          <w:u w:val="single"/>
          <w:lang w:eastAsia="ru-RU"/>
        </w:rPr>
        <w:t>Страница 1</w:t>
      </w:r>
    </w:p>
    <w:p w:rsidR="00AE5BE8" w:rsidRPr="003E0740" w:rsidRDefault="00AE5BE8" w:rsidP="00EF5D0D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rPr>
          <w:rFonts w:ascii="Times New Roman" w:hAnsi="Times New Roman"/>
          <w:b/>
          <w:bCs/>
          <w:sz w:val="24"/>
          <w:szCs w:val="24"/>
          <w:lang w:eastAsia="ru-RU"/>
        </w:rPr>
        <w:t>2. Вводная беседа:</w:t>
      </w:r>
    </w:p>
    <w:p w:rsidR="00AE5BE8" w:rsidRPr="003E0740" w:rsidRDefault="00AE5BE8" w:rsidP="00EF5D0D">
      <w:pPr>
        <w:pStyle w:val="BodyText"/>
        <w:spacing w:line="360" w:lineRule="auto"/>
        <w:rPr>
          <w:rFonts w:ascii="Times New Roman" w:hAnsi="Times New Roman"/>
          <w:i/>
          <w:iCs/>
          <w:lang w:eastAsia="ru-RU"/>
        </w:rPr>
      </w:pPr>
      <w:r w:rsidRPr="003E0740">
        <w:rPr>
          <w:rFonts w:ascii="Times New Roman" w:hAnsi="Times New Roman"/>
          <w:i/>
          <w:iCs/>
          <w:sz w:val="24"/>
          <w:szCs w:val="24"/>
          <w:lang w:eastAsia="ru-RU"/>
        </w:rPr>
        <w:t>Мы сегодня на уроке</w:t>
      </w:r>
      <w:r w:rsidRPr="003E0740">
        <w:rPr>
          <w:rFonts w:ascii="Times New Roman" w:hAnsi="Times New Roman"/>
          <w:i/>
          <w:iCs/>
          <w:sz w:val="24"/>
          <w:szCs w:val="24"/>
          <w:lang w:eastAsia="ru-RU"/>
        </w:rPr>
        <w:br/>
        <w:t>Проведем опрос не строгий.</w:t>
      </w:r>
      <w:r w:rsidRPr="003E0740">
        <w:rPr>
          <w:rFonts w:ascii="Times New Roman" w:hAnsi="Times New Roman"/>
          <w:i/>
          <w:iCs/>
          <w:sz w:val="24"/>
          <w:szCs w:val="24"/>
          <w:lang w:eastAsia="ru-RU"/>
        </w:rPr>
        <w:br/>
        <w:t>Будем с вами мы считать</w:t>
      </w:r>
      <w:r w:rsidRPr="003E0740">
        <w:rPr>
          <w:rFonts w:ascii="Times New Roman" w:hAnsi="Times New Roman"/>
          <w:i/>
          <w:iCs/>
          <w:lang w:eastAsia="ru-RU"/>
        </w:rPr>
        <w:t>, умножать и вычитать!</w:t>
      </w:r>
    </w:p>
    <w:p w:rsidR="00AE5BE8" w:rsidRPr="003E0740" w:rsidRDefault="00AE5BE8" w:rsidP="00EF5D0D">
      <w:pPr>
        <w:pStyle w:val="BodyText"/>
        <w:spacing w:line="360" w:lineRule="auto"/>
        <w:rPr>
          <w:rFonts w:ascii="Times New Roman" w:hAnsi="Times New Roman"/>
          <w:i/>
          <w:iCs/>
          <w:lang w:eastAsia="ru-RU"/>
        </w:rPr>
      </w:pPr>
      <w:r w:rsidRPr="003E0740">
        <w:rPr>
          <w:rFonts w:ascii="Times New Roman" w:hAnsi="Times New Roman"/>
          <w:i/>
          <w:iCs/>
          <w:sz w:val="24"/>
          <w:szCs w:val="24"/>
          <w:lang w:eastAsia="ru-RU"/>
        </w:rPr>
        <w:t>Повторим, что нам знакомо,</w:t>
      </w:r>
      <w:r w:rsidRPr="003E0740">
        <w:rPr>
          <w:rFonts w:ascii="Times New Roman" w:hAnsi="Times New Roman"/>
          <w:i/>
          <w:iCs/>
          <w:sz w:val="24"/>
          <w:szCs w:val="24"/>
          <w:lang w:eastAsia="ru-RU"/>
        </w:rPr>
        <w:br/>
        <w:t>Что учили в классе , дома.</w:t>
      </w:r>
      <w:r w:rsidRPr="003E0740">
        <w:rPr>
          <w:rFonts w:ascii="Times New Roman" w:hAnsi="Times New Roman"/>
          <w:i/>
          <w:iCs/>
          <w:lang w:eastAsia="ru-RU"/>
        </w:rPr>
        <w:br/>
        <w:t>Кто самый внимательный? Какую тему урока я назвала? (повторение)</w:t>
      </w:r>
    </w:p>
    <w:p w:rsidR="00AE5BE8" w:rsidRPr="003E0740" w:rsidRDefault="00AE5BE8" w:rsidP="00EF5D0D">
      <w:pPr>
        <w:pStyle w:val="BodyText"/>
        <w:spacing w:line="360" w:lineRule="auto"/>
        <w:rPr>
          <w:rFonts w:ascii="Times New Roman" w:hAnsi="Times New Roman"/>
          <w:i/>
          <w:iCs/>
          <w:lang w:eastAsia="ru-RU"/>
        </w:rPr>
      </w:pPr>
      <w:r w:rsidRPr="00183313">
        <w:rPr>
          <w:rFonts w:ascii="Times New Roman" w:hAnsi="Times New Roman"/>
          <w:i/>
          <w:iCs/>
          <w:lang w:eastAsia="ru-RU"/>
        </w:rPr>
        <w:t xml:space="preserve">А повторять сегодня мы будем </w:t>
      </w:r>
      <w:r>
        <w:rPr>
          <w:rFonts w:ascii="Times New Roman" w:hAnsi="Times New Roman"/>
          <w:i/>
          <w:iCs/>
          <w:lang w:eastAsia="ru-RU"/>
        </w:rPr>
        <w:t>геометрический материал</w:t>
      </w:r>
      <w:r w:rsidRPr="00183313">
        <w:rPr>
          <w:rFonts w:ascii="Times New Roman" w:hAnsi="Times New Roman"/>
          <w:i/>
          <w:iCs/>
          <w:lang w:eastAsia="ru-RU"/>
        </w:rPr>
        <w:t xml:space="preserve">!!! То есть все на  уроке будет связано с геометрическими фигурами и </w:t>
      </w:r>
      <w:r>
        <w:rPr>
          <w:rFonts w:ascii="Times New Roman" w:hAnsi="Times New Roman"/>
          <w:i/>
          <w:iCs/>
          <w:lang w:eastAsia="ru-RU"/>
        </w:rPr>
        <w:t>……</w:t>
      </w:r>
      <w:r w:rsidRPr="00183313">
        <w:rPr>
          <w:rFonts w:ascii="Times New Roman" w:hAnsi="Times New Roman"/>
          <w:i/>
          <w:iCs/>
          <w:lang w:eastAsia="ru-RU"/>
        </w:rPr>
        <w:t>не только.</w:t>
      </w:r>
    </w:p>
    <w:p w:rsidR="00AE5BE8" w:rsidRPr="003E0740" w:rsidRDefault="00AE5BE8" w:rsidP="00EF5D0D">
      <w:pPr>
        <w:pStyle w:val="BodyText"/>
        <w:spacing w:line="360" w:lineRule="auto"/>
        <w:rPr>
          <w:rFonts w:ascii="Times New Roman" w:hAnsi="Times New Roman"/>
          <w:b/>
          <w:i/>
          <w:iCs/>
          <w:lang w:eastAsia="ru-RU"/>
        </w:rPr>
      </w:pPr>
      <w:r w:rsidRPr="003E0740">
        <w:rPr>
          <w:rFonts w:ascii="Times New Roman" w:hAnsi="Times New Roman"/>
          <w:b/>
          <w:i/>
          <w:iCs/>
          <w:lang w:eastAsia="ru-RU"/>
        </w:rPr>
        <w:t>Разомнемся?! Отгадайте загадки.</w:t>
      </w:r>
    </w:p>
    <w:p w:rsidR="00AE5BE8" w:rsidRPr="00EF5D0D" w:rsidRDefault="00AE5BE8" w:rsidP="00EF5D0D">
      <w:pPr>
        <w:pStyle w:val="BodyText"/>
        <w:spacing w:line="360" w:lineRule="auto"/>
        <w:rPr>
          <w:rFonts w:ascii="Times New Roman" w:hAnsi="Times New Roman"/>
          <w:b/>
          <w:bCs/>
          <w:sz w:val="24"/>
          <w:szCs w:val="24"/>
          <w:shd w:val="clear" w:color="auto" w:fill="FAFAFA"/>
        </w:rPr>
      </w:pPr>
      <w:r w:rsidRPr="003E0740">
        <w:rPr>
          <w:rStyle w:val="Strong"/>
          <w:rFonts w:ascii="Times New Roman" w:hAnsi="Times New Roman"/>
          <w:sz w:val="24"/>
          <w:szCs w:val="24"/>
          <w:shd w:val="clear" w:color="auto" w:fill="FAFAFA"/>
        </w:rPr>
        <w:t xml:space="preserve">Загадки о геометрических фигурах 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***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Прикатилось колесо,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Ведь похожее оно,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Как наглядная натура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Лишь на круглую фигуру.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Догадался, милый друг?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Ну, конечно, это … (круг).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***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На фигуру посмотри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И в альбоме начерти</w:t>
      </w:r>
      <w:r w:rsidRPr="003E0740">
        <w:rPr>
          <w:rStyle w:val="apple-converted-space"/>
          <w:rFonts w:ascii="Times New Roman" w:hAnsi="Times New Roman"/>
          <w:sz w:val="24"/>
          <w:szCs w:val="24"/>
          <w:shd w:val="clear" w:color="auto" w:fill="FAFAFA"/>
        </w:rPr>
        <w:t> 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Три угла. Три стороны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Меж собой соедини.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Получился не угольник,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А красивый… (треугольник).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***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Я фигура – хоть куда,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Очень ровная всегда,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Все углы во мне равны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И четыре стороны.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Кубик – мой любимый брат,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Потому что я…. (квадрат).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***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Растянули мы квадрат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И представили на взгляд,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На кого он стал похожим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Или с чем-то очень схожим?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Не кирпич, не треугольник -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Стал квадрат… (прямоугольник).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***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Все фигуры повторяем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И спокойно называем:</w:t>
      </w:r>
      <w:r w:rsidRPr="003E0740">
        <w:rPr>
          <w:rFonts w:ascii="Times New Roman" w:hAnsi="Times New Roman"/>
          <w:sz w:val="24"/>
          <w:szCs w:val="24"/>
        </w:rPr>
        <w:br/>
      </w:r>
      <w:r w:rsidRPr="003E0740">
        <w:rPr>
          <w:rFonts w:ascii="Times New Roman" w:hAnsi="Times New Roman"/>
          <w:sz w:val="24"/>
          <w:szCs w:val="24"/>
          <w:shd w:val="clear" w:color="auto" w:fill="FAFAFA"/>
        </w:rPr>
        <w:t>Вот овал, окружность, круг…</w:t>
      </w:r>
      <w:r w:rsidRPr="003E0740">
        <w:rPr>
          <w:rFonts w:ascii="Times New Roman" w:hAnsi="Times New Roman"/>
          <w:sz w:val="24"/>
          <w:szCs w:val="24"/>
        </w:rPr>
        <w:br/>
      </w:r>
      <w:r w:rsidRPr="00EF5D0D">
        <w:rPr>
          <w:rFonts w:ascii="Times New Roman" w:hAnsi="Times New Roman"/>
          <w:sz w:val="24"/>
          <w:szCs w:val="24"/>
          <w:shd w:val="clear" w:color="auto" w:fill="FAFAFA"/>
        </w:rPr>
        <w:t>Продолжай-ка, милый друг!</w:t>
      </w:r>
    </w:p>
    <w:p w:rsidR="00AE5BE8" w:rsidRPr="00EF5D0D" w:rsidRDefault="00AE5BE8" w:rsidP="00EF5D0D">
      <w:pPr>
        <w:spacing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EF5D0D">
        <w:rPr>
          <w:rFonts w:ascii="Times New Roman" w:hAnsi="Times New Roman"/>
          <w:sz w:val="24"/>
          <w:szCs w:val="24"/>
        </w:rPr>
        <w:t xml:space="preserve">- Какая фигура может быть лишней и почему? </w:t>
      </w:r>
      <w:r w:rsidRPr="00EF5D0D">
        <w:rPr>
          <w:rFonts w:ascii="Times New Roman" w:hAnsi="Times New Roman"/>
          <w:b/>
          <w:sz w:val="24"/>
          <w:szCs w:val="24"/>
          <w:u w:val="single"/>
        </w:rPr>
        <w:t>Страница2</w:t>
      </w:r>
    </w:p>
    <w:p w:rsidR="00AE5BE8" w:rsidRPr="003E0740" w:rsidRDefault="00AE5BE8" w:rsidP="00EF5D0D">
      <w:pPr>
        <w:spacing w:line="360" w:lineRule="auto"/>
        <w:rPr>
          <w:b/>
          <w:u w:val="single"/>
        </w:rPr>
      </w:pPr>
      <w:r>
        <w:rPr>
          <w:noProof/>
          <w:lang w:eastAsia="ru-RU"/>
        </w:rPr>
      </w:r>
      <w:r w:rsidRPr="00EF5D0D">
        <w:rPr>
          <w:b/>
          <w:u w:val="single"/>
        </w:rPr>
        <w:pict>
          <v:group id="_x0000_s1026" editas="canvas" style="width:459pt;height:198pt;mso-position-horizontal-relative:char;mso-position-vertical-relative:line" coordorigin="2281,3381" coordsize="7200,306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281;top:3381;width:7200;height:3066" o:preferrelative="f">
              <v:fill o:detectmouseclick="t"/>
              <v:path o:extrusionok="t" o:connecttype="none"/>
              <o:lock v:ext="edit" text="t"/>
            </v:shape>
            <v:rect id="_x0000_s1028" style="position:absolute;left:2422;top:3660;width:2259;height:975"/>
            <v:rect id="_x0000_s1029" style="position:absolute;left:5246;top:3660;width:988;height:975"/>
            <v:oval id="_x0000_s1030" style="position:absolute;left:7081;top:3660;width:1129;height:1115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31" type="#_x0000_t5" style="position:absolute;left:2705;top:5193;width:1270;height:975"/>
            <w10:anchorlock/>
          </v:group>
        </w:pict>
      </w:r>
    </w:p>
    <w:p w:rsidR="00AE5BE8" w:rsidRPr="00EF5D0D" w:rsidRDefault="00AE5BE8" w:rsidP="00EF5D0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F5D0D">
        <w:rPr>
          <w:rFonts w:ascii="Times New Roman" w:hAnsi="Times New Roman"/>
          <w:sz w:val="24"/>
          <w:szCs w:val="24"/>
        </w:rPr>
        <w:t>Вокруг нас весь мир состоит из геометрических фигур. И даже сказочные герои! А теперь трудный вопрос: Какой сказочный герой имеет форму круга?</w:t>
      </w:r>
    </w:p>
    <w:p w:rsidR="00AE5BE8" w:rsidRPr="00EF5D0D" w:rsidRDefault="00AE5BE8" w:rsidP="00EF5D0D">
      <w:pPr>
        <w:spacing w:line="360" w:lineRule="auto"/>
        <w:rPr>
          <w:rFonts w:ascii="Times New Roman" w:hAnsi="Times New Roman"/>
          <w:sz w:val="24"/>
          <w:szCs w:val="24"/>
        </w:rPr>
      </w:pPr>
      <w:r w:rsidRPr="00EF5D0D">
        <w:rPr>
          <w:rFonts w:ascii="Times New Roman" w:hAnsi="Times New Roman"/>
          <w:sz w:val="24"/>
          <w:szCs w:val="24"/>
        </w:rPr>
        <w:t>(Колобок). Именно он вместе со своими друзьями будет с нами сегодня на уроке.</w:t>
      </w:r>
    </w:p>
    <w:p w:rsidR="00AE5BE8" w:rsidRPr="00EF5D0D" w:rsidRDefault="00AE5BE8" w:rsidP="00BF2477">
      <w:pPr>
        <w:pStyle w:val="BodyText"/>
        <w:spacing w:line="36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EF5D0D">
        <w:rPr>
          <w:rFonts w:ascii="Times New Roman" w:hAnsi="Times New Roman"/>
          <w:b/>
          <w:iCs/>
          <w:sz w:val="24"/>
          <w:szCs w:val="24"/>
          <w:lang w:eastAsia="ru-RU"/>
        </w:rPr>
        <w:t xml:space="preserve">Отрывок видео сказки «Колобок» </w:t>
      </w:r>
      <w:r w:rsidRPr="00EF5D0D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>Страница 2</w:t>
      </w:r>
    </w:p>
    <w:p w:rsidR="00AE5BE8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В доме старом не тужили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Бабка с дедкой мирно жили.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081070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>Страница3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lang w:eastAsia="ru-RU"/>
        </w:rPr>
      </w:pPr>
      <w:r w:rsidRPr="00DA0FB7">
        <w:rPr>
          <w:rFonts w:ascii="Times New Roman" w:hAnsi="Times New Roman"/>
          <w:i/>
          <w:iCs/>
          <w:sz w:val="24"/>
          <w:szCs w:val="24"/>
          <w:lang w:eastAsia="ru-RU"/>
        </w:rPr>
        <w:pict>
          <v:shape id="_x0000_i1026" type="#_x0000_t75" style="width:118.5pt;height:160.5pt">
            <v:imagedata r:id="rId5" o:title=""/>
          </v:shape>
        </w:pict>
      </w:r>
      <w:r w:rsidRPr="00DA0FB7">
        <w:rPr>
          <w:rFonts w:ascii="Times New Roman" w:hAnsi="Times New Roman"/>
          <w:i/>
          <w:iCs/>
          <w:sz w:val="24"/>
          <w:szCs w:val="24"/>
          <w:lang w:eastAsia="ru-RU"/>
        </w:rPr>
        <w:pict>
          <v:shape id="_x0000_i1027" type="#_x0000_t75" style="width:88.5pt;height:166.5pt">
            <v:imagedata r:id="rId6" o:title=""/>
          </v:shape>
        </w:pic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Внученька у них была.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Та уж в городе жила.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А у внучки в воскресенье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Намечалось день рожденья.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Дед стал думать: как же быть?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Что же внучке подарить?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И бабуля в нужный срок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Испекла ей колобок</w:t>
      </w:r>
      <w:r w:rsidRPr="00BF2477">
        <w:rPr>
          <w:rFonts w:ascii="Times New Roman" w:hAnsi="Times New Roman"/>
          <w:i/>
          <w:iCs/>
          <w:lang w:eastAsia="ru-RU"/>
        </w:rPr>
        <w:t>.</w:t>
      </w:r>
      <w:r>
        <w:rPr>
          <w:rFonts w:ascii="Times New Roman" w:hAnsi="Times New Roman"/>
          <w:i/>
          <w:iCs/>
          <w:lang w:eastAsia="ru-RU"/>
        </w:rPr>
        <w:t xml:space="preserve"> </w:t>
      </w:r>
      <w:r w:rsidRPr="00081070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>Страница3</w:t>
      </w:r>
    </w:p>
    <w:p w:rsidR="00AE5BE8" w:rsidRPr="00B13885" w:rsidRDefault="00AE5BE8" w:rsidP="00BF2477">
      <w:pPr>
        <w:pStyle w:val="BodyText"/>
        <w:spacing w:line="360" w:lineRule="auto"/>
        <w:rPr>
          <w:rFonts w:ascii="Times New Roman" w:hAnsi="Times New Roman"/>
          <w:lang w:eastAsia="ru-RU"/>
        </w:rPr>
      </w:pPr>
      <w:r w:rsidRPr="00DA0FB7">
        <w:rPr>
          <w:rFonts w:ascii="Times New Roman" w:hAnsi="Times New Roman"/>
          <w:lang w:eastAsia="ru-RU"/>
        </w:rPr>
        <w:pict>
          <v:shape id="_x0000_i1028" type="#_x0000_t75" style="width:111.75pt;height:112.5pt">
            <v:imagedata r:id="rId7" o:title=""/>
          </v:shape>
        </w:pic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Он румяный получился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Сам собою он гордился!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Только кто ж через лесок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Его к внучке отнесет?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- Никого вам не найти.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Сам я к ней могу пойти! (Говорит Колобок)</w:t>
      </w:r>
    </w:p>
    <w:p w:rsidR="00AE5BE8" w:rsidRPr="003E0740" w:rsidRDefault="00AE5BE8" w:rsidP="00EF5D0D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rPr>
          <w:rFonts w:ascii="Times New Roman" w:hAnsi="Times New Roman"/>
          <w:b/>
          <w:bCs/>
          <w:sz w:val="24"/>
          <w:szCs w:val="24"/>
          <w:lang w:eastAsia="ru-RU"/>
        </w:rPr>
        <w:t>3. Чистописание:</w:t>
      </w:r>
    </w:p>
    <w:p w:rsidR="00AE5BE8" w:rsidRPr="003E0740" w:rsidRDefault="00AE5BE8" w:rsidP="00EF5D0D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rPr>
          <w:rFonts w:ascii="Times New Roman" w:hAnsi="Times New Roman"/>
          <w:sz w:val="24"/>
          <w:szCs w:val="24"/>
          <w:lang w:eastAsia="ru-RU"/>
        </w:rPr>
        <w:t xml:space="preserve">- Сколько лет внучке, если дедушке 65 лет, а внучка на 50 лет моложе? (15 лет) </w:t>
      </w:r>
    </w:p>
    <w:p w:rsidR="00AE5BE8" w:rsidRPr="003E0740" w:rsidRDefault="00AE5BE8" w:rsidP="00EF5D0D">
      <w:pPr>
        <w:pStyle w:val="BodyText"/>
        <w:spacing w:line="36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3E0740">
        <w:rPr>
          <w:rFonts w:ascii="Times New Roman" w:hAnsi="Times New Roman"/>
          <w:b/>
          <w:sz w:val="24"/>
          <w:szCs w:val="24"/>
          <w:u w:val="single"/>
          <w:lang w:eastAsia="ru-RU"/>
        </w:rPr>
        <w:t>Страница 4</w:t>
      </w:r>
    </w:p>
    <w:p w:rsidR="00AE5BE8" w:rsidRPr="003E0740" w:rsidRDefault="00AE5BE8" w:rsidP="00EF5D0D">
      <w:pPr>
        <w:pStyle w:val="BodyText"/>
        <w:spacing w:line="36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3E0740">
        <w:rPr>
          <w:b/>
          <w:u w:val="single"/>
        </w:rPr>
        <w:pict>
          <v:shape id="_x0000_i1029" type="#_x0000_t75" style="width:67.5pt;height:63pt">
            <v:imagedata r:id="rId8" o:title="" croptop="11730f" cropbottom="37871f" cropleft="13926f" cropright="41455f"/>
          </v:shape>
        </w:pict>
      </w:r>
    </w:p>
    <w:p w:rsidR="00AE5BE8" w:rsidRPr="003E0740" w:rsidRDefault="00AE5BE8" w:rsidP="00EF5D0D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183313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>Посмотрите на число 15.</w:t>
      </w:r>
      <w:r w:rsidRPr="00183313">
        <w:rPr>
          <w:rFonts w:ascii="Times New Roman" w:hAnsi="Times New Roman"/>
          <w:sz w:val="24"/>
          <w:szCs w:val="24"/>
          <w:lang w:eastAsia="ru-RU"/>
        </w:rPr>
        <w:t>Из скольки ломаных линий состоит число 15? Сколько звеньев в цифре 1? А в цифре 5?</w:t>
      </w:r>
    </w:p>
    <w:p w:rsidR="00AE5BE8" w:rsidRPr="00EF5D0D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rPr>
          <w:rFonts w:ascii="Times New Roman" w:hAnsi="Times New Roman"/>
          <w:sz w:val="24"/>
          <w:szCs w:val="24"/>
          <w:lang w:eastAsia="ru-RU"/>
        </w:rPr>
        <w:t xml:space="preserve">- Что вы можете сказать об этом числе? (Число двузначное, записано цифрами 1 и 5, нечетное) </w:t>
      </w:r>
      <w:r>
        <w:rPr>
          <w:rFonts w:ascii="Times New Roman" w:hAnsi="Times New Roman"/>
          <w:sz w:val="24"/>
          <w:szCs w:val="24"/>
          <w:lang w:eastAsia="ru-RU"/>
        </w:rPr>
        <w:t>Давайте пропишем красиво число 15.</w:t>
      </w:r>
    </w:p>
    <w:p w:rsidR="00AE5BE8" w:rsidRDefault="00AE5BE8" w:rsidP="00BF2477">
      <w:pPr>
        <w:pStyle w:val="BodyText"/>
        <w:spacing w:line="36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F2477">
        <w:rPr>
          <w:rFonts w:ascii="Times New Roman" w:hAnsi="Times New Roman"/>
          <w:b/>
          <w:bCs/>
          <w:sz w:val="24"/>
          <w:szCs w:val="24"/>
          <w:lang w:eastAsia="ru-RU"/>
        </w:rPr>
        <w:t>4. Устный счет:</w:t>
      </w:r>
    </w:p>
    <w:p w:rsidR="00AE5BE8" w:rsidRPr="00975DEC" w:rsidRDefault="00AE5BE8" w:rsidP="00EF5D0D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975DEC">
        <w:rPr>
          <w:rFonts w:ascii="Times New Roman" w:hAnsi="Times New Roman"/>
          <w:sz w:val="24"/>
          <w:szCs w:val="24"/>
          <w:lang w:eastAsia="ru-RU"/>
        </w:rPr>
        <w:t>Молодцы ребята! Чтобы колобок отправился в путь надо выполнить задание деда.</w:t>
      </w:r>
    </w:p>
    <w:p w:rsidR="00AE5BE8" w:rsidRDefault="00AE5BE8" w:rsidP="00EF5D0D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975DEC">
        <w:rPr>
          <w:rFonts w:ascii="Times New Roman" w:hAnsi="Times New Roman"/>
          <w:sz w:val="24"/>
          <w:szCs w:val="24"/>
          <w:lang w:eastAsia="ru-RU"/>
        </w:rPr>
        <w:t>Давайте прочитаем его задание в нетбуках.</w:t>
      </w:r>
    </w:p>
    <w:p w:rsidR="00AE5BE8" w:rsidRPr="00BF2477" w:rsidRDefault="00AE5BE8" w:rsidP="00EF5D0D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ИНФОРМАТИКА</w:t>
      </w:r>
    </w:p>
    <w:p w:rsidR="00AE5BE8" w:rsidRPr="00EF5D0D" w:rsidRDefault="00AE5BE8" w:rsidP="00EF5D0D">
      <w:pPr>
        <w:pStyle w:val="BodyText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val="en-US" w:eastAsia="ru-RU"/>
        </w:rPr>
        <w:t>SCRATCH</w:t>
      </w:r>
    </w:p>
    <w:p w:rsidR="00AE5BE8" w:rsidRPr="00975DEC" w:rsidRDefault="00AE5BE8" w:rsidP="00EF5D0D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975DEC">
        <w:rPr>
          <w:rFonts w:ascii="Times New Roman" w:hAnsi="Times New Roman"/>
          <w:sz w:val="24"/>
          <w:szCs w:val="24"/>
          <w:u w:val="single"/>
          <w:lang w:eastAsia="ru-RU"/>
        </w:rPr>
        <w:t>Задание деда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  <w:r w:rsidRPr="00975DEC">
        <w:rPr>
          <w:rFonts w:ascii="Times New Roman" w:hAnsi="Times New Roman"/>
          <w:sz w:val="24"/>
          <w:szCs w:val="24"/>
          <w:lang w:eastAsia="ru-RU"/>
        </w:rPr>
        <w:t>( Ребята! Отгадайте, как зовут кота, который живёт вместе с нами. Для этого вам надо решить примеры. А ответы записать  в порядке увеличения.) (Дети прочитали это задание СКРЕТЧ в нетбуках)</w:t>
      </w:r>
    </w:p>
    <w:p w:rsidR="00AE5BE8" w:rsidRPr="00975DEC" w:rsidRDefault="00AE5BE8" w:rsidP="00EF5D0D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975DEC">
        <w:rPr>
          <w:rFonts w:ascii="Times New Roman" w:hAnsi="Times New Roman"/>
          <w:sz w:val="24"/>
          <w:szCs w:val="24"/>
          <w:lang w:eastAsia="ru-RU"/>
        </w:rPr>
        <w:t xml:space="preserve"> ( На доске написаны примеры, ребята устно их решают, отгадывают слово ЛЕОПОЛЬД)</w:t>
      </w:r>
    </w:p>
    <w:p w:rsidR="00AE5BE8" w:rsidRDefault="00AE5BE8" w:rsidP="00EF5D0D">
      <w:pPr>
        <w:pStyle w:val="BodyText"/>
        <w:spacing w:line="36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975DEC">
        <w:rPr>
          <w:rFonts w:ascii="Times New Roman" w:hAnsi="Times New Roman"/>
          <w:sz w:val="24"/>
          <w:szCs w:val="24"/>
          <w:lang w:eastAsia="ru-RU"/>
        </w:rPr>
        <w:t>- Посмотрите на кота. Из каких геометрических фигур состоит кот? (изображение на экране)</w:t>
      </w:r>
      <w:r w:rsidRPr="003E074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E0740">
        <w:rPr>
          <w:rFonts w:ascii="Times New Roman" w:hAnsi="Times New Roman"/>
          <w:sz w:val="24"/>
          <w:szCs w:val="24"/>
          <w:u w:val="single"/>
          <w:lang w:eastAsia="ru-RU"/>
        </w:rPr>
        <w:t>СТРАНИЦА 5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</w:p>
    <w:p w:rsidR="00AE5BE8" w:rsidRPr="003E0740" w:rsidRDefault="00AE5BE8" w:rsidP="00EF5D0D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pict>
          <v:shape id="_x0000_i1030" type="#_x0000_t75" style="width:117.75pt;height:123.75pt">
            <v:imagedata r:id="rId9" o:title=""/>
          </v:shape>
        </w:pict>
      </w:r>
    </w:p>
    <w:p w:rsidR="00AE5BE8" w:rsidRPr="00975DEC" w:rsidRDefault="00AE5BE8" w:rsidP="00EF5D0D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975DEC">
        <w:rPr>
          <w:rFonts w:ascii="Times New Roman" w:hAnsi="Times New Roman"/>
          <w:sz w:val="24"/>
          <w:szCs w:val="24"/>
          <w:lang w:eastAsia="ru-RU"/>
        </w:rPr>
        <w:t>- А какой кот предлагал всем дружбу?</w:t>
      </w:r>
    </w:p>
    <w:p w:rsidR="00AE5BE8" w:rsidRPr="00975DEC" w:rsidRDefault="00AE5BE8" w:rsidP="00EF5D0D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975DEC">
        <w:rPr>
          <w:rFonts w:ascii="Times New Roman" w:hAnsi="Times New Roman"/>
          <w:sz w:val="24"/>
          <w:szCs w:val="24"/>
          <w:lang w:eastAsia="ru-RU"/>
        </w:rPr>
        <w:t>- А зачем нужны друзья?</w:t>
      </w:r>
    </w:p>
    <w:p w:rsidR="00AE5BE8" w:rsidRPr="00975DEC" w:rsidRDefault="00AE5BE8" w:rsidP="00EF5D0D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975DEC">
        <w:rPr>
          <w:rFonts w:ascii="Times New Roman" w:hAnsi="Times New Roman"/>
          <w:sz w:val="24"/>
          <w:szCs w:val="24"/>
          <w:lang w:eastAsia="ru-RU"/>
        </w:rPr>
        <w:t>- Давайте споём куплет вместе с Леопольдом.</w:t>
      </w:r>
    </w:p>
    <w:p w:rsidR="00AE5BE8" w:rsidRPr="00EF5D0D" w:rsidRDefault="00AE5BE8" w:rsidP="00BF2477">
      <w:pPr>
        <w:pStyle w:val="BodyText"/>
        <w:spacing w:line="36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3E0740">
        <w:rPr>
          <w:rFonts w:ascii="Times New Roman" w:hAnsi="Times New Roman"/>
          <w:b/>
          <w:sz w:val="24"/>
          <w:szCs w:val="24"/>
          <w:lang w:eastAsia="ru-RU"/>
        </w:rPr>
        <w:t xml:space="preserve">Отрывок видео «Кот Леопольд» </w:t>
      </w:r>
      <w:r w:rsidRPr="003E0740">
        <w:rPr>
          <w:rFonts w:ascii="Times New Roman" w:hAnsi="Times New Roman"/>
          <w:b/>
          <w:sz w:val="24"/>
          <w:szCs w:val="24"/>
          <w:u w:val="single"/>
          <w:lang w:eastAsia="ru-RU"/>
        </w:rPr>
        <w:t>Страница 5</w:t>
      </w:r>
    </w:p>
    <w:p w:rsidR="00AE5BE8" w:rsidRPr="003E0740" w:rsidRDefault="00AE5BE8" w:rsidP="00EF5D0D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rPr>
          <w:rFonts w:ascii="Times New Roman" w:hAnsi="Times New Roman"/>
          <w:b/>
          <w:bCs/>
          <w:sz w:val="24"/>
          <w:szCs w:val="24"/>
          <w:lang w:eastAsia="ru-RU"/>
        </w:rPr>
        <w:t>5. Решение уравнений:</w:t>
      </w:r>
    </w:p>
    <w:p w:rsidR="00AE5BE8" w:rsidRPr="00EF5D0D" w:rsidRDefault="00AE5BE8" w:rsidP="00EF5D0D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 w:rsidRPr="00EF5D0D">
        <w:rPr>
          <w:rFonts w:ascii="Times New Roman" w:hAnsi="Times New Roman"/>
          <w:i/>
          <w:iCs/>
          <w:sz w:val="24"/>
          <w:szCs w:val="24"/>
        </w:rPr>
        <w:t>Итак наш друг Колобок отправился в путь!</w:t>
      </w:r>
    </w:p>
    <w:p w:rsidR="00AE5BE8" w:rsidRPr="00EF5D0D" w:rsidRDefault="00AE5BE8" w:rsidP="00EF5D0D">
      <w:pPr>
        <w:spacing w:line="360" w:lineRule="auto"/>
        <w:rPr>
          <w:rFonts w:ascii="Times New Roman" w:hAnsi="Times New Roman"/>
          <w:b/>
          <w:iCs/>
          <w:sz w:val="24"/>
          <w:szCs w:val="24"/>
          <w:u w:val="single"/>
        </w:rPr>
      </w:pPr>
      <w:r w:rsidRPr="00EF5D0D">
        <w:rPr>
          <w:rFonts w:ascii="Times New Roman" w:hAnsi="Times New Roman"/>
          <w:i/>
          <w:iCs/>
          <w:sz w:val="24"/>
          <w:szCs w:val="24"/>
        </w:rPr>
        <w:br/>
        <w:t>Вдруг увидел Колобок-</w:t>
      </w:r>
      <w:r w:rsidRPr="00EF5D0D">
        <w:rPr>
          <w:rFonts w:ascii="Times New Roman" w:hAnsi="Times New Roman"/>
          <w:i/>
          <w:iCs/>
          <w:sz w:val="24"/>
          <w:szCs w:val="24"/>
        </w:rPr>
        <w:br/>
        <w:t>Белый катиться клубок.</w:t>
      </w:r>
      <w:r w:rsidRPr="00EF5D0D">
        <w:rPr>
          <w:rFonts w:ascii="Times New Roman" w:hAnsi="Times New Roman"/>
          <w:i/>
          <w:iCs/>
          <w:sz w:val="24"/>
          <w:szCs w:val="24"/>
        </w:rPr>
        <w:br/>
        <w:t>Ничего не разобрать</w:t>
      </w:r>
      <w:r w:rsidRPr="00EF5D0D">
        <w:rPr>
          <w:rFonts w:ascii="Times New Roman" w:hAnsi="Times New Roman"/>
          <w:i/>
          <w:iCs/>
          <w:sz w:val="24"/>
          <w:szCs w:val="24"/>
        </w:rPr>
        <w:br/>
        <w:t>Только уши и видать!</w:t>
      </w:r>
      <w:r w:rsidRPr="00EF5D0D">
        <w:rPr>
          <w:rFonts w:ascii="Times New Roman" w:hAnsi="Times New Roman"/>
          <w:i/>
          <w:iCs/>
          <w:sz w:val="24"/>
          <w:szCs w:val="24"/>
        </w:rPr>
        <w:br/>
        <w:t>Вот уже совсем он близко,</w:t>
      </w:r>
      <w:r w:rsidRPr="00EF5D0D">
        <w:rPr>
          <w:rFonts w:ascii="Times New Roman" w:hAnsi="Times New Roman"/>
          <w:i/>
          <w:iCs/>
          <w:sz w:val="24"/>
          <w:szCs w:val="24"/>
        </w:rPr>
        <w:br/>
        <w:t xml:space="preserve">А! Так это же зайчишка! </w:t>
      </w:r>
      <w:r w:rsidRPr="00EF5D0D">
        <w:rPr>
          <w:rFonts w:ascii="Times New Roman" w:hAnsi="Times New Roman"/>
          <w:b/>
          <w:iCs/>
          <w:sz w:val="24"/>
          <w:szCs w:val="24"/>
          <w:u w:val="single"/>
        </w:rPr>
        <w:t>Страница6</w:t>
      </w:r>
    </w:p>
    <w:p w:rsidR="00AE5BE8" w:rsidRPr="00757DB2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</w:rPr>
      </w:pPr>
      <w:r w:rsidRPr="00DA0FB7">
        <w:rPr>
          <w:rFonts w:ascii="Times New Roman" w:hAnsi="Times New Roman"/>
          <w:sz w:val="24"/>
          <w:szCs w:val="24"/>
        </w:rPr>
        <w:pict>
          <v:shape id="_x0000_i1031" type="#_x0000_t75" style="width:132pt;height:156.75pt">
            <v:imagedata r:id="rId10" o:title=""/>
          </v:shape>
        </w:pic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- Что же это за зверек?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Кто расскажет про него?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Cs/>
          <w:sz w:val="24"/>
          <w:szCs w:val="24"/>
          <w:lang w:eastAsia="ru-RU"/>
        </w:rPr>
        <w:t>ОКРУЖАЮЩИЙ МИР</w:t>
      </w:r>
    </w:p>
    <w:p w:rsidR="00AE5BE8" w:rsidRDefault="00AE5BE8" w:rsidP="00BF2477">
      <w:pPr>
        <w:pStyle w:val="BodyText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Cs/>
          <w:sz w:val="24"/>
          <w:szCs w:val="24"/>
          <w:lang w:eastAsia="ru-RU"/>
        </w:rPr>
        <w:t>-Что вы знаете о зайцах?</w:t>
      </w:r>
    </w:p>
    <w:p w:rsidR="00AE5BE8" w:rsidRDefault="00AE5BE8" w:rsidP="00BF2477">
      <w:pPr>
        <w:pStyle w:val="BodyText"/>
        <w:spacing w:line="360" w:lineRule="auto"/>
      </w:pPr>
      <w:hyperlink r:id="rId11" w:history="1">
        <w:r>
          <w:rPr>
            <w:rStyle w:val="Hyperlink"/>
          </w:rPr>
          <w:t>http://zaikinmir.ru/zizhn_zaichikov.html</w:t>
        </w:r>
      </w:hyperlink>
    </w:p>
    <w:p w:rsidR="00AE5BE8" w:rsidRPr="003E0740" w:rsidRDefault="00AE5BE8" w:rsidP="00EF5D0D">
      <w:pPr>
        <w:pStyle w:val="BodyText"/>
        <w:spacing w:line="360" w:lineRule="auto"/>
        <w:rPr>
          <w:rFonts w:ascii="Times New Roman" w:hAnsi="Times New Roman"/>
          <w:iCs/>
          <w:sz w:val="24"/>
          <w:szCs w:val="24"/>
          <w:u w:val="single"/>
          <w:lang w:eastAsia="ru-RU"/>
        </w:rPr>
      </w:pPr>
      <w:r w:rsidRPr="00975DEC">
        <w:rPr>
          <w:rFonts w:ascii="Times New Roman" w:hAnsi="Times New Roman"/>
          <w:iCs/>
          <w:sz w:val="24"/>
          <w:szCs w:val="24"/>
          <w:lang w:eastAsia="ru-RU"/>
        </w:rPr>
        <w:t xml:space="preserve">- А из каких геометрических фигур состоит фигура зайца? </w:t>
      </w:r>
      <w:r w:rsidRPr="00975DEC">
        <w:rPr>
          <w:rFonts w:ascii="Times New Roman" w:hAnsi="Times New Roman"/>
          <w:iCs/>
          <w:sz w:val="24"/>
          <w:szCs w:val="24"/>
          <w:u w:val="single"/>
          <w:lang w:eastAsia="ru-RU"/>
        </w:rPr>
        <w:t>СТРАНИЦА 6</w:t>
      </w:r>
    </w:p>
    <w:p w:rsidR="00AE5BE8" w:rsidRPr="003E0740" w:rsidRDefault="00AE5BE8" w:rsidP="00EF5D0D">
      <w:pPr>
        <w:pStyle w:val="BodyText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3E0740">
        <w:pict>
          <v:shape id="_x0000_i1032" type="#_x0000_t75" style="width:103.5pt;height:125.25pt">
            <v:imagedata r:id="rId12" o:title=""/>
          </v:shape>
        </w:pict>
      </w:r>
    </w:p>
    <w:p w:rsidR="00AE5BE8" w:rsidRDefault="00AE5BE8" w:rsidP="00EF5D0D">
      <w:pPr>
        <w:pStyle w:val="BodyText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3E0740">
        <w:rPr>
          <w:rFonts w:ascii="Times New Roman" w:hAnsi="Times New Roman"/>
          <w:iCs/>
          <w:sz w:val="24"/>
          <w:szCs w:val="24"/>
          <w:lang w:eastAsia="ru-RU"/>
        </w:rPr>
        <w:t>А наш заяц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тоже </w:t>
      </w:r>
      <w:r w:rsidRPr="003E0740">
        <w:rPr>
          <w:rFonts w:ascii="Times New Roman" w:hAnsi="Times New Roman"/>
          <w:iCs/>
          <w:sz w:val="24"/>
          <w:szCs w:val="24"/>
          <w:lang w:eastAsia="ru-RU"/>
        </w:rPr>
        <w:t>умеет задавать вопросы! Ответим?</w:t>
      </w:r>
    </w:p>
    <w:p w:rsidR="00AE5BE8" w:rsidRPr="00BF2477" w:rsidRDefault="00AE5BE8" w:rsidP="00EF5D0D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ИНФОРМАТИКА</w:t>
      </w:r>
    </w:p>
    <w:p w:rsidR="00AE5BE8" w:rsidRPr="003E0740" w:rsidRDefault="00AE5BE8" w:rsidP="00EF5D0D">
      <w:pPr>
        <w:pStyle w:val="BodyText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val="en-US" w:eastAsia="ru-RU"/>
        </w:rPr>
        <w:t>SCRATCH</w:t>
      </w:r>
    </w:p>
    <w:p w:rsidR="00AE5BE8" w:rsidRPr="00975DEC" w:rsidRDefault="00AE5BE8" w:rsidP="00EF5D0D">
      <w:pPr>
        <w:pStyle w:val="BodyText"/>
        <w:spacing w:line="360" w:lineRule="auto"/>
        <w:rPr>
          <w:rFonts w:ascii="Times New Roman" w:hAnsi="Times New Roman"/>
          <w:iCs/>
          <w:sz w:val="24"/>
          <w:szCs w:val="24"/>
          <w:u w:val="single"/>
          <w:lang w:eastAsia="ru-RU"/>
        </w:rPr>
      </w:pPr>
      <w:r w:rsidRPr="00975DEC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 xml:space="preserve">Задание зайца </w:t>
      </w:r>
      <w:r w:rsidRPr="00975DEC">
        <w:rPr>
          <w:rFonts w:ascii="Times New Roman" w:hAnsi="Times New Roman"/>
          <w:sz w:val="24"/>
          <w:szCs w:val="24"/>
          <w:lang w:eastAsia="ru-RU"/>
        </w:rPr>
        <w:t>(Дети открывают задание СКРЕТЧ в нетбуках  - Что ж ответь на мой вопрос. Да скорее нет терпенья. Что же это…..Х+9=48     Х-15=30)</w:t>
      </w:r>
    </w:p>
    <w:p w:rsidR="00AE5BE8" w:rsidRPr="003E0740" w:rsidRDefault="00AE5BE8" w:rsidP="00EF5D0D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rPr>
          <w:rFonts w:ascii="Times New Roman" w:hAnsi="Times New Roman"/>
          <w:sz w:val="24"/>
          <w:szCs w:val="24"/>
          <w:lang w:eastAsia="ru-RU"/>
        </w:rPr>
        <w:t>- Уравненья!(Отвечают дети)</w:t>
      </w:r>
    </w:p>
    <w:p w:rsidR="00AE5BE8" w:rsidRPr="003E0740" w:rsidRDefault="00AE5BE8" w:rsidP="00EF5D0D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rPr>
          <w:rFonts w:ascii="Times New Roman" w:hAnsi="Times New Roman"/>
          <w:sz w:val="24"/>
          <w:szCs w:val="24"/>
          <w:lang w:eastAsia="ru-RU"/>
        </w:rPr>
        <w:t>- Как называется неизвестное число в первом уравнении? (Слагаемое)</w:t>
      </w:r>
    </w:p>
    <w:p w:rsidR="00AE5BE8" w:rsidRPr="003E0740" w:rsidRDefault="00AE5BE8" w:rsidP="00EF5D0D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rPr>
          <w:rFonts w:ascii="Times New Roman" w:hAnsi="Times New Roman"/>
          <w:sz w:val="24"/>
          <w:szCs w:val="24"/>
          <w:lang w:eastAsia="ru-RU"/>
        </w:rPr>
        <w:t>- Как его найти? (Из суммы вычесть известное слагаемое)</w:t>
      </w:r>
    </w:p>
    <w:p w:rsidR="00AE5BE8" w:rsidRPr="003E0740" w:rsidRDefault="00AE5BE8" w:rsidP="00EF5D0D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rPr>
          <w:rFonts w:ascii="Times New Roman" w:hAnsi="Times New Roman"/>
          <w:sz w:val="24"/>
          <w:szCs w:val="24"/>
          <w:lang w:eastAsia="ru-RU"/>
        </w:rPr>
        <w:t>- Во втором уравнении? (Уменьшаемое)</w:t>
      </w:r>
    </w:p>
    <w:p w:rsidR="00AE5BE8" w:rsidRDefault="00AE5BE8" w:rsidP="00EF5D0D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rPr>
          <w:rFonts w:ascii="Times New Roman" w:hAnsi="Times New Roman"/>
          <w:sz w:val="24"/>
          <w:szCs w:val="24"/>
          <w:lang w:eastAsia="ru-RU"/>
        </w:rPr>
        <w:t>- Как его найти? (К разности прибавить вычитаемое)</w:t>
      </w:r>
    </w:p>
    <w:p w:rsidR="00AE5BE8" w:rsidRPr="003E0740" w:rsidRDefault="00AE5BE8" w:rsidP="00EF5D0D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rPr>
          <w:rFonts w:ascii="Times New Roman" w:hAnsi="Times New Roman"/>
          <w:sz w:val="24"/>
          <w:szCs w:val="24"/>
          <w:lang w:eastAsia="ru-RU"/>
        </w:rPr>
        <w:t xml:space="preserve">- Давайте запишем </w:t>
      </w:r>
      <w:r>
        <w:rPr>
          <w:rFonts w:ascii="Times New Roman" w:hAnsi="Times New Roman"/>
          <w:sz w:val="24"/>
          <w:szCs w:val="24"/>
          <w:lang w:eastAsia="ru-RU"/>
        </w:rPr>
        <w:t>и решим уравнения. Первое уравнение решает 1 вариант, а второе – 2 вариант.</w:t>
      </w:r>
      <w:r w:rsidRPr="003E0740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AE5BE8" w:rsidRPr="00EF5D0D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rPr>
          <w:rFonts w:ascii="Times New Roman" w:hAnsi="Times New Roman"/>
          <w:sz w:val="24"/>
          <w:szCs w:val="24"/>
          <w:lang w:eastAsia="ru-RU"/>
        </w:rPr>
        <w:t>(Решают уравнения по вариантам)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b/>
          <w:bCs/>
          <w:sz w:val="24"/>
          <w:szCs w:val="24"/>
          <w:lang w:eastAsia="ru-RU"/>
        </w:rPr>
        <w:t>6. Решение задачи.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Дальше катиться дружок, -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Наш веселый Колобок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Тот, кого кормили ноги,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В запахах он знает толк.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На дороге Серый… (Волк!)</w:t>
      </w:r>
      <w:r w:rsidRPr="00CC030C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 xml:space="preserve"> </w:t>
      </w:r>
      <w:r w:rsidRPr="00081070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>Страница</w:t>
      </w:r>
      <w:r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>7</w:t>
      </w:r>
    </w:p>
    <w:p w:rsidR="00AE5BE8" w:rsidRPr="00757DB2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A0FB7">
        <w:rPr>
          <w:rFonts w:ascii="Times New Roman" w:hAnsi="Times New Roman"/>
          <w:i/>
          <w:iCs/>
          <w:sz w:val="24"/>
          <w:szCs w:val="24"/>
          <w:lang w:eastAsia="ru-RU"/>
        </w:rPr>
        <w:pict>
          <v:shape id="_x0000_i1033" type="#_x0000_t75" style="width:150pt;height:133.5pt">
            <v:imagedata r:id="rId13" o:title=""/>
          </v:shape>
        </w:pic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ОКРУЖАЮЩИЙ МИР</w:t>
      </w:r>
    </w:p>
    <w:p w:rsidR="00AE5BE8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Ну, а это что за зверь?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Кто расскажет нам теперь?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hyperlink r:id="rId14" w:history="1">
        <w:r>
          <w:rPr>
            <w:rStyle w:val="Hyperlink"/>
          </w:rPr>
          <w:t>http://wolvesworld.ru/life.php</w:t>
        </w:r>
      </w:hyperlink>
    </w:p>
    <w:p w:rsidR="00AE5BE8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(Дети рассказывают об этом животном. Учитель дополняет)</w:t>
      </w:r>
    </w:p>
    <w:p w:rsidR="00AE5BE8" w:rsidRPr="003E0740" w:rsidRDefault="00AE5BE8" w:rsidP="00EF5D0D">
      <w:pPr>
        <w:pStyle w:val="BodyText"/>
        <w:spacing w:line="36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975DEC">
        <w:rPr>
          <w:rFonts w:ascii="Times New Roman" w:hAnsi="Times New Roman"/>
          <w:sz w:val="24"/>
          <w:szCs w:val="24"/>
          <w:lang w:eastAsia="ru-RU"/>
        </w:rPr>
        <w:t xml:space="preserve">-А из каких геометрических фигур состоит фигура волка? </w:t>
      </w:r>
      <w:r w:rsidRPr="00975DEC">
        <w:rPr>
          <w:rFonts w:ascii="Times New Roman" w:hAnsi="Times New Roman"/>
          <w:sz w:val="24"/>
          <w:szCs w:val="24"/>
          <w:u w:val="single"/>
          <w:lang w:eastAsia="ru-RU"/>
        </w:rPr>
        <w:t>СТРАНИЦА 7</w:t>
      </w:r>
    </w:p>
    <w:p w:rsidR="00AE5BE8" w:rsidRPr="003E0740" w:rsidRDefault="00AE5BE8" w:rsidP="00EF5D0D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pict>
          <v:shape id="_x0000_i1034" type="#_x0000_t75" style="width:117.75pt;height:132.75pt">
            <v:imagedata r:id="rId15" o:title=""/>
          </v:shape>
        </w:pict>
      </w:r>
    </w:p>
    <w:p w:rsidR="00AE5BE8" w:rsidRPr="003E0740" w:rsidRDefault="00AE5BE8" w:rsidP="00EF5D0D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rPr>
          <w:rFonts w:ascii="Times New Roman" w:hAnsi="Times New Roman"/>
          <w:sz w:val="24"/>
          <w:szCs w:val="24"/>
          <w:lang w:eastAsia="ru-RU"/>
        </w:rPr>
        <w:t xml:space="preserve">Волк тоже приготовил для вас </w:t>
      </w:r>
      <w:r>
        <w:rPr>
          <w:rFonts w:ascii="Times New Roman" w:hAnsi="Times New Roman"/>
          <w:sz w:val="24"/>
          <w:szCs w:val="24"/>
          <w:lang w:eastAsia="ru-RU"/>
        </w:rPr>
        <w:t>задание</w:t>
      </w:r>
      <w:r w:rsidRPr="003E0740">
        <w:rPr>
          <w:rFonts w:ascii="Times New Roman" w:hAnsi="Times New Roman"/>
          <w:sz w:val="24"/>
          <w:szCs w:val="24"/>
          <w:lang w:eastAsia="ru-RU"/>
        </w:rPr>
        <w:t>!</w:t>
      </w:r>
    </w:p>
    <w:p w:rsidR="00AE5BE8" w:rsidRPr="003E0740" w:rsidRDefault="00AE5BE8" w:rsidP="00EF5D0D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0740">
        <w:rPr>
          <w:rFonts w:ascii="Times New Roman" w:hAnsi="Times New Roman"/>
          <w:sz w:val="24"/>
          <w:szCs w:val="24"/>
          <w:u w:val="single"/>
          <w:lang w:eastAsia="ru-RU"/>
        </w:rPr>
        <w:t xml:space="preserve">Задание волка </w:t>
      </w:r>
      <w:r w:rsidRPr="003E0740">
        <w:rPr>
          <w:rFonts w:ascii="Times New Roman" w:hAnsi="Times New Roman"/>
          <w:sz w:val="24"/>
          <w:szCs w:val="24"/>
          <w:lang w:eastAsia="ru-RU"/>
        </w:rPr>
        <w:t>(Дети открывают задание СКРЕТЧ в нетбуках)</w:t>
      </w:r>
    </w:p>
    <w:p w:rsidR="00AE5BE8" w:rsidRDefault="00AE5BE8" w:rsidP="00EF5D0D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>-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«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Я 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собрал 3 корзины по 10 грибов в каждой. Сколько всего грибов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я собрал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?»</w:t>
      </w:r>
    </w:p>
    <w:p w:rsidR="00AE5BE8" w:rsidRPr="00BF2477" w:rsidRDefault="00AE5BE8" w:rsidP="00EF5D0D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ИНФОРМАТИКА</w:t>
      </w:r>
    </w:p>
    <w:p w:rsidR="00AE5BE8" w:rsidRPr="00EF5D0D" w:rsidRDefault="00AE5BE8" w:rsidP="00EF5D0D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val="en-US" w:eastAsia="ru-RU"/>
        </w:rPr>
        <w:t>SCRATCH</w:t>
      </w:r>
    </w:p>
    <w:p w:rsidR="00AE5BE8" w:rsidRDefault="00AE5BE8" w:rsidP="00EF5D0D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В корзину волка попал ядовитый гриб. Назовите его.</w:t>
      </w:r>
    </w:p>
    <w:p w:rsidR="00AE5BE8" w:rsidRDefault="00AE5BE8" w:rsidP="00EF5D0D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(картинки на </w:t>
      </w:r>
      <w:r w:rsidRPr="004940ED">
        <w:rPr>
          <w:rFonts w:ascii="Times New Roman" w:hAnsi="Times New Roman"/>
          <w:b/>
          <w:sz w:val="24"/>
          <w:szCs w:val="24"/>
          <w:u w:val="single"/>
          <w:lang w:eastAsia="ru-RU"/>
        </w:rPr>
        <w:t>Странице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8</w:t>
      </w:r>
      <w:r w:rsidRPr="004940ED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)</w:t>
      </w:r>
    </w:p>
    <w:p w:rsidR="00AE5BE8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A0FB7">
        <w:rPr>
          <w:rFonts w:ascii="Times New Roman" w:hAnsi="Times New Roman"/>
          <w:sz w:val="24"/>
          <w:szCs w:val="24"/>
        </w:rPr>
        <w:pict>
          <v:shape id="_x0000_i1035" type="#_x0000_t75" alt="" style="width:104.25pt;height:105.75pt">
            <v:imagedata r:id="rId16" r:href="rId17"/>
          </v:shape>
        </w:pict>
      </w:r>
      <w:r w:rsidRPr="00DA0FB7">
        <w:rPr>
          <w:rFonts w:ascii="Times New Roman" w:hAnsi="Times New Roman"/>
          <w:sz w:val="24"/>
          <w:szCs w:val="24"/>
        </w:rPr>
        <w:pict>
          <v:shape id="_x0000_i1036" type="#_x0000_t75" alt="" style="width:94.5pt;height:138.75pt">
            <v:imagedata r:id="rId18" r:href="rId19"/>
          </v:shape>
        </w:pict>
      </w:r>
      <w:r w:rsidRPr="00DA0FB7">
        <w:rPr>
          <w:rFonts w:ascii="Times New Roman" w:hAnsi="Times New Roman"/>
          <w:sz w:val="24"/>
          <w:szCs w:val="24"/>
        </w:rPr>
        <w:pict>
          <v:shape id="_x0000_i1037" type="#_x0000_t75" alt="" style="width:82.5pt;height:134.25pt">
            <v:imagedata r:id="rId20" r:href="rId21"/>
          </v:shape>
        </w:pict>
      </w:r>
      <w:r w:rsidRPr="00DA0FB7">
        <w:rPr>
          <w:rFonts w:ascii="Times New Roman" w:hAnsi="Times New Roman"/>
          <w:sz w:val="24"/>
          <w:szCs w:val="24"/>
        </w:rPr>
        <w:pict>
          <v:shape id="_x0000_i1038" type="#_x0000_t75" alt="" style="width:146.25pt;height:146.25pt">
            <v:imagedata r:id="rId22" r:href="rId23"/>
          </v:shape>
        </w:pic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ЭКОЛОГИЯ</w:t>
      </w:r>
    </w:p>
    <w:p w:rsidR="00AE5BE8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- Верно. А вот для некоторых животных мухомор является очень полезным грибом. Поэтому нельзя его срывать без надобности.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hyperlink r:id="rId24" w:history="1">
        <w:r>
          <w:rPr>
            <w:rStyle w:val="Hyperlink"/>
          </w:rPr>
          <w:t>http://mohnat.ru/interesting-about-plants/mushroom/785-kakojj-obed-bez-mukhomora.html</w:t>
        </w:r>
      </w:hyperlink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F2477">
        <w:rPr>
          <w:rFonts w:ascii="Times New Roman" w:hAnsi="Times New Roman"/>
          <w:b/>
          <w:bCs/>
          <w:sz w:val="24"/>
          <w:szCs w:val="24"/>
          <w:lang w:eastAsia="ru-RU"/>
        </w:rPr>
        <w:t>7. Физкультминутка.</w:t>
      </w:r>
    </w:p>
    <w:p w:rsidR="00AE5BE8" w:rsidRDefault="00AE5BE8" w:rsidP="00BF2477">
      <w:pPr>
        <w:pStyle w:val="BodyText"/>
        <w:spacing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BF2477">
        <w:rPr>
          <w:rFonts w:ascii="Times New Roman" w:hAnsi="Times New Roman"/>
          <w:bCs/>
          <w:sz w:val="24"/>
          <w:szCs w:val="24"/>
          <w:lang w:eastAsia="ru-RU"/>
        </w:rPr>
        <w:t>ФИЗИЧЕСКАЯ КУЛЬТУРА</w:t>
      </w:r>
    </w:p>
    <w:p w:rsidR="00AE5BE8" w:rsidRPr="004940ED" w:rsidRDefault="00AE5BE8" w:rsidP="00BF2477">
      <w:pPr>
        <w:pStyle w:val="BodyText"/>
        <w:spacing w:line="36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Страница 9</w:t>
      </w:r>
    </w:p>
    <w:p w:rsidR="00AE5BE8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Дальше катится дружок,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Страшен стал ему лесок.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Чтоб случайно не заснуть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Надо малость отдохнуть.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Что тут думать и гадать?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Стал он елочки считать.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- Сколько елочек зеленых?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- Раз, два, три.</w:t>
      </w:r>
    </w:p>
    <w:p w:rsidR="00AE5BE8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(руки вверх, в стороны, вниз)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Сколько сделали наклонов?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>- Раз, два, три, четыре.</w:t>
      </w:r>
    </w:p>
    <w:p w:rsidR="00AE5BE8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(Наклоняются вперед, назад)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Сколько встретились зверьков?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>-Раз, два.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(Наклоны головой два раза)</w:t>
      </w:r>
    </w:p>
    <w:p w:rsidR="00AE5BE8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Сколько сделали прыжков?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>- Раз, два, три, четыре, пять.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(Прыгают)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Cs/>
          <w:sz w:val="24"/>
          <w:szCs w:val="24"/>
          <w:lang w:eastAsia="ru-RU"/>
        </w:rPr>
        <w:t>ВАЛИОЛОГИЯ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- Ребята, а зачем нам надо делать зарядку на уроках?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b/>
          <w:bCs/>
          <w:sz w:val="24"/>
          <w:szCs w:val="24"/>
          <w:lang w:eastAsia="ru-RU"/>
        </w:rPr>
        <w:t>8. Логическое задание.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Шум опять, трещит листва.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Снова встреча, вот дела!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Наш герой, увы, не слабый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А зовется - Косолапый.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Кто ж нам встретился, детишки,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Ну, конечно это… (Мишка).</w:t>
      </w:r>
      <w:r w:rsidRPr="00CC030C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 xml:space="preserve"> </w:t>
      </w:r>
      <w:r w:rsidRPr="00081070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>Страница</w:t>
      </w:r>
      <w:r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>10</w:t>
      </w:r>
    </w:p>
    <w:p w:rsidR="00AE5BE8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</w:rPr>
      </w:pPr>
      <w:r w:rsidRPr="00DA0FB7">
        <w:rPr>
          <w:rFonts w:ascii="Times New Roman" w:hAnsi="Times New Roman"/>
          <w:sz w:val="24"/>
          <w:szCs w:val="24"/>
        </w:rPr>
        <w:pict>
          <v:shape id="_x0000_i1039" type="#_x0000_t75" style="width:142.5pt;height:189pt">
            <v:imagedata r:id="rId25" o:title=""/>
          </v:shape>
        </w:pict>
      </w:r>
    </w:p>
    <w:p w:rsidR="00AE5BE8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Cs/>
          <w:sz w:val="24"/>
          <w:szCs w:val="24"/>
          <w:lang w:eastAsia="ru-RU"/>
        </w:rPr>
        <w:t>ОКРУЖАЮЩИЙ МИР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Стал он грозно так реветь,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Что за зверь такой Медведь?</w:t>
      </w:r>
    </w:p>
    <w:p w:rsidR="00AE5BE8" w:rsidRDefault="00AE5BE8" w:rsidP="00BF2477">
      <w:pPr>
        <w:pStyle w:val="BodyText"/>
        <w:spacing w:line="360" w:lineRule="auto"/>
      </w:pPr>
      <w:hyperlink r:id="rId26" w:history="1">
        <w:r>
          <w:rPr>
            <w:rStyle w:val="Hyperlink"/>
          </w:rPr>
          <w:t>http://hunterrussia.ru/na-ohote/na-volka-i-drugih-hischnyh/60-jizn-medvedya.html</w:t>
        </w:r>
      </w:hyperlink>
    </w:p>
    <w:p w:rsidR="00AE5BE8" w:rsidRDefault="00AE5BE8" w:rsidP="00EF5D0D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Из каких геометрических фигур состоит фигура медведя? СТРАНИЦА 10</w:t>
      </w:r>
    </w:p>
    <w:p w:rsidR="00AE5BE8" w:rsidRDefault="00AE5BE8" w:rsidP="00EF5D0D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D1F37">
        <w:rPr>
          <w:rFonts w:ascii="Times New Roman" w:hAnsi="Times New Roman"/>
          <w:sz w:val="24"/>
          <w:szCs w:val="24"/>
          <w:lang w:eastAsia="ru-RU"/>
        </w:rPr>
        <w:pict>
          <v:shape id="_x0000_i1040" type="#_x0000_t75" style="width:86.25pt;height:99pt">
            <v:imagedata r:id="rId27" o:title=""/>
          </v:shape>
        </w:pict>
      </w:r>
    </w:p>
    <w:p w:rsidR="00AE5BE8" w:rsidRPr="00EF5D0D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Медведь тоже приготовил своё задание.</w:t>
      </w:r>
    </w:p>
    <w:p w:rsidR="00AE5BE8" w:rsidRPr="00BF2477" w:rsidRDefault="00AE5BE8" w:rsidP="00644ABC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ИНФОРМАТИКА</w:t>
      </w:r>
    </w:p>
    <w:p w:rsidR="00AE5BE8" w:rsidRPr="00644ABC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val="en-US" w:eastAsia="ru-RU"/>
        </w:rPr>
        <w:t>SCRATCH</w:t>
      </w:r>
    </w:p>
    <w:p w:rsidR="00AE5BE8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- Знаю я , где мед лежит, -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Через мост мой путь несется,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Ты построй мне этот мостик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И пойдешь к девчонке в гости.</w:t>
      </w:r>
    </w:p>
    <w:p w:rsidR="00AE5BE8" w:rsidRPr="00D31D1D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31D1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44ABC">
        <w:rPr>
          <w:rFonts w:ascii="Times New Roman" w:hAnsi="Times New Roman"/>
          <w:i/>
          <w:sz w:val="24"/>
          <w:szCs w:val="24"/>
          <w:lang w:eastAsia="ru-RU"/>
        </w:rPr>
        <w:t>Расположите выражения в порядке возрастания.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(на карточках записаны выражения)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10 х 2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25 х 2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5 х 2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20 х 2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u w:val="single"/>
          <w:lang w:eastAsia="ru-RU"/>
        </w:rPr>
        <w:t xml:space="preserve">Ответ: 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5 х 2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10 х 2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20 х 2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25 х 2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- Какое числовое выражение отсутствует? (15 х 2)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- Что вы заметили?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(Каждый последующий первый множитель увеличивается на 5)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b/>
          <w:bCs/>
          <w:sz w:val="24"/>
          <w:szCs w:val="24"/>
          <w:lang w:eastAsia="ru-RU"/>
        </w:rPr>
        <w:t>9. Решение примеров.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Дальше катится дружок,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Наш веселый Колобок.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Уж идет к концу денек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Не успеть боится в срок!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Он спешит через лесок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И навстречу вдруг Лиса.</w:t>
      </w:r>
      <w:r w:rsidRPr="00CC030C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 xml:space="preserve"> </w:t>
      </w:r>
      <w:r w:rsidRPr="00081070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>Страница</w:t>
      </w:r>
      <w:r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>11</w:t>
      </w:r>
    </w:p>
    <w:p w:rsidR="00AE5BE8" w:rsidRPr="00757DB2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</w:rPr>
      </w:pPr>
      <w:r w:rsidRPr="00DA0FB7">
        <w:rPr>
          <w:rFonts w:ascii="Times New Roman" w:hAnsi="Times New Roman"/>
          <w:sz w:val="24"/>
          <w:szCs w:val="24"/>
        </w:rPr>
        <w:pict>
          <v:shape id="_x0000_i1041" type="#_x0000_t75" style="width:156.75pt;height:191.25pt">
            <v:imagedata r:id="rId28" o:title=""/>
          </v:shape>
        </w:pic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Cs/>
          <w:sz w:val="24"/>
          <w:szCs w:val="24"/>
          <w:lang w:eastAsia="ru-RU"/>
        </w:rPr>
        <w:t>ОКРУЖАЮЩИЙ МИР</w:t>
      </w:r>
    </w:p>
    <w:p w:rsidR="00AE5BE8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Что вы знаете о лисе?</w:t>
      </w:r>
    </w:p>
    <w:p w:rsidR="00AE5BE8" w:rsidRDefault="00AE5BE8" w:rsidP="00BF2477">
      <w:pPr>
        <w:pStyle w:val="BodyText"/>
        <w:spacing w:line="360" w:lineRule="auto"/>
      </w:pPr>
      <w:hyperlink r:id="rId29" w:history="1">
        <w:r>
          <w:rPr>
            <w:rStyle w:val="Hyperlink"/>
          </w:rPr>
          <w:t>http://hunterrussia.ru/na-ohote/na-lisu/42-jizn-lisy-nablyudeniya-ohotnika.html</w:t>
        </w:r>
      </w:hyperlink>
    </w:p>
    <w:p w:rsidR="00AE5BE8" w:rsidRPr="00EF5D0D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</w:rPr>
      </w:pPr>
      <w:r w:rsidRPr="00EF5D0D">
        <w:rPr>
          <w:rFonts w:ascii="Times New Roman" w:hAnsi="Times New Roman"/>
          <w:sz w:val="24"/>
          <w:szCs w:val="24"/>
        </w:rPr>
        <w:t>- Из каких геометрических фигур состоит фигура лисы?</w:t>
      </w:r>
      <w:r>
        <w:rPr>
          <w:rFonts w:ascii="Times New Roman" w:hAnsi="Times New Roman"/>
          <w:sz w:val="24"/>
          <w:szCs w:val="24"/>
        </w:rPr>
        <w:t xml:space="preserve"> СТРАНИЦА 11</w:t>
      </w:r>
    </w:p>
    <w:p w:rsidR="00AE5BE8" w:rsidRPr="00EF5D0D" w:rsidRDefault="00AE5BE8" w:rsidP="00BF2477">
      <w:pPr>
        <w:pStyle w:val="BodyText"/>
        <w:spacing w:line="360" w:lineRule="auto"/>
      </w:pPr>
      <w:r w:rsidRPr="00EF5D0D">
        <w:pict>
          <v:shape id="_x0000_i1042" type="#_x0000_t75" style="width:104.25pt;height:115.5pt">
            <v:imagedata r:id="rId30" o:title=""/>
          </v:shape>
        </w:pict>
      </w:r>
    </w:p>
    <w:p w:rsidR="00AE5BE8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Ой, хитра плутовка наша.</w:t>
      </w:r>
    </w:p>
    <w:p w:rsidR="00AE5BE8" w:rsidRPr="00BF2477" w:rsidRDefault="00AE5BE8" w:rsidP="001D59B1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ИНФОРМАТИКА</w:t>
      </w:r>
    </w:p>
    <w:p w:rsidR="00AE5BE8" w:rsidRPr="001D59B1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val="en-US" w:eastAsia="ru-RU"/>
        </w:rPr>
        <w:t>SCRATCH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- Кто ты, милый, -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Нежно спрашивает.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- Вкусно пахнешь ты дружок…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- Я – гостинец, Колобок.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Ты меня Лиса не ешь!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Погоди немного!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У внучки курочек не счесть!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Покажу дорогу.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Любит курочек Лиса.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- Что же, потерплю пока…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Только ты заранее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Выполни моё задание.</w:t>
      </w:r>
    </w:p>
    <w:p w:rsidR="00AE5BE8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- 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Лиса учила своих малышей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Ловить под кустами веселых мышей.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Мыши услышали злую лису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И спрятались все под елью в лесу.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Мышек же было всего только 5.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У каждой мамаши по 9 мышат.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Так сколько скажите мышей и мышат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Тихо под елью тенистой сидят? (45)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b/>
          <w:bCs/>
          <w:sz w:val="24"/>
          <w:szCs w:val="24"/>
          <w:lang w:eastAsia="ru-RU"/>
        </w:rPr>
        <w:t>10. Обобщение.</w:t>
      </w:r>
    </w:p>
    <w:p w:rsidR="00AE5BE8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Позади теперь лесок.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Шум листвы совсем умолк.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Гул машин все заглушает,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Город Колобка встречает.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Наконец, он путь прошел.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К внучке Колобок пришел.</w:t>
      </w:r>
      <w:r w:rsidRPr="00CC030C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 xml:space="preserve"> </w:t>
      </w:r>
      <w:r w:rsidRPr="00081070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>Страница</w:t>
      </w:r>
      <w:r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>12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A0FB7">
        <w:rPr>
          <w:rFonts w:ascii="Times New Roman" w:hAnsi="Times New Roman"/>
          <w:i/>
          <w:iCs/>
          <w:sz w:val="24"/>
          <w:szCs w:val="24"/>
          <w:lang w:eastAsia="ru-RU"/>
        </w:rPr>
        <w:pict>
          <v:shape id="_x0000_i1043" type="#_x0000_t75" style="width:2in;height:2in">
            <v:imagedata r:id="rId31" o:title=""/>
          </v:shape>
        </w:pic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Там уж стол накрыт давно.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На дворе уже темно.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Отмечают день рожденья.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На столе стоит… (Варенье).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Открывайте шире рот,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Будем пить сейчас … (Компот).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- Ну-ка, съешь меня, дружок! –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Вдруг воскликнул… (Колобок).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Внучка рада!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Помогли очень ваши знания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Колобку добраться к ней,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Выполнив задания.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b/>
          <w:bCs/>
          <w:sz w:val="24"/>
          <w:szCs w:val="24"/>
          <w:lang w:eastAsia="ru-RU"/>
        </w:rPr>
        <w:t>11. Итог урока.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- Ребята, а какие знания помогли сегодня нам и Колобку, что мы сегодня повторяли?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(Мы решали примеры, решали уравнения, задачи, считали и сравнивали.)</w:t>
      </w:r>
    </w:p>
    <w:p w:rsidR="00AE5BE8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- Верно. В целом, выполнили различные арифметические действия с числами. Это для Внучки был самый большой подарок! А вы ей тоже понравились. И она дарит вам вот такой букет. Он волшебный. Там спрятано слово, которое помогло нам сегодня дойти до Внучки. Давайте его прочитаем.</w:t>
      </w:r>
    </w:p>
    <w:p w:rsidR="00AE5BE8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(На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с</w:t>
      </w:r>
      <w:r w:rsidRPr="00B925E6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транице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13</w:t>
      </w:r>
      <w:r>
        <w:rPr>
          <w:rFonts w:ascii="Times New Roman" w:hAnsi="Times New Roman"/>
          <w:sz w:val="24"/>
          <w:szCs w:val="24"/>
          <w:lang w:eastAsia="ru-RU"/>
        </w:rPr>
        <w:t xml:space="preserve"> зашифровано слово. Дети его отгадывают,)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1623"/>
      </w:tblGrid>
      <w:tr w:rsidR="00AE5BE8" w:rsidTr="008567C1">
        <w:tc>
          <w:tcPr>
            <w:tcW w:w="4785" w:type="dxa"/>
            <w:vMerge w:val="restart"/>
          </w:tcPr>
          <w:p w:rsidR="00AE5BE8" w:rsidRPr="008567C1" w:rsidRDefault="00AE5BE8" w:rsidP="008567C1">
            <w:pPr>
              <w:pStyle w:val="BodyText"/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67C1">
              <w:rPr>
                <w:rFonts w:ascii="Times New Roman" w:hAnsi="Times New Roman"/>
                <w:sz w:val="24"/>
                <w:szCs w:val="24"/>
                <w:lang w:eastAsia="ru-RU"/>
              </w:rPr>
              <w:t>Букет составлен из первых букв этих цветов</w:t>
            </w:r>
          </w:p>
        </w:tc>
        <w:tc>
          <w:tcPr>
            <w:tcW w:w="1623" w:type="dxa"/>
          </w:tcPr>
          <w:p w:rsidR="00AE5BE8" w:rsidRPr="008567C1" w:rsidRDefault="00AE5BE8" w:rsidP="008567C1">
            <w:pPr>
              <w:pStyle w:val="BodyText"/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67C1">
              <w:rPr>
                <w:rFonts w:ascii="Times New Roman" w:hAnsi="Times New Roman"/>
                <w:sz w:val="24"/>
                <w:szCs w:val="24"/>
                <w:lang w:eastAsia="ru-RU"/>
              </w:rPr>
              <w:t>Тюльпан</w:t>
            </w:r>
          </w:p>
        </w:tc>
      </w:tr>
      <w:tr w:rsidR="00AE5BE8" w:rsidTr="008567C1">
        <w:tc>
          <w:tcPr>
            <w:tcW w:w="4785" w:type="dxa"/>
            <w:vMerge/>
          </w:tcPr>
          <w:p w:rsidR="00AE5BE8" w:rsidRPr="008567C1" w:rsidRDefault="00AE5BE8" w:rsidP="008567C1">
            <w:pPr>
              <w:pStyle w:val="BodyText"/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3" w:type="dxa"/>
          </w:tcPr>
          <w:p w:rsidR="00AE5BE8" w:rsidRPr="008567C1" w:rsidRDefault="00AE5BE8" w:rsidP="008567C1">
            <w:pPr>
              <w:pStyle w:val="BodyText"/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67C1">
              <w:rPr>
                <w:rFonts w:ascii="Times New Roman" w:hAnsi="Times New Roman"/>
                <w:sz w:val="24"/>
                <w:szCs w:val="24"/>
                <w:lang w:eastAsia="ru-RU"/>
              </w:rPr>
              <w:t>Роза</w:t>
            </w:r>
          </w:p>
        </w:tc>
      </w:tr>
      <w:tr w:rsidR="00AE5BE8" w:rsidTr="008567C1">
        <w:tc>
          <w:tcPr>
            <w:tcW w:w="4785" w:type="dxa"/>
          </w:tcPr>
          <w:p w:rsidR="00AE5BE8" w:rsidRPr="008567C1" w:rsidRDefault="00AE5BE8" w:rsidP="008567C1">
            <w:pPr>
              <w:pStyle w:val="BodyText"/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67C1">
              <w:rPr>
                <w:rFonts w:ascii="Times New Roman" w:hAnsi="Times New Roman"/>
                <w:sz w:val="24"/>
                <w:szCs w:val="24"/>
                <w:lang w:eastAsia="ru-RU"/>
              </w:rPr>
              <w:t>Листочки в виде буквы</w:t>
            </w:r>
          </w:p>
        </w:tc>
        <w:tc>
          <w:tcPr>
            <w:tcW w:w="1623" w:type="dxa"/>
          </w:tcPr>
          <w:p w:rsidR="00AE5BE8" w:rsidRPr="008567C1" w:rsidRDefault="00AE5BE8" w:rsidP="008567C1">
            <w:pPr>
              <w:pStyle w:val="BodyText"/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67C1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</w:p>
        </w:tc>
      </w:tr>
      <w:tr w:rsidR="00AE5BE8" w:rsidTr="008567C1">
        <w:tc>
          <w:tcPr>
            <w:tcW w:w="4785" w:type="dxa"/>
          </w:tcPr>
          <w:p w:rsidR="00AE5BE8" w:rsidRPr="008567C1" w:rsidRDefault="00AE5BE8" w:rsidP="008567C1">
            <w:pPr>
              <w:pStyle w:val="BodyText"/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67C1">
              <w:rPr>
                <w:rFonts w:ascii="Times New Roman" w:hAnsi="Times New Roman"/>
                <w:sz w:val="24"/>
                <w:szCs w:val="24"/>
                <w:lang w:eastAsia="ru-RU"/>
              </w:rPr>
              <w:t>Добавим первую букву этого дерева</w:t>
            </w:r>
          </w:p>
        </w:tc>
        <w:tc>
          <w:tcPr>
            <w:tcW w:w="1623" w:type="dxa"/>
          </w:tcPr>
          <w:p w:rsidR="00AE5BE8" w:rsidRPr="008567C1" w:rsidRDefault="00AE5BE8" w:rsidP="008567C1">
            <w:pPr>
              <w:pStyle w:val="BodyText"/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67C1">
              <w:rPr>
                <w:rFonts w:ascii="Times New Roman" w:hAnsi="Times New Roman"/>
                <w:sz w:val="24"/>
                <w:szCs w:val="24"/>
                <w:lang w:eastAsia="ru-RU"/>
              </w:rPr>
              <w:t>Дуб</w:t>
            </w:r>
          </w:p>
        </w:tc>
      </w:tr>
      <w:tr w:rsidR="00AE5BE8" w:rsidTr="008567C1">
        <w:tc>
          <w:tcPr>
            <w:tcW w:w="4785" w:type="dxa"/>
          </w:tcPr>
          <w:p w:rsidR="00AE5BE8" w:rsidRPr="008567C1" w:rsidRDefault="00AE5BE8" w:rsidP="008567C1">
            <w:pPr>
              <w:pStyle w:val="BodyText"/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67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Получилось слово</w:t>
            </w:r>
          </w:p>
        </w:tc>
        <w:tc>
          <w:tcPr>
            <w:tcW w:w="1623" w:type="dxa"/>
          </w:tcPr>
          <w:p w:rsidR="00AE5BE8" w:rsidRPr="008567C1" w:rsidRDefault="00AE5BE8" w:rsidP="008567C1">
            <w:pPr>
              <w:pStyle w:val="BodyText"/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67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ТРУД!</w:t>
            </w:r>
          </w:p>
        </w:tc>
      </w:tr>
    </w:tbl>
    <w:p w:rsidR="00AE5BE8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- Давайте вспомним пословицы и поговорки о труде.</w:t>
      </w:r>
    </w:p>
    <w:p w:rsidR="00AE5BE8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ЛИТЕРАТУРА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hyperlink r:id="rId32" w:history="1">
        <w:r>
          <w:rPr>
            <w:rStyle w:val="Hyperlink"/>
          </w:rPr>
          <w:t>http://riddle-middle.ru/pogovorki_i_poslovicy/trud/</w:t>
        </w:r>
      </w:hyperlink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Без труда не вытащишь и рыбки из пруда.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 xml:space="preserve"> Терпение и труд все перетрут.</w:t>
      </w:r>
    </w:p>
    <w:p w:rsidR="00AE5BE8" w:rsidRPr="00BF2477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- Сказка – ложь,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Да в ней намек!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Всем, ребята, вам урок!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Ничего ты знать не будешь,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Если от труда далек.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Внучка тоже не спала.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Колобка вам испекла.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А теперь мы обо всем</w:t>
      </w: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br/>
        <w:t>Дружно песенку споем!</w:t>
      </w:r>
    </w:p>
    <w:p w:rsidR="00AE5BE8" w:rsidRDefault="00AE5BE8" w:rsidP="00BF2477">
      <w:pPr>
        <w:pStyle w:val="BodyText"/>
        <w:spacing w:line="36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F2477">
        <w:rPr>
          <w:rFonts w:ascii="Times New Roman" w:hAnsi="Times New Roman"/>
          <w:i/>
          <w:iCs/>
          <w:sz w:val="24"/>
          <w:szCs w:val="24"/>
          <w:lang w:eastAsia="ru-RU"/>
        </w:rPr>
        <w:t>МУЗЫКА</w:t>
      </w:r>
    </w:p>
    <w:p w:rsidR="00AE5BE8" w:rsidRDefault="00AE5BE8" w:rsidP="00BF2477">
      <w:pPr>
        <w:pStyle w:val="BodyText"/>
        <w:spacing w:line="360" w:lineRule="auto"/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>Видео «От улыбки хмурый день светлей» Страница 14</w:t>
      </w:r>
    </w:p>
    <w:p w:rsidR="00AE5BE8" w:rsidRPr="00CC030C" w:rsidRDefault="00AE5BE8" w:rsidP="00BF2477">
      <w:pPr>
        <w:pStyle w:val="BodyText"/>
        <w:spacing w:line="360" w:lineRule="auto"/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</w:pPr>
      <w:hyperlink r:id="rId33" w:history="1">
        <w:r w:rsidRPr="00CC030C">
          <w:rPr>
            <w:rStyle w:val="Hyperlink"/>
            <w:color w:val="auto"/>
          </w:rPr>
          <w:t>http://www.youtube.com/watch?v=cEiB8Kzg_5k</w:t>
        </w:r>
      </w:hyperlink>
    </w:p>
    <w:p w:rsidR="00AE5BE8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F2477">
        <w:rPr>
          <w:rFonts w:ascii="Times New Roman" w:hAnsi="Times New Roman"/>
          <w:sz w:val="24"/>
          <w:szCs w:val="24"/>
          <w:lang w:eastAsia="ru-RU"/>
        </w:rPr>
        <w:t>(Все поют песню В. Шаинского «От улыбки». Учитель раздает детям на память нарисованные колобки с отметкой «5».)</w:t>
      </w:r>
      <w:bookmarkStart w:id="0" w:name="_GoBack"/>
      <w:bookmarkEnd w:id="0"/>
    </w:p>
    <w:p w:rsidR="00AE5BE8" w:rsidRDefault="00AE5BE8" w:rsidP="00BF2477">
      <w:pPr>
        <w:pStyle w:val="BodyText"/>
        <w:spacing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12 Домашнее задание.</w:t>
      </w:r>
    </w:p>
    <w:p w:rsidR="00AE5BE8" w:rsidRPr="00C31B94" w:rsidRDefault="00AE5BE8" w:rsidP="00BF2477">
      <w:pPr>
        <w:pStyle w:val="BodyText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Придумайте задания для наших сказочных героев.</w:t>
      </w:r>
    </w:p>
    <w:sectPr w:rsidR="00AE5BE8" w:rsidRPr="00C31B94" w:rsidSect="00E95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C9EB8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CDD880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58A03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CD07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F5612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37A96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D5432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F62B8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36A24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2AC1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DD264E9"/>
    <w:multiLevelType w:val="multilevel"/>
    <w:tmpl w:val="22383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920396"/>
    <w:multiLevelType w:val="multilevel"/>
    <w:tmpl w:val="5EB6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1799"/>
    <w:rsid w:val="00081070"/>
    <w:rsid w:val="00093C98"/>
    <w:rsid w:val="000E5878"/>
    <w:rsid w:val="00103203"/>
    <w:rsid w:val="00117255"/>
    <w:rsid w:val="001212DB"/>
    <w:rsid w:val="00146EFD"/>
    <w:rsid w:val="00173CD5"/>
    <w:rsid w:val="00183313"/>
    <w:rsid w:val="00194F99"/>
    <w:rsid w:val="001D59B1"/>
    <w:rsid w:val="001F54E9"/>
    <w:rsid w:val="002D1799"/>
    <w:rsid w:val="003157DF"/>
    <w:rsid w:val="00373D1B"/>
    <w:rsid w:val="00386FA9"/>
    <w:rsid w:val="003E0740"/>
    <w:rsid w:val="0040612E"/>
    <w:rsid w:val="00427120"/>
    <w:rsid w:val="00437889"/>
    <w:rsid w:val="0046114B"/>
    <w:rsid w:val="004940ED"/>
    <w:rsid w:val="004A2DEB"/>
    <w:rsid w:val="004E2DC5"/>
    <w:rsid w:val="004E730A"/>
    <w:rsid w:val="00503846"/>
    <w:rsid w:val="005141B7"/>
    <w:rsid w:val="00543D8D"/>
    <w:rsid w:val="005624B8"/>
    <w:rsid w:val="005D1F37"/>
    <w:rsid w:val="006067DC"/>
    <w:rsid w:val="00644ABC"/>
    <w:rsid w:val="006D17EE"/>
    <w:rsid w:val="00757DB2"/>
    <w:rsid w:val="00837E2B"/>
    <w:rsid w:val="008567C1"/>
    <w:rsid w:val="00925CDE"/>
    <w:rsid w:val="00956E78"/>
    <w:rsid w:val="009573D9"/>
    <w:rsid w:val="00975DEC"/>
    <w:rsid w:val="009A1AEA"/>
    <w:rsid w:val="009A46A8"/>
    <w:rsid w:val="009F4D83"/>
    <w:rsid w:val="00A47D9E"/>
    <w:rsid w:val="00A94356"/>
    <w:rsid w:val="00AA57CB"/>
    <w:rsid w:val="00AE5BE8"/>
    <w:rsid w:val="00B13885"/>
    <w:rsid w:val="00B23FF8"/>
    <w:rsid w:val="00B60A37"/>
    <w:rsid w:val="00B925E6"/>
    <w:rsid w:val="00BF2477"/>
    <w:rsid w:val="00C31B94"/>
    <w:rsid w:val="00C457C3"/>
    <w:rsid w:val="00C61A53"/>
    <w:rsid w:val="00C86D37"/>
    <w:rsid w:val="00C94F07"/>
    <w:rsid w:val="00CC030C"/>
    <w:rsid w:val="00CD0A3B"/>
    <w:rsid w:val="00D25696"/>
    <w:rsid w:val="00D25CD0"/>
    <w:rsid w:val="00D31D1D"/>
    <w:rsid w:val="00DA0FB7"/>
    <w:rsid w:val="00DF154A"/>
    <w:rsid w:val="00E10930"/>
    <w:rsid w:val="00E32DF2"/>
    <w:rsid w:val="00E95ED9"/>
    <w:rsid w:val="00ED0795"/>
    <w:rsid w:val="00ED6E0F"/>
    <w:rsid w:val="00EF5D0D"/>
    <w:rsid w:val="00F11466"/>
    <w:rsid w:val="00F2551F"/>
    <w:rsid w:val="00FB35E8"/>
    <w:rsid w:val="00FC4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ED9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uiPriority w:val="99"/>
    <w:rsid w:val="0040612E"/>
    <w:rPr>
      <w:rFonts w:cs="Times New Roman"/>
    </w:rPr>
  </w:style>
  <w:style w:type="character" w:styleId="Strong">
    <w:name w:val="Strong"/>
    <w:basedOn w:val="DefaultParagraphFont"/>
    <w:uiPriority w:val="99"/>
    <w:qFormat/>
    <w:locked/>
    <w:rsid w:val="0040612E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40612E"/>
    <w:rPr>
      <w:rFonts w:cs="Times New Roman"/>
      <w:color w:val="0000FF"/>
      <w:u w:val="single"/>
    </w:rPr>
  </w:style>
  <w:style w:type="paragraph" w:customStyle="1" w:styleId="c6">
    <w:name w:val="c6"/>
    <w:basedOn w:val="Normal"/>
    <w:uiPriority w:val="99"/>
    <w:rsid w:val="00BF24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0c7">
    <w:name w:val="c0 c7"/>
    <w:basedOn w:val="DefaultParagraphFont"/>
    <w:uiPriority w:val="99"/>
    <w:rsid w:val="00BF2477"/>
    <w:rPr>
      <w:rFonts w:cs="Times New Roman"/>
    </w:rPr>
  </w:style>
  <w:style w:type="character" w:customStyle="1" w:styleId="c0c4c15">
    <w:name w:val="c0 c4 c15"/>
    <w:basedOn w:val="DefaultParagraphFont"/>
    <w:uiPriority w:val="99"/>
    <w:rsid w:val="00BF2477"/>
    <w:rPr>
      <w:rFonts w:cs="Times New Roman"/>
    </w:rPr>
  </w:style>
  <w:style w:type="character" w:customStyle="1" w:styleId="c0">
    <w:name w:val="c0"/>
    <w:basedOn w:val="DefaultParagraphFont"/>
    <w:uiPriority w:val="99"/>
    <w:rsid w:val="00BF2477"/>
    <w:rPr>
      <w:rFonts w:cs="Times New Roman"/>
    </w:rPr>
  </w:style>
  <w:style w:type="paragraph" w:customStyle="1" w:styleId="c17">
    <w:name w:val="c17"/>
    <w:basedOn w:val="Normal"/>
    <w:uiPriority w:val="99"/>
    <w:rsid w:val="00BF24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0c9">
    <w:name w:val="c0 c9"/>
    <w:basedOn w:val="DefaultParagraphFont"/>
    <w:uiPriority w:val="99"/>
    <w:rsid w:val="00BF2477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BF247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C457C3"/>
    <w:rPr>
      <w:rFonts w:cs="Times New Roman"/>
      <w:lang w:eastAsia="en-US"/>
    </w:rPr>
  </w:style>
  <w:style w:type="table" w:styleId="TableGrid">
    <w:name w:val="Table Grid"/>
    <w:basedOn w:val="TableNormal"/>
    <w:uiPriority w:val="99"/>
    <w:locked/>
    <w:rsid w:val="00757DB2"/>
    <w:pPr>
      <w:spacing w:after="160" w:line="259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122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2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122571">
                  <w:marLeft w:val="480"/>
                  <w:marRight w:val="48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22572">
                  <w:marLeft w:val="480"/>
                  <w:marRight w:val="48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22574">
                  <w:marLeft w:val="480"/>
                  <w:marRight w:val="48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22575">
                  <w:marLeft w:val="480"/>
                  <w:marRight w:val="48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22576">
                  <w:marLeft w:val="480"/>
                  <w:marRight w:val="48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22577">
                  <w:marLeft w:val="480"/>
                  <w:marRight w:val="48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22578">
                  <w:marLeft w:val="480"/>
                  <w:marRight w:val="48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22579">
                  <w:marLeft w:val="480"/>
                  <w:marRight w:val="48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22581">
                  <w:marLeft w:val="480"/>
                  <w:marRight w:val="48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22583">
                  <w:marLeft w:val="480"/>
                  <w:marRight w:val="48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22584">
                  <w:marLeft w:val="480"/>
                  <w:marRight w:val="48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22585">
                  <w:marLeft w:val="480"/>
                  <w:marRight w:val="48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22586">
                  <w:marLeft w:val="480"/>
                  <w:marRight w:val="48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22587">
                  <w:marLeft w:val="480"/>
                  <w:marRight w:val="48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22588">
                  <w:marLeft w:val="480"/>
                  <w:marRight w:val="48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22589">
                  <w:marLeft w:val="480"/>
                  <w:marRight w:val="48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122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hyperlink" Target="http://hunterrussia.ru/na-ohote/na-volka-i-drugih-hischnyh/60-jizn-medvedya.html" TargetMode="External"/><Relationship Id="rId3" Type="http://schemas.openxmlformats.org/officeDocument/2006/relationships/settings" Target="settings.xml"/><Relationship Id="rId21" Type="http://schemas.openxmlformats.org/officeDocument/2006/relationships/image" Target="http://coroka.ru/uploads/posts/2010-06/borovik-bronzovyj.jpg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http://dendrology.ru/forest/item/f00/s00/e0000010/pic/000000.jpg" TargetMode="External"/><Relationship Id="rId25" Type="http://schemas.openxmlformats.org/officeDocument/2006/relationships/image" Target="media/image14.png"/><Relationship Id="rId33" Type="http://schemas.openxmlformats.org/officeDocument/2006/relationships/hyperlink" Target="http://www.youtube.com/watch?v=cEiB8Kzg_5k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hyperlink" Target="http://hunterrussia.ru/na-ohote/na-lisu/42-jizn-lisy-nablyudeniya-ohotnika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zaikinmir.ru/zizhn_zaichikov.html" TargetMode="External"/><Relationship Id="rId24" Type="http://schemas.openxmlformats.org/officeDocument/2006/relationships/hyperlink" Target="http://mohnat.ru/interesting-about-plants/mushroom/785-kakojj-obed-bez-mukhomora.html" TargetMode="External"/><Relationship Id="rId32" Type="http://schemas.openxmlformats.org/officeDocument/2006/relationships/hyperlink" Target="http://riddle-middle.ru/pogovorki_i_poslovicy/trud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http://findfood.ru/attaches/product/gribi/podosinovik.jpg" TargetMode="External"/><Relationship Id="rId28" Type="http://schemas.openxmlformats.org/officeDocument/2006/relationships/image" Target="media/image16.png"/><Relationship Id="rId10" Type="http://schemas.openxmlformats.org/officeDocument/2006/relationships/image" Target="media/image6.jpeg"/><Relationship Id="rId19" Type="http://schemas.openxmlformats.org/officeDocument/2006/relationships/image" Target="http://upload.wikimedia.org/wikipedia/commons/thumb/d/d1/Fliegenpilz-1.jpg/275px-Fliegenpilz-1.jpg" TargetMode="External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olvesworld.ru/life.php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479</TotalTime>
  <Pages>14</Pages>
  <Words>1606</Words>
  <Characters>9156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сош № 6</dc:creator>
  <cp:keywords/>
  <dc:description/>
  <cp:lastModifiedBy>inb4</cp:lastModifiedBy>
  <cp:revision>10</cp:revision>
  <dcterms:created xsi:type="dcterms:W3CDTF">2014-03-25T03:26:00Z</dcterms:created>
  <dcterms:modified xsi:type="dcterms:W3CDTF">2014-04-14T15:06:00Z</dcterms:modified>
</cp:coreProperties>
</file>