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2E4" w:rsidRDefault="000F72E4" w:rsidP="005457E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457E0">
        <w:rPr>
          <w:rFonts w:ascii="Times New Roman" w:hAnsi="Times New Roman"/>
          <w:b/>
          <w:sz w:val="28"/>
          <w:szCs w:val="28"/>
        </w:rPr>
        <w:t xml:space="preserve">Вопросы </w:t>
      </w:r>
      <w:r>
        <w:rPr>
          <w:rFonts w:ascii="Times New Roman" w:hAnsi="Times New Roman"/>
          <w:b/>
          <w:sz w:val="28"/>
          <w:szCs w:val="28"/>
        </w:rPr>
        <w:t xml:space="preserve">и ответы </w:t>
      </w:r>
      <w:r w:rsidRPr="005457E0">
        <w:rPr>
          <w:rFonts w:ascii="Times New Roman" w:hAnsi="Times New Roman"/>
          <w:b/>
          <w:sz w:val="28"/>
          <w:szCs w:val="28"/>
        </w:rPr>
        <w:t xml:space="preserve">к интеллектуальной игре по информатике, </w:t>
      </w:r>
    </w:p>
    <w:p w:rsidR="000F72E4" w:rsidRDefault="000F72E4" w:rsidP="005457E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457E0">
        <w:rPr>
          <w:rFonts w:ascii="Times New Roman" w:hAnsi="Times New Roman"/>
          <w:b/>
          <w:sz w:val="28"/>
          <w:szCs w:val="28"/>
        </w:rPr>
        <w:t>посвященной Олимпийским играм-2014, «Всезнайка»</w:t>
      </w:r>
    </w:p>
    <w:p w:rsidR="000F72E4" w:rsidRPr="005457E0" w:rsidRDefault="000F72E4" w:rsidP="005457E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 классы</w:t>
      </w:r>
    </w:p>
    <w:p w:rsidR="000F72E4" w:rsidRDefault="000F72E4" w:rsidP="005457E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72E4" w:rsidRDefault="000F72E4" w:rsidP="005457E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Правила:</w:t>
      </w:r>
    </w:p>
    <w:p w:rsidR="000F72E4" w:rsidRPr="001A42F9" w:rsidRDefault="000F72E4" w:rsidP="001A42F9">
      <w:pPr>
        <w:pStyle w:val="ListParagraph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1A42F9">
        <w:rPr>
          <w:rFonts w:ascii="Times New Roman" w:hAnsi="Times New Roman"/>
          <w:i/>
          <w:sz w:val="28"/>
          <w:szCs w:val="28"/>
        </w:rPr>
        <w:t>Правила выбора и выполнения заданий:</w:t>
      </w:r>
    </w:p>
    <w:p w:rsidR="000F72E4" w:rsidRDefault="000F72E4" w:rsidP="00B466DE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Команды по-очереди выбирают категорию и стоимость вопроса</w:t>
      </w:r>
    </w:p>
    <w:p w:rsidR="000F72E4" w:rsidRDefault="000F72E4" w:rsidP="00B466DE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экране демонстрируется вопрос</w:t>
      </w:r>
    </w:p>
    <w:p w:rsidR="000F72E4" w:rsidRDefault="000F72E4" w:rsidP="00B466DE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Вопросы дублируются для команд на раздаточном материале, именно на этих листочках с заданием команда выполняет задание </w:t>
      </w:r>
    </w:p>
    <w:p w:rsidR="000F72E4" w:rsidRDefault="000F72E4" w:rsidP="00B466DE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выполнения задания команды сдают листочки с ответами членам жюри</w:t>
      </w:r>
    </w:p>
    <w:p w:rsidR="000F72E4" w:rsidRPr="001A42F9" w:rsidRDefault="000F72E4" w:rsidP="001A42F9">
      <w:pPr>
        <w:pStyle w:val="ListParagraph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1A42F9">
        <w:rPr>
          <w:rFonts w:ascii="Times New Roman" w:hAnsi="Times New Roman"/>
          <w:i/>
          <w:sz w:val="28"/>
          <w:szCs w:val="28"/>
        </w:rPr>
        <w:t>Оценивание ответов:</w:t>
      </w:r>
    </w:p>
    <w:p w:rsidR="000F72E4" w:rsidRDefault="000F72E4" w:rsidP="00B466DE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Ответы оцениваются в количество баллов, указанных в кружочках</w:t>
      </w:r>
    </w:p>
    <w:p w:rsidR="000F72E4" w:rsidRDefault="000F72E4" w:rsidP="00B466DE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Некоторые вопросы содержат несколько ответов, тогда количество баллов будет зависеть от количества правильных ответов (у жюри система оценивания за такие вопросы имеется)</w:t>
      </w:r>
    </w:p>
    <w:p w:rsidR="000F72E4" w:rsidRPr="001A42F9" w:rsidRDefault="000F72E4" w:rsidP="001A42F9">
      <w:pPr>
        <w:pStyle w:val="ListParagraph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1A42F9">
        <w:rPr>
          <w:rFonts w:ascii="Times New Roman" w:hAnsi="Times New Roman"/>
          <w:i/>
          <w:sz w:val="28"/>
          <w:szCs w:val="28"/>
        </w:rPr>
        <w:t>Время выполнения заданий:</w:t>
      </w:r>
    </w:p>
    <w:p w:rsidR="000F72E4" w:rsidRDefault="000F72E4" w:rsidP="00B466DE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E71F1">
        <w:rPr>
          <w:rFonts w:ascii="Times New Roman" w:hAnsi="Times New Roman"/>
          <w:sz w:val="28"/>
          <w:szCs w:val="28"/>
        </w:rPr>
        <w:t>На вопросы в 10 и 20 баллов дается не более 1,5</w:t>
      </w:r>
      <w:r>
        <w:rPr>
          <w:rFonts w:ascii="Times New Roman" w:hAnsi="Times New Roman"/>
          <w:sz w:val="28"/>
          <w:szCs w:val="28"/>
        </w:rPr>
        <w:t xml:space="preserve"> минут</w:t>
      </w:r>
    </w:p>
    <w:p w:rsidR="000F72E4" w:rsidRPr="001E71F1" w:rsidRDefault="000F72E4" w:rsidP="00B466DE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E71F1">
        <w:rPr>
          <w:rFonts w:ascii="Times New Roman" w:hAnsi="Times New Roman"/>
          <w:sz w:val="28"/>
          <w:szCs w:val="28"/>
        </w:rPr>
        <w:t>На вопросы в 30 и 40 баллов– от 1,5 минут</w:t>
      </w:r>
      <w:r>
        <w:rPr>
          <w:rFonts w:ascii="Times New Roman" w:hAnsi="Times New Roman"/>
          <w:sz w:val="28"/>
          <w:szCs w:val="28"/>
        </w:rPr>
        <w:t>и более</w:t>
      </w:r>
    </w:p>
    <w:p w:rsidR="000F72E4" w:rsidRDefault="000F72E4" w:rsidP="005457E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Default="000F72E4" w:rsidP="005457E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Default="000F72E4" w:rsidP="005457E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Default="000F72E4" w:rsidP="005457E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Default="000F72E4" w:rsidP="005457E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Default="000F72E4" w:rsidP="005457E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Default="000F72E4" w:rsidP="005457E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Default="000F72E4" w:rsidP="005457E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Default="000F72E4" w:rsidP="005457E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Default="000F72E4" w:rsidP="005457E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Default="000F72E4" w:rsidP="005457E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Default="000F72E4" w:rsidP="005457E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Default="000F72E4" w:rsidP="005457E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Default="000F72E4" w:rsidP="005457E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Default="000F72E4" w:rsidP="005457E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Default="000F72E4" w:rsidP="005457E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Default="000F72E4" w:rsidP="005457E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Default="000F72E4" w:rsidP="005457E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Default="000F72E4" w:rsidP="005457E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Default="000F72E4" w:rsidP="005457E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Default="000F72E4" w:rsidP="005457E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Default="000F72E4" w:rsidP="005457E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Default="000F72E4" w:rsidP="005457E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Default="000F72E4" w:rsidP="005457E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Default="000F72E4" w:rsidP="005457E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Default="000F72E4" w:rsidP="005457E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Default="000F72E4" w:rsidP="005457E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Default="000F72E4" w:rsidP="005457E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Default="000F72E4" w:rsidP="005457E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Default="000F72E4" w:rsidP="005457E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Pr="00EB42B1" w:rsidRDefault="000F72E4" w:rsidP="005457E0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EB42B1">
        <w:rPr>
          <w:rFonts w:ascii="Times New Roman" w:hAnsi="Times New Roman"/>
          <w:b/>
          <w:sz w:val="28"/>
          <w:szCs w:val="28"/>
          <w:u w:val="single"/>
        </w:rPr>
        <w:t>ОЛИМПИАДА10 баллов.</w:t>
      </w:r>
    </w:p>
    <w:p w:rsidR="000F72E4" w:rsidRPr="001E71F1" w:rsidRDefault="000F72E4" w:rsidP="001E71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71F1">
        <w:rPr>
          <w:rFonts w:ascii="Times New Roman" w:hAnsi="Times New Roman"/>
          <w:bCs/>
          <w:sz w:val="28"/>
          <w:szCs w:val="28"/>
        </w:rPr>
        <w:t>Из предложенных рисунков выберите три, которые являются талисманами олимпийских игр в Сочи-2014</w:t>
      </w:r>
    </w:p>
    <w:p w:rsidR="000F72E4" w:rsidRDefault="000F72E4" w:rsidP="001E71F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group id="Группа 2" o:spid="_x0000_s1026" style="position:absolute;margin-left:16.65pt;margin-top:12.4pt;width:235.5pt;height:123.4pt;z-index:251658240" coordsize="69487,37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027" type="#_x0000_t75" style="position:absolute;left:986;top:11990;width:21336;height:2133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0K/PDAAAA2gAAAA8AAABkcnMvZG93bnJldi54bWxEj0FLAzEUhO+C/yE8wZub7R5Etk1LKRQ8&#10;iGhtKb29bl43SzcvIYm7q7/eCILHYWa+YRaryfZioBA7xwpmRQmCuHG641bB/mP78AQiJmSNvWNS&#10;8EURVsvbmwXW2o38TsMutSJDONaowKTkayljY8hiLJwnzt7FBYspy9BKHXDMcNvLqiwfpcWO84JB&#10;TxtDzXX3aRXE0/n12/PxxfjTOOyrGPThLSh1fzet5yASTek//Nd+1goq+L2Sb4B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bQr88MAAADaAAAADwAAAAAAAAAAAAAAAACf&#10;AgAAZHJzL2Rvd25yZXYueG1sUEsFBgAAAAAEAAQA9wAAAI8DAAAAAA==&#10;">
              <v:imagedata r:id="rId5" o:title=""/>
            </v:shape>
            <v:shape id="Picture 3" o:spid="_x0000_s1028" type="#_x0000_t75" style="position:absolute;left:52477;top:19583;width:13028;height:175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exG7AAAAA2gAAAA8AAABkcnMvZG93bnJldi54bWxET8uKwjAU3Q/4D+EOzGbQtKKjVGMpPkBw&#10;ZccPuDTXtkxzU5uonb83guDycN7LtDeNuFHnassK4lEEgriwuuZSwel3N5yDcB5ZY2OZFPyTg3Q1&#10;+Fhiou2dj3TLfSlCCLsEFVTet4mUrqjIoBvZljhwZ9sZ9AF2pdQd3kO4aeQ4in6kwZpDQ4UtrSsq&#10;/vKrCTPi/fd4s3XnTE+n2/IymW2y00Gpr88+W4Dw1Pu3+OXeawUTeF4JfpCr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F7EbsAAAADaAAAADwAAAAAAAAAAAAAAAACfAgAA&#10;ZHJzL2Rvd25yZXYueG1sUEsFBgAAAAAEAAQA9wAAAIwDAAAAAA==&#10;">
              <v:imagedata r:id="rId6" o:title=""/>
            </v:shape>
            <v:shape id="Picture 4" o:spid="_x0000_s1029" type="#_x0000_t75" style="position:absolute;left:57569;top:2994;width:11918;height:152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/N1rCAAAA2gAAAA8AAABkcnMvZG93bnJldi54bWxEj91qwkAUhO8F32E5Qu90Y4t/0VVKoVBK&#10;BY3i9SF7TILZs2F3m6Rv7xYEL4eZ+YbZ7HpTi5acrywrmE4SEMS51RUXCs6nz/EShA/IGmvLpOCP&#10;POy2w8EGU207PlKbhUJECPsUFZQhNKmUPi/JoJ/Yhjh6V+sMhihdIbXDLsJNLV+TZC4NVhwXSmzo&#10;o6T8lv0aBT9V64uLf3PLRdZdV50Nh+/TXqmXUf++BhGoD8/wo/2lFczg/0q8AXJ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fzdawgAAANoAAAAPAAAAAAAAAAAAAAAAAJ8C&#10;AABkcnMvZG93bnJldi54bWxQSwUGAAAAAAQABAD3AAAAjgMAAAAA&#10;">
              <v:imagedata r:id="rId7" o:title=""/>
            </v:shape>
            <v:shape id="Picture 5" o:spid="_x0000_s1030" type="#_x0000_t75" style="position:absolute;width:22669;height:97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hBlrAAAAA2gAAAA8AAABkcnMvZG93bnJldi54bWxEj8uKwjAUhveC7xCO4M6mzqKMHaMMFmFW&#10;gpcHODTHppec1CZqfXszMDDLn//y8a+3o+3EgwZfO1awTFIQxKXTNVcKLuf94hOED8gaO8ek4EUe&#10;tpvpZI25dk8+0uMUKhFH2OeowITQ51L60pBFn7ieOHpXN1gMUQ6V1AM+47jt5EeaZtJizZFgsKed&#10;obI93W2ENG1jyr0Zj+aarYI9FLeiOCs1n43fXyACjeE//Nf+0Qoy+L0Sb4Dcv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KEGWsAAAADaAAAADwAAAAAAAAAAAAAAAACfAgAA&#10;ZHJzL2Rvd25yZXYueG1sUEsFBgAAAAAEAAQA9wAAAIwDAAAAAA==&#10;">
              <v:imagedata r:id="rId8" o:title=""/>
            </v:shape>
            <v:shape id="Picture 6" o:spid="_x0000_s1031" type="#_x0000_t75" style="position:absolute;left:35923;top:2142;width:14024;height:160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vTUzBAAAA2gAAAA8AAABkcnMvZG93bnJldi54bWxEj0GLwjAUhO+C/yE8wZumenClGkUFwYMX&#10;q7B7fDbPttq81Cba+u/NguBxmJlvmPmyNaV4Uu0KywpGwwgEcWp1wZmC03E7mIJwHlljaZkUvMjB&#10;ctHtzDHWtuEDPROfiQBhF6OC3PsqltKlORl0Q1sRB+9ia4M+yDqTusYmwE0px1E0kQYLDgs5VrTJ&#10;Kb0lD6Mgi+7NL22S63panf/0fiUPhb0o1e+1qxkIT63/hj/tnVbwA/9Xwg2Qi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CvTUzBAAAA2gAAAA8AAAAAAAAAAAAAAAAAnwIA&#10;AGRycy9kb3ducmV2LnhtbFBLBQYAAAAABAAEAPcAAACNAwAAAAA=&#10;">
              <v:imagedata r:id="rId9" o:title=""/>
            </v:shape>
            <v:shape id="Picture 7" o:spid="_x0000_s1032" type="#_x0000_t75" style="position:absolute;left:29137;top:20975;width:14244;height:147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Z/n6/AAAA2gAAAA8AAABkcnMvZG93bnJldi54bWxET02LwjAQvQv+hzDC3jStiEg1igjinnZR&#10;d9Hj2IxttZmUJtXqrzcHwePjfc8WrSnFjWpXWFYQDyIQxKnVBWcK/vbr/gSE88gaS8uk4EEOFvNu&#10;Z4aJtnfe0m3nMxFC2CWoIPe+SqR0aU4G3cBWxIE729qgD7DOpK7xHsJNKYdRNJYGCw4NOVa0yim9&#10;7hqj4ITNz6aRk/gw3j91c7yM4t//kVJfvXY5BeGp9R/x2/2tFYSt4Uq4AXL+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22f5+vwAAANoAAAAPAAAAAAAAAAAAAAAAAJ8CAABk&#10;cnMvZG93bnJldi54bWxQSwUGAAAAAAQABAD3AAAAiwMAAAAA&#10;">
              <v:imagedata r:id="rId10" o:title=""/>
            </v:shape>
          </v:group>
        </w:pict>
      </w:r>
    </w:p>
    <w:p w:rsidR="000F72E4" w:rsidRDefault="000F72E4" w:rsidP="001E71F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72E4" w:rsidRDefault="000F72E4" w:rsidP="001E71F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72E4" w:rsidRDefault="000F72E4" w:rsidP="001E71F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72E4" w:rsidRDefault="000F72E4" w:rsidP="001E71F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72E4" w:rsidRDefault="000F72E4" w:rsidP="001E71F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72E4" w:rsidRDefault="000F72E4" w:rsidP="001E71F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72E4" w:rsidRDefault="000F72E4" w:rsidP="001E71F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72E4" w:rsidRDefault="000F72E4" w:rsidP="001E71F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72E4" w:rsidRDefault="000F72E4" w:rsidP="001E71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581E">
        <w:rPr>
          <w:rFonts w:ascii="Times New Roman" w:hAnsi="Times New Roman"/>
          <w:b/>
          <w:i/>
          <w:sz w:val="28"/>
          <w:szCs w:val="28"/>
          <w:u w:val="single"/>
        </w:rPr>
        <w:t>Оценивание</w:t>
      </w:r>
      <w:r>
        <w:rPr>
          <w:rFonts w:ascii="Times New Roman" w:hAnsi="Times New Roman"/>
          <w:sz w:val="28"/>
          <w:szCs w:val="28"/>
        </w:rPr>
        <w:t>: за 3 правильных талисмана – 10 баллов, если есть ошибки – 0 баллов.</w:t>
      </w:r>
    </w:p>
    <w:p w:rsidR="000F72E4" w:rsidRDefault="000F72E4" w:rsidP="00FF7D7E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0F72E4" w:rsidRPr="00EB42B1" w:rsidRDefault="000F72E4" w:rsidP="005457E0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EB42B1">
        <w:rPr>
          <w:rFonts w:ascii="Times New Roman" w:hAnsi="Times New Roman"/>
          <w:b/>
          <w:sz w:val="28"/>
          <w:szCs w:val="28"/>
          <w:u w:val="single"/>
        </w:rPr>
        <w:t>ОЛИМПИАДА 20 баллов.</w:t>
      </w:r>
    </w:p>
    <w:p w:rsidR="000F72E4" w:rsidRPr="001E71F1" w:rsidRDefault="000F72E4" w:rsidP="001E71F1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71F1">
        <w:rPr>
          <w:rFonts w:ascii="Times New Roman" w:hAnsi="Times New Roman"/>
          <w:bCs/>
          <w:sz w:val="28"/>
          <w:szCs w:val="28"/>
        </w:rPr>
        <w:t xml:space="preserve">Назовите сроки проведения 22 зимних олимпийских игр в г. Сочи-2014 </w:t>
      </w:r>
      <w:r w:rsidRPr="001E71F1">
        <w:rPr>
          <w:rFonts w:ascii="Times New Roman" w:hAnsi="Times New Roman"/>
          <w:sz w:val="28"/>
          <w:szCs w:val="28"/>
        </w:rPr>
        <w:t>(7-23 февраля 2014 год)</w:t>
      </w:r>
    </w:p>
    <w:p w:rsidR="000F72E4" w:rsidRPr="001E71F1" w:rsidRDefault="000F72E4" w:rsidP="001E71F1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71F1">
        <w:rPr>
          <w:rFonts w:ascii="Times New Roman" w:hAnsi="Times New Roman"/>
          <w:bCs/>
          <w:sz w:val="28"/>
          <w:szCs w:val="28"/>
        </w:rPr>
        <w:t>Назвать три любых символа олимпийских игр</w:t>
      </w:r>
      <w:r w:rsidRPr="001E71F1">
        <w:rPr>
          <w:rFonts w:ascii="Times New Roman" w:hAnsi="Times New Roman"/>
          <w:b/>
          <w:bCs/>
          <w:sz w:val="28"/>
          <w:szCs w:val="28"/>
        </w:rPr>
        <w:t>(</w:t>
      </w:r>
      <w:r w:rsidRPr="001E71F1">
        <w:rPr>
          <w:rFonts w:ascii="Times New Roman" w:hAnsi="Times New Roman"/>
          <w:sz w:val="28"/>
          <w:szCs w:val="28"/>
        </w:rPr>
        <w:t>флаг, кольца, гимн, клятва, лозунг, медали, огонь, оливковая ветвь, салют, талисманы, эмблема, талисманы</w:t>
      </w:r>
      <w:r w:rsidRPr="001E71F1">
        <w:rPr>
          <w:rFonts w:ascii="Times New Roman" w:hAnsi="Times New Roman"/>
          <w:b/>
          <w:bCs/>
          <w:sz w:val="28"/>
          <w:szCs w:val="28"/>
        </w:rPr>
        <w:t>)</w:t>
      </w:r>
    </w:p>
    <w:p w:rsidR="000F72E4" w:rsidRDefault="000F72E4" w:rsidP="001E71F1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0F72E4" w:rsidRPr="00430272" w:rsidRDefault="000F72E4" w:rsidP="001E71F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30272">
        <w:rPr>
          <w:rFonts w:ascii="Times New Roman" w:hAnsi="Times New Roman"/>
          <w:b/>
          <w:i/>
          <w:sz w:val="28"/>
          <w:szCs w:val="28"/>
          <w:u w:val="single"/>
        </w:rPr>
        <w:t>Оценивание</w:t>
      </w:r>
      <w:r w:rsidRPr="00430272">
        <w:rPr>
          <w:rFonts w:ascii="Times New Roman" w:hAnsi="Times New Roman"/>
          <w:sz w:val="28"/>
          <w:szCs w:val="28"/>
        </w:rPr>
        <w:t>: правильный ответ – 10 баллов, неправильный – 0 баллов.</w:t>
      </w:r>
    </w:p>
    <w:p w:rsidR="000F72E4" w:rsidRDefault="000F72E4" w:rsidP="00783A98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0F72E4" w:rsidRPr="00EB42B1" w:rsidRDefault="000F72E4" w:rsidP="005457E0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EB42B1">
        <w:rPr>
          <w:rFonts w:ascii="Times New Roman" w:hAnsi="Times New Roman"/>
          <w:b/>
          <w:sz w:val="28"/>
          <w:szCs w:val="28"/>
          <w:u w:val="single"/>
        </w:rPr>
        <w:t>ОЛИМПИАДА 30 баллов.</w:t>
      </w:r>
    </w:p>
    <w:p w:rsidR="000F72E4" w:rsidRPr="00FF7D7E" w:rsidRDefault="000F72E4" w:rsidP="00FF7D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F7D7E">
        <w:rPr>
          <w:rFonts w:ascii="Times New Roman" w:hAnsi="Times New Roman"/>
          <w:b/>
          <w:bCs/>
          <w:sz w:val="28"/>
          <w:szCs w:val="28"/>
        </w:rPr>
        <w:t>Выбрать лишнее слово из ряда по смыслу:</w:t>
      </w:r>
    </w:p>
    <w:p w:rsidR="000F72E4" w:rsidRPr="00FF7D7E" w:rsidRDefault="000F72E4" w:rsidP="00FF7D7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F7D7E">
        <w:rPr>
          <w:rFonts w:ascii="Times New Roman" w:hAnsi="Times New Roman"/>
          <w:sz w:val="28"/>
          <w:szCs w:val="28"/>
        </w:rPr>
        <w:t xml:space="preserve">Футбол, </w:t>
      </w:r>
      <w:r w:rsidRPr="00FF7D7E">
        <w:rPr>
          <w:rFonts w:ascii="Times New Roman" w:hAnsi="Times New Roman"/>
          <w:strike/>
          <w:sz w:val="28"/>
          <w:szCs w:val="28"/>
        </w:rPr>
        <w:t>дзюдо</w:t>
      </w:r>
      <w:r w:rsidRPr="00FF7D7E">
        <w:rPr>
          <w:rFonts w:ascii="Times New Roman" w:hAnsi="Times New Roman"/>
          <w:sz w:val="28"/>
          <w:szCs w:val="28"/>
        </w:rPr>
        <w:t>, волейбол, баскетбол.</w:t>
      </w:r>
    </w:p>
    <w:p w:rsidR="000F72E4" w:rsidRPr="00FF7D7E" w:rsidRDefault="000F72E4" w:rsidP="00FF7D7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F7D7E">
        <w:rPr>
          <w:rFonts w:ascii="Times New Roman" w:hAnsi="Times New Roman"/>
          <w:sz w:val="28"/>
          <w:szCs w:val="28"/>
        </w:rPr>
        <w:t xml:space="preserve">Мяч, обруч, </w:t>
      </w:r>
      <w:r w:rsidRPr="00FF7D7E">
        <w:rPr>
          <w:rFonts w:ascii="Times New Roman" w:hAnsi="Times New Roman"/>
          <w:strike/>
          <w:sz w:val="28"/>
          <w:szCs w:val="28"/>
        </w:rPr>
        <w:t>брусья</w:t>
      </w:r>
      <w:r w:rsidRPr="00FF7D7E">
        <w:rPr>
          <w:rFonts w:ascii="Times New Roman" w:hAnsi="Times New Roman"/>
          <w:sz w:val="28"/>
          <w:szCs w:val="28"/>
        </w:rPr>
        <w:t>, лента.</w:t>
      </w:r>
    </w:p>
    <w:p w:rsidR="000F72E4" w:rsidRPr="00FF7D7E" w:rsidRDefault="000F72E4" w:rsidP="00FF7D7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F7D7E">
        <w:rPr>
          <w:rFonts w:ascii="Times New Roman" w:hAnsi="Times New Roman"/>
          <w:sz w:val="28"/>
          <w:szCs w:val="28"/>
        </w:rPr>
        <w:t xml:space="preserve">Шайба, клюшка, щитки, </w:t>
      </w:r>
      <w:r w:rsidRPr="00FF7D7E">
        <w:rPr>
          <w:rFonts w:ascii="Times New Roman" w:hAnsi="Times New Roman"/>
          <w:strike/>
          <w:sz w:val="28"/>
          <w:szCs w:val="28"/>
        </w:rPr>
        <w:t>шиповки</w:t>
      </w:r>
      <w:r w:rsidRPr="00FF7D7E">
        <w:rPr>
          <w:rFonts w:ascii="Times New Roman" w:hAnsi="Times New Roman"/>
          <w:sz w:val="28"/>
          <w:szCs w:val="28"/>
        </w:rPr>
        <w:t>.</w:t>
      </w:r>
    </w:p>
    <w:p w:rsidR="000F72E4" w:rsidRPr="00FF7D7E" w:rsidRDefault="000F72E4" w:rsidP="00FF7D7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F7D7E">
        <w:rPr>
          <w:rFonts w:ascii="Times New Roman" w:hAnsi="Times New Roman"/>
          <w:sz w:val="28"/>
          <w:szCs w:val="28"/>
        </w:rPr>
        <w:t xml:space="preserve">Фехтование, баскетбол, </w:t>
      </w:r>
      <w:r w:rsidRPr="00FF7D7E">
        <w:rPr>
          <w:rFonts w:ascii="Times New Roman" w:hAnsi="Times New Roman"/>
          <w:strike/>
          <w:sz w:val="28"/>
          <w:szCs w:val="28"/>
        </w:rPr>
        <w:t>мяч</w:t>
      </w:r>
      <w:r w:rsidRPr="00FF7D7E">
        <w:rPr>
          <w:rFonts w:ascii="Times New Roman" w:hAnsi="Times New Roman"/>
          <w:sz w:val="28"/>
          <w:szCs w:val="28"/>
        </w:rPr>
        <w:t>, гимнастика.</w:t>
      </w:r>
    </w:p>
    <w:p w:rsidR="000F72E4" w:rsidRPr="00FF7D7E" w:rsidRDefault="000F72E4" w:rsidP="00FF7D7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F7D7E">
        <w:rPr>
          <w:rFonts w:ascii="Times New Roman" w:hAnsi="Times New Roman"/>
          <w:sz w:val="28"/>
          <w:szCs w:val="28"/>
        </w:rPr>
        <w:t xml:space="preserve">Вратарь, нападающий, </w:t>
      </w:r>
      <w:r w:rsidRPr="00FF7D7E">
        <w:rPr>
          <w:rFonts w:ascii="Times New Roman" w:hAnsi="Times New Roman"/>
          <w:strike/>
          <w:sz w:val="28"/>
          <w:szCs w:val="28"/>
        </w:rPr>
        <w:t>судья</w:t>
      </w:r>
      <w:r w:rsidRPr="00FF7D7E">
        <w:rPr>
          <w:rFonts w:ascii="Times New Roman" w:hAnsi="Times New Roman"/>
          <w:sz w:val="28"/>
          <w:szCs w:val="28"/>
        </w:rPr>
        <w:t>, защитник.</w:t>
      </w:r>
    </w:p>
    <w:p w:rsidR="000F72E4" w:rsidRPr="00FF7D7E" w:rsidRDefault="000F72E4" w:rsidP="00FF7D7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F7D7E">
        <w:rPr>
          <w:rFonts w:ascii="Times New Roman" w:hAnsi="Times New Roman"/>
          <w:sz w:val="28"/>
          <w:szCs w:val="28"/>
        </w:rPr>
        <w:t xml:space="preserve">Велоспорт, конный спорт, </w:t>
      </w:r>
      <w:r w:rsidRPr="00FF7D7E">
        <w:rPr>
          <w:rFonts w:ascii="Times New Roman" w:hAnsi="Times New Roman"/>
          <w:strike/>
          <w:sz w:val="28"/>
          <w:szCs w:val="28"/>
        </w:rPr>
        <w:t>фигурное катание</w:t>
      </w:r>
      <w:r w:rsidRPr="00FF7D7E">
        <w:rPr>
          <w:rFonts w:ascii="Times New Roman" w:hAnsi="Times New Roman"/>
          <w:sz w:val="28"/>
          <w:szCs w:val="28"/>
        </w:rPr>
        <w:t>.</w:t>
      </w:r>
    </w:p>
    <w:p w:rsidR="000F72E4" w:rsidRPr="00FF7D7E" w:rsidRDefault="000F72E4" w:rsidP="00FF7D7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F7D7E">
        <w:rPr>
          <w:rFonts w:ascii="Times New Roman" w:hAnsi="Times New Roman"/>
          <w:sz w:val="28"/>
          <w:szCs w:val="28"/>
        </w:rPr>
        <w:t xml:space="preserve">Лыжи, коньки, санки, </w:t>
      </w:r>
      <w:r w:rsidRPr="00FF7D7E">
        <w:rPr>
          <w:rFonts w:ascii="Times New Roman" w:hAnsi="Times New Roman"/>
          <w:strike/>
          <w:sz w:val="28"/>
          <w:szCs w:val="28"/>
        </w:rPr>
        <w:t>теннисный шарик</w:t>
      </w:r>
      <w:r w:rsidRPr="00FF7D7E">
        <w:rPr>
          <w:rFonts w:ascii="Times New Roman" w:hAnsi="Times New Roman"/>
          <w:sz w:val="28"/>
          <w:szCs w:val="28"/>
        </w:rPr>
        <w:t>.</w:t>
      </w:r>
    </w:p>
    <w:p w:rsidR="000F72E4" w:rsidRDefault="000F72E4" w:rsidP="00EB17C6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0F72E4" w:rsidRPr="00EB17C6" w:rsidRDefault="000F72E4" w:rsidP="00EB17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17C6">
        <w:rPr>
          <w:rFonts w:ascii="Times New Roman" w:hAnsi="Times New Roman"/>
          <w:b/>
          <w:i/>
          <w:sz w:val="28"/>
          <w:szCs w:val="28"/>
          <w:u w:val="single"/>
        </w:rPr>
        <w:t>Оценивание</w:t>
      </w:r>
      <w:r w:rsidRPr="00EB17C6">
        <w:rPr>
          <w:rFonts w:ascii="Times New Roman" w:hAnsi="Times New Roman"/>
          <w:sz w:val="28"/>
          <w:szCs w:val="28"/>
        </w:rPr>
        <w:t xml:space="preserve">: за </w:t>
      </w:r>
      <w:r>
        <w:rPr>
          <w:rFonts w:ascii="Times New Roman" w:hAnsi="Times New Roman"/>
          <w:sz w:val="28"/>
          <w:szCs w:val="28"/>
        </w:rPr>
        <w:t>7</w:t>
      </w:r>
      <w:r w:rsidRPr="00EB17C6">
        <w:rPr>
          <w:rFonts w:ascii="Times New Roman" w:hAnsi="Times New Roman"/>
          <w:sz w:val="28"/>
          <w:szCs w:val="28"/>
        </w:rPr>
        <w:t xml:space="preserve"> правильных </w:t>
      </w:r>
      <w:r>
        <w:rPr>
          <w:rFonts w:ascii="Times New Roman" w:hAnsi="Times New Roman"/>
          <w:sz w:val="28"/>
          <w:szCs w:val="28"/>
        </w:rPr>
        <w:t>ответ</w:t>
      </w:r>
      <w:r w:rsidRPr="00EB17C6">
        <w:rPr>
          <w:rFonts w:ascii="Times New Roman" w:hAnsi="Times New Roman"/>
          <w:sz w:val="28"/>
          <w:szCs w:val="28"/>
        </w:rPr>
        <w:t xml:space="preserve">а – </w:t>
      </w:r>
      <w:r>
        <w:rPr>
          <w:rFonts w:ascii="Times New Roman" w:hAnsi="Times New Roman"/>
          <w:sz w:val="28"/>
          <w:szCs w:val="28"/>
        </w:rPr>
        <w:t>3</w:t>
      </w:r>
      <w:r w:rsidRPr="00EB17C6">
        <w:rPr>
          <w:rFonts w:ascii="Times New Roman" w:hAnsi="Times New Roman"/>
          <w:sz w:val="28"/>
          <w:szCs w:val="28"/>
        </w:rPr>
        <w:t xml:space="preserve">0 баллов, за </w:t>
      </w:r>
      <w:r>
        <w:rPr>
          <w:rFonts w:ascii="Times New Roman" w:hAnsi="Times New Roman"/>
          <w:sz w:val="28"/>
          <w:szCs w:val="28"/>
        </w:rPr>
        <w:t>6</w:t>
      </w:r>
      <w:r w:rsidRPr="00EB17C6">
        <w:rPr>
          <w:rFonts w:ascii="Times New Roman" w:hAnsi="Times New Roman"/>
          <w:sz w:val="28"/>
          <w:szCs w:val="28"/>
        </w:rPr>
        <w:t xml:space="preserve"> правильных </w:t>
      </w:r>
      <w:r>
        <w:rPr>
          <w:rFonts w:ascii="Times New Roman" w:hAnsi="Times New Roman"/>
          <w:sz w:val="28"/>
          <w:szCs w:val="28"/>
        </w:rPr>
        <w:t>ответа</w:t>
      </w:r>
      <w:r w:rsidRPr="00EB17C6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2</w:t>
      </w:r>
      <w:r w:rsidRPr="00EB17C6">
        <w:rPr>
          <w:rFonts w:ascii="Times New Roman" w:hAnsi="Times New Roman"/>
          <w:sz w:val="28"/>
          <w:szCs w:val="28"/>
        </w:rPr>
        <w:t xml:space="preserve">0 баллов, за </w:t>
      </w:r>
      <w:r>
        <w:rPr>
          <w:rFonts w:ascii="Times New Roman" w:hAnsi="Times New Roman"/>
          <w:sz w:val="28"/>
          <w:szCs w:val="28"/>
        </w:rPr>
        <w:t>5</w:t>
      </w:r>
      <w:r w:rsidRPr="00EB17C6">
        <w:rPr>
          <w:rFonts w:ascii="Times New Roman" w:hAnsi="Times New Roman"/>
          <w:sz w:val="28"/>
          <w:szCs w:val="28"/>
        </w:rPr>
        <w:t xml:space="preserve"> правильны</w:t>
      </w:r>
      <w:r>
        <w:rPr>
          <w:rFonts w:ascii="Times New Roman" w:hAnsi="Times New Roman"/>
          <w:sz w:val="28"/>
          <w:szCs w:val="28"/>
        </w:rPr>
        <w:t>х ответов</w:t>
      </w:r>
      <w:r w:rsidRPr="00EB17C6">
        <w:rPr>
          <w:rFonts w:ascii="Times New Roman" w:hAnsi="Times New Roman"/>
          <w:sz w:val="28"/>
          <w:szCs w:val="28"/>
        </w:rPr>
        <w:t xml:space="preserve"> – 5 баллов</w:t>
      </w:r>
      <w:r>
        <w:rPr>
          <w:rFonts w:ascii="Times New Roman" w:hAnsi="Times New Roman"/>
          <w:sz w:val="28"/>
          <w:szCs w:val="28"/>
        </w:rPr>
        <w:t>, за 4-0 правильных ответа – 0 баллов</w:t>
      </w:r>
      <w:r w:rsidRPr="00EB17C6">
        <w:rPr>
          <w:rFonts w:ascii="Times New Roman" w:hAnsi="Times New Roman"/>
          <w:sz w:val="28"/>
          <w:szCs w:val="28"/>
        </w:rPr>
        <w:t xml:space="preserve">. </w:t>
      </w:r>
    </w:p>
    <w:p w:rsidR="000F72E4" w:rsidRDefault="000F72E4" w:rsidP="005457E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72E4" w:rsidRPr="00EB42B1" w:rsidRDefault="000F72E4" w:rsidP="005457E0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EB42B1">
        <w:rPr>
          <w:rFonts w:ascii="Times New Roman" w:hAnsi="Times New Roman"/>
          <w:b/>
          <w:sz w:val="28"/>
          <w:szCs w:val="28"/>
          <w:u w:val="single"/>
        </w:rPr>
        <w:t>ОЛИМПИАДА 40 баллов.</w:t>
      </w:r>
    </w:p>
    <w:p w:rsidR="000F72E4" w:rsidRDefault="000F72E4" w:rsidP="00EB42B1">
      <w:pPr>
        <w:ind w:firstLine="708"/>
        <w:rPr>
          <w:rFonts w:ascii="Times New Roman" w:hAnsi="Times New Roman"/>
          <w:sz w:val="28"/>
          <w:szCs w:val="28"/>
        </w:rPr>
      </w:pPr>
      <w:r w:rsidRPr="00EB42B1">
        <w:rPr>
          <w:rFonts w:ascii="Times New Roman" w:hAnsi="Times New Roman"/>
          <w:sz w:val="28"/>
          <w:szCs w:val="28"/>
        </w:rPr>
        <w:t>Какую информацию несет в себе символ олимпийских игр? Что обозначает каждое кольцо определенного цвета?</w:t>
      </w:r>
      <w:r>
        <w:rPr>
          <w:rFonts w:ascii="Times New Roman" w:hAnsi="Times New Roman"/>
          <w:sz w:val="28"/>
          <w:szCs w:val="28"/>
        </w:rPr>
        <w:t xml:space="preserve"> </w:t>
      </w:r>
      <w:r w:rsidRPr="00EB42B1">
        <w:rPr>
          <w:rFonts w:ascii="Times New Roman" w:hAnsi="Times New Roman"/>
          <w:sz w:val="28"/>
        </w:rPr>
        <w:t>(синий - Европа, зеленый - Австралия, желтый - Азия, красный - Америка, черный - Африка)</w:t>
      </w:r>
    </w:p>
    <w:p w:rsidR="000F72E4" w:rsidRDefault="000F72E4" w:rsidP="00F0712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B42B1">
        <w:rPr>
          <w:rFonts w:ascii="Times New Roman" w:hAnsi="Times New Roman"/>
          <w:b/>
          <w:i/>
          <w:sz w:val="28"/>
          <w:szCs w:val="28"/>
          <w:u w:val="single"/>
        </w:rPr>
        <w:t>Оценивание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0F72E4" w:rsidRDefault="000F72E4" w:rsidP="00F0712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 пять континентов – 10 баллов</w:t>
      </w:r>
    </w:p>
    <w:p w:rsidR="000F72E4" w:rsidRPr="00EB42B1" w:rsidRDefault="000F72E4" w:rsidP="00F0712E">
      <w:pPr>
        <w:spacing w:after="0"/>
        <w:jc w:val="both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Ответ: </w:t>
      </w:r>
      <w:r w:rsidRPr="00EB42B1">
        <w:rPr>
          <w:rFonts w:ascii="Times New Roman" w:hAnsi="Times New Roman"/>
          <w:sz w:val="28"/>
        </w:rPr>
        <w:t xml:space="preserve">синий - Европа, зеленый - Австралия, желтый - Азия, красный - Америка, черный </w:t>
      </w:r>
      <w:r>
        <w:rPr>
          <w:rFonts w:ascii="Times New Roman" w:hAnsi="Times New Roman"/>
          <w:sz w:val="28"/>
        </w:rPr>
        <w:t>–</w:t>
      </w:r>
      <w:r w:rsidRPr="00EB42B1">
        <w:rPr>
          <w:rFonts w:ascii="Times New Roman" w:hAnsi="Times New Roman"/>
          <w:sz w:val="28"/>
        </w:rPr>
        <w:t xml:space="preserve"> Африка</w:t>
      </w:r>
      <w:r>
        <w:rPr>
          <w:rFonts w:ascii="Times New Roman" w:hAnsi="Times New Roman"/>
          <w:sz w:val="28"/>
        </w:rPr>
        <w:t xml:space="preserve"> – 40 баллов</w:t>
      </w:r>
    </w:p>
    <w:p w:rsidR="000F72E4" w:rsidRDefault="000F72E4" w:rsidP="00EB42B1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0F72E4" w:rsidRPr="00EB42B1" w:rsidRDefault="000F72E4" w:rsidP="00EB42B1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0F72E4" w:rsidRDefault="000F72E4" w:rsidP="005457E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72E4" w:rsidRPr="00F0712E" w:rsidRDefault="000F72E4" w:rsidP="00674A93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F0712E">
        <w:rPr>
          <w:rFonts w:ascii="Times New Roman" w:hAnsi="Times New Roman"/>
          <w:b/>
          <w:sz w:val="28"/>
          <w:szCs w:val="28"/>
          <w:u w:val="single"/>
        </w:rPr>
        <w:t>ИНФОРМАЦИЯ 10 баллов.</w:t>
      </w:r>
    </w:p>
    <w:p w:rsidR="000F72E4" w:rsidRPr="00F0712E" w:rsidRDefault="000F72E4" w:rsidP="00F0712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0712E">
        <w:rPr>
          <w:rFonts w:ascii="Times New Roman" w:hAnsi="Times New Roman"/>
          <w:bCs/>
          <w:sz w:val="28"/>
          <w:szCs w:val="28"/>
        </w:rPr>
        <w:t xml:space="preserve">Какой из рисунков получится после выполнения программы из стрелок? (Стрелки оставляют след по направлению движения). </w:t>
      </w:r>
      <w:r w:rsidRPr="0035672F">
        <w:rPr>
          <w:rFonts w:ascii="Times New Roman" w:hAnsi="Times New Roman"/>
          <w:b/>
          <w:bCs/>
          <w:caps/>
          <w:sz w:val="32"/>
          <w:szCs w:val="28"/>
        </w:rPr>
        <w:t>Ответ: №2</w:t>
      </w:r>
    </w:p>
    <w:p w:rsidR="000F72E4" w:rsidRDefault="000F72E4" w:rsidP="00F0712E">
      <w:pPr>
        <w:jc w:val="center"/>
        <w:rPr>
          <w:rFonts w:ascii="Times New Roman" w:hAnsi="Times New Roman"/>
          <w:sz w:val="28"/>
          <w:szCs w:val="28"/>
        </w:rPr>
      </w:pPr>
      <w:r w:rsidRPr="00A93CC2">
        <w:rPr>
          <w:rFonts w:ascii="Times New Roman" w:hAnsi="Times New Roman"/>
          <w:noProof/>
          <w:sz w:val="28"/>
          <w:szCs w:val="28"/>
          <w:lang w:eastAsia="ru-RU"/>
        </w:rPr>
        <w:pict>
          <v:shape id="Picture 2" o:spid="_x0000_i1025" type="#_x0000_t75" style="width:397.5pt;height:108pt;visibility:visible">
            <v:imagedata r:id="rId11" o:title=""/>
          </v:shape>
        </w:pict>
      </w:r>
    </w:p>
    <w:p w:rsidR="000F72E4" w:rsidRPr="00430272" w:rsidRDefault="000F72E4" w:rsidP="00F071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30272">
        <w:rPr>
          <w:rFonts w:ascii="Times New Roman" w:hAnsi="Times New Roman"/>
          <w:b/>
          <w:i/>
          <w:sz w:val="28"/>
          <w:szCs w:val="28"/>
          <w:u w:val="single"/>
        </w:rPr>
        <w:t>Оценивание</w:t>
      </w:r>
      <w:r w:rsidRPr="00430272">
        <w:rPr>
          <w:rFonts w:ascii="Times New Roman" w:hAnsi="Times New Roman"/>
          <w:sz w:val="28"/>
          <w:szCs w:val="28"/>
        </w:rPr>
        <w:t xml:space="preserve">: правильный ответ – </w:t>
      </w:r>
      <w:r>
        <w:rPr>
          <w:rFonts w:ascii="Times New Roman" w:hAnsi="Times New Roman"/>
          <w:sz w:val="28"/>
          <w:szCs w:val="28"/>
        </w:rPr>
        <w:t>1</w:t>
      </w:r>
      <w:r w:rsidRPr="00430272">
        <w:rPr>
          <w:rFonts w:ascii="Times New Roman" w:hAnsi="Times New Roman"/>
          <w:sz w:val="28"/>
          <w:szCs w:val="28"/>
        </w:rPr>
        <w:t>0 баллов, неправильный – 0 баллов.</w:t>
      </w:r>
    </w:p>
    <w:p w:rsidR="000F72E4" w:rsidRDefault="000F72E4" w:rsidP="00674A93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Pr="00F0712E" w:rsidRDefault="000F72E4" w:rsidP="00674A93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F0712E">
        <w:rPr>
          <w:rFonts w:ascii="Times New Roman" w:hAnsi="Times New Roman"/>
          <w:b/>
          <w:sz w:val="28"/>
          <w:szCs w:val="28"/>
          <w:u w:val="single"/>
        </w:rPr>
        <w:t>ИНФОРМАЦИЯ 20 баллов.</w:t>
      </w:r>
    </w:p>
    <w:p w:rsidR="000F72E4" w:rsidRPr="006E7A86" w:rsidRDefault="000F72E4" w:rsidP="006E7A8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6E7A86">
        <w:rPr>
          <w:rFonts w:ascii="Times New Roman" w:hAnsi="Times New Roman"/>
          <w:bCs/>
          <w:sz w:val="28"/>
          <w:szCs w:val="28"/>
        </w:rPr>
        <w:t>В сказке А. С. Пушкина «Сказка о попе и о работнике его Балде» поп выбирал работника по следующим признакам:</w:t>
      </w:r>
    </w:p>
    <w:p w:rsidR="000F72E4" w:rsidRPr="006E7A86" w:rsidRDefault="000F72E4" w:rsidP="006E7A8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E7A86">
        <w:rPr>
          <w:rFonts w:ascii="Times New Roman" w:hAnsi="Times New Roman"/>
          <w:bCs/>
          <w:sz w:val="28"/>
          <w:szCs w:val="28"/>
        </w:rPr>
        <w:t>«Нужен мне работник:</w:t>
      </w:r>
      <w:r w:rsidRPr="006E7A86">
        <w:rPr>
          <w:rFonts w:ascii="Times New Roman" w:hAnsi="Times New Roman"/>
          <w:bCs/>
          <w:sz w:val="28"/>
          <w:szCs w:val="28"/>
        </w:rPr>
        <w:br/>
        <w:t>Повар, конюх и плотник.</w:t>
      </w:r>
      <w:r w:rsidRPr="006E7A86">
        <w:rPr>
          <w:rFonts w:ascii="Times New Roman" w:hAnsi="Times New Roman"/>
          <w:bCs/>
          <w:sz w:val="28"/>
          <w:szCs w:val="28"/>
        </w:rPr>
        <w:br/>
        <w:t>А где найти мне такого</w:t>
      </w:r>
      <w:r w:rsidRPr="006E7A86">
        <w:rPr>
          <w:rFonts w:ascii="Times New Roman" w:hAnsi="Times New Roman"/>
          <w:bCs/>
          <w:sz w:val="28"/>
          <w:szCs w:val="28"/>
        </w:rPr>
        <w:br/>
        <w:t>Служителя не слишком дорогого?»</w:t>
      </w:r>
    </w:p>
    <w:p w:rsidR="000F72E4" w:rsidRPr="006E7A86" w:rsidRDefault="000F72E4" w:rsidP="006E7A8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E7A86">
        <w:rPr>
          <w:rFonts w:ascii="Times New Roman" w:hAnsi="Times New Roman"/>
          <w:bCs/>
          <w:sz w:val="28"/>
          <w:szCs w:val="28"/>
        </w:rPr>
        <w:t>Какое из следующих пересечений множеств верно отражает требования попа?</w:t>
      </w:r>
      <w:r w:rsidRPr="0035672F">
        <w:rPr>
          <w:rFonts w:ascii="Times New Roman" w:hAnsi="Times New Roman"/>
          <w:b/>
          <w:bCs/>
          <w:sz w:val="40"/>
          <w:szCs w:val="28"/>
        </w:rPr>
        <w:t>(№1)</w:t>
      </w:r>
    </w:p>
    <w:p w:rsidR="000F72E4" w:rsidRDefault="000F72E4" w:rsidP="00674A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93CC2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Picture 4" o:spid="_x0000_i1026" type="#_x0000_t75" style="width:483.75pt;height:134.25pt;visibility:visible">
            <v:imagedata r:id="rId12" o:title=""/>
          </v:shape>
        </w:pict>
      </w:r>
    </w:p>
    <w:p w:rsidR="000F72E4" w:rsidRPr="00430272" w:rsidRDefault="000F72E4" w:rsidP="00B346A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30272">
        <w:rPr>
          <w:rFonts w:ascii="Times New Roman" w:hAnsi="Times New Roman"/>
          <w:b/>
          <w:i/>
          <w:sz w:val="28"/>
          <w:szCs w:val="28"/>
          <w:u w:val="single"/>
        </w:rPr>
        <w:t>Оценивание</w:t>
      </w:r>
      <w:r w:rsidRPr="00430272">
        <w:rPr>
          <w:rFonts w:ascii="Times New Roman" w:hAnsi="Times New Roman"/>
          <w:sz w:val="28"/>
          <w:szCs w:val="28"/>
        </w:rPr>
        <w:t xml:space="preserve">: правильный ответ – </w:t>
      </w:r>
      <w:r>
        <w:rPr>
          <w:rFonts w:ascii="Times New Roman" w:hAnsi="Times New Roman"/>
          <w:sz w:val="28"/>
          <w:szCs w:val="28"/>
        </w:rPr>
        <w:t>2</w:t>
      </w:r>
      <w:r w:rsidRPr="00430272">
        <w:rPr>
          <w:rFonts w:ascii="Times New Roman" w:hAnsi="Times New Roman"/>
          <w:sz w:val="28"/>
          <w:szCs w:val="28"/>
        </w:rPr>
        <w:t>0 баллов, неправильный – 0 баллов.</w:t>
      </w:r>
    </w:p>
    <w:p w:rsidR="000F72E4" w:rsidRDefault="000F72E4" w:rsidP="00674A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0F72E4" w:rsidRPr="003E0BA6" w:rsidRDefault="000F72E4" w:rsidP="00674A93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3E0BA6">
        <w:rPr>
          <w:rFonts w:ascii="Times New Roman" w:hAnsi="Times New Roman"/>
          <w:b/>
          <w:sz w:val="28"/>
          <w:szCs w:val="28"/>
          <w:u w:val="single"/>
        </w:rPr>
        <w:t>ИНФОРМАЦИЯ 30 баллов.</w:t>
      </w:r>
    </w:p>
    <w:p w:rsidR="000F72E4" w:rsidRPr="002C5EA2" w:rsidRDefault="000F72E4" w:rsidP="002C5E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C5EA2">
        <w:rPr>
          <w:rFonts w:ascii="Times New Roman" w:hAnsi="Times New Roman"/>
          <w:bCs/>
          <w:sz w:val="28"/>
          <w:szCs w:val="28"/>
        </w:rPr>
        <w:t xml:space="preserve">Каждой птичке хочется попасть в свободную клетку. Какой птичке это не удастся. Номер клетки определяется номером строки и номером столбца в матрице, например, кружком отмечена клетка 2-3. </w:t>
      </w:r>
    </w:p>
    <w:p w:rsidR="000F72E4" w:rsidRDefault="000F72E4" w:rsidP="003E0BA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63F05">
        <w:rPr>
          <w:noProof/>
          <w:lang w:eastAsia="ru-RU"/>
        </w:rPr>
        <w:pict>
          <v:shape id="Рисунок 11" o:spid="_x0000_i1027" type="#_x0000_t75" style="width:270.75pt;height:185.25pt;visibility:visible">
            <v:imagedata r:id="rId13" o:title=""/>
          </v:shape>
        </w:pict>
      </w:r>
    </w:p>
    <w:p w:rsidR="000F72E4" w:rsidRDefault="000F72E4" w:rsidP="003E0BA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F72E4" w:rsidRPr="00430272" w:rsidRDefault="000F72E4" w:rsidP="00B346A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30272">
        <w:rPr>
          <w:rFonts w:ascii="Times New Roman" w:hAnsi="Times New Roman"/>
          <w:b/>
          <w:i/>
          <w:sz w:val="28"/>
          <w:szCs w:val="28"/>
          <w:u w:val="single"/>
        </w:rPr>
        <w:t>Оценивание</w:t>
      </w:r>
      <w:r w:rsidRPr="00430272">
        <w:rPr>
          <w:rFonts w:ascii="Times New Roman" w:hAnsi="Times New Roman"/>
          <w:sz w:val="28"/>
          <w:szCs w:val="28"/>
        </w:rPr>
        <w:t xml:space="preserve">: правильный ответ </w:t>
      </w:r>
      <w:r w:rsidRPr="002C5EA2">
        <w:rPr>
          <w:rFonts w:ascii="Times New Roman" w:hAnsi="Times New Roman"/>
          <w:b/>
          <w:sz w:val="40"/>
          <w:szCs w:val="28"/>
        </w:rPr>
        <w:t>№2</w:t>
      </w:r>
      <w:r w:rsidRPr="00430272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3</w:t>
      </w:r>
      <w:r w:rsidRPr="00430272">
        <w:rPr>
          <w:rFonts w:ascii="Times New Roman" w:hAnsi="Times New Roman"/>
          <w:sz w:val="28"/>
          <w:szCs w:val="28"/>
        </w:rPr>
        <w:t>0 баллов, неправильный – 0 баллов.</w:t>
      </w:r>
    </w:p>
    <w:p w:rsidR="000F72E4" w:rsidRDefault="000F72E4" w:rsidP="00674A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Pr="003E0BA6" w:rsidRDefault="000F72E4" w:rsidP="00674A93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3E0BA6">
        <w:rPr>
          <w:rFonts w:ascii="Times New Roman" w:hAnsi="Times New Roman"/>
          <w:b/>
          <w:sz w:val="28"/>
          <w:szCs w:val="28"/>
          <w:u w:val="single"/>
        </w:rPr>
        <w:t>ИНФОРМАЦИЯ 40 баллов.</w:t>
      </w:r>
    </w:p>
    <w:p w:rsidR="000F72E4" w:rsidRPr="009426AE" w:rsidRDefault="000F72E4" w:rsidP="009426AE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9426AE">
        <w:rPr>
          <w:rFonts w:ascii="Times New Roman" w:hAnsi="Times New Roman"/>
          <w:bCs/>
          <w:sz w:val="28"/>
          <w:szCs w:val="28"/>
        </w:rPr>
        <w:t xml:space="preserve">Из слов составить слова, связанные с информатикой и компьютером. </w:t>
      </w:r>
    </w:p>
    <w:p w:rsidR="000F72E4" w:rsidRPr="009426AE" w:rsidRDefault="000F72E4" w:rsidP="009426AE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0F72E4" w:rsidRPr="009426AE" w:rsidRDefault="000F72E4" w:rsidP="009426AE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9426AE">
        <w:rPr>
          <w:rFonts w:ascii="Times New Roman" w:hAnsi="Times New Roman"/>
          <w:bCs/>
          <w:i/>
          <w:sz w:val="28"/>
          <w:szCs w:val="28"/>
        </w:rPr>
        <w:t>Например</w:t>
      </w:r>
      <w:r w:rsidRPr="009426AE">
        <w:rPr>
          <w:rFonts w:ascii="Times New Roman" w:hAnsi="Times New Roman"/>
          <w:bCs/>
          <w:sz w:val="28"/>
          <w:szCs w:val="28"/>
        </w:rPr>
        <w:t xml:space="preserve">: Овод, диск </w:t>
      </w:r>
      <w:r w:rsidRPr="009426AE">
        <w:rPr>
          <w:rFonts w:ascii="Times New Roman" w:hAnsi="Times New Roman"/>
          <w:bCs/>
          <w:i/>
          <w:iCs/>
          <w:sz w:val="28"/>
          <w:szCs w:val="28"/>
        </w:rPr>
        <w:t xml:space="preserve">(дисковод). </w:t>
      </w:r>
    </w:p>
    <w:p w:rsidR="000F72E4" w:rsidRPr="009426AE" w:rsidRDefault="000F72E4" w:rsidP="009426AE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9426AE">
        <w:rPr>
          <w:rFonts w:ascii="Times New Roman" w:hAnsi="Times New Roman"/>
          <w:bCs/>
          <w:sz w:val="28"/>
          <w:szCs w:val="28"/>
        </w:rPr>
        <w:t xml:space="preserve"> Детка, си </w:t>
      </w:r>
      <w:r w:rsidRPr="009426AE">
        <w:rPr>
          <w:rFonts w:ascii="Times New Roman" w:hAnsi="Times New Roman"/>
          <w:bCs/>
          <w:i/>
          <w:iCs/>
          <w:sz w:val="28"/>
          <w:szCs w:val="28"/>
        </w:rPr>
        <w:t>(дискета)</w:t>
      </w:r>
      <w:r w:rsidRPr="009426AE">
        <w:rPr>
          <w:rFonts w:ascii="Times New Roman" w:hAnsi="Times New Roman"/>
          <w:bCs/>
          <w:sz w:val="28"/>
          <w:szCs w:val="28"/>
        </w:rPr>
        <w:t xml:space="preserve">. </w:t>
      </w:r>
    </w:p>
    <w:p w:rsidR="000F72E4" w:rsidRPr="009426AE" w:rsidRDefault="000F72E4" w:rsidP="009426AE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9426AE">
        <w:rPr>
          <w:rFonts w:ascii="Times New Roman" w:hAnsi="Times New Roman"/>
          <w:bCs/>
          <w:sz w:val="28"/>
          <w:szCs w:val="28"/>
        </w:rPr>
        <w:t xml:space="preserve"> Миф, нота, икра </w:t>
      </w:r>
      <w:r w:rsidRPr="009426AE">
        <w:rPr>
          <w:rFonts w:ascii="Times New Roman" w:hAnsi="Times New Roman"/>
          <w:bCs/>
          <w:i/>
          <w:iCs/>
          <w:sz w:val="28"/>
          <w:szCs w:val="28"/>
        </w:rPr>
        <w:t>(информатика)</w:t>
      </w:r>
      <w:r w:rsidRPr="009426AE">
        <w:rPr>
          <w:rFonts w:ascii="Times New Roman" w:hAnsi="Times New Roman"/>
          <w:bCs/>
          <w:sz w:val="28"/>
          <w:szCs w:val="28"/>
        </w:rPr>
        <w:t xml:space="preserve">. </w:t>
      </w:r>
    </w:p>
    <w:p w:rsidR="000F72E4" w:rsidRPr="009426AE" w:rsidRDefault="000F72E4" w:rsidP="009426AE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9426AE">
        <w:rPr>
          <w:rFonts w:ascii="Times New Roman" w:hAnsi="Times New Roman"/>
          <w:bCs/>
          <w:sz w:val="28"/>
          <w:szCs w:val="28"/>
        </w:rPr>
        <w:t xml:space="preserve"> Ель, писк </w:t>
      </w:r>
      <w:r w:rsidRPr="009426AE">
        <w:rPr>
          <w:rFonts w:ascii="Times New Roman" w:hAnsi="Times New Roman"/>
          <w:bCs/>
          <w:i/>
          <w:iCs/>
          <w:sz w:val="28"/>
          <w:szCs w:val="28"/>
        </w:rPr>
        <w:t>(пиксель)</w:t>
      </w:r>
      <w:r w:rsidRPr="009426AE">
        <w:rPr>
          <w:rFonts w:ascii="Times New Roman" w:hAnsi="Times New Roman"/>
          <w:bCs/>
          <w:sz w:val="28"/>
          <w:szCs w:val="28"/>
        </w:rPr>
        <w:t xml:space="preserve">. </w:t>
      </w:r>
    </w:p>
    <w:p w:rsidR="000F72E4" w:rsidRPr="009426AE" w:rsidRDefault="000F72E4" w:rsidP="009426AE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9426AE">
        <w:rPr>
          <w:rFonts w:ascii="Times New Roman" w:hAnsi="Times New Roman"/>
          <w:bCs/>
          <w:sz w:val="28"/>
          <w:szCs w:val="28"/>
        </w:rPr>
        <w:t xml:space="preserve"> Сор, процесс </w:t>
      </w:r>
      <w:r w:rsidRPr="009426AE">
        <w:rPr>
          <w:rFonts w:ascii="Times New Roman" w:hAnsi="Times New Roman"/>
          <w:bCs/>
          <w:i/>
          <w:iCs/>
          <w:sz w:val="28"/>
          <w:szCs w:val="28"/>
        </w:rPr>
        <w:t>(процессор)</w:t>
      </w:r>
      <w:r w:rsidRPr="009426AE">
        <w:rPr>
          <w:rFonts w:ascii="Times New Roman" w:hAnsi="Times New Roman"/>
          <w:bCs/>
          <w:sz w:val="28"/>
          <w:szCs w:val="28"/>
        </w:rPr>
        <w:t xml:space="preserve">. </w:t>
      </w:r>
    </w:p>
    <w:p w:rsidR="000F72E4" w:rsidRPr="009426AE" w:rsidRDefault="000F72E4" w:rsidP="009426AE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9426AE">
        <w:rPr>
          <w:rFonts w:ascii="Times New Roman" w:hAnsi="Times New Roman"/>
          <w:bCs/>
          <w:sz w:val="28"/>
          <w:szCs w:val="28"/>
        </w:rPr>
        <w:t xml:space="preserve"> Кол, кони </w:t>
      </w:r>
      <w:r w:rsidRPr="009426AE">
        <w:rPr>
          <w:rFonts w:ascii="Times New Roman" w:hAnsi="Times New Roman"/>
          <w:bCs/>
          <w:i/>
          <w:iCs/>
          <w:sz w:val="28"/>
          <w:szCs w:val="28"/>
        </w:rPr>
        <w:t>(колонки)</w:t>
      </w:r>
      <w:r w:rsidRPr="009426AE">
        <w:rPr>
          <w:rFonts w:ascii="Times New Roman" w:hAnsi="Times New Roman"/>
          <w:bCs/>
          <w:sz w:val="28"/>
          <w:szCs w:val="28"/>
        </w:rPr>
        <w:t xml:space="preserve">. </w:t>
      </w:r>
    </w:p>
    <w:p w:rsidR="000F72E4" w:rsidRPr="009426AE" w:rsidRDefault="000F72E4" w:rsidP="009426AE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9426AE">
        <w:rPr>
          <w:rFonts w:ascii="Times New Roman" w:hAnsi="Times New Roman"/>
          <w:bCs/>
          <w:sz w:val="28"/>
          <w:szCs w:val="28"/>
        </w:rPr>
        <w:t xml:space="preserve"> Грамм, порог </w:t>
      </w:r>
      <w:r w:rsidRPr="009426AE">
        <w:rPr>
          <w:rFonts w:ascii="Times New Roman" w:hAnsi="Times New Roman"/>
          <w:bCs/>
          <w:i/>
          <w:iCs/>
          <w:sz w:val="28"/>
          <w:szCs w:val="28"/>
        </w:rPr>
        <w:t>(программа)</w:t>
      </w:r>
      <w:r w:rsidRPr="009426AE">
        <w:rPr>
          <w:rFonts w:ascii="Times New Roman" w:hAnsi="Times New Roman"/>
          <w:bCs/>
          <w:sz w:val="28"/>
          <w:szCs w:val="28"/>
        </w:rPr>
        <w:t xml:space="preserve">. </w:t>
      </w:r>
    </w:p>
    <w:p w:rsidR="000F72E4" w:rsidRPr="009426AE" w:rsidRDefault="000F72E4" w:rsidP="009426AE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9426AE">
        <w:rPr>
          <w:rFonts w:ascii="Times New Roman" w:hAnsi="Times New Roman"/>
          <w:bCs/>
          <w:sz w:val="28"/>
          <w:szCs w:val="28"/>
        </w:rPr>
        <w:t xml:space="preserve"> Бег, май, там </w:t>
      </w:r>
      <w:r w:rsidRPr="009426AE">
        <w:rPr>
          <w:rFonts w:ascii="Times New Roman" w:hAnsi="Times New Roman"/>
          <w:bCs/>
          <w:i/>
          <w:iCs/>
          <w:sz w:val="28"/>
          <w:szCs w:val="28"/>
        </w:rPr>
        <w:t>(мегабайт)</w:t>
      </w:r>
      <w:r w:rsidRPr="009426AE">
        <w:rPr>
          <w:rFonts w:ascii="Times New Roman" w:hAnsi="Times New Roman"/>
          <w:bCs/>
          <w:sz w:val="28"/>
          <w:szCs w:val="28"/>
        </w:rPr>
        <w:t xml:space="preserve">. </w:t>
      </w:r>
    </w:p>
    <w:p w:rsidR="000F72E4" w:rsidRDefault="000F72E4" w:rsidP="002C5EA2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0F72E4" w:rsidRPr="00430272" w:rsidRDefault="000F72E4" w:rsidP="004B055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30272">
        <w:rPr>
          <w:rFonts w:ascii="Times New Roman" w:hAnsi="Times New Roman"/>
          <w:b/>
          <w:i/>
          <w:sz w:val="28"/>
          <w:szCs w:val="28"/>
          <w:u w:val="single"/>
        </w:rPr>
        <w:t>Оценивание</w:t>
      </w:r>
      <w:r w:rsidRPr="00430272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все </w:t>
      </w:r>
      <w:r w:rsidRPr="00430272">
        <w:rPr>
          <w:rFonts w:ascii="Times New Roman" w:hAnsi="Times New Roman"/>
          <w:sz w:val="28"/>
          <w:szCs w:val="28"/>
        </w:rPr>
        <w:t>правильны</w:t>
      </w:r>
      <w:r>
        <w:rPr>
          <w:rFonts w:ascii="Times New Roman" w:hAnsi="Times New Roman"/>
          <w:sz w:val="28"/>
          <w:szCs w:val="28"/>
        </w:rPr>
        <w:t>е</w:t>
      </w:r>
      <w:r w:rsidRPr="00430272">
        <w:rPr>
          <w:rFonts w:ascii="Times New Roman" w:hAnsi="Times New Roman"/>
          <w:sz w:val="28"/>
          <w:szCs w:val="28"/>
        </w:rPr>
        <w:t xml:space="preserve"> ответ</w:t>
      </w:r>
      <w:r>
        <w:rPr>
          <w:rFonts w:ascii="Times New Roman" w:hAnsi="Times New Roman"/>
          <w:sz w:val="28"/>
          <w:szCs w:val="28"/>
        </w:rPr>
        <w:t>ы</w:t>
      </w:r>
      <w:r w:rsidRPr="00430272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4</w:t>
      </w:r>
      <w:r w:rsidRPr="00430272">
        <w:rPr>
          <w:rFonts w:ascii="Times New Roman" w:hAnsi="Times New Roman"/>
          <w:sz w:val="28"/>
          <w:szCs w:val="28"/>
        </w:rPr>
        <w:t xml:space="preserve">0 баллов, </w:t>
      </w:r>
      <w:r>
        <w:rPr>
          <w:rFonts w:ascii="Times New Roman" w:hAnsi="Times New Roman"/>
          <w:sz w:val="28"/>
          <w:szCs w:val="28"/>
        </w:rPr>
        <w:t>50% правильных ответов – 20 баллов, меньше 50% - 0 баллов</w:t>
      </w:r>
      <w:r w:rsidRPr="00430272">
        <w:rPr>
          <w:rFonts w:ascii="Times New Roman" w:hAnsi="Times New Roman"/>
          <w:sz w:val="28"/>
          <w:szCs w:val="28"/>
        </w:rPr>
        <w:t>.</w:t>
      </w:r>
    </w:p>
    <w:p w:rsidR="000F72E4" w:rsidRPr="00430272" w:rsidRDefault="000F72E4" w:rsidP="00B346A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72E4" w:rsidRDefault="000F72E4">
      <w:pPr>
        <w:rPr>
          <w:rFonts w:ascii="Times New Roman" w:hAnsi="Times New Roman"/>
          <w:sz w:val="28"/>
          <w:szCs w:val="28"/>
        </w:rPr>
      </w:pPr>
    </w:p>
    <w:p w:rsidR="000F72E4" w:rsidRDefault="000F72E4">
      <w:pPr>
        <w:rPr>
          <w:rFonts w:ascii="Times New Roman" w:hAnsi="Times New Roman"/>
          <w:sz w:val="28"/>
          <w:szCs w:val="28"/>
        </w:rPr>
      </w:pPr>
    </w:p>
    <w:p w:rsidR="000F72E4" w:rsidRDefault="000F72E4">
      <w:pPr>
        <w:rPr>
          <w:rFonts w:ascii="Times New Roman" w:hAnsi="Times New Roman"/>
          <w:sz w:val="28"/>
          <w:szCs w:val="28"/>
        </w:rPr>
      </w:pPr>
    </w:p>
    <w:p w:rsidR="000F72E4" w:rsidRDefault="000F72E4">
      <w:pPr>
        <w:rPr>
          <w:rFonts w:ascii="Times New Roman" w:hAnsi="Times New Roman"/>
          <w:sz w:val="28"/>
          <w:szCs w:val="28"/>
        </w:rPr>
      </w:pPr>
    </w:p>
    <w:p w:rsidR="000F72E4" w:rsidRDefault="000F72E4">
      <w:pPr>
        <w:rPr>
          <w:rFonts w:ascii="Times New Roman" w:hAnsi="Times New Roman"/>
          <w:sz w:val="28"/>
          <w:szCs w:val="28"/>
        </w:rPr>
      </w:pPr>
    </w:p>
    <w:p w:rsidR="000F72E4" w:rsidRDefault="000F72E4">
      <w:pPr>
        <w:rPr>
          <w:rFonts w:ascii="Times New Roman" w:hAnsi="Times New Roman"/>
          <w:sz w:val="28"/>
          <w:szCs w:val="28"/>
        </w:rPr>
      </w:pPr>
    </w:p>
    <w:p w:rsidR="000F72E4" w:rsidRDefault="000F72E4">
      <w:pPr>
        <w:rPr>
          <w:rFonts w:ascii="Times New Roman" w:hAnsi="Times New Roman"/>
          <w:sz w:val="28"/>
          <w:szCs w:val="28"/>
        </w:rPr>
      </w:pPr>
    </w:p>
    <w:p w:rsidR="000F72E4" w:rsidRDefault="000F72E4">
      <w:pPr>
        <w:rPr>
          <w:rFonts w:ascii="Times New Roman" w:hAnsi="Times New Roman"/>
          <w:sz w:val="28"/>
          <w:szCs w:val="28"/>
        </w:rPr>
      </w:pPr>
    </w:p>
    <w:p w:rsidR="000F72E4" w:rsidRPr="003E0BA6" w:rsidRDefault="000F72E4" w:rsidP="00674A93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К</w:t>
      </w:r>
      <w:bookmarkStart w:id="0" w:name="_GoBack"/>
      <w:bookmarkEnd w:id="0"/>
      <w:r w:rsidRPr="003E0BA6">
        <w:rPr>
          <w:rFonts w:ascii="Times New Roman" w:hAnsi="Times New Roman"/>
          <w:b/>
          <w:sz w:val="28"/>
          <w:szCs w:val="28"/>
          <w:u w:val="single"/>
        </w:rPr>
        <w:t>ОМПЬЮТЕР 10 баллов.</w:t>
      </w:r>
    </w:p>
    <w:p w:rsidR="000F72E4" w:rsidRPr="00F3763D" w:rsidRDefault="000F72E4" w:rsidP="003E0BA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3763D">
        <w:rPr>
          <w:rFonts w:ascii="Times New Roman" w:hAnsi="Times New Roman"/>
          <w:b/>
          <w:bCs/>
          <w:sz w:val="28"/>
          <w:szCs w:val="28"/>
        </w:rPr>
        <w:t xml:space="preserve">Впиши названия частей компьютера и восстанови слово в середине рисунка. Оно означает: </w:t>
      </w:r>
    </w:p>
    <w:p w:rsidR="000F72E4" w:rsidRPr="00F3763D" w:rsidRDefault="000F72E4" w:rsidP="003E0BA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763D">
        <w:rPr>
          <w:rFonts w:ascii="Times New Roman" w:hAnsi="Times New Roman"/>
          <w:bCs/>
          <w:sz w:val="28"/>
          <w:szCs w:val="28"/>
        </w:rPr>
        <w:t>1) устройство хранения информации;</w:t>
      </w:r>
    </w:p>
    <w:p w:rsidR="000F72E4" w:rsidRPr="00F3763D" w:rsidRDefault="000F72E4" w:rsidP="003E0BA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763D">
        <w:rPr>
          <w:rFonts w:ascii="Times New Roman" w:hAnsi="Times New Roman"/>
          <w:bCs/>
          <w:sz w:val="28"/>
          <w:szCs w:val="28"/>
        </w:rPr>
        <w:t>2) процесс передачи информации;</w:t>
      </w:r>
    </w:p>
    <w:p w:rsidR="000F72E4" w:rsidRPr="00F3763D" w:rsidRDefault="000F72E4" w:rsidP="003E0BA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763D">
        <w:rPr>
          <w:rFonts w:ascii="Times New Roman" w:hAnsi="Times New Roman"/>
          <w:bCs/>
          <w:sz w:val="28"/>
          <w:szCs w:val="28"/>
        </w:rPr>
        <w:t>3) устройство, обеспечивающее связь между компьютерами;</w:t>
      </w:r>
    </w:p>
    <w:p w:rsidR="000F72E4" w:rsidRPr="004E32B9" w:rsidRDefault="000F72E4" w:rsidP="003E0BA6">
      <w:pPr>
        <w:spacing w:after="0" w:line="240" w:lineRule="auto"/>
        <w:jc w:val="both"/>
        <w:rPr>
          <w:rFonts w:ascii="Times New Roman" w:hAnsi="Times New Roman"/>
          <w:b/>
          <w:sz w:val="32"/>
          <w:szCs w:val="28"/>
        </w:rPr>
      </w:pPr>
      <w:r w:rsidRPr="004E32B9">
        <w:rPr>
          <w:rFonts w:ascii="Times New Roman" w:hAnsi="Times New Roman"/>
          <w:b/>
          <w:bCs/>
          <w:sz w:val="32"/>
          <w:szCs w:val="28"/>
        </w:rPr>
        <w:t>4) электронное устройство, обладающее искусственным интеллектом</w:t>
      </w:r>
      <w:r>
        <w:rPr>
          <w:rFonts w:ascii="Times New Roman" w:hAnsi="Times New Roman"/>
          <w:b/>
          <w:bCs/>
          <w:sz w:val="32"/>
          <w:szCs w:val="28"/>
        </w:rPr>
        <w:t xml:space="preserve"> (РОБОТ)</w:t>
      </w:r>
    </w:p>
    <w:p w:rsidR="000F72E4" w:rsidRDefault="000F72E4" w:rsidP="003E0B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3CC2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Picture 1" o:spid="_x0000_i1028" type="#_x0000_t75" style="width:213pt;height:110.25pt;visibility:visible">
            <v:imagedata r:id="rId14" o:title=""/>
          </v:shape>
        </w:pict>
      </w:r>
    </w:p>
    <w:p w:rsidR="000F72E4" w:rsidRDefault="000F72E4" w:rsidP="00674A93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Pr="00430272" w:rsidRDefault="000F72E4" w:rsidP="004B456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30272">
        <w:rPr>
          <w:rFonts w:ascii="Times New Roman" w:hAnsi="Times New Roman"/>
          <w:b/>
          <w:i/>
          <w:sz w:val="28"/>
          <w:szCs w:val="28"/>
          <w:u w:val="single"/>
        </w:rPr>
        <w:t>Оценивание</w:t>
      </w:r>
      <w:r w:rsidRPr="00430272">
        <w:rPr>
          <w:rFonts w:ascii="Times New Roman" w:hAnsi="Times New Roman"/>
          <w:sz w:val="28"/>
          <w:szCs w:val="28"/>
        </w:rPr>
        <w:t>: правильный ответ – 10 баллов, неправильный – 0 баллов.</w:t>
      </w:r>
    </w:p>
    <w:p w:rsidR="000F72E4" w:rsidRDefault="000F72E4" w:rsidP="00674A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Pr="00944555" w:rsidRDefault="000F72E4" w:rsidP="00674A93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944555">
        <w:rPr>
          <w:rFonts w:ascii="Times New Roman" w:hAnsi="Times New Roman"/>
          <w:b/>
          <w:sz w:val="28"/>
          <w:szCs w:val="28"/>
          <w:u w:val="single"/>
        </w:rPr>
        <w:t>КОМПЬЮТЕР 20 баллов.</w:t>
      </w:r>
    </w:p>
    <w:p w:rsidR="000F72E4" w:rsidRPr="00944555" w:rsidRDefault="000F72E4" w:rsidP="003E0BA6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944555">
        <w:rPr>
          <w:rFonts w:ascii="Times New Roman" w:hAnsi="Times New Roman"/>
          <w:bCs/>
          <w:sz w:val="28"/>
          <w:szCs w:val="28"/>
        </w:rPr>
        <w:t xml:space="preserve">Распредели устройства компьютера на группы: </w:t>
      </w:r>
    </w:p>
    <w:p w:rsidR="000F72E4" w:rsidRPr="00944555" w:rsidRDefault="000F72E4" w:rsidP="003E0BA6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944555">
        <w:rPr>
          <w:rFonts w:ascii="Times New Roman" w:hAnsi="Times New Roman"/>
          <w:bCs/>
          <w:sz w:val="28"/>
          <w:szCs w:val="28"/>
        </w:rPr>
        <w:t xml:space="preserve">Устройства ввода данных: </w:t>
      </w:r>
      <w:r w:rsidRPr="0034044F">
        <w:rPr>
          <w:rFonts w:ascii="Times New Roman" w:hAnsi="Times New Roman"/>
          <w:b/>
          <w:bCs/>
          <w:sz w:val="28"/>
          <w:szCs w:val="28"/>
        </w:rPr>
        <w:t>сканер, клавиатура, мышь, микрофон, веб-камера,</w:t>
      </w:r>
    </w:p>
    <w:p w:rsidR="000F72E4" w:rsidRPr="00944555" w:rsidRDefault="000F72E4" w:rsidP="003E0BA6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944555">
        <w:rPr>
          <w:rFonts w:ascii="Times New Roman" w:hAnsi="Times New Roman"/>
          <w:bCs/>
          <w:sz w:val="28"/>
          <w:szCs w:val="28"/>
        </w:rPr>
        <w:t xml:space="preserve">Устройства вывода данных: </w:t>
      </w:r>
      <w:r w:rsidRPr="0034044F">
        <w:rPr>
          <w:rFonts w:ascii="Times New Roman" w:hAnsi="Times New Roman"/>
          <w:b/>
          <w:bCs/>
          <w:sz w:val="28"/>
          <w:szCs w:val="28"/>
        </w:rPr>
        <w:t>монитор, принтер, колонки, наушники</w:t>
      </w:r>
    </w:p>
    <w:p w:rsidR="000F72E4" w:rsidRPr="0034044F" w:rsidRDefault="000F72E4" w:rsidP="003E0BA6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944555">
        <w:rPr>
          <w:rFonts w:ascii="Times New Roman" w:hAnsi="Times New Roman"/>
          <w:bCs/>
          <w:sz w:val="28"/>
          <w:szCs w:val="28"/>
        </w:rPr>
        <w:t xml:space="preserve">Устройства обработки данных: </w:t>
      </w:r>
      <w:r w:rsidRPr="0034044F">
        <w:rPr>
          <w:rFonts w:ascii="Times New Roman" w:hAnsi="Times New Roman"/>
          <w:b/>
          <w:bCs/>
          <w:sz w:val="28"/>
          <w:szCs w:val="28"/>
        </w:rPr>
        <w:t>процессор</w:t>
      </w:r>
    </w:p>
    <w:p w:rsidR="000F72E4" w:rsidRPr="00944555" w:rsidRDefault="000F72E4" w:rsidP="003E0BA6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944555">
        <w:rPr>
          <w:rFonts w:ascii="Times New Roman" w:hAnsi="Times New Roman"/>
          <w:bCs/>
          <w:sz w:val="28"/>
          <w:szCs w:val="28"/>
        </w:rPr>
        <w:t xml:space="preserve">Устройства хранения данных: </w:t>
      </w:r>
      <w:r w:rsidRPr="0034044F">
        <w:rPr>
          <w:rFonts w:ascii="Times New Roman" w:hAnsi="Times New Roman"/>
          <w:b/>
          <w:bCs/>
          <w:sz w:val="28"/>
          <w:szCs w:val="28"/>
        </w:rPr>
        <w:t>жесткий диск</w:t>
      </w:r>
    </w:p>
    <w:p w:rsidR="000F72E4" w:rsidRPr="003E0BA6" w:rsidRDefault="000F72E4" w:rsidP="003E0BA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0F72E4" w:rsidRPr="00430272" w:rsidRDefault="000F72E4" w:rsidP="004B456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30272">
        <w:rPr>
          <w:rFonts w:ascii="Times New Roman" w:hAnsi="Times New Roman"/>
          <w:b/>
          <w:i/>
          <w:sz w:val="28"/>
          <w:szCs w:val="28"/>
          <w:u w:val="single"/>
        </w:rPr>
        <w:t>Оценивание</w:t>
      </w:r>
      <w:r w:rsidRPr="00430272">
        <w:rPr>
          <w:rFonts w:ascii="Times New Roman" w:hAnsi="Times New Roman"/>
          <w:sz w:val="28"/>
          <w:szCs w:val="28"/>
        </w:rPr>
        <w:t xml:space="preserve">: правильный ответ – </w:t>
      </w:r>
      <w:r>
        <w:rPr>
          <w:rFonts w:ascii="Times New Roman" w:hAnsi="Times New Roman"/>
          <w:sz w:val="28"/>
          <w:szCs w:val="28"/>
        </w:rPr>
        <w:t>2</w:t>
      </w:r>
      <w:r w:rsidRPr="00430272">
        <w:rPr>
          <w:rFonts w:ascii="Times New Roman" w:hAnsi="Times New Roman"/>
          <w:sz w:val="28"/>
          <w:szCs w:val="28"/>
        </w:rPr>
        <w:t xml:space="preserve">0 баллов, </w:t>
      </w:r>
      <w:r>
        <w:rPr>
          <w:rFonts w:ascii="Times New Roman" w:hAnsi="Times New Roman"/>
          <w:sz w:val="28"/>
          <w:szCs w:val="28"/>
        </w:rPr>
        <w:t>50% правильных ответов – 5баллов, меньше 50% - 0 баллов</w:t>
      </w:r>
      <w:r w:rsidRPr="00430272">
        <w:rPr>
          <w:rFonts w:ascii="Times New Roman" w:hAnsi="Times New Roman"/>
          <w:sz w:val="28"/>
          <w:szCs w:val="28"/>
        </w:rPr>
        <w:t>.</w:t>
      </w:r>
    </w:p>
    <w:p w:rsidR="000F72E4" w:rsidRDefault="000F72E4" w:rsidP="00674A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Pr="00CB7E1D" w:rsidRDefault="000F72E4" w:rsidP="00674A93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CB7E1D">
        <w:rPr>
          <w:rFonts w:ascii="Times New Roman" w:hAnsi="Times New Roman"/>
          <w:b/>
          <w:sz w:val="28"/>
          <w:szCs w:val="28"/>
          <w:u w:val="single"/>
        </w:rPr>
        <w:t>КОМПЬЮТЕР 30 баллов.</w:t>
      </w:r>
    </w:p>
    <w:p w:rsidR="000F72E4" w:rsidRPr="0034044F" w:rsidRDefault="000F72E4" w:rsidP="0034044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4044F">
        <w:rPr>
          <w:rFonts w:ascii="Times New Roman" w:hAnsi="Times New Roman"/>
          <w:bCs/>
          <w:sz w:val="28"/>
          <w:szCs w:val="28"/>
        </w:rPr>
        <w:t>«Компьютерные» пословицы преобразуй в первозданный вид:</w:t>
      </w:r>
    </w:p>
    <w:p w:rsidR="000F72E4" w:rsidRPr="0034044F" w:rsidRDefault="000F72E4" w:rsidP="0034044F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4044F">
        <w:rPr>
          <w:rFonts w:ascii="Times New Roman" w:hAnsi="Times New Roman"/>
          <w:sz w:val="28"/>
          <w:szCs w:val="28"/>
        </w:rPr>
        <w:t xml:space="preserve"> Компьютер памятью не испортишь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044F">
        <w:rPr>
          <w:rFonts w:ascii="Times New Roman" w:hAnsi="Times New Roman"/>
          <w:b/>
          <w:sz w:val="28"/>
          <w:szCs w:val="28"/>
        </w:rPr>
        <w:t>(Кашу маслом не испортишь).</w:t>
      </w:r>
    </w:p>
    <w:p w:rsidR="000F72E4" w:rsidRPr="0034044F" w:rsidRDefault="000F72E4" w:rsidP="0034044F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4044F">
        <w:rPr>
          <w:rFonts w:ascii="Times New Roman" w:hAnsi="Times New Roman"/>
          <w:sz w:val="28"/>
          <w:szCs w:val="28"/>
        </w:rPr>
        <w:t xml:space="preserve"> Компьютер - лучший друг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044F">
        <w:rPr>
          <w:rFonts w:ascii="Times New Roman" w:hAnsi="Times New Roman"/>
          <w:b/>
          <w:sz w:val="28"/>
          <w:szCs w:val="28"/>
        </w:rPr>
        <w:t>(Книга – лучший друг).</w:t>
      </w:r>
    </w:p>
    <w:p w:rsidR="000F72E4" w:rsidRPr="0034044F" w:rsidRDefault="000F72E4" w:rsidP="0034044F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4044F">
        <w:rPr>
          <w:rFonts w:ascii="Times New Roman" w:hAnsi="Times New Roman"/>
          <w:sz w:val="28"/>
          <w:szCs w:val="28"/>
        </w:rPr>
        <w:t xml:space="preserve"> Дарёному компьютеру в системный блок не заглядывают</w:t>
      </w:r>
      <w:r w:rsidRPr="0034044F">
        <w:rPr>
          <w:rFonts w:ascii="Times New Roman" w:hAnsi="Times New Roman"/>
          <w:b/>
          <w:sz w:val="28"/>
          <w:szCs w:val="28"/>
        </w:rPr>
        <w:t>(Дареному коню в зубы не смотрят).</w:t>
      </w:r>
    </w:p>
    <w:p w:rsidR="000F72E4" w:rsidRPr="0034044F" w:rsidRDefault="000F72E4" w:rsidP="0034044F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4044F">
        <w:rPr>
          <w:rFonts w:ascii="Times New Roman" w:hAnsi="Times New Roman"/>
          <w:sz w:val="28"/>
          <w:szCs w:val="28"/>
        </w:rPr>
        <w:t xml:space="preserve"> Что из Корзины удалено, то пропало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044F">
        <w:rPr>
          <w:rFonts w:ascii="Times New Roman" w:hAnsi="Times New Roman"/>
          <w:b/>
          <w:sz w:val="28"/>
          <w:szCs w:val="28"/>
        </w:rPr>
        <w:t>(Что с возу упало, то пропало).</w:t>
      </w:r>
    </w:p>
    <w:p w:rsidR="000F72E4" w:rsidRPr="0034044F" w:rsidRDefault="000F72E4" w:rsidP="0034044F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4044F">
        <w:rPr>
          <w:rFonts w:ascii="Times New Roman" w:hAnsi="Times New Roman"/>
          <w:sz w:val="28"/>
          <w:szCs w:val="28"/>
        </w:rPr>
        <w:t xml:space="preserve"> Мал ноутбук, да дорог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044F">
        <w:rPr>
          <w:rFonts w:ascii="Times New Roman" w:hAnsi="Times New Roman"/>
          <w:b/>
          <w:sz w:val="28"/>
          <w:szCs w:val="28"/>
        </w:rPr>
        <w:t>(Мал золотник, да дорог).</w:t>
      </w:r>
    </w:p>
    <w:p w:rsidR="000F72E4" w:rsidRDefault="000F72E4" w:rsidP="00674A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Pr="00430272" w:rsidRDefault="000F72E4" w:rsidP="00CB7E1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30272">
        <w:rPr>
          <w:rFonts w:ascii="Times New Roman" w:hAnsi="Times New Roman"/>
          <w:b/>
          <w:i/>
          <w:sz w:val="28"/>
          <w:szCs w:val="28"/>
          <w:u w:val="single"/>
        </w:rPr>
        <w:t>Оценивание</w:t>
      </w:r>
      <w:r w:rsidRPr="00430272">
        <w:rPr>
          <w:rFonts w:ascii="Times New Roman" w:hAnsi="Times New Roman"/>
          <w:sz w:val="28"/>
          <w:szCs w:val="28"/>
        </w:rPr>
        <w:t xml:space="preserve">: правильный ответ – </w:t>
      </w:r>
      <w:r>
        <w:rPr>
          <w:rFonts w:ascii="Times New Roman" w:hAnsi="Times New Roman"/>
          <w:sz w:val="28"/>
          <w:szCs w:val="28"/>
        </w:rPr>
        <w:t>3</w:t>
      </w:r>
      <w:r w:rsidRPr="00430272">
        <w:rPr>
          <w:rFonts w:ascii="Times New Roman" w:hAnsi="Times New Roman"/>
          <w:sz w:val="28"/>
          <w:szCs w:val="28"/>
        </w:rPr>
        <w:t>0 баллов, неправильный – 0 баллов.</w:t>
      </w:r>
    </w:p>
    <w:p w:rsidR="000F72E4" w:rsidRDefault="000F72E4" w:rsidP="00674A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Pr="00CB7E1D" w:rsidRDefault="000F72E4" w:rsidP="00674A93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CB7E1D">
        <w:rPr>
          <w:rFonts w:ascii="Times New Roman" w:hAnsi="Times New Roman"/>
          <w:b/>
          <w:sz w:val="28"/>
          <w:szCs w:val="28"/>
          <w:u w:val="single"/>
        </w:rPr>
        <w:t>КОМПЬЮТЕР 40 баллов.</w:t>
      </w:r>
    </w:p>
    <w:p w:rsidR="000F72E4" w:rsidRPr="00CB7E1D" w:rsidRDefault="000F72E4" w:rsidP="00CB7E1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B7E1D">
        <w:rPr>
          <w:rFonts w:ascii="Times New Roman" w:hAnsi="Times New Roman"/>
          <w:sz w:val="28"/>
          <w:szCs w:val="28"/>
        </w:rPr>
        <w:t xml:space="preserve">1. Устройство для ввода символов (букв, цифр, знаков препинания, …) </w:t>
      </w:r>
      <w:r w:rsidRPr="00A902D3">
        <w:rPr>
          <w:rFonts w:ascii="Times New Roman" w:hAnsi="Times New Roman"/>
          <w:b/>
          <w:sz w:val="28"/>
          <w:szCs w:val="28"/>
        </w:rPr>
        <w:t>КЛАВИАТУРА</w:t>
      </w:r>
    </w:p>
    <w:p w:rsidR="000F72E4" w:rsidRPr="00A902D3" w:rsidRDefault="000F72E4" w:rsidP="00CB7E1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B7E1D">
        <w:rPr>
          <w:rFonts w:ascii="Times New Roman" w:hAnsi="Times New Roman"/>
          <w:sz w:val="28"/>
          <w:szCs w:val="28"/>
        </w:rPr>
        <w:t xml:space="preserve">2. Устройство, с помощью которого можно подключиться к сети Интернет. </w:t>
      </w:r>
      <w:r>
        <w:rPr>
          <w:rFonts w:ascii="Times New Roman" w:hAnsi="Times New Roman"/>
          <w:b/>
          <w:sz w:val="28"/>
          <w:szCs w:val="28"/>
        </w:rPr>
        <w:t>МОДЕМ</w:t>
      </w:r>
    </w:p>
    <w:p w:rsidR="000F72E4" w:rsidRPr="00CB7E1D" w:rsidRDefault="000F72E4" w:rsidP="00CB7E1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B7E1D">
        <w:rPr>
          <w:rFonts w:ascii="Times New Roman" w:hAnsi="Times New Roman"/>
          <w:sz w:val="28"/>
          <w:szCs w:val="28"/>
        </w:rPr>
        <w:t xml:space="preserve">3. Устройство для хранения информации. </w:t>
      </w:r>
      <w:r w:rsidRPr="00A902D3">
        <w:rPr>
          <w:rFonts w:ascii="Times New Roman" w:hAnsi="Times New Roman"/>
          <w:b/>
          <w:sz w:val="28"/>
          <w:szCs w:val="28"/>
        </w:rPr>
        <w:t>ПАМЯТЬ</w:t>
      </w:r>
    </w:p>
    <w:p w:rsidR="000F72E4" w:rsidRPr="00A902D3" w:rsidRDefault="000F72E4" w:rsidP="00CB7E1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B7E1D">
        <w:rPr>
          <w:rFonts w:ascii="Times New Roman" w:hAnsi="Times New Roman"/>
          <w:sz w:val="28"/>
          <w:szCs w:val="28"/>
        </w:rPr>
        <w:t xml:space="preserve">4. Устройство для ввода информации. </w:t>
      </w:r>
      <w:r>
        <w:rPr>
          <w:rFonts w:ascii="Times New Roman" w:hAnsi="Times New Roman"/>
          <w:b/>
          <w:sz w:val="28"/>
          <w:szCs w:val="28"/>
        </w:rPr>
        <w:t>МЫШЬ</w:t>
      </w:r>
    </w:p>
    <w:p w:rsidR="000F72E4" w:rsidRPr="00A902D3" w:rsidRDefault="000F72E4" w:rsidP="00CB7E1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B7E1D">
        <w:rPr>
          <w:rFonts w:ascii="Times New Roman" w:hAnsi="Times New Roman"/>
          <w:sz w:val="28"/>
          <w:szCs w:val="28"/>
        </w:rPr>
        <w:t xml:space="preserve">5. Устройство вывода информации на экран. </w:t>
      </w:r>
      <w:r>
        <w:rPr>
          <w:rFonts w:ascii="Times New Roman" w:hAnsi="Times New Roman"/>
          <w:b/>
          <w:sz w:val="28"/>
          <w:szCs w:val="28"/>
        </w:rPr>
        <w:t>МОНИТОР</w:t>
      </w:r>
    </w:p>
    <w:p w:rsidR="000F72E4" w:rsidRPr="00CB7E1D" w:rsidRDefault="000F72E4" w:rsidP="00CB7E1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B7E1D">
        <w:rPr>
          <w:rFonts w:ascii="Times New Roman" w:hAnsi="Times New Roman"/>
          <w:sz w:val="28"/>
          <w:szCs w:val="28"/>
        </w:rPr>
        <w:t xml:space="preserve">6. Устройство ввода в компьютер рисунков, фотографий. </w:t>
      </w:r>
      <w:r w:rsidRPr="00A902D3">
        <w:rPr>
          <w:rFonts w:ascii="Times New Roman" w:hAnsi="Times New Roman"/>
          <w:b/>
          <w:sz w:val="28"/>
          <w:szCs w:val="28"/>
        </w:rPr>
        <w:t>СКАНЕР</w:t>
      </w:r>
    </w:p>
    <w:p w:rsidR="000F72E4" w:rsidRDefault="000F72E4" w:rsidP="00674A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72E4" w:rsidRDefault="000F72E4" w:rsidP="00A902D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93CC2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9" type="#_x0000_t75" style="width:282.75pt;height:280.5pt;visibility:visible">
            <v:imagedata r:id="rId15" o:title=""/>
          </v:shape>
        </w:pict>
      </w:r>
    </w:p>
    <w:p w:rsidR="000F72E4" w:rsidRDefault="000F72E4" w:rsidP="00674A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72E4" w:rsidRPr="00E07111" w:rsidRDefault="000F72E4" w:rsidP="00674A93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E07111">
        <w:rPr>
          <w:rFonts w:ascii="Times New Roman" w:hAnsi="Times New Roman"/>
          <w:b/>
          <w:sz w:val="28"/>
          <w:szCs w:val="28"/>
          <w:u w:val="single"/>
        </w:rPr>
        <w:t>РАЗНОЕ 10 баллов.</w:t>
      </w:r>
    </w:p>
    <w:p w:rsidR="000F72E4" w:rsidRDefault="000F72E4" w:rsidP="00E0711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77A2E">
        <w:rPr>
          <w:rFonts w:ascii="Times New Roman" w:hAnsi="Times New Roman"/>
          <w:sz w:val="28"/>
          <w:szCs w:val="28"/>
        </w:rPr>
        <w:t>Первая буква этого слова занимает 3-е место валфавите.  Перейди  на  семь  шагов  вперед  и  получишь вторую букву. Еще  на 4-ре шага вперед  –  третья  буква.  Еще  на  10  шагов  вперед  – четвертая  буква.  А  теперь  обратно  на  18  шагов  – получится пятая буква. Затем снова вперед на 12 шагов – шестая буква. Еще один шаг вперед и узнаешь седьмую букву. Опять назад на 13 шагов – восьмая буква. Наконец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77A2E">
        <w:rPr>
          <w:rFonts w:ascii="Times New Roman" w:hAnsi="Times New Roman"/>
          <w:sz w:val="28"/>
          <w:szCs w:val="28"/>
        </w:rPr>
        <w:t>вперед на 11 шагов откроется последняя девятая буква. В результате  выполнения  алгоритма  у  тебя  получилось слово</w:t>
      </w:r>
      <w:r>
        <w:rPr>
          <w:rFonts w:ascii="Times New Roman" w:hAnsi="Times New Roman"/>
          <w:sz w:val="28"/>
          <w:szCs w:val="28"/>
        </w:rPr>
        <w:t>…(</w:t>
      </w:r>
      <w:r w:rsidRPr="008516DA">
        <w:rPr>
          <w:rFonts w:ascii="Times New Roman" w:hAnsi="Times New Roman"/>
          <w:b/>
          <w:sz w:val="36"/>
          <w:szCs w:val="28"/>
        </w:rPr>
        <w:t>винчестер</w:t>
      </w:r>
      <w:r>
        <w:rPr>
          <w:rFonts w:ascii="Times New Roman" w:hAnsi="Times New Roman"/>
          <w:b/>
          <w:sz w:val="36"/>
          <w:szCs w:val="28"/>
        </w:rPr>
        <w:t>)</w:t>
      </w:r>
      <w:r w:rsidRPr="00463F05">
        <w:rPr>
          <w:noProof/>
          <w:lang w:eastAsia="ru-RU"/>
        </w:rPr>
        <w:pict>
          <v:shape id="Рисунок 1" o:spid="_x0000_i1030" type="#_x0000_t75" style="width:212.25pt;height:57pt;visibility:visible">
            <v:imagedata r:id="rId16" o:title=""/>
          </v:shape>
        </w:pict>
      </w:r>
    </w:p>
    <w:p w:rsidR="000F72E4" w:rsidRDefault="000F72E4" w:rsidP="00E07111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0F72E4" w:rsidRPr="00430272" w:rsidRDefault="000F72E4" w:rsidP="00E071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30272">
        <w:rPr>
          <w:rFonts w:ascii="Times New Roman" w:hAnsi="Times New Roman"/>
          <w:b/>
          <w:i/>
          <w:sz w:val="28"/>
          <w:szCs w:val="28"/>
          <w:u w:val="single"/>
        </w:rPr>
        <w:t>Оценивание</w:t>
      </w:r>
      <w:r w:rsidRPr="00430272">
        <w:rPr>
          <w:rFonts w:ascii="Times New Roman" w:hAnsi="Times New Roman"/>
          <w:sz w:val="28"/>
          <w:szCs w:val="28"/>
        </w:rPr>
        <w:t xml:space="preserve">: правильный ответ – </w:t>
      </w:r>
      <w:r>
        <w:rPr>
          <w:rFonts w:ascii="Times New Roman" w:hAnsi="Times New Roman"/>
          <w:sz w:val="28"/>
          <w:szCs w:val="28"/>
        </w:rPr>
        <w:t>1</w:t>
      </w:r>
      <w:r w:rsidRPr="00430272">
        <w:rPr>
          <w:rFonts w:ascii="Times New Roman" w:hAnsi="Times New Roman"/>
          <w:sz w:val="28"/>
          <w:szCs w:val="28"/>
        </w:rPr>
        <w:t>0 баллов, неправильный – 0 баллов.</w:t>
      </w:r>
    </w:p>
    <w:p w:rsidR="000F72E4" w:rsidRDefault="000F72E4" w:rsidP="00674A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Pr="00E07111" w:rsidRDefault="000F72E4" w:rsidP="00674A93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E07111">
        <w:rPr>
          <w:rFonts w:ascii="Times New Roman" w:hAnsi="Times New Roman"/>
          <w:b/>
          <w:sz w:val="28"/>
          <w:szCs w:val="28"/>
          <w:u w:val="single"/>
        </w:rPr>
        <w:t>РАЗНОЕ 20 баллов.</w:t>
      </w:r>
    </w:p>
    <w:p w:rsidR="000F72E4" w:rsidRDefault="000F72E4" w:rsidP="00E07111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E07111">
        <w:rPr>
          <w:rFonts w:ascii="Times New Roman" w:hAnsi="Times New Roman"/>
          <w:bCs/>
          <w:sz w:val="28"/>
          <w:szCs w:val="28"/>
        </w:rPr>
        <w:t>По словесному описанию были составлены схемы класса. Какая из схем составлена верно? «В классе 1</w:t>
      </w:r>
      <w:r>
        <w:rPr>
          <w:rFonts w:ascii="Times New Roman" w:hAnsi="Times New Roman"/>
          <w:bCs/>
          <w:sz w:val="28"/>
          <w:szCs w:val="28"/>
        </w:rPr>
        <w:t>1</w:t>
      </w:r>
      <w:r w:rsidRPr="00E07111">
        <w:rPr>
          <w:rFonts w:ascii="Times New Roman" w:hAnsi="Times New Roman"/>
          <w:bCs/>
          <w:sz w:val="28"/>
          <w:szCs w:val="28"/>
        </w:rPr>
        <w:t xml:space="preserve"> столов расположено вдоль стен и окон. На этих  столах  компьютеры.  Еще  3  стола  стоят  в  центре класса. Впереди у окна учительский стол с компьютером. Доска находится за спиной учителя, а вход в класс слева от него». </w:t>
      </w:r>
    </w:p>
    <w:p w:rsidR="000F72E4" w:rsidRPr="00E07111" w:rsidRDefault="000F72E4" w:rsidP="00E0711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93CC2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i1031" type="#_x0000_t75" style="width:482.25pt;height:139.5pt;visibility:visible">
            <v:imagedata r:id="rId17" o:title=""/>
          </v:shape>
        </w:pict>
      </w:r>
    </w:p>
    <w:p w:rsidR="000F72E4" w:rsidRDefault="000F72E4" w:rsidP="00674A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Pr="00430272" w:rsidRDefault="000F72E4" w:rsidP="005F4E4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О</w:t>
      </w:r>
      <w:r w:rsidRPr="00430272">
        <w:rPr>
          <w:rFonts w:ascii="Times New Roman" w:hAnsi="Times New Roman"/>
          <w:b/>
          <w:i/>
          <w:sz w:val="28"/>
          <w:szCs w:val="28"/>
          <w:u w:val="single"/>
        </w:rPr>
        <w:t>ценивание</w:t>
      </w:r>
      <w:r w:rsidRPr="00430272">
        <w:rPr>
          <w:rFonts w:ascii="Times New Roman" w:hAnsi="Times New Roman"/>
          <w:sz w:val="28"/>
          <w:szCs w:val="28"/>
        </w:rPr>
        <w:t>: правильны</w:t>
      </w:r>
      <w:r>
        <w:rPr>
          <w:rFonts w:ascii="Times New Roman" w:hAnsi="Times New Roman"/>
          <w:sz w:val="28"/>
          <w:szCs w:val="28"/>
        </w:rPr>
        <w:t>й</w:t>
      </w:r>
      <w:r w:rsidRPr="00430272">
        <w:rPr>
          <w:rFonts w:ascii="Times New Roman" w:hAnsi="Times New Roman"/>
          <w:sz w:val="28"/>
          <w:szCs w:val="28"/>
        </w:rPr>
        <w:t xml:space="preserve"> ответ</w:t>
      </w:r>
      <w:r w:rsidRPr="00E64933">
        <w:rPr>
          <w:rFonts w:ascii="Times New Roman" w:hAnsi="Times New Roman"/>
          <w:b/>
          <w:sz w:val="40"/>
          <w:szCs w:val="28"/>
        </w:rPr>
        <w:t>№3</w:t>
      </w:r>
      <w:r w:rsidRPr="00430272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2</w:t>
      </w:r>
      <w:r w:rsidRPr="00430272">
        <w:rPr>
          <w:rFonts w:ascii="Times New Roman" w:hAnsi="Times New Roman"/>
          <w:sz w:val="28"/>
          <w:szCs w:val="28"/>
        </w:rPr>
        <w:t>0 баллов, неправильный – 0 баллов.</w:t>
      </w:r>
    </w:p>
    <w:p w:rsidR="000F72E4" w:rsidRDefault="000F72E4" w:rsidP="005F4E4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Pr="00E07111" w:rsidRDefault="000F72E4" w:rsidP="00674A93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E07111">
        <w:rPr>
          <w:rFonts w:ascii="Times New Roman" w:hAnsi="Times New Roman"/>
          <w:b/>
          <w:sz w:val="28"/>
          <w:szCs w:val="28"/>
          <w:u w:val="single"/>
        </w:rPr>
        <w:t>РАЗНОЕ 30 баллов.</w:t>
      </w:r>
    </w:p>
    <w:p w:rsidR="000F72E4" w:rsidRPr="00440783" w:rsidRDefault="000F72E4" w:rsidP="00440783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440783">
        <w:rPr>
          <w:rFonts w:ascii="Times New Roman" w:hAnsi="Times New Roman"/>
          <w:bCs/>
          <w:sz w:val="28"/>
          <w:szCs w:val="28"/>
        </w:rPr>
        <w:t xml:space="preserve">Посмотрите на четыре фигуры, нарисованные черепашкой по определенной закономерности. Какую следующую фигуру должна нарисовать черепашка? </w:t>
      </w:r>
    </w:p>
    <w:p w:rsidR="000F72E4" w:rsidRDefault="000F72E4" w:rsidP="0044078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A93CC2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2" type="#_x0000_t75" style="width:238.5pt;height:113.25pt;visibility:visible">
            <v:imagedata r:id="rId18" o:title="" croptop="2348f" cropleft="1990f" cropright="1125f"/>
          </v:shape>
        </w:pict>
      </w:r>
    </w:p>
    <w:p w:rsidR="000F72E4" w:rsidRDefault="000F72E4" w:rsidP="00477A2E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0F72E4" w:rsidRPr="00430272" w:rsidRDefault="000F72E4" w:rsidP="00477A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30272">
        <w:rPr>
          <w:rFonts w:ascii="Times New Roman" w:hAnsi="Times New Roman"/>
          <w:b/>
          <w:i/>
          <w:sz w:val="28"/>
          <w:szCs w:val="28"/>
          <w:u w:val="single"/>
        </w:rPr>
        <w:t>Оценивание</w:t>
      </w:r>
      <w:r w:rsidRPr="00430272">
        <w:rPr>
          <w:rFonts w:ascii="Times New Roman" w:hAnsi="Times New Roman"/>
          <w:sz w:val="28"/>
          <w:szCs w:val="28"/>
        </w:rPr>
        <w:t xml:space="preserve">: правильный ответ </w:t>
      </w:r>
      <w:r w:rsidRPr="00440783">
        <w:rPr>
          <w:rFonts w:ascii="Times New Roman" w:hAnsi="Times New Roman"/>
          <w:b/>
          <w:sz w:val="40"/>
          <w:szCs w:val="28"/>
        </w:rPr>
        <w:t>№4</w:t>
      </w:r>
      <w:r w:rsidRPr="00430272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3</w:t>
      </w:r>
      <w:r w:rsidRPr="00430272">
        <w:rPr>
          <w:rFonts w:ascii="Times New Roman" w:hAnsi="Times New Roman"/>
          <w:sz w:val="28"/>
          <w:szCs w:val="28"/>
        </w:rPr>
        <w:t>0 баллов, неправильный – 0 баллов.</w:t>
      </w:r>
    </w:p>
    <w:p w:rsidR="000F72E4" w:rsidRDefault="000F72E4" w:rsidP="00674A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0F72E4" w:rsidRDefault="000F72E4" w:rsidP="00674A93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0F72E4" w:rsidRPr="00E07111" w:rsidRDefault="000F72E4" w:rsidP="00674A93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РАЗНОЕ</w:t>
      </w:r>
      <w:r w:rsidRPr="00E07111">
        <w:rPr>
          <w:rFonts w:ascii="Times New Roman" w:hAnsi="Times New Roman"/>
          <w:b/>
          <w:sz w:val="28"/>
          <w:szCs w:val="28"/>
          <w:u w:val="single"/>
        </w:rPr>
        <w:t xml:space="preserve"> 40 баллов.</w:t>
      </w:r>
    </w:p>
    <w:p w:rsidR="000F72E4" w:rsidRDefault="000F72E4" w:rsidP="00213613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13613">
        <w:rPr>
          <w:rFonts w:ascii="Times New Roman" w:hAnsi="Times New Roman"/>
          <w:bCs/>
          <w:sz w:val="28"/>
          <w:szCs w:val="28"/>
        </w:rPr>
        <w:t>В слове ВИНЧЕСТЕР потерялась буква В. Помоги ее найти.  Для этого построй кратчайший путь в лабиринте от Входа к Выходу и подсчитай, сколько раз встречается буква «В» в предметах на этом пути. Сколько у тебя получилось?</w:t>
      </w:r>
    </w:p>
    <w:p w:rsidR="000F72E4" w:rsidRDefault="000F72E4" w:rsidP="00213613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0F72E4" w:rsidRPr="00213613" w:rsidRDefault="000F72E4" w:rsidP="00213613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A93CC2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3" type="#_x0000_t75" style="width:348.75pt;height:252pt;visibility:visible">
            <v:imagedata r:id="rId19" o:title=""/>
          </v:shape>
        </w:pict>
      </w:r>
    </w:p>
    <w:p w:rsidR="000F72E4" w:rsidRDefault="000F72E4" w:rsidP="002F6122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0F72E4" w:rsidRPr="00430272" w:rsidRDefault="000F72E4" w:rsidP="002F612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30272">
        <w:rPr>
          <w:rFonts w:ascii="Times New Roman" w:hAnsi="Times New Roman"/>
          <w:b/>
          <w:i/>
          <w:sz w:val="28"/>
          <w:szCs w:val="28"/>
          <w:u w:val="single"/>
        </w:rPr>
        <w:t>Оценивание</w:t>
      </w:r>
      <w:r w:rsidRPr="00430272">
        <w:rPr>
          <w:rFonts w:ascii="Times New Roman" w:hAnsi="Times New Roman"/>
          <w:sz w:val="28"/>
          <w:szCs w:val="28"/>
        </w:rPr>
        <w:t xml:space="preserve">: правильный ответ </w:t>
      </w:r>
      <w:r w:rsidRPr="00347F3B">
        <w:rPr>
          <w:rFonts w:ascii="Times New Roman" w:hAnsi="Times New Roman"/>
          <w:b/>
          <w:sz w:val="36"/>
          <w:szCs w:val="28"/>
        </w:rPr>
        <w:t>№1</w:t>
      </w:r>
      <w:r w:rsidRPr="00BE78F9">
        <w:rPr>
          <w:rFonts w:ascii="Times New Roman" w:hAnsi="Times New Roman"/>
          <w:b/>
          <w:sz w:val="28"/>
          <w:szCs w:val="28"/>
        </w:rPr>
        <w:t>(4 раза встречается буква «В»)</w:t>
      </w:r>
      <w:r w:rsidRPr="00430272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4</w:t>
      </w:r>
      <w:r w:rsidRPr="00430272">
        <w:rPr>
          <w:rFonts w:ascii="Times New Roman" w:hAnsi="Times New Roman"/>
          <w:sz w:val="28"/>
          <w:szCs w:val="28"/>
        </w:rPr>
        <w:t>0 баллов, неправильный – 0 баллов.</w:t>
      </w:r>
    </w:p>
    <w:p w:rsidR="000F72E4" w:rsidRDefault="000F72E4" w:rsidP="002F6122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0F72E4" w:rsidRDefault="000F72E4" w:rsidP="00BC2A1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F72E4" w:rsidRDefault="000F72E4" w:rsidP="00BC2A1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F72E4" w:rsidRDefault="000F72E4" w:rsidP="00BC2A1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F72E4" w:rsidRDefault="000F72E4" w:rsidP="00BC2A1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F72E4" w:rsidRDefault="000F72E4" w:rsidP="00BC2A1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F72E4" w:rsidRDefault="000F72E4" w:rsidP="00BC2A1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F72E4" w:rsidRDefault="000F72E4" w:rsidP="00BC2A1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F72E4" w:rsidRDefault="000F72E4" w:rsidP="00BC2A1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F72E4" w:rsidRDefault="000F72E4" w:rsidP="00BC2A1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F72E4" w:rsidRDefault="000F72E4" w:rsidP="00BC2A1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F72E4" w:rsidRDefault="000F72E4" w:rsidP="00BC2A1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F72E4" w:rsidRDefault="000F72E4" w:rsidP="00BC2A1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F72E4" w:rsidRDefault="000F72E4" w:rsidP="00BC2A1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F72E4" w:rsidRDefault="000F72E4" w:rsidP="00BC2A1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F72E4" w:rsidRPr="00BC2A1A" w:rsidRDefault="000F72E4" w:rsidP="00BC2A1A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BC2A1A">
        <w:rPr>
          <w:rFonts w:ascii="Times New Roman" w:hAnsi="Times New Roman"/>
          <w:b/>
          <w:i/>
          <w:sz w:val="28"/>
          <w:szCs w:val="28"/>
        </w:rPr>
        <w:t>Дополнительные вопросы (на всякий случай)</w:t>
      </w:r>
    </w:p>
    <w:p w:rsidR="000F72E4" w:rsidRPr="00B94FF0" w:rsidRDefault="000F72E4" w:rsidP="00B94FF0">
      <w:pPr>
        <w:pStyle w:val="ListParagraph"/>
        <w:numPr>
          <w:ilvl w:val="0"/>
          <w:numId w:val="3"/>
        </w:numPr>
        <w:rPr>
          <w:rFonts w:ascii="Times New Roman" w:hAnsi="Times New Roman"/>
          <w:sz w:val="36"/>
          <w:szCs w:val="28"/>
        </w:rPr>
      </w:pPr>
      <w:r w:rsidRPr="00B94FF0">
        <w:rPr>
          <w:rFonts w:ascii="Times New Roman" w:hAnsi="Times New Roman"/>
          <w:sz w:val="28"/>
        </w:rPr>
        <w:t>Какой главный лозунг Олимпийцев? (быстрее, выше, сильнее)</w:t>
      </w:r>
    </w:p>
    <w:p w:rsidR="000F72E4" w:rsidRPr="00B94FF0" w:rsidRDefault="000F72E4" w:rsidP="00B94FF0">
      <w:pPr>
        <w:pStyle w:val="ListParagraph"/>
        <w:numPr>
          <w:ilvl w:val="0"/>
          <w:numId w:val="3"/>
        </w:numPr>
        <w:rPr>
          <w:rFonts w:ascii="Times New Roman" w:hAnsi="Times New Roman"/>
          <w:sz w:val="36"/>
          <w:szCs w:val="28"/>
        </w:rPr>
      </w:pPr>
      <w:r w:rsidRPr="00B94FF0">
        <w:rPr>
          <w:rFonts w:ascii="Times New Roman" w:hAnsi="Times New Roman"/>
          <w:sz w:val="28"/>
        </w:rPr>
        <w:t>Что изображено на Олимпийском флаге? (5 колец)</w:t>
      </w:r>
    </w:p>
    <w:p w:rsidR="000F72E4" w:rsidRPr="00EB42B1" w:rsidRDefault="000F72E4" w:rsidP="00B94FF0">
      <w:pPr>
        <w:pStyle w:val="ListParagraph"/>
        <w:numPr>
          <w:ilvl w:val="0"/>
          <w:numId w:val="3"/>
        </w:numPr>
        <w:rPr>
          <w:rFonts w:ascii="Times New Roman" w:hAnsi="Times New Roman"/>
          <w:sz w:val="36"/>
          <w:szCs w:val="28"/>
        </w:rPr>
      </w:pPr>
      <w:r w:rsidRPr="00EB42B1">
        <w:rPr>
          <w:rFonts w:ascii="Times New Roman" w:hAnsi="Times New Roman"/>
          <w:sz w:val="28"/>
        </w:rPr>
        <w:t>Что обозначают переплетённые олимпийские кольца? Как называли спортсменов, которые несли факел? (факелоносцы)</w:t>
      </w:r>
    </w:p>
    <w:p w:rsidR="000F72E4" w:rsidRPr="00B94FF0" w:rsidRDefault="000F72E4" w:rsidP="00B94FF0">
      <w:pPr>
        <w:pStyle w:val="ListParagraph"/>
        <w:numPr>
          <w:ilvl w:val="0"/>
          <w:numId w:val="3"/>
        </w:numPr>
        <w:rPr>
          <w:rFonts w:ascii="Times New Roman" w:hAnsi="Times New Roman"/>
          <w:sz w:val="36"/>
          <w:szCs w:val="28"/>
        </w:rPr>
      </w:pPr>
      <w:r w:rsidRPr="00B94FF0">
        <w:rPr>
          <w:rFonts w:ascii="Times New Roman" w:hAnsi="Times New Roman"/>
          <w:sz w:val="28"/>
        </w:rPr>
        <w:t xml:space="preserve">В честь, какого бога проводились Олимпийские игры? (Зевса) </w:t>
      </w:r>
    </w:p>
    <w:p w:rsidR="000F72E4" w:rsidRPr="00B94FF0" w:rsidRDefault="000F72E4" w:rsidP="00B94FF0">
      <w:pPr>
        <w:pStyle w:val="ListParagraph"/>
        <w:numPr>
          <w:ilvl w:val="0"/>
          <w:numId w:val="3"/>
        </w:numPr>
        <w:rPr>
          <w:rFonts w:ascii="Times New Roman" w:hAnsi="Times New Roman"/>
          <w:sz w:val="36"/>
          <w:szCs w:val="28"/>
        </w:rPr>
      </w:pPr>
      <w:r w:rsidRPr="00B94FF0">
        <w:rPr>
          <w:rFonts w:ascii="Times New Roman" w:hAnsi="Times New Roman"/>
          <w:sz w:val="28"/>
        </w:rPr>
        <w:t>Как часто проходят Олимпийские игры? (один раз в четыре года)</w:t>
      </w:r>
    </w:p>
    <w:p w:rsidR="000F72E4" w:rsidRPr="00B94FF0" w:rsidRDefault="000F72E4" w:rsidP="00B94FF0">
      <w:pPr>
        <w:pStyle w:val="ListParagraph"/>
        <w:numPr>
          <w:ilvl w:val="0"/>
          <w:numId w:val="3"/>
        </w:numPr>
        <w:rPr>
          <w:rFonts w:ascii="Times New Roman" w:hAnsi="Times New Roman"/>
          <w:sz w:val="36"/>
          <w:szCs w:val="28"/>
        </w:rPr>
      </w:pPr>
      <w:r w:rsidRPr="00B94FF0">
        <w:rPr>
          <w:rFonts w:ascii="Times New Roman" w:hAnsi="Times New Roman"/>
          <w:sz w:val="28"/>
        </w:rPr>
        <w:t>Как в древности называли участников игр? (олимпионики)</w:t>
      </w:r>
      <w:r w:rsidRPr="00B94FF0">
        <w:rPr>
          <w:rFonts w:ascii="Times New Roman" w:hAnsi="Times New Roman"/>
          <w:sz w:val="28"/>
        </w:rPr>
        <w:br/>
      </w:r>
    </w:p>
    <w:p w:rsidR="000F72E4" w:rsidRPr="000D1E1B" w:rsidRDefault="000F72E4" w:rsidP="000D1E1B">
      <w:pPr>
        <w:rPr>
          <w:rFonts w:ascii="Times New Roman" w:hAnsi="Times New Roman"/>
          <w:sz w:val="28"/>
        </w:rPr>
      </w:pPr>
      <w:r w:rsidRPr="000D1E1B">
        <w:rPr>
          <w:rFonts w:ascii="Times New Roman" w:hAnsi="Times New Roman"/>
          <w:sz w:val="28"/>
        </w:rPr>
        <w:t>Я начну, а вы кончайте,</w:t>
      </w:r>
      <w:r w:rsidRPr="000D1E1B">
        <w:rPr>
          <w:rFonts w:ascii="Times New Roman" w:hAnsi="Times New Roman"/>
          <w:sz w:val="28"/>
        </w:rPr>
        <w:br/>
        <w:t>Дружно хором отвечайте.</w:t>
      </w:r>
      <w:r w:rsidRPr="000D1E1B">
        <w:rPr>
          <w:rFonts w:ascii="Times New Roman" w:hAnsi="Times New Roman"/>
          <w:sz w:val="28"/>
        </w:rPr>
        <w:br/>
        <w:t>В воскресный день пустынно в школе,</w:t>
      </w:r>
      <w:r w:rsidRPr="000D1E1B">
        <w:rPr>
          <w:rFonts w:ascii="Times New Roman" w:hAnsi="Times New Roman"/>
          <w:sz w:val="28"/>
        </w:rPr>
        <w:br/>
        <w:t>Бегут с мячом ребята в…/поле/.</w:t>
      </w:r>
      <w:r w:rsidRPr="000D1E1B">
        <w:rPr>
          <w:rFonts w:ascii="Times New Roman" w:hAnsi="Times New Roman"/>
          <w:sz w:val="28"/>
        </w:rPr>
        <w:br/>
        <w:t>Игра весёлая футбол -</w:t>
      </w:r>
      <w:r w:rsidRPr="000D1E1B">
        <w:rPr>
          <w:rFonts w:ascii="Times New Roman" w:hAnsi="Times New Roman"/>
          <w:sz w:val="28"/>
        </w:rPr>
        <w:br/>
        <w:t>Уже забили первый …/гол/.</w:t>
      </w:r>
      <w:r w:rsidRPr="000D1E1B">
        <w:rPr>
          <w:rFonts w:ascii="Times New Roman" w:hAnsi="Times New Roman"/>
          <w:sz w:val="28"/>
        </w:rPr>
        <w:br/>
        <w:t>Вот разбежался быстро кто-то,</w:t>
      </w:r>
      <w:r w:rsidRPr="000D1E1B">
        <w:rPr>
          <w:rFonts w:ascii="Times New Roman" w:hAnsi="Times New Roman"/>
          <w:sz w:val="28"/>
        </w:rPr>
        <w:br/>
        <w:t>И без мяча влетел в …/ворота/.</w:t>
      </w:r>
      <w:r w:rsidRPr="000D1E1B">
        <w:rPr>
          <w:rFonts w:ascii="Times New Roman" w:hAnsi="Times New Roman"/>
          <w:sz w:val="28"/>
        </w:rPr>
        <w:br/>
        <w:t>А Петя мяч ногою хлоп</w:t>
      </w:r>
      <w:r w:rsidRPr="000D1E1B">
        <w:rPr>
          <w:rFonts w:ascii="Times New Roman" w:hAnsi="Times New Roman"/>
          <w:sz w:val="28"/>
        </w:rPr>
        <w:br/>
        <w:t>И угодил Серёже в…/лоб/.</w:t>
      </w:r>
      <w:r w:rsidRPr="000D1E1B">
        <w:rPr>
          <w:rFonts w:ascii="Times New Roman" w:hAnsi="Times New Roman"/>
          <w:sz w:val="28"/>
        </w:rPr>
        <w:br/>
        <w:t>Хохочет весело мальчишка -</w:t>
      </w:r>
      <w:r w:rsidRPr="000D1E1B">
        <w:rPr>
          <w:rFonts w:ascii="Times New Roman" w:hAnsi="Times New Roman"/>
          <w:sz w:val="28"/>
        </w:rPr>
        <w:br/>
        <w:t>На лбу растёт большая …/шишка/.</w:t>
      </w:r>
      <w:r w:rsidRPr="000D1E1B">
        <w:rPr>
          <w:rFonts w:ascii="Times New Roman" w:hAnsi="Times New Roman"/>
          <w:sz w:val="28"/>
        </w:rPr>
        <w:br/>
        <w:t>Но парню шишка нипочём,</w:t>
      </w:r>
      <w:r w:rsidRPr="000D1E1B">
        <w:rPr>
          <w:rFonts w:ascii="Times New Roman" w:hAnsi="Times New Roman"/>
          <w:sz w:val="28"/>
        </w:rPr>
        <w:br/>
        <w:t>Опять бегут все за …/мячом/.</w:t>
      </w:r>
      <w:r w:rsidRPr="000D1E1B">
        <w:rPr>
          <w:rFonts w:ascii="Times New Roman" w:hAnsi="Times New Roman"/>
          <w:sz w:val="28"/>
        </w:rPr>
        <w:br/>
        <w:t>- Молодцы, дружно отвечали.</w:t>
      </w:r>
      <w:r w:rsidRPr="000D1E1B">
        <w:rPr>
          <w:rFonts w:ascii="Times New Roman" w:hAnsi="Times New Roman"/>
          <w:sz w:val="28"/>
        </w:rPr>
        <w:br/>
      </w:r>
    </w:p>
    <w:p w:rsidR="000F72E4" w:rsidRPr="005457E0" w:rsidRDefault="000F72E4">
      <w:pPr>
        <w:rPr>
          <w:rFonts w:ascii="Times New Roman" w:hAnsi="Times New Roman"/>
          <w:sz w:val="28"/>
          <w:szCs w:val="28"/>
        </w:rPr>
      </w:pPr>
    </w:p>
    <w:sectPr w:rsidR="000F72E4" w:rsidRPr="005457E0" w:rsidSect="005457E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2320D5"/>
    <w:multiLevelType w:val="hybridMultilevel"/>
    <w:tmpl w:val="77CC6358"/>
    <w:lvl w:ilvl="0" w:tplc="B3C0829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D0C46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5A576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CE844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02F56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D8C200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6CC3F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3EBE3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BC9F5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345417C"/>
    <w:multiLevelType w:val="hybridMultilevel"/>
    <w:tmpl w:val="CCB4CF44"/>
    <w:lvl w:ilvl="0" w:tplc="1D468C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52EBA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E0B3F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AACE3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ECEF0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0C9F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4582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EC1D5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549CF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4EC2FFD"/>
    <w:multiLevelType w:val="hybridMultilevel"/>
    <w:tmpl w:val="8CA04E04"/>
    <w:lvl w:ilvl="0" w:tplc="79BEE64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52301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786BA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7A7FE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065DE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AC2F9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F21D6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F09FD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DA30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5BF26BA"/>
    <w:multiLevelType w:val="hybridMultilevel"/>
    <w:tmpl w:val="DD383D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B67ACB"/>
    <w:multiLevelType w:val="hybridMultilevel"/>
    <w:tmpl w:val="233066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EC28E3"/>
    <w:multiLevelType w:val="hybridMultilevel"/>
    <w:tmpl w:val="A01AA964"/>
    <w:lvl w:ilvl="0" w:tplc="133414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B7A94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B5063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C4FC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EEA55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34210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D9C613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41E4B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3D26A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680025A0"/>
    <w:multiLevelType w:val="hybridMultilevel"/>
    <w:tmpl w:val="5A2254D4"/>
    <w:lvl w:ilvl="0" w:tplc="DB96854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5AF65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5A143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027AF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A4F1C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94667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A05E5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3AB81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406C1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A2F4CBE"/>
    <w:multiLevelType w:val="hybridMultilevel"/>
    <w:tmpl w:val="C37271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50711C"/>
    <w:multiLevelType w:val="hybridMultilevel"/>
    <w:tmpl w:val="D0ECA352"/>
    <w:lvl w:ilvl="0" w:tplc="DA70967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4"/>
  </w:num>
  <w:num w:numId="5">
    <w:abstractNumId w:val="8"/>
  </w:num>
  <w:num w:numId="6">
    <w:abstractNumId w:val="0"/>
  </w:num>
  <w:num w:numId="7">
    <w:abstractNumId w:val="1"/>
  </w:num>
  <w:num w:numId="8">
    <w:abstractNumId w:val="5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4C22"/>
    <w:rsid w:val="000027DD"/>
    <w:rsid w:val="000D1E1B"/>
    <w:rsid w:val="000F72E4"/>
    <w:rsid w:val="00192254"/>
    <w:rsid w:val="001A42F9"/>
    <w:rsid w:val="001C4FFE"/>
    <w:rsid w:val="001E71F1"/>
    <w:rsid w:val="001F55B8"/>
    <w:rsid w:val="00213613"/>
    <w:rsid w:val="002443A6"/>
    <w:rsid w:val="0026189D"/>
    <w:rsid w:val="002C3E97"/>
    <w:rsid w:val="002C5EA2"/>
    <w:rsid w:val="002E6B2B"/>
    <w:rsid w:val="002F0C15"/>
    <w:rsid w:val="002F6122"/>
    <w:rsid w:val="00301A4E"/>
    <w:rsid w:val="0034044F"/>
    <w:rsid w:val="00347F3B"/>
    <w:rsid w:val="0035672F"/>
    <w:rsid w:val="00363A3B"/>
    <w:rsid w:val="00377ACA"/>
    <w:rsid w:val="003E0BA6"/>
    <w:rsid w:val="00430272"/>
    <w:rsid w:val="00440783"/>
    <w:rsid w:val="004472DA"/>
    <w:rsid w:val="00463F05"/>
    <w:rsid w:val="00477A2E"/>
    <w:rsid w:val="00481CEC"/>
    <w:rsid w:val="00483319"/>
    <w:rsid w:val="004A4384"/>
    <w:rsid w:val="004B0558"/>
    <w:rsid w:val="004B4566"/>
    <w:rsid w:val="004E32B9"/>
    <w:rsid w:val="005457E0"/>
    <w:rsid w:val="005B52FF"/>
    <w:rsid w:val="005F3627"/>
    <w:rsid w:val="005F4E42"/>
    <w:rsid w:val="00624C22"/>
    <w:rsid w:val="00636B7C"/>
    <w:rsid w:val="00674A93"/>
    <w:rsid w:val="006D2CAC"/>
    <w:rsid w:val="006E7A86"/>
    <w:rsid w:val="0071581E"/>
    <w:rsid w:val="007163A3"/>
    <w:rsid w:val="0073574F"/>
    <w:rsid w:val="00783A98"/>
    <w:rsid w:val="00792146"/>
    <w:rsid w:val="007C75E5"/>
    <w:rsid w:val="007D5154"/>
    <w:rsid w:val="007E5B84"/>
    <w:rsid w:val="008455F9"/>
    <w:rsid w:val="008516DA"/>
    <w:rsid w:val="0086445A"/>
    <w:rsid w:val="00864B98"/>
    <w:rsid w:val="008865B5"/>
    <w:rsid w:val="008E7849"/>
    <w:rsid w:val="0090549C"/>
    <w:rsid w:val="0092107B"/>
    <w:rsid w:val="009426AE"/>
    <w:rsid w:val="00944555"/>
    <w:rsid w:val="009E6A1A"/>
    <w:rsid w:val="009E72B9"/>
    <w:rsid w:val="00A67EB0"/>
    <w:rsid w:val="00A726C4"/>
    <w:rsid w:val="00A902D3"/>
    <w:rsid w:val="00A93CC2"/>
    <w:rsid w:val="00B346AD"/>
    <w:rsid w:val="00B466DE"/>
    <w:rsid w:val="00B94FF0"/>
    <w:rsid w:val="00BC2A1A"/>
    <w:rsid w:val="00BE2C5B"/>
    <w:rsid w:val="00BE78F9"/>
    <w:rsid w:val="00C40631"/>
    <w:rsid w:val="00C936EE"/>
    <w:rsid w:val="00CB7E1D"/>
    <w:rsid w:val="00CC1813"/>
    <w:rsid w:val="00D05A69"/>
    <w:rsid w:val="00D5626B"/>
    <w:rsid w:val="00D628DD"/>
    <w:rsid w:val="00D86E98"/>
    <w:rsid w:val="00D97912"/>
    <w:rsid w:val="00DC3A3E"/>
    <w:rsid w:val="00E07111"/>
    <w:rsid w:val="00E64933"/>
    <w:rsid w:val="00EA654B"/>
    <w:rsid w:val="00EB1090"/>
    <w:rsid w:val="00EB17C6"/>
    <w:rsid w:val="00EB42B1"/>
    <w:rsid w:val="00EE4FA9"/>
    <w:rsid w:val="00F0712E"/>
    <w:rsid w:val="00F35D5F"/>
    <w:rsid w:val="00F3763D"/>
    <w:rsid w:val="00FC436E"/>
    <w:rsid w:val="00FF7D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3A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301A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301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01A4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1C4F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0369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9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9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369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690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690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691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69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691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69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69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369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9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9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9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9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9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9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9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9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9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9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3690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691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6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369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9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9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9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9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9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9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9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9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9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9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9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9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9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9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9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9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9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9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3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6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36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36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36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36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36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36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36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266</TotalTime>
  <Pages>9</Pages>
  <Words>1143</Words>
  <Characters>6517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Мещерякова_ЕВ</cp:lastModifiedBy>
  <cp:revision>85</cp:revision>
  <cp:lastPrinted>2014-02-14T04:17:00Z</cp:lastPrinted>
  <dcterms:created xsi:type="dcterms:W3CDTF">2014-02-10T12:23:00Z</dcterms:created>
  <dcterms:modified xsi:type="dcterms:W3CDTF">2014-02-14T04:20:00Z</dcterms:modified>
</cp:coreProperties>
</file>