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A6B" w:rsidRDefault="00B413EE" w:rsidP="000D304B">
      <w:pPr>
        <w:pStyle w:val="a3"/>
        <w:tabs>
          <w:tab w:val="left" w:pos="8745"/>
        </w:tabs>
        <w:spacing w:after="0" w:afterAutospacing="0"/>
      </w:pPr>
      <w:r>
        <w:t xml:space="preserve">                        </w:t>
      </w:r>
    </w:p>
    <w:p w:rsidR="000D304B" w:rsidRDefault="001F0A6B" w:rsidP="000D304B">
      <w:pPr>
        <w:pStyle w:val="a3"/>
        <w:tabs>
          <w:tab w:val="left" w:pos="8745"/>
        </w:tabs>
        <w:spacing w:after="0" w:afterAutospacing="0"/>
      </w:pPr>
      <w:r>
        <w:t xml:space="preserve">                          </w:t>
      </w:r>
      <w:r w:rsidR="00B413EE">
        <w:t xml:space="preserve">  МУНИЦИПАЛЬНОЕ  ОБЩЕОБРАЗОВАТЕЛЬНОЕ УЧРЕЖДЕНИЕ</w:t>
      </w:r>
      <w:r w:rsidR="000D304B">
        <w:tab/>
      </w:r>
    </w:p>
    <w:p w:rsidR="000D304B" w:rsidRDefault="000D304B" w:rsidP="0038525F">
      <w:pPr>
        <w:pStyle w:val="a3"/>
        <w:spacing w:after="0" w:afterAutospacing="0"/>
      </w:pPr>
      <w:r>
        <w:t xml:space="preserve">                        </w:t>
      </w:r>
      <w:r w:rsidR="00B413EE">
        <w:t xml:space="preserve">          ОБЩЕОБРАЗОВАТЕЛЬНАЯ ШКОЛА №5 Г.О.ТОЛЬЯТТИ   </w:t>
      </w:r>
      <w:r>
        <w:t xml:space="preserve">                                </w:t>
      </w:r>
    </w:p>
    <w:p w:rsidR="000D304B" w:rsidRDefault="000D304B" w:rsidP="0038525F">
      <w:pPr>
        <w:pStyle w:val="a3"/>
        <w:spacing w:after="0" w:afterAutospacing="0"/>
      </w:pPr>
      <w:r>
        <w:t xml:space="preserve">                            </w:t>
      </w:r>
      <w:r w:rsidR="00B413EE">
        <w:t xml:space="preserve">      </w:t>
      </w:r>
      <w:r>
        <w:t xml:space="preserve">    </w:t>
      </w:r>
      <w:r w:rsidR="00B413EE">
        <w:t xml:space="preserve">Учитель физической культуры </w:t>
      </w:r>
      <w:proofErr w:type="spellStart"/>
      <w:r w:rsidR="00B413EE">
        <w:t>Спивак</w:t>
      </w:r>
      <w:proofErr w:type="spellEnd"/>
      <w:r w:rsidR="00B413EE">
        <w:t xml:space="preserve"> Ольга Павловна</w:t>
      </w:r>
      <w:r>
        <w:t xml:space="preserve">                         </w:t>
      </w:r>
    </w:p>
    <w:p w:rsidR="007A6C20" w:rsidRPr="001F0A6B" w:rsidRDefault="000D304B" w:rsidP="001F0A6B">
      <w:pPr>
        <w:pStyle w:val="a3"/>
        <w:spacing w:after="0" w:afterAutospacing="0"/>
      </w:pPr>
      <w:r>
        <w:t xml:space="preserve">                               </w:t>
      </w:r>
      <w:r w:rsidR="007A6C20">
        <w:t>Конспект урока по физической кул</w:t>
      </w:r>
      <w:r w:rsidR="00C22001">
        <w:t>ьтуре по теме «Баскетбол» в  7</w:t>
      </w:r>
      <w:r w:rsidR="00B413EE">
        <w:t xml:space="preserve"> к</w:t>
      </w:r>
      <w:r w:rsidR="007A6C20">
        <w:t>лассе</w:t>
      </w:r>
      <w:r w:rsidR="00C22001">
        <w:t xml:space="preserve"> </w:t>
      </w:r>
    </w:p>
    <w:p w:rsidR="007A6C20" w:rsidRPr="00CE2CB1" w:rsidRDefault="007A6C20" w:rsidP="007A6C20">
      <w:pPr>
        <w:pStyle w:val="2"/>
        <w:spacing w:after="0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Тема</w:t>
      </w:r>
      <w:r w:rsidRPr="00CE2CB1">
        <w:rPr>
          <w:rFonts w:ascii="Times New Roman" w:hAnsi="Times New Roman"/>
          <w:color w:val="auto"/>
        </w:rPr>
        <w:t xml:space="preserve">: </w:t>
      </w:r>
      <w:r w:rsidRPr="00CE2CB1">
        <w:rPr>
          <w:rFonts w:ascii="Times New Roman" w:hAnsi="Times New Roman"/>
          <w:b w:val="0"/>
          <w:color w:val="auto"/>
        </w:rPr>
        <w:t>«</w:t>
      </w:r>
      <w:r>
        <w:rPr>
          <w:rFonts w:ascii="Times New Roman" w:hAnsi="Times New Roman"/>
          <w:b w:val="0"/>
          <w:color w:val="auto"/>
        </w:rPr>
        <w:t xml:space="preserve"> Баскетбол»</w:t>
      </w:r>
    </w:p>
    <w:p w:rsidR="007A6C20" w:rsidRPr="00497F88" w:rsidRDefault="007A6C20" w:rsidP="007A6C20">
      <w:pPr>
        <w:rPr>
          <w:b/>
        </w:rPr>
      </w:pPr>
      <w:r w:rsidRPr="00497F88">
        <w:rPr>
          <w:b/>
        </w:rPr>
        <w:t>Цель:</w:t>
      </w:r>
      <w:r w:rsidRPr="00497F88">
        <w:t xml:space="preserve"> Повышение уровня подготовленности обучающихся при овладении технических элементов </w:t>
      </w:r>
      <w:r>
        <w:t>выполнения ловли-передачи и бросков в баскетболе.</w:t>
      </w:r>
    </w:p>
    <w:p w:rsidR="007A6C20" w:rsidRPr="00497F88" w:rsidRDefault="007A6C20" w:rsidP="007A6C20">
      <w:pPr>
        <w:rPr>
          <w:b/>
        </w:rPr>
      </w:pPr>
      <w:r w:rsidRPr="00497F88">
        <w:rPr>
          <w:b/>
        </w:rPr>
        <w:t>Задачи урока:</w:t>
      </w:r>
    </w:p>
    <w:p w:rsidR="007A6C20" w:rsidRPr="00497F88" w:rsidRDefault="007A6C20" w:rsidP="007A6C20">
      <w:r w:rsidRPr="00497F88">
        <w:rPr>
          <w:b/>
        </w:rPr>
        <w:t xml:space="preserve">Образовательные задачи </w:t>
      </w:r>
      <w:r w:rsidRPr="00497F88">
        <w:t>(предметные результаты)</w:t>
      </w:r>
    </w:p>
    <w:p w:rsidR="007A6C20" w:rsidRPr="00497F88" w:rsidRDefault="007A6C20" w:rsidP="007A6C20">
      <w:r w:rsidRPr="00497F88">
        <w:t>1.</w:t>
      </w:r>
      <w:r>
        <w:t>Познакомить с</w:t>
      </w:r>
      <w:r w:rsidRPr="00497F88">
        <w:t xml:space="preserve"> техник</w:t>
      </w:r>
      <w:r>
        <w:t>ой</w:t>
      </w:r>
      <w:r w:rsidRPr="00497F88">
        <w:t xml:space="preserve"> </w:t>
      </w:r>
      <w:r>
        <w:t xml:space="preserve"> выполнения ловли-передачи мяча на месте и в движении.</w:t>
      </w:r>
    </w:p>
    <w:p w:rsidR="007A6C20" w:rsidRPr="00497F88" w:rsidRDefault="007A6C20" w:rsidP="007A6C20">
      <w:r w:rsidRPr="00497F88">
        <w:t>2.Закрепить понятия двигательных действий.</w:t>
      </w:r>
    </w:p>
    <w:p w:rsidR="007A6C20" w:rsidRPr="00497F88" w:rsidRDefault="007A6C20" w:rsidP="007A6C20">
      <w:r w:rsidRPr="00497F88">
        <w:t>3.Укрепить здоровье обучающихся посредством развития физических качеств, координационных, силовых способностей.</w:t>
      </w:r>
    </w:p>
    <w:p w:rsidR="007A6C20" w:rsidRPr="00497F88" w:rsidRDefault="007A6C20" w:rsidP="007A6C20">
      <w:r w:rsidRPr="00497F88">
        <w:rPr>
          <w:b/>
        </w:rPr>
        <w:t xml:space="preserve">Развивающие задачи </w:t>
      </w:r>
      <w:r w:rsidRPr="00497F88">
        <w:t>(</w:t>
      </w:r>
      <w:proofErr w:type="spellStart"/>
      <w:r w:rsidRPr="00497F88">
        <w:t>метапредметные</w:t>
      </w:r>
      <w:proofErr w:type="spellEnd"/>
      <w:r w:rsidRPr="00497F88">
        <w:t xml:space="preserve"> результаты):</w:t>
      </w:r>
    </w:p>
    <w:p w:rsidR="007A6C20" w:rsidRPr="00497F88" w:rsidRDefault="007A6C20" w:rsidP="007A6C20">
      <w:r w:rsidRPr="00497F88">
        <w:t xml:space="preserve"> 1.Формировать умения адекватно оценивать собственное поведение и поведение               окружающих (коммуникативное УУД).</w:t>
      </w:r>
    </w:p>
    <w:p w:rsidR="007A6C20" w:rsidRPr="00497F88" w:rsidRDefault="007A6C20" w:rsidP="007A6C20">
      <w:r w:rsidRPr="00497F88">
        <w:t xml:space="preserve"> 2.Развивать умения выделять и формулировать то, что усвоено и, что нужно усвоить, определять качество и уровень усвоения знаний (регулятивное УУД).</w:t>
      </w:r>
    </w:p>
    <w:p w:rsidR="007A6C20" w:rsidRPr="00497F88" w:rsidRDefault="007A6C20" w:rsidP="007A6C20">
      <w:r w:rsidRPr="00497F88">
        <w:t xml:space="preserve">  3.Развивать умение вносить необходимые коррективы в действие после его завершения на основе его оценки и учета сделанных ошибок (регулятивное УУД).</w:t>
      </w:r>
    </w:p>
    <w:p w:rsidR="007A6C20" w:rsidRPr="00497F88" w:rsidRDefault="007A6C20" w:rsidP="007A6C20">
      <w:r w:rsidRPr="00497F88">
        <w:t>4.Развивать умения выполнять простейшие баскетбольные связки на высоком качественном уровне (познавательные УУД).</w:t>
      </w:r>
    </w:p>
    <w:p w:rsidR="007A6C20" w:rsidRPr="00497F88" w:rsidRDefault="007A6C20" w:rsidP="007A6C20">
      <w:r w:rsidRPr="00497F88">
        <w:rPr>
          <w:b/>
        </w:rPr>
        <w:t>Воспитательные задачи</w:t>
      </w:r>
      <w:r w:rsidRPr="00497F88">
        <w:t xml:space="preserve"> (личностные результаты):</w:t>
      </w:r>
    </w:p>
    <w:p w:rsidR="007A6C20" w:rsidRPr="00497F88" w:rsidRDefault="007A6C20" w:rsidP="007A6C20">
      <w:r w:rsidRPr="00497F88">
        <w:t>1.Формировать самостоятельность и личную ответственность за свои поступки, установка на здоровый образ жизни (самоопределение, личностные УУД).</w:t>
      </w:r>
    </w:p>
    <w:p w:rsidR="007A6C20" w:rsidRPr="00497F88" w:rsidRDefault="007A6C20" w:rsidP="007A6C20">
      <w:proofErr w:type="gramStart"/>
      <w:r w:rsidRPr="00497F88">
        <w:t>2.Формировать мотивацию учебной деятельности (</w:t>
      </w:r>
      <w:proofErr w:type="spellStart"/>
      <w:r w:rsidRPr="00497F88">
        <w:t>смыслообразование</w:t>
      </w:r>
      <w:proofErr w:type="spellEnd"/>
      <w:r w:rsidRPr="00497F88">
        <w:t xml:space="preserve">, личностные УУД). </w:t>
      </w:r>
      <w:proofErr w:type="gramEnd"/>
    </w:p>
    <w:p w:rsidR="007A6C20" w:rsidRPr="00497F88" w:rsidRDefault="007A6C20" w:rsidP="007A6C20">
      <w:r w:rsidRPr="00497F88">
        <w:t>3.Формировать навыки сотрудничества в разных ситуациях, умение не создавать конфликты и находить выходы из спорных ситуаций</w:t>
      </w:r>
      <w:proofErr w:type="gramStart"/>
      <w:r w:rsidRPr="00497F88">
        <w:t>.</w:t>
      </w:r>
      <w:proofErr w:type="gramEnd"/>
      <w:r>
        <w:t xml:space="preserve"> </w:t>
      </w:r>
      <w:r w:rsidRPr="00497F88">
        <w:t>(</w:t>
      </w:r>
      <w:proofErr w:type="gramStart"/>
      <w:r w:rsidRPr="00497F88">
        <w:t>н</w:t>
      </w:r>
      <w:proofErr w:type="gramEnd"/>
      <w:r w:rsidRPr="00497F88">
        <w:t>равственно-этическая ориентация, личностное УУД).</w:t>
      </w:r>
    </w:p>
    <w:p w:rsidR="007A6C20" w:rsidRDefault="007A6C20" w:rsidP="007A6C20">
      <w:pPr>
        <w:pStyle w:val="2"/>
        <w:spacing w:after="0"/>
        <w:rPr>
          <w:rFonts w:ascii="Times New Roman" w:hAnsi="Times New Roman"/>
          <w:b w:val="0"/>
          <w:color w:val="auto"/>
        </w:rPr>
      </w:pPr>
      <w:r>
        <w:rPr>
          <w:rFonts w:ascii="Times New Roman" w:hAnsi="Times New Roman"/>
          <w:color w:val="auto"/>
        </w:rPr>
        <w:t>Инвентарь</w:t>
      </w:r>
      <w:r w:rsidRPr="00E1710C">
        <w:rPr>
          <w:rFonts w:ascii="Times New Roman" w:hAnsi="Times New Roman"/>
          <w:color w:val="auto"/>
        </w:rPr>
        <w:t>:</w:t>
      </w:r>
      <w:r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b w:val="0"/>
          <w:color w:val="auto"/>
        </w:rPr>
        <w:t>мячи баскетбольные, фишки, стойки</w:t>
      </w:r>
      <w:proofErr w:type="gramStart"/>
      <w:r>
        <w:rPr>
          <w:rFonts w:ascii="Times New Roman" w:hAnsi="Times New Roman"/>
          <w:b w:val="0"/>
          <w:color w:val="auto"/>
        </w:rPr>
        <w:t xml:space="preserve"> ,</w:t>
      </w:r>
      <w:proofErr w:type="gramEnd"/>
      <w:r>
        <w:rPr>
          <w:rFonts w:ascii="Times New Roman" w:hAnsi="Times New Roman"/>
          <w:b w:val="0"/>
          <w:color w:val="auto"/>
        </w:rPr>
        <w:t>б/б  площадка, ноутбук, экран, свисток,форма.</w:t>
      </w:r>
    </w:p>
    <w:p w:rsidR="00365492" w:rsidRPr="001F0A6B" w:rsidRDefault="007A6C20" w:rsidP="001F0A6B">
      <w:pPr>
        <w:pStyle w:val="2"/>
        <w:spacing w:after="0"/>
        <w:rPr>
          <w:rFonts w:ascii="Times New Roman" w:hAnsi="Times New Roman"/>
          <w:color w:val="auto"/>
        </w:rPr>
      </w:pPr>
      <w:r w:rsidRPr="00497F88">
        <w:rPr>
          <w:rFonts w:ascii="Times New Roman" w:hAnsi="Times New Roman"/>
          <w:color w:val="auto"/>
        </w:rPr>
        <w:t>Место проведения</w:t>
      </w:r>
      <w:r w:rsidRPr="00E1710C">
        <w:rPr>
          <w:rFonts w:ascii="Times New Roman" w:hAnsi="Times New Roman"/>
          <w:color w:val="auto"/>
        </w:rPr>
        <w:t>:</w:t>
      </w:r>
      <w:r w:rsidRPr="00E1710C">
        <w:rPr>
          <w:rFonts w:ascii="Times New Roman" w:hAnsi="Times New Roman"/>
          <w:b w:val="0"/>
          <w:color w:val="auto"/>
        </w:rPr>
        <w:t xml:space="preserve"> </w:t>
      </w:r>
      <w:r>
        <w:rPr>
          <w:rFonts w:ascii="Times New Roman" w:hAnsi="Times New Roman"/>
          <w:b w:val="0"/>
          <w:color w:val="auto"/>
        </w:rPr>
        <w:t>спортивный зал</w:t>
      </w:r>
    </w:p>
    <w:tbl>
      <w:tblPr>
        <w:tblpPr w:leftFromText="180" w:rightFromText="180" w:vertAnchor="text" w:horzAnchor="margin" w:tblpY="1104"/>
        <w:tblW w:w="1101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81"/>
        <w:gridCol w:w="4310"/>
        <w:gridCol w:w="979"/>
        <w:gridCol w:w="2892"/>
        <w:gridCol w:w="1857"/>
      </w:tblGrid>
      <w:tr w:rsidR="00085E3E" w:rsidTr="001F0A6B">
        <w:trPr>
          <w:tblCellSpacing w:w="0" w:type="dxa"/>
        </w:trPr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pStyle w:val="a3"/>
              <w:spacing w:after="0" w:afterAutospacing="0"/>
              <w:jc w:val="center"/>
            </w:pPr>
            <w:r>
              <w:rPr>
                <w:b/>
                <w:bCs/>
              </w:rPr>
              <w:t>Части урока</w:t>
            </w:r>
          </w:p>
        </w:tc>
        <w:tc>
          <w:tcPr>
            <w:tcW w:w="4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pStyle w:val="a3"/>
              <w:spacing w:after="0" w:afterAutospacing="0"/>
              <w:jc w:val="center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pStyle w:val="a3"/>
              <w:spacing w:after="0" w:afterAutospacing="0"/>
              <w:jc w:val="center"/>
            </w:pPr>
            <w:r>
              <w:rPr>
                <w:b/>
                <w:bCs/>
              </w:rPr>
              <w:t>Дозировка</w:t>
            </w: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pStyle w:val="a3"/>
              <w:spacing w:after="0" w:afterAutospacing="0"/>
              <w:jc w:val="center"/>
            </w:pPr>
            <w:r>
              <w:rPr>
                <w:b/>
                <w:bCs/>
              </w:rPr>
              <w:t>ОМУ (методические указания)</w: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85E3E" w:rsidRDefault="00085E3E" w:rsidP="001F0A6B">
            <w:r w:rsidRPr="00D94924">
              <w:rPr>
                <w:b/>
                <w:bCs/>
              </w:rPr>
              <w:t>Универсальные учебные действия</w:t>
            </w:r>
          </w:p>
        </w:tc>
      </w:tr>
      <w:tr w:rsidR="00085E3E" w:rsidTr="001F0A6B">
        <w:trPr>
          <w:tblCellSpacing w:w="0" w:type="dxa"/>
        </w:trPr>
        <w:tc>
          <w:tcPr>
            <w:tcW w:w="98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t>I часть - подготовительная</w:t>
            </w:r>
          </w:p>
          <w:p w:rsidR="00085E3E" w:rsidRDefault="00085E3E" w:rsidP="001F0A6B">
            <w:pPr>
              <w:pStyle w:val="a3"/>
              <w:spacing w:after="0" w:afterAutospacing="0"/>
            </w:pPr>
            <w:r>
              <w:t>10-1</w:t>
            </w:r>
            <w:r w:rsidRPr="008B5478">
              <w:t>3</w:t>
            </w:r>
            <w:r>
              <w:t xml:space="preserve"> мин</w:t>
            </w:r>
          </w:p>
        </w:tc>
        <w:tc>
          <w:tcPr>
            <w:tcW w:w="4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  <w:ind w:left="360" w:hanging="360"/>
            </w:pPr>
            <w:r>
              <w:t>1.</w:t>
            </w:r>
            <w:r>
              <w:rPr>
                <w:sz w:val="14"/>
                <w:szCs w:val="14"/>
              </w:rPr>
              <w:t xml:space="preserve">      </w:t>
            </w:r>
            <w:r>
              <w:t>Построение, приветствие, сообщение задач урока.</w:t>
            </w:r>
          </w:p>
          <w:p w:rsidR="00085E3E" w:rsidRDefault="00085E3E" w:rsidP="001F0A6B">
            <w:pPr>
              <w:spacing w:before="100" w:beforeAutospacing="1" w:after="100" w:afterAutospacing="1"/>
              <w:ind w:left="360" w:hanging="360"/>
            </w:pPr>
            <w:r>
              <w:t>2.</w:t>
            </w:r>
            <w:r>
              <w:rPr>
                <w:sz w:val="14"/>
                <w:szCs w:val="14"/>
              </w:rPr>
              <w:t xml:space="preserve">      </w:t>
            </w:r>
            <w:r>
              <w:t>Рапорт учащихся</w:t>
            </w:r>
          </w:p>
          <w:p w:rsidR="00085E3E" w:rsidRDefault="00085E3E" w:rsidP="001F0A6B">
            <w:pPr>
              <w:spacing w:before="100" w:beforeAutospacing="1" w:after="100" w:afterAutospacing="1"/>
              <w:ind w:left="360" w:hanging="360"/>
            </w:pPr>
            <w:r>
              <w:t>3.Просмртр слайдов по теории баскетбола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  <w:jc w:val="center"/>
            </w:pPr>
            <w:r>
              <w:t>1-2 мин</w:t>
            </w:r>
          </w:p>
          <w:p w:rsidR="00085E3E" w:rsidRPr="005C6AA7" w:rsidRDefault="00085E3E" w:rsidP="001F0A6B"/>
          <w:p w:rsidR="00085E3E" w:rsidRPr="005C6AA7" w:rsidRDefault="00085E3E" w:rsidP="001F0A6B"/>
          <w:p w:rsidR="00085E3E" w:rsidRPr="005C6AA7" w:rsidRDefault="00085E3E" w:rsidP="001F0A6B"/>
          <w:p w:rsidR="00085E3E" w:rsidRPr="005C6AA7" w:rsidRDefault="00085E3E" w:rsidP="001F0A6B">
            <w:r>
              <w:t>3-5мин</w:t>
            </w: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t>Построение в одну шеренгу</w:t>
            </w: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Pr="005C6AA7" w:rsidRDefault="00085E3E" w:rsidP="001F0A6B"/>
          <w:p w:rsidR="00085E3E" w:rsidRPr="005C6AA7" w:rsidRDefault="00085E3E" w:rsidP="001F0A6B">
            <w:r>
              <w:t>ИКТ – презентация  по баскетбол</w:t>
            </w:r>
            <w:proofErr w:type="gramStart"/>
            <w:r>
              <w:t>у(</w:t>
            </w:r>
            <w:proofErr w:type="gramEnd"/>
            <w:r>
              <w:t xml:space="preserve">учащиеся получают информацию и </w:t>
            </w:r>
            <w:r>
              <w:lastRenderedPageBreak/>
              <w:t>обмениваются суждениями)</w: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84138" w:rsidRPr="007A3C28" w:rsidRDefault="00884138" w:rsidP="001F0A6B">
            <w:pPr>
              <w:rPr>
                <w:bCs/>
              </w:rPr>
            </w:pPr>
            <w:r w:rsidRPr="007A3C28">
              <w:rPr>
                <w:bCs/>
              </w:rPr>
              <w:lastRenderedPageBreak/>
              <w:t>Умение формулировать цель урока, ставить задачи</w:t>
            </w:r>
          </w:p>
          <w:p w:rsidR="00884138" w:rsidRDefault="00884138" w:rsidP="001F0A6B">
            <w:pPr>
              <w:rPr>
                <w:b/>
                <w:bCs/>
              </w:rPr>
            </w:pPr>
          </w:p>
          <w:p w:rsidR="00884138" w:rsidRDefault="00884138" w:rsidP="001F0A6B">
            <w:r w:rsidRPr="00D36638">
              <w:t xml:space="preserve">. </w:t>
            </w:r>
          </w:p>
          <w:p w:rsidR="00884138" w:rsidRDefault="00884138" w:rsidP="001F0A6B">
            <w:pPr>
              <w:jc w:val="right"/>
            </w:pPr>
          </w:p>
          <w:p w:rsidR="00884138" w:rsidRDefault="00884138" w:rsidP="001F0A6B">
            <w:pPr>
              <w:rPr>
                <w:b/>
                <w:bCs/>
              </w:rPr>
            </w:pPr>
          </w:p>
          <w:p w:rsidR="00884138" w:rsidRDefault="00884138" w:rsidP="001F0A6B">
            <w:pPr>
              <w:rPr>
                <w:b/>
                <w:bCs/>
              </w:rPr>
            </w:pPr>
          </w:p>
          <w:p w:rsidR="00884138" w:rsidRDefault="00884138" w:rsidP="001F0A6B">
            <w:pPr>
              <w:rPr>
                <w:b/>
                <w:bCs/>
              </w:rPr>
            </w:pPr>
          </w:p>
          <w:p w:rsidR="00884138" w:rsidRDefault="00884138" w:rsidP="001F0A6B">
            <w:pPr>
              <w:rPr>
                <w:b/>
                <w:bCs/>
              </w:rPr>
            </w:pPr>
          </w:p>
          <w:p w:rsidR="00884138" w:rsidRDefault="00884138" w:rsidP="001F0A6B">
            <w:pPr>
              <w:rPr>
                <w:b/>
                <w:bCs/>
              </w:rPr>
            </w:pPr>
          </w:p>
          <w:p w:rsidR="00884138" w:rsidRDefault="00884138" w:rsidP="001F0A6B">
            <w:pPr>
              <w:rPr>
                <w:b/>
                <w:bCs/>
              </w:rPr>
            </w:pPr>
          </w:p>
          <w:p w:rsidR="00085E3E" w:rsidRDefault="00085E3E" w:rsidP="001F0A6B"/>
        </w:tc>
      </w:tr>
      <w:tr w:rsidR="00085E3E" w:rsidTr="001F0A6B">
        <w:trPr>
          <w:trHeight w:val="1704"/>
          <w:tblCellSpacing w:w="0" w:type="dxa"/>
        </w:trPr>
        <w:tc>
          <w:tcPr>
            <w:tcW w:w="9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E3E" w:rsidRDefault="00085E3E" w:rsidP="001F0A6B"/>
        </w:tc>
        <w:tc>
          <w:tcPr>
            <w:tcW w:w="4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  <w:ind w:left="360" w:hanging="360"/>
            </w:pPr>
            <w:r>
              <w:t>3.</w:t>
            </w:r>
            <w:r>
              <w:rPr>
                <w:sz w:val="14"/>
                <w:szCs w:val="14"/>
              </w:rPr>
              <w:t xml:space="preserve">      </w:t>
            </w:r>
            <w:r>
              <w:t>Строевые упражнения.</w:t>
            </w:r>
          </w:p>
          <w:p w:rsidR="00085E3E" w:rsidRDefault="00085E3E" w:rsidP="001F0A6B">
            <w:pPr>
              <w:spacing w:before="100" w:beforeAutospacing="1" w:after="100" w:afterAutospacing="1"/>
              <w:ind w:left="360" w:hanging="360"/>
            </w:pPr>
            <w:r>
              <w:t>4.</w:t>
            </w:r>
            <w:r>
              <w:rPr>
                <w:sz w:val="14"/>
                <w:szCs w:val="14"/>
              </w:rPr>
              <w:t xml:space="preserve">      </w:t>
            </w:r>
            <w:r>
              <w:t>Перестроение из одной в две и три шеренги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  <w:jc w:val="center"/>
            </w:pPr>
            <w:r>
              <w:t>30 сек</w:t>
            </w: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t>Повороты "Направо", "Налево", "Кругом". Команды подавать четко, повороты сопровождать подсчетом.</w: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85E3E" w:rsidRDefault="00676A0E" w:rsidP="001F0A6B">
            <w:r>
              <w:t xml:space="preserve">Личностные УДД; сбалансированность </w:t>
            </w:r>
            <w:proofErr w:type="spellStart"/>
            <w:r>
              <w:t>парных</w:t>
            </w:r>
            <w:proofErr w:type="gramStart"/>
            <w:r>
              <w:t>,г</w:t>
            </w:r>
            <w:proofErr w:type="gramEnd"/>
            <w:r>
              <w:t>рупповых</w:t>
            </w:r>
            <w:proofErr w:type="spellEnd"/>
            <w:r>
              <w:t xml:space="preserve"> и индивидуальных форм организации учебной деятельности учащихся</w:t>
            </w:r>
          </w:p>
        </w:tc>
      </w:tr>
      <w:tr w:rsidR="00085E3E" w:rsidTr="001F0A6B">
        <w:trPr>
          <w:tblCellSpacing w:w="0" w:type="dxa"/>
        </w:trPr>
        <w:tc>
          <w:tcPr>
            <w:tcW w:w="9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E3E" w:rsidRDefault="00085E3E" w:rsidP="001F0A6B"/>
        </w:tc>
        <w:tc>
          <w:tcPr>
            <w:tcW w:w="4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t>5. Ходьба с заданиями</w:t>
            </w:r>
          </w:p>
          <w:p w:rsidR="00085E3E" w:rsidRDefault="00085E3E" w:rsidP="001F0A6B">
            <w:pPr>
              <w:pStyle w:val="a3"/>
              <w:spacing w:beforeAutospacing="0" w:after="0" w:afterAutospacing="0"/>
              <w:ind w:left="720" w:hanging="360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eastAsia="Symbol"/>
                <w:sz w:val="14"/>
                <w:szCs w:val="14"/>
              </w:rPr>
              <w:t xml:space="preserve">         </w:t>
            </w:r>
            <w:r>
              <w:t>малый и большой выброс мяча вверх с одной на другую вытянутую перед грудью руки</w:t>
            </w:r>
          </w:p>
          <w:p w:rsidR="00085E3E" w:rsidRDefault="00085E3E" w:rsidP="001F0A6B">
            <w:pPr>
              <w:pStyle w:val="a3"/>
              <w:spacing w:beforeAutospacing="0" w:after="0" w:afterAutospacing="0"/>
              <w:ind w:left="720" w:hanging="360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eastAsia="Symbol"/>
                <w:sz w:val="14"/>
                <w:szCs w:val="14"/>
              </w:rPr>
              <w:t xml:space="preserve">         </w:t>
            </w:r>
            <w:r>
              <w:t>передача мяча вокруг пояса вправо-влево</w:t>
            </w:r>
          </w:p>
          <w:p w:rsidR="00085E3E" w:rsidRDefault="00085E3E" w:rsidP="001F0A6B">
            <w:pPr>
              <w:pStyle w:val="a3"/>
              <w:spacing w:beforeAutospacing="0" w:after="0" w:afterAutospacing="0"/>
              <w:ind w:left="720" w:hanging="360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eastAsia="Symbol"/>
                <w:sz w:val="14"/>
                <w:szCs w:val="14"/>
              </w:rPr>
              <w:t xml:space="preserve">         </w:t>
            </w:r>
            <w:r>
              <w:t>круговые движения вокруг бедра  вправо-влево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  <w:jc w:val="center"/>
            </w:pPr>
            <w:r>
              <w:t>2 мин</w:t>
            </w: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t>Следить за правильной осанкой, голову держать прямо, плечи развернуты, спина прямая, не сгибаться в тазобедренных суставах</w: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85E3E" w:rsidRDefault="00676A0E" w:rsidP="001F0A6B">
            <w:r>
              <w:t xml:space="preserve">Познавательные </w:t>
            </w:r>
            <w:proofErr w:type="spellStart"/>
            <w:r>
              <w:t>УДД</w:t>
            </w:r>
            <w:proofErr w:type="gramStart"/>
            <w:r>
              <w:t>:ф</w:t>
            </w:r>
            <w:proofErr w:type="gramEnd"/>
            <w:r>
              <w:t>ормирование</w:t>
            </w:r>
            <w:proofErr w:type="spellEnd"/>
            <w:r>
              <w:t xml:space="preserve"> предполагаемых результатов собственной деятельности.</w:t>
            </w:r>
          </w:p>
        </w:tc>
      </w:tr>
      <w:tr w:rsidR="00085E3E" w:rsidTr="001F0A6B">
        <w:trPr>
          <w:tblCellSpacing w:w="0" w:type="dxa"/>
        </w:trPr>
        <w:tc>
          <w:tcPr>
            <w:tcW w:w="9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E3E" w:rsidRDefault="00085E3E" w:rsidP="001F0A6B"/>
        </w:tc>
        <w:tc>
          <w:tcPr>
            <w:tcW w:w="4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t>4. Бег с заданиями</w:t>
            </w:r>
          </w:p>
          <w:p w:rsidR="00085E3E" w:rsidRDefault="00085E3E" w:rsidP="001F0A6B">
            <w:pPr>
              <w:pStyle w:val="a3"/>
              <w:spacing w:beforeAutospacing="0" w:after="0" w:afterAutospacing="0"/>
              <w:ind w:left="720" w:hanging="360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eastAsia="Symbol"/>
                <w:sz w:val="14"/>
                <w:szCs w:val="14"/>
              </w:rPr>
              <w:t xml:space="preserve">         </w:t>
            </w:r>
            <w:r>
              <w:t>бег с высоким подниманием бедра</w:t>
            </w:r>
          </w:p>
          <w:p w:rsidR="00085E3E" w:rsidRDefault="00085E3E" w:rsidP="001F0A6B">
            <w:pPr>
              <w:pStyle w:val="a3"/>
              <w:spacing w:beforeAutospacing="0" w:after="0" w:afterAutospacing="0"/>
              <w:ind w:left="720" w:hanging="360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eastAsia="Symbol"/>
                <w:sz w:val="14"/>
                <w:szCs w:val="14"/>
              </w:rPr>
              <w:t xml:space="preserve">         </w:t>
            </w:r>
            <w:r>
              <w:t xml:space="preserve">бег </w:t>
            </w:r>
            <w:proofErr w:type="gramStart"/>
            <w:r>
              <w:t>с</w:t>
            </w:r>
            <w:proofErr w:type="gramEnd"/>
            <w:r>
              <w:t xml:space="preserve"> </w:t>
            </w:r>
            <w:proofErr w:type="gramStart"/>
            <w:r>
              <w:t>за</w:t>
            </w:r>
            <w:proofErr w:type="gramEnd"/>
            <w:r>
              <w:t xml:space="preserve"> хлёстом голени</w:t>
            </w:r>
          </w:p>
          <w:p w:rsidR="00085E3E" w:rsidRDefault="00085E3E" w:rsidP="001F0A6B">
            <w:pPr>
              <w:pStyle w:val="a3"/>
              <w:spacing w:beforeAutospacing="0" w:after="0" w:afterAutospacing="0"/>
              <w:ind w:left="720" w:hanging="360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eastAsia="Symbol"/>
                <w:sz w:val="14"/>
                <w:szCs w:val="14"/>
              </w:rPr>
              <w:t xml:space="preserve">         </w:t>
            </w:r>
            <w:r>
              <w:t>приставными шагами правым и левым боком</w:t>
            </w:r>
          </w:p>
          <w:p w:rsidR="00085E3E" w:rsidRDefault="00085E3E" w:rsidP="001F0A6B">
            <w:pPr>
              <w:pStyle w:val="a3"/>
              <w:spacing w:beforeAutospacing="0" w:after="0" w:afterAutospacing="0"/>
              <w:ind w:left="720" w:hanging="360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eastAsia="Symbol"/>
                <w:sz w:val="14"/>
                <w:szCs w:val="14"/>
              </w:rPr>
              <w:t xml:space="preserve">         </w:t>
            </w:r>
            <w:r>
              <w:t>с разворотом на 180 градусов и бег в противоположную сторону по свистку (с полным разворотом вокруг оси в движении)</w:t>
            </w:r>
          </w:p>
          <w:p w:rsidR="00085E3E" w:rsidRDefault="00085E3E" w:rsidP="001F0A6B">
            <w:pPr>
              <w:pStyle w:val="a3"/>
              <w:spacing w:beforeAutospacing="0" w:after="0" w:afterAutospacing="0"/>
              <w:ind w:left="720" w:hanging="360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eastAsia="Symbol"/>
                <w:sz w:val="14"/>
                <w:szCs w:val="14"/>
              </w:rPr>
              <w:t xml:space="preserve">         </w:t>
            </w:r>
            <w:r>
              <w:t>бег в медленном темпе с переходом на ходьбу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  <w:jc w:val="center"/>
            </w:pPr>
            <w:r>
              <w:t>3 мин</w:t>
            </w: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t>Интервал-дистанция в колонне 1-2 метра. При беге обратить внимание на работу рук, на постановку стоп, дыхание не задерживать.</w: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85E3E" w:rsidRDefault="00676A0E" w:rsidP="001F0A6B">
            <w:r>
              <w:t xml:space="preserve">Осознание учениками метода </w:t>
            </w:r>
            <w:proofErr w:type="spellStart"/>
            <w:r>
              <w:t>собственнойпознавательной</w:t>
            </w:r>
            <w:proofErr w:type="spellEnd"/>
            <w:r>
              <w:t xml:space="preserve"> деятельности</w:t>
            </w:r>
            <w:proofErr w:type="gramStart"/>
            <w:r>
              <w:t xml:space="preserve"> ,</w:t>
            </w:r>
            <w:proofErr w:type="gramEnd"/>
            <w:r>
              <w:t xml:space="preserve"> личная значимость результатов.</w:t>
            </w:r>
          </w:p>
        </w:tc>
      </w:tr>
      <w:tr w:rsidR="00085E3E" w:rsidTr="001F0A6B">
        <w:trPr>
          <w:tblCellSpacing w:w="0" w:type="dxa"/>
        </w:trPr>
        <w:tc>
          <w:tcPr>
            <w:tcW w:w="9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E3E" w:rsidRDefault="00085E3E" w:rsidP="001F0A6B"/>
        </w:tc>
        <w:tc>
          <w:tcPr>
            <w:tcW w:w="4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t>5. Перестроение в 2-3 шеренги для проведения ОРУ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  <w:jc w:val="center"/>
            </w:pPr>
            <w:r>
              <w:t>30 сек</w:t>
            </w: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t>Расчет на 1-ый, 2-ой, 3-ий. Первые номера на месте, вторые номера два, третьи три шага вперед под счет. Размыкание на вытянутые руки</w: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85E3E" w:rsidRDefault="00085E3E" w:rsidP="001F0A6B"/>
        </w:tc>
      </w:tr>
      <w:tr w:rsidR="00085E3E" w:rsidTr="001F0A6B">
        <w:trPr>
          <w:tblCellSpacing w:w="0" w:type="dxa"/>
        </w:trPr>
        <w:tc>
          <w:tcPr>
            <w:tcW w:w="9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E3E" w:rsidRDefault="00085E3E" w:rsidP="001F0A6B"/>
        </w:tc>
        <w:tc>
          <w:tcPr>
            <w:tcW w:w="4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t>6.ОРУ с баскетбольными мячами</w:t>
            </w:r>
          </w:p>
          <w:p w:rsidR="00085E3E" w:rsidRDefault="00085E3E" w:rsidP="001F0A6B">
            <w:r w:rsidRPr="0067750E">
              <w:t>1. И. п. — мяч в руках внизу (а). Ходьба на месте, поднимая мяч на грудь и вверх (вдох), а затем опуская па грудь и вниз (выдох). Каждое движение руками вы</w:t>
            </w:r>
            <w:r w:rsidRPr="0067750E">
              <w:softHyphen/>
              <w:t>полнять на два шага. Упражнение можно делать и в более быстром темпе на четыре счета (шага)-</w:t>
            </w:r>
            <w:r>
              <w:t xml:space="preserve"> </w:t>
            </w:r>
          </w:p>
          <w:p w:rsidR="00085E3E" w:rsidRPr="0067750E" w:rsidRDefault="00085E3E" w:rsidP="001F0A6B"/>
          <w:p w:rsidR="00085E3E" w:rsidRPr="0067750E" w:rsidRDefault="00085E3E" w:rsidP="001F0A6B">
            <w:r w:rsidRPr="0067750E">
              <w:t xml:space="preserve"> 2. И. п. — стойка ноги врозь, мяч в руках внизу </w:t>
            </w:r>
            <w:r w:rsidRPr="0067750E">
              <w:rPr>
                <w:rFonts w:eastAsia="Arial"/>
              </w:rPr>
              <w:t>(б).</w:t>
            </w:r>
          </w:p>
          <w:p w:rsidR="00085E3E" w:rsidRPr="0067750E" w:rsidRDefault="00085E3E" w:rsidP="001F0A6B">
            <w:r w:rsidRPr="0067750E">
              <w:t xml:space="preserve">1-3 — наклониться вперед и прокатить мяч по полу </w:t>
            </w:r>
            <w:r w:rsidRPr="0067750E">
              <w:rPr>
                <w:rFonts w:eastAsia="Corbel"/>
              </w:rPr>
              <w:t xml:space="preserve"> вокруг </w:t>
            </w:r>
            <w:r w:rsidRPr="0067750E">
              <w:t xml:space="preserve">левой ноги (выдох); </w:t>
            </w:r>
          </w:p>
          <w:p w:rsidR="00085E3E" w:rsidRDefault="00085E3E" w:rsidP="001F0A6B">
            <w:r w:rsidRPr="0067750E">
              <w:t>4 — и. п. (вдох); то же во</w:t>
            </w:r>
            <w:r w:rsidRPr="0067750E">
              <w:softHyphen/>
              <w:t>круг правой ноги. Ноги в коленях не сгибать.</w:t>
            </w:r>
          </w:p>
          <w:p w:rsidR="00085E3E" w:rsidRPr="0067750E" w:rsidRDefault="00085E3E" w:rsidP="001F0A6B"/>
          <w:p w:rsidR="00085E3E" w:rsidRPr="0067750E" w:rsidRDefault="00085E3E" w:rsidP="001F0A6B">
            <w:r w:rsidRPr="0067750E">
              <w:t>3. И. п. — стойка на коленях, мяч вверху (в). 1—2 — садясь на пятки и поворачивая туловище направо, опус</w:t>
            </w:r>
            <w:r w:rsidRPr="0067750E">
              <w:softHyphen/>
              <w:t>ти</w:t>
            </w:r>
            <w:proofErr w:type="gramStart"/>
            <w:r w:rsidRPr="0067750E">
              <w:t>.</w:t>
            </w:r>
            <w:proofErr w:type="gramEnd"/>
            <w:r w:rsidRPr="0067750E">
              <w:t xml:space="preserve"> </w:t>
            </w:r>
            <w:proofErr w:type="gramStart"/>
            <w:r w:rsidRPr="0067750E">
              <w:t>м</w:t>
            </w:r>
            <w:proofErr w:type="gramEnd"/>
            <w:r w:rsidRPr="0067750E">
              <w:t>яч и коснуться им пола у правого носка (выдох);</w:t>
            </w:r>
          </w:p>
          <w:p w:rsidR="00085E3E" w:rsidRPr="0067750E" w:rsidRDefault="00085E3E" w:rsidP="001F0A6B">
            <w:r w:rsidRPr="0067750E">
              <w:t xml:space="preserve"> 3-4. И. п. (вдох); то же в другую сторону. Опуская мяч, руки держать прямыми. Выпрямляясь, вытянуться «в струйку»</w:t>
            </w:r>
          </w:p>
          <w:p w:rsidR="00085E3E" w:rsidRDefault="00085E3E" w:rsidP="001F0A6B"/>
          <w:p w:rsidR="00085E3E" w:rsidRDefault="00085E3E" w:rsidP="001F0A6B">
            <w:r>
              <w:t xml:space="preserve">4. </w:t>
            </w:r>
            <w:r w:rsidRPr="0067750E">
              <w:t>И п. — леж</w:t>
            </w:r>
            <w:r>
              <w:t xml:space="preserve">а па спине, мяч между стопами </w:t>
            </w:r>
            <w:r w:rsidRPr="0067750E">
              <w:t xml:space="preserve">(г). 1 - согнуть ноги с мячом вперед; 2 И. </w:t>
            </w:r>
            <w:proofErr w:type="spellStart"/>
            <w:proofErr w:type="gramStart"/>
            <w:r w:rsidRPr="0067750E">
              <w:t>п</w:t>
            </w:r>
            <w:proofErr w:type="spellEnd"/>
            <w:proofErr w:type="gramEnd"/>
            <w:r w:rsidRPr="0067750E">
              <w:t xml:space="preserve"> Движение ногами выполнять по большой амплитуде, не выпуская мяч, голени горизонтально. Дыхание равномерное.</w:t>
            </w:r>
          </w:p>
          <w:p w:rsidR="00085E3E" w:rsidRPr="0067750E" w:rsidRDefault="00085E3E" w:rsidP="001F0A6B"/>
          <w:p w:rsidR="00085E3E" w:rsidRDefault="00085E3E" w:rsidP="001F0A6B">
            <w:r w:rsidRPr="0067750E">
              <w:t>5. И. п. — ноги слегка расставлены, руки с мячом впереди (&lt;Э). Ударить мячом о пол, затем быстро при</w:t>
            </w:r>
            <w:r w:rsidRPr="0067750E">
              <w:softHyphen/>
              <w:t>сесть и, вставая, поймать мяч двумя руками. Бросать мяч строго вертикально перед собой. Задание можно усложнить, если во время приседания делать хлопки руками о колени или о пол. Дыхание равномерное.</w:t>
            </w:r>
          </w:p>
          <w:p w:rsidR="00085E3E" w:rsidRPr="0067750E" w:rsidRDefault="00085E3E" w:rsidP="001F0A6B"/>
          <w:p w:rsidR="00085E3E" w:rsidRDefault="00085E3E" w:rsidP="001F0A6B">
            <w:r w:rsidRPr="0067750E">
              <w:t xml:space="preserve">6. И. п. — стойка ноги врозь, мяч на полу впереди </w:t>
            </w:r>
            <w:r w:rsidRPr="0067750E">
              <w:rPr>
                <w:rFonts w:eastAsia="Arial"/>
              </w:rPr>
              <w:t>(е</w:t>
            </w:r>
            <w:r w:rsidRPr="0067750E">
              <w:t>). 1—наклониться вперед и прямыми руками взять мяч (выдох); 2— поднимая мяч вверх, прогнуть спину в наклоне; 3 — опуская руки, положить мяч на пол; 4 — выпрямиться (вдох). В прогибе туловище и руки должны быть в горизонтальном положении, составляя как бы одну линию, голова поднята («смотреть на мяч»), ноги прямые.</w:t>
            </w:r>
          </w:p>
          <w:p w:rsidR="00085E3E" w:rsidRPr="0067750E" w:rsidRDefault="00085E3E" w:rsidP="001F0A6B"/>
          <w:p w:rsidR="00085E3E" w:rsidRDefault="00085E3E" w:rsidP="001F0A6B">
            <w:r w:rsidRPr="0067750E">
              <w:t xml:space="preserve">7.  «Перекати мяч ногой» </w:t>
            </w:r>
            <w:r w:rsidRPr="0067750E">
              <w:rPr>
                <w:rFonts w:eastAsia="Arial"/>
              </w:rPr>
              <w:t>(ж).</w:t>
            </w:r>
            <w:r w:rsidRPr="0067750E">
              <w:t xml:space="preserve"> И. п. — стойка на од</w:t>
            </w:r>
            <w:r w:rsidRPr="0067750E">
              <w:softHyphen/>
              <w:t>ной ноге, наступив на мяч другой ногой. Прыжками на одной ноге катить мяч другой, слегка касаясь его по</w:t>
            </w:r>
            <w:r w:rsidRPr="0067750E">
              <w:softHyphen/>
              <w:t>дошвой. Упражнение лучше проводить, двигаясь чел</w:t>
            </w:r>
            <w:r w:rsidRPr="0067750E">
              <w:softHyphen/>
              <w:t>ночным способом и меняя ногу после нескольких прыж</w:t>
            </w:r>
            <w:r w:rsidRPr="0067750E">
              <w:softHyphen/>
              <w:t>ков. Мяч от себя не отпускать. Дыхание равномерное. После прыжков перейти на ходьбу.</w:t>
            </w:r>
          </w:p>
          <w:p w:rsidR="00085E3E" w:rsidRDefault="00085E3E" w:rsidP="001F0A6B">
            <w:pPr>
              <w:spacing w:before="100" w:beforeAutospacing="1" w:after="100" w:afterAutospacing="1"/>
            </w:pPr>
            <w:r>
              <w:t>8. И. п. – упор лежа. Выполнение 20 отжиманий от пола</w:t>
            </w:r>
          </w:p>
          <w:p w:rsidR="00085E3E" w:rsidRDefault="00085E3E" w:rsidP="001F0A6B">
            <w:pPr>
              <w:spacing w:before="100" w:beforeAutospacing="1" w:after="100" w:afterAutospacing="1"/>
            </w:pPr>
            <w:r>
              <w:t>9. Упражнения на восстановление дыхания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  <w:jc w:val="center"/>
            </w:pPr>
            <w:r>
              <w:t>5-6 мин</w:t>
            </w: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t> Проводит один из учащихся.</w:t>
            </w:r>
          </w:p>
          <w:p w:rsidR="00085E3E" w:rsidRDefault="00085E3E" w:rsidP="001F0A6B">
            <w:pPr>
              <w:spacing w:before="100" w:beforeAutospacing="1" w:after="100" w:afterAutospacing="1"/>
            </w:pPr>
            <w:r>
              <w:t xml:space="preserve"> Выполнение упражнений под счет.</w:t>
            </w:r>
          </w:p>
          <w:p w:rsidR="00085E3E" w:rsidRDefault="00085E3E" w:rsidP="001F0A6B">
            <w:pPr>
              <w:spacing w:before="100" w:beforeAutospacing="1" w:after="100" w:afterAutospacing="1"/>
            </w:pPr>
            <w:r>
              <w:t xml:space="preserve">  </w:t>
            </w:r>
            <w:r w:rsidR="001F0A6B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89pt;height:279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">
                  <v:imagedata r:id="rId7" o:title=""/>
                  <o:lock v:ext="edit" aspectratio="f"/>
                </v:shape>
              </w:pict>
            </w:r>
          </w:p>
          <w:p w:rsidR="00085E3E" w:rsidRDefault="00085E3E" w:rsidP="001F0A6B">
            <w:pPr>
              <w:spacing w:before="100" w:beforeAutospacing="1" w:after="100" w:afterAutospacing="1"/>
            </w:pPr>
            <w:r>
              <w:t>Следить за дисциплиной при   выполнении упражнений</w:t>
            </w: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  <w:r>
              <w:t>Четкий счет, не спешить</w:t>
            </w: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  <w:r>
              <w:t>Количество повторений движений в упражнении 5-6 раз</w:t>
            </w: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  <w:r>
              <w:t>Спина, ноги и голова одна прямая линия, касание грудью пола.</w:t>
            </w:r>
          </w:p>
          <w:p w:rsidR="00085E3E" w:rsidRDefault="00085E3E" w:rsidP="001F0A6B">
            <w:pPr>
              <w:spacing w:before="100" w:beforeAutospacing="1" w:after="100" w:afterAutospacing="1"/>
            </w:pPr>
            <w:r>
              <w:t>На 1-2-3 руки плавно над головой - глубокий вдох, на 4 –выдох, руки вниз</w: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84138" w:rsidRDefault="00884138" w:rsidP="001F0A6B">
            <w:proofErr w:type="spellStart"/>
            <w:r>
              <w:rPr>
                <w:b/>
                <w:bCs/>
              </w:rPr>
              <w:t>Здоровье</w:t>
            </w:r>
            <w:r w:rsidRPr="00D36638">
              <w:rPr>
                <w:b/>
                <w:bCs/>
              </w:rPr>
              <w:t>сберегающие</w:t>
            </w:r>
            <w:proofErr w:type="spellEnd"/>
            <w:r w:rsidRPr="00D36638">
              <w:rPr>
                <w:b/>
                <w:bCs/>
              </w:rPr>
              <w:t xml:space="preserve"> компетенции: </w:t>
            </w:r>
            <w:r w:rsidRPr="00D36638">
              <w:rPr>
                <w:i/>
                <w:iCs/>
              </w:rPr>
              <w:t>умеют</w:t>
            </w:r>
            <w:r w:rsidRPr="00D36638">
              <w:t xml:space="preserve"> </w:t>
            </w:r>
            <w:r w:rsidRPr="00D36638">
              <w:rPr>
                <w:b/>
                <w:bCs/>
              </w:rPr>
              <w:t>ис</w:t>
            </w:r>
            <w:r w:rsidRPr="00D36638">
              <w:rPr>
                <w:b/>
                <w:bCs/>
              </w:rPr>
              <w:softHyphen/>
            </w:r>
            <w:r w:rsidRPr="00D36638">
              <w:t>пользовать двигательный опыт в массовых формах соревновательной деятель</w:t>
            </w:r>
            <w:r w:rsidRPr="00D36638">
              <w:softHyphen/>
              <w:t>ности, в организации ак</w:t>
            </w:r>
            <w:r w:rsidRPr="00D36638">
              <w:softHyphen/>
              <w:t xml:space="preserve">тивного отдыха и досуга. </w:t>
            </w:r>
          </w:p>
          <w:p w:rsidR="00884138" w:rsidRDefault="00884138" w:rsidP="001F0A6B"/>
          <w:p w:rsidR="00884138" w:rsidRDefault="00884138" w:rsidP="001F0A6B">
            <w:pPr>
              <w:rPr>
                <w:b/>
                <w:bCs/>
              </w:rPr>
            </w:pPr>
          </w:p>
          <w:p w:rsidR="002C32E0" w:rsidRDefault="002C32E0" w:rsidP="001F0A6B"/>
          <w:p w:rsidR="002C32E0" w:rsidRPr="002C32E0" w:rsidRDefault="002C32E0" w:rsidP="001F0A6B"/>
          <w:p w:rsidR="002C32E0" w:rsidRPr="002C32E0" w:rsidRDefault="002C32E0" w:rsidP="001F0A6B"/>
          <w:p w:rsidR="002C32E0" w:rsidRPr="002C32E0" w:rsidRDefault="002C32E0" w:rsidP="001F0A6B"/>
          <w:p w:rsidR="002C32E0" w:rsidRPr="002C32E0" w:rsidRDefault="002C32E0" w:rsidP="001F0A6B"/>
          <w:p w:rsidR="002C32E0" w:rsidRPr="002C32E0" w:rsidRDefault="002C32E0" w:rsidP="001F0A6B"/>
          <w:p w:rsidR="002C32E0" w:rsidRPr="002C32E0" w:rsidRDefault="002C32E0" w:rsidP="001F0A6B"/>
          <w:p w:rsidR="002C32E0" w:rsidRPr="002C32E0" w:rsidRDefault="002C32E0" w:rsidP="001F0A6B"/>
          <w:p w:rsidR="002C32E0" w:rsidRPr="002C32E0" w:rsidRDefault="002C32E0" w:rsidP="001F0A6B"/>
          <w:p w:rsidR="002C32E0" w:rsidRPr="002C32E0" w:rsidRDefault="002C32E0" w:rsidP="001F0A6B"/>
          <w:p w:rsidR="002C32E0" w:rsidRPr="002C32E0" w:rsidRDefault="002C32E0" w:rsidP="001F0A6B"/>
          <w:p w:rsidR="002C32E0" w:rsidRPr="002C32E0" w:rsidRDefault="002C32E0" w:rsidP="001F0A6B"/>
          <w:p w:rsidR="002C32E0" w:rsidRPr="002C32E0" w:rsidRDefault="002C32E0" w:rsidP="001F0A6B"/>
          <w:p w:rsidR="002C32E0" w:rsidRPr="002C32E0" w:rsidRDefault="002C32E0" w:rsidP="001F0A6B"/>
          <w:p w:rsidR="002C32E0" w:rsidRPr="002C32E0" w:rsidRDefault="002C32E0" w:rsidP="001F0A6B"/>
          <w:p w:rsidR="002C32E0" w:rsidRPr="002C32E0" w:rsidRDefault="002C32E0" w:rsidP="001F0A6B"/>
          <w:p w:rsidR="002C32E0" w:rsidRDefault="002C32E0" w:rsidP="001F0A6B"/>
          <w:p w:rsidR="002C32E0" w:rsidRPr="002C32E0" w:rsidRDefault="002C32E0" w:rsidP="001F0A6B"/>
          <w:p w:rsidR="002C32E0" w:rsidRDefault="002C32E0" w:rsidP="001F0A6B"/>
          <w:p w:rsidR="002C32E0" w:rsidRPr="00CE2CB1" w:rsidRDefault="002C32E0" w:rsidP="001F0A6B">
            <w:r w:rsidRPr="00CE2CB1">
              <w:t xml:space="preserve">Умение вносить необходимые коррективы в действие после его завершения на основе его оценки и учета сделанных ошибок. </w:t>
            </w:r>
          </w:p>
          <w:p w:rsidR="002C32E0" w:rsidRPr="00CE2CB1" w:rsidRDefault="002C32E0" w:rsidP="001F0A6B"/>
          <w:p w:rsidR="00085E3E" w:rsidRPr="002C32E0" w:rsidRDefault="00085E3E" w:rsidP="001F0A6B"/>
        </w:tc>
      </w:tr>
      <w:tr w:rsidR="00085E3E" w:rsidTr="001F0A6B">
        <w:trPr>
          <w:tblCellSpacing w:w="0" w:type="dxa"/>
        </w:trPr>
        <w:tc>
          <w:tcPr>
            <w:tcW w:w="98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t>II часть</w:t>
            </w:r>
          </w:p>
          <w:p w:rsidR="00085E3E" w:rsidRDefault="00085E3E" w:rsidP="001F0A6B">
            <w:pPr>
              <w:pStyle w:val="a3"/>
              <w:spacing w:after="0" w:afterAutospacing="0"/>
            </w:pPr>
            <w:r>
              <w:t>28-30 мин</w:t>
            </w:r>
          </w:p>
        </w:tc>
        <w:tc>
          <w:tcPr>
            <w:tcW w:w="4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2. Баскетбольная подготовка</w:t>
            </w:r>
          </w:p>
          <w:p w:rsidR="00085E3E" w:rsidRPr="00604A67" w:rsidRDefault="00085E3E" w:rsidP="001F0A6B">
            <w:pPr>
              <w:rPr>
                <w:b/>
              </w:rPr>
            </w:pPr>
            <w:bookmarkStart w:id="0" w:name="bookmark0"/>
            <w:r>
              <w:rPr>
                <w:b/>
              </w:rPr>
              <w:t xml:space="preserve">1) </w:t>
            </w:r>
            <w:r w:rsidRPr="00604A67">
              <w:rPr>
                <w:b/>
              </w:rPr>
              <w:t>Основные приёмы игры</w:t>
            </w:r>
            <w:bookmarkEnd w:id="0"/>
          </w:p>
          <w:p w:rsidR="00085E3E" w:rsidRDefault="00085E3E" w:rsidP="001F0A6B">
            <w:r w:rsidRPr="00604A67">
              <w:rPr>
                <w:b/>
                <w:i/>
              </w:rPr>
              <w:t>Стойка баскетболиста</w:t>
            </w:r>
            <w:r>
              <w:t xml:space="preserve">  — это исходное положение для выполнения любого действия: ноги расставлены на ширину плеч и слегка согнуты в коленях, тяжесть тела распределена равномерно, руки слегка согнуты. </w:t>
            </w:r>
          </w:p>
          <w:p w:rsidR="00085E3E" w:rsidRDefault="00085E3E" w:rsidP="001F0A6B"/>
          <w:p w:rsidR="00085E3E" w:rsidRDefault="00085E3E" w:rsidP="001F0A6B">
            <w:pPr>
              <w:rPr>
                <w:u w:val="single"/>
              </w:rPr>
            </w:pPr>
            <w:r w:rsidRPr="00604A67">
              <w:rPr>
                <w:u w:val="single"/>
              </w:rPr>
              <w:t xml:space="preserve">Упражнения: </w:t>
            </w:r>
          </w:p>
          <w:p w:rsidR="00085E3E" w:rsidRDefault="00085E3E" w:rsidP="001F0A6B">
            <w:r>
              <w:t>1. Несколько раз принять правильное положе</w:t>
            </w:r>
            <w:r>
              <w:softHyphen/>
              <w:t xml:space="preserve">ние на месте. </w:t>
            </w:r>
          </w:p>
          <w:p w:rsidR="00085E3E" w:rsidRDefault="00085E3E" w:rsidP="001F0A6B">
            <w:r>
              <w:t>2. Принять правильную стойку после движения.</w:t>
            </w:r>
          </w:p>
          <w:p w:rsidR="00085E3E" w:rsidRDefault="00085E3E" w:rsidP="001F0A6B">
            <w:r>
              <w:t>Принять правильную стойку перед зеркалом — исправить ошибки.</w:t>
            </w:r>
          </w:p>
          <w:p w:rsidR="00085E3E" w:rsidRDefault="00085E3E" w:rsidP="001F0A6B"/>
          <w:p w:rsidR="00085E3E" w:rsidRDefault="00085E3E" w:rsidP="001F0A6B">
            <w:r>
              <w:rPr>
                <w:b/>
                <w:i/>
              </w:rPr>
              <w:t xml:space="preserve">2) </w:t>
            </w:r>
            <w:r w:rsidRPr="00604A67">
              <w:rPr>
                <w:b/>
                <w:i/>
              </w:rPr>
              <w:t>Способы передвижений.</w:t>
            </w:r>
            <w:r>
              <w:t xml:space="preserve"> Бег является основным способом передвижения. Применяется бег лицом и спиной вперёд, при</w:t>
            </w:r>
            <w:r>
              <w:softHyphen/>
              <w:t>ставными шагами.</w:t>
            </w:r>
          </w:p>
          <w:p w:rsidR="00085E3E" w:rsidRPr="00604A67" w:rsidRDefault="00085E3E" w:rsidP="001F0A6B">
            <w:pPr>
              <w:rPr>
                <w:u w:val="single"/>
              </w:rPr>
            </w:pPr>
          </w:p>
          <w:p w:rsidR="00085E3E" w:rsidRPr="00604A67" w:rsidRDefault="00085E3E" w:rsidP="001F0A6B">
            <w:pPr>
              <w:rPr>
                <w:u w:val="single"/>
              </w:rPr>
            </w:pPr>
            <w:r w:rsidRPr="00604A67">
              <w:rPr>
                <w:u w:val="single"/>
              </w:rPr>
              <w:t xml:space="preserve">Упражнения для улучшения способов передвижения: </w:t>
            </w:r>
          </w:p>
          <w:p w:rsidR="00085E3E" w:rsidRDefault="00085E3E" w:rsidP="001F0A6B">
            <w:r>
              <w:t xml:space="preserve">1. Бег вперёд и с изменением направления и скорости. </w:t>
            </w:r>
          </w:p>
          <w:p w:rsidR="00085E3E" w:rsidRDefault="00085E3E" w:rsidP="001F0A6B">
            <w:r>
              <w:t xml:space="preserve">2. Бег спиной вперёд со сменой скорости. </w:t>
            </w:r>
          </w:p>
          <w:p w:rsidR="00085E3E" w:rsidRDefault="00085E3E" w:rsidP="001F0A6B">
            <w:r>
              <w:t>3. Передвижение приставными ша</w:t>
            </w:r>
            <w:r>
              <w:softHyphen/>
              <w:t xml:space="preserve">гами правым и левым боком. </w:t>
            </w:r>
          </w:p>
          <w:p w:rsidR="00085E3E" w:rsidRDefault="00085E3E" w:rsidP="001F0A6B">
            <w:r>
              <w:t>4. Бег лицом, спиной, боком с вы</w:t>
            </w:r>
            <w:r>
              <w:softHyphen/>
              <w:t>полнением различных упражнений.</w:t>
            </w:r>
          </w:p>
          <w:p w:rsidR="00085E3E" w:rsidRDefault="00085E3E" w:rsidP="001F0A6B"/>
          <w:p w:rsidR="00085E3E" w:rsidRDefault="00085E3E" w:rsidP="001F0A6B">
            <w:r>
              <w:rPr>
                <w:b/>
                <w:i/>
              </w:rPr>
              <w:t xml:space="preserve">3) </w:t>
            </w:r>
            <w:r w:rsidRPr="00604A67">
              <w:rPr>
                <w:b/>
                <w:i/>
              </w:rPr>
              <w:t>Ведение мяча правой и левой рукой</w:t>
            </w:r>
            <w:proofErr w:type="gramStart"/>
            <w:r>
              <w:t xml:space="preserve"> В</w:t>
            </w:r>
            <w:proofErr w:type="gramEnd"/>
            <w:r>
              <w:t>ыполняется толчкообразными движениями кисти, за счёт сгибания и разги</w:t>
            </w:r>
            <w:r>
              <w:softHyphen/>
              <w:t xml:space="preserve">бания руки в локтевом суставе и мягкого направляющего толчка пальцами. Мяч ведётся </w:t>
            </w:r>
            <w:proofErr w:type="spellStart"/>
            <w:r>
              <w:t>сбоку-спереди</w:t>
            </w:r>
            <w:proofErr w:type="spellEnd"/>
            <w:r>
              <w:t>, дальней рукой от защит</w:t>
            </w:r>
            <w:r>
              <w:softHyphen/>
              <w:t>ника. Получив мяч, игрок может перемещаться, только ведя его, что позволяет ему приблизиться к корзине и произвести бросок, обыграв соперника, уйти из-под опеки защитника.</w:t>
            </w:r>
          </w:p>
          <w:p w:rsidR="00085E3E" w:rsidRDefault="00085E3E" w:rsidP="001F0A6B">
            <w:r w:rsidRPr="00604A67">
              <w:rPr>
                <w:u w:val="single"/>
              </w:rPr>
              <w:t>Упражнения:</w:t>
            </w:r>
            <w:r>
              <w:t xml:space="preserve"> </w:t>
            </w:r>
          </w:p>
          <w:p w:rsidR="00085E3E" w:rsidRDefault="00085E3E" w:rsidP="001F0A6B">
            <w:r>
              <w:t>1. Поднять баскетбольный мяч с пола толчко</w:t>
            </w:r>
            <w:r>
              <w:softHyphen/>
              <w:t xml:space="preserve">образными движениями попеременно правой и левой рукой. 2. Ведение мяча попеременно в движении и на месте. </w:t>
            </w:r>
          </w:p>
          <w:p w:rsidR="00085E3E" w:rsidRDefault="00085E3E" w:rsidP="001F0A6B">
            <w:r>
              <w:t>3. Ве</w:t>
            </w:r>
            <w:r>
              <w:softHyphen/>
              <w:t xml:space="preserve">дение мяча в положениях: сидя, лёжа, в приседах. </w:t>
            </w:r>
          </w:p>
          <w:p w:rsidR="00085E3E" w:rsidRDefault="00085E3E" w:rsidP="001F0A6B">
            <w:r>
              <w:t>4. Ведение двух мячей одновременно и попеременно. 5. Ведение мяча через препятствия, обводя различные предметы.</w:t>
            </w:r>
          </w:p>
          <w:p w:rsidR="00085E3E" w:rsidRDefault="00085E3E" w:rsidP="001F0A6B"/>
          <w:p w:rsidR="00085E3E" w:rsidRDefault="00085E3E" w:rsidP="001F0A6B">
            <w:r>
              <w:rPr>
                <w:b/>
              </w:rPr>
              <w:t xml:space="preserve">4) </w:t>
            </w:r>
            <w:r w:rsidRPr="00604A67">
              <w:rPr>
                <w:b/>
              </w:rPr>
              <w:t>Остановка прыжком</w:t>
            </w:r>
            <w:r>
              <w:t xml:space="preserve"> применяется для внезапного прекращения движения. Остановка выполняется прыжком с од</w:t>
            </w:r>
            <w:r>
              <w:softHyphen/>
              <w:t>новременным приземлением на обе ноги. При этом одна нога ставится вперёд, обеспечивая игроку упор, низкую посадку и последующее устойчивое положение тела.</w:t>
            </w:r>
          </w:p>
          <w:p w:rsidR="00085E3E" w:rsidRDefault="00085E3E" w:rsidP="001F0A6B"/>
          <w:p w:rsidR="00085E3E" w:rsidRDefault="00085E3E" w:rsidP="001F0A6B">
            <w:r w:rsidRPr="00604A67">
              <w:rPr>
                <w:u w:val="single"/>
              </w:rPr>
              <w:t>Упражнения:</w:t>
            </w:r>
            <w:r>
              <w:t xml:space="preserve"> </w:t>
            </w:r>
          </w:p>
          <w:p w:rsidR="00085E3E" w:rsidRDefault="00085E3E" w:rsidP="001F0A6B">
            <w:r>
              <w:t xml:space="preserve">1. Остановка после быстрого бега. </w:t>
            </w:r>
          </w:p>
          <w:p w:rsidR="00085E3E" w:rsidRDefault="00085E3E" w:rsidP="001F0A6B">
            <w:r>
              <w:t>2. Останов</w:t>
            </w:r>
            <w:r>
              <w:softHyphen/>
              <w:t xml:space="preserve">ка в чередовании с бегом. 3. Остановка после ведения мяча. </w:t>
            </w:r>
          </w:p>
          <w:p w:rsidR="00085E3E" w:rsidRDefault="00085E3E" w:rsidP="001F0A6B">
            <w:r>
              <w:t>4. Бег с максимальной скоростью и резкая остановка.</w:t>
            </w:r>
          </w:p>
          <w:p w:rsidR="00085E3E" w:rsidRDefault="00085E3E" w:rsidP="001F0A6B"/>
          <w:p w:rsidR="00085E3E" w:rsidRPr="008B5478" w:rsidRDefault="00085E3E" w:rsidP="001F0A6B">
            <w:r>
              <w:rPr>
                <w:b/>
              </w:rPr>
              <w:t xml:space="preserve">5) </w:t>
            </w:r>
            <w:r w:rsidRPr="00604A67">
              <w:rPr>
                <w:b/>
              </w:rPr>
              <w:t>Повороты с мячом</w:t>
            </w:r>
            <w:r>
              <w:t xml:space="preserve"> применяются для сохранения контроля над ним. Повороты выполняются вперёд и назад, на передней части стопы согнутой опорной ноги, с шагом другой вперёд или назад и поворотом туловища.</w:t>
            </w:r>
          </w:p>
          <w:p w:rsidR="00085E3E" w:rsidRPr="008B5478" w:rsidRDefault="00085E3E" w:rsidP="001F0A6B"/>
          <w:p w:rsidR="00085E3E" w:rsidRPr="008B5478" w:rsidRDefault="00085E3E" w:rsidP="001F0A6B"/>
          <w:p w:rsidR="00085E3E" w:rsidRDefault="00085E3E" w:rsidP="001F0A6B">
            <w:r>
              <w:t xml:space="preserve">6) </w:t>
            </w:r>
            <w:r w:rsidRPr="007765FE">
              <w:rPr>
                <w:b/>
                <w:i/>
              </w:rPr>
              <w:t>Бег с ведением мяча и поворотом.</w:t>
            </w:r>
            <w:r>
              <w:t xml:space="preserve"> </w:t>
            </w:r>
          </w:p>
          <w:p w:rsidR="00085E3E" w:rsidRDefault="00085E3E" w:rsidP="001F0A6B">
            <w:r>
              <w:t xml:space="preserve"> Поворот после ведения мяча, передвигаясь спиной вперёд.</w:t>
            </w:r>
          </w:p>
          <w:p w:rsidR="00085E3E" w:rsidRDefault="00085E3E" w:rsidP="001F0A6B"/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  <w:jc w:val="center"/>
            </w:pPr>
            <w:r>
              <w:rPr>
                <w:lang w:val="en-US"/>
              </w:rPr>
              <w:t>2</w:t>
            </w:r>
            <w:r>
              <w:t>0 мин</w:t>
            </w:r>
          </w:p>
          <w:p w:rsidR="00085E3E" w:rsidRDefault="00085E3E" w:rsidP="001F0A6B">
            <w:pPr>
              <w:pStyle w:val="a3"/>
              <w:spacing w:after="0" w:afterAutospacing="0"/>
              <w:jc w:val="center"/>
            </w:pP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r>
              <w:rPr>
                <w:lang w:bidi="ru-RU"/>
              </w:rPr>
              <w:t> </w:t>
            </w:r>
            <w:r>
              <w:t xml:space="preserve"> Играть только в спортивной форме, желательно в высоких кроссовках, а перед началом игры снять с себя цепочки, серь</w:t>
            </w:r>
            <w:r>
              <w:softHyphen/>
              <w:t>ги, кольца, часы, браслеты. Девочкам длинные волосы заплести в косичку или завязать хвост.</w:t>
            </w:r>
          </w:p>
          <w:p w:rsidR="00085E3E" w:rsidRDefault="001F0A6B" w:rsidP="001F0A6B">
            <w:pPr>
              <w:spacing w:before="100" w:beforeAutospacing="1" w:after="100" w:afterAutospacing="1"/>
            </w:pPr>
            <w:r>
              <w:pict>
                <v:shape id="_x0000_i1026" type="#_x0000_t75" style="width:191.25pt;height:66.75pt">
                  <v:imagedata r:id="rId8" r:href="rId9"/>
                </v:shape>
              </w:pict>
            </w: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Pr="00811670" w:rsidRDefault="00085E3E" w:rsidP="001F0A6B">
            <w:r w:rsidRPr="00B67967">
              <w:rPr>
                <w:u w:val="single"/>
              </w:rPr>
              <w:t>Существенные ошибки:</w:t>
            </w:r>
            <w:r w:rsidRPr="00811670">
              <w:t xml:space="preserve"> </w:t>
            </w:r>
            <w:r w:rsidRPr="00811670">
              <w:rPr>
                <w:rFonts w:eastAsia="Arial"/>
              </w:rPr>
              <w:t>передвижение на прямых но</w:t>
            </w:r>
            <w:r w:rsidRPr="00811670">
              <w:rPr>
                <w:rFonts w:eastAsia="Arial"/>
              </w:rPr>
              <w:softHyphen/>
              <w:t>гах; неумение быстро изменять направление; потеря равновесия.</w:t>
            </w:r>
          </w:p>
          <w:p w:rsidR="00085E3E" w:rsidRPr="00DA62D2" w:rsidRDefault="00085E3E" w:rsidP="001F0A6B">
            <w:r w:rsidRPr="00784832">
              <w:rPr>
                <w:u w:val="single"/>
              </w:rPr>
              <w:t>Мелкие ошибки:</w:t>
            </w:r>
            <w:r w:rsidRPr="00811670">
              <w:rPr>
                <w:rFonts w:eastAsia="Arial"/>
              </w:rPr>
              <w:t xml:space="preserve"> нет чёткой согласованности в движени</w:t>
            </w:r>
            <w:r w:rsidRPr="00811670">
              <w:rPr>
                <w:rFonts w:eastAsia="Arial"/>
              </w:rPr>
              <w:softHyphen/>
              <w:t>ях рук и ног в зависимости от направлений действий.</w:t>
            </w: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085E3E" w:rsidP="001F0A6B">
            <w:pPr>
              <w:spacing w:before="100" w:beforeAutospacing="1" w:after="100" w:afterAutospacing="1"/>
            </w:pPr>
          </w:p>
          <w:p w:rsidR="00085E3E" w:rsidRDefault="001F0A6B" w:rsidP="001F0A6B">
            <w:pPr>
              <w:spacing w:before="100" w:beforeAutospacing="1" w:after="100" w:afterAutospacing="1"/>
              <w:jc w:val="center"/>
            </w:pPr>
            <w:r>
              <w:pict>
                <v:shape id="_x0000_i1027" type="#_x0000_t75" style="width:194.25pt;height:84pt">
                  <v:imagedata r:id="rId10" r:href="rId11"/>
                </v:shape>
              </w:pict>
            </w:r>
          </w:p>
          <w:p w:rsidR="00085E3E" w:rsidRPr="00811670" w:rsidRDefault="00085E3E" w:rsidP="001F0A6B">
            <w:r w:rsidRPr="00784832">
              <w:rPr>
                <w:u w:val="single"/>
              </w:rPr>
              <w:t>Существенные ошибки:</w:t>
            </w:r>
            <w:r w:rsidRPr="00811670">
              <w:rPr>
                <w:rFonts w:eastAsia="Arial"/>
              </w:rPr>
              <w:t xml:space="preserve"> нет амортизирующего сгибания ног при последовательном выполнении шагов; потеря равновесия.</w:t>
            </w:r>
          </w:p>
          <w:p w:rsidR="00085E3E" w:rsidRDefault="00085E3E" w:rsidP="001F0A6B">
            <w:pPr>
              <w:rPr>
                <w:rFonts w:eastAsia="Arial"/>
              </w:rPr>
            </w:pPr>
            <w:r w:rsidRPr="00784832">
              <w:rPr>
                <w:u w:val="single"/>
              </w:rPr>
              <w:t>Мелкие ошибки:</w:t>
            </w:r>
            <w:r w:rsidRPr="00811670">
              <w:rPr>
                <w:rFonts w:eastAsia="Arial"/>
              </w:rPr>
              <w:t xml:space="preserve"> чрезмерный наклон вперёд либо откло</w:t>
            </w:r>
            <w:r w:rsidRPr="00811670">
              <w:rPr>
                <w:rFonts w:eastAsia="Arial"/>
              </w:rPr>
              <w:softHyphen/>
              <w:t>нение назад при правильной работе ног.</w:t>
            </w:r>
          </w:p>
          <w:p w:rsidR="00085E3E" w:rsidRPr="008B5478" w:rsidRDefault="00085E3E" w:rsidP="001F0A6B"/>
          <w:p w:rsidR="00085E3E" w:rsidRDefault="001F0A6B" w:rsidP="001F0A6B">
            <w:pPr>
              <w:spacing w:before="100" w:beforeAutospacing="1" w:after="100" w:afterAutospacing="1"/>
              <w:jc w:val="center"/>
            </w:pPr>
            <w:r>
              <w:pict>
                <v:shape id="_x0000_i1028" type="#_x0000_t75" style="width:100.5pt;height:91.5pt">
                  <v:imagedata r:id="rId12" r:href="rId13"/>
                </v:shape>
              </w:pict>
            </w:r>
          </w:p>
          <w:p w:rsidR="00085E3E" w:rsidRDefault="00085E3E" w:rsidP="001F0A6B">
            <w:pPr>
              <w:spacing w:before="100" w:beforeAutospacing="1" w:after="100" w:afterAutospacing="1"/>
            </w:pP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85E3E" w:rsidRDefault="00884138" w:rsidP="001F0A6B">
            <w:r w:rsidRPr="00D36638">
              <w:rPr>
                <w:b/>
                <w:bCs/>
              </w:rPr>
              <w:t>Коммуникативные ком</w:t>
            </w:r>
            <w:r w:rsidRPr="00D36638">
              <w:rPr>
                <w:b/>
                <w:bCs/>
              </w:rPr>
              <w:softHyphen/>
              <w:t xml:space="preserve">петенции: </w:t>
            </w:r>
            <w:r w:rsidRPr="00D36638">
              <w:rPr>
                <w:i/>
                <w:iCs/>
              </w:rPr>
              <w:t>умеют</w:t>
            </w:r>
            <w:r>
              <w:t xml:space="preserve"> владеть способами взаимодейст</w:t>
            </w:r>
            <w:r w:rsidRPr="00D36638">
              <w:t>вия с окружающими людьми, приемами дейст</w:t>
            </w:r>
            <w:r w:rsidRPr="00D36638">
              <w:softHyphen/>
              <w:t>вий в ситуациях общения, следить за безопасностью друг друга</w:t>
            </w:r>
            <w:r w:rsidRPr="00D36638">
              <w:br/>
            </w:r>
          </w:p>
          <w:p w:rsidR="00D63F9A" w:rsidRDefault="00D63F9A" w:rsidP="001F0A6B"/>
          <w:p w:rsidR="00D63F9A" w:rsidRDefault="00D63F9A" w:rsidP="001F0A6B"/>
          <w:p w:rsidR="00D63F9A" w:rsidRDefault="00D63F9A" w:rsidP="001F0A6B"/>
          <w:p w:rsidR="00D63F9A" w:rsidRDefault="00D63F9A" w:rsidP="001F0A6B"/>
          <w:p w:rsidR="00D63F9A" w:rsidRDefault="00D63F9A" w:rsidP="001F0A6B"/>
          <w:p w:rsidR="00D63F9A" w:rsidRDefault="00D63F9A" w:rsidP="001F0A6B"/>
          <w:p w:rsidR="00D63F9A" w:rsidRDefault="00D63F9A" w:rsidP="001F0A6B"/>
          <w:p w:rsidR="00D63F9A" w:rsidRDefault="00D63F9A" w:rsidP="001F0A6B"/>
          <w:p w:rsidR="00676A0E" w:rsidRDefault="00D63F9A" w:rsidP="001F0A6B">
            <w:r w:rsidRPr="00CE2CB1">
              <w:t>Умение контролировать и корректировать свои действия и действия одно</w:t>
            </w:r>
          </w:p>
          <w:p w:rsidR="00D63F9A" w:rsidRDefault="00D63F9A" w:rsidP="001F0A6B">
            <w:proofErr w:type="spellStart"/>
            <w:r w:rsidRPr="00CE2CB1">
              <w:t>классников</w:t>
            </w:r>
            <w:proofErr w:type="spellEnd"/>
            <w:r w:rsidRPr="00CE2CB1">
              <w:t>.</w:t>
            </w:r>
          </w:p>
          <w:p w:rsidR="00676A0E" w:rsidRDefault="00676A0E" w:rsidP="001F0A6B"/>
          <w:p w:rsidR="00676A0E" w:rsidRDefault="00676A0E" w:rsidP="001F0A6B"/>
          <w:p w:rsidR="00676A0E" w:rsidRDefault="00676A0E" w:rsidP="001F0A6B"/>
          <w:p w:rsidR="00676A0E" w:rsidRDefault="00676A0E" w:rsidP="001F0A6B"/>
          <w:p w:rsidR="00676A0E" w:rsidRDefault="00676A0E" w:rsidP="001F0A6B">
            <w:r>
              <w:t xml:space="preserve">Личностные </w:t>
            </w:r>
            <w:r w:rsidR="004B4B7B">
              <w:t>УДД: фиксирование затруднения в индивидуальной деятельности;</w:t>
            </w:r>
          </w:p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>
            <w:r>
              <w:t xml:space="preserve">Осознание учеником </w:t>
            </w:r>
            <w:proofErr w:type="gramStart"/>
            <w:r>
              <w:t>своей</w:t>
            </w:r>
            <w:proofErr w:type="gramEnd"/>
            <w:r>
              <w:t xml:space="preserve"> внутренней </w:t>
            </w:r>
            <w:proofErr w:type="spellStart"/>
            <w:r>
              <w:t>пизиции</w:t>
            </w:r>
            <w:proofErr w:type="spellEnd"/>
            <w:r>
              <w:t xml:space="preserve"> и принятие решений.</w:t>
            </w:r>
          </w:p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>
            <w:r>
              <w:t xml:space="preserve">Познавательные </w:t>
            </w:r>
            <w:proofErr w:type="spellStart"/>
            <w:r>
              <w:t>УДД</w:t>
            </w:r>
            <w:proofErr w:type="gramStart"/>
            <w:r>
              <w:t>:г</w:t>
            </w:r>
            <w:proofErr w:type="gramEnd"/>
            <w:r>
              <w:t>отовность</w:t>
            </w:r>
            <w:proofErr w:type="spellEnd"/>
            <w:r>
              <w:t xml:space="preserve"> учеников к проблемным ситуациям;</w:t>
            </w:r>
          </w:p>
          <w:p w:rsidR="004B4B7B" w:rsidRDefault="004B4B7B" w:rsidP="001F0A6B">
            <w:r>
              <w:t xml:space="preserve">Использование </w:t>
            </w:r>
            <w:proofErr w:type="gramStart"/>
            <w:r>
              <w:t>накопленного</w:t>
            </w:r>
            <w:proofErr w:type="gramEnd"/>
            <w:r>
              <w:t xml:space="preserve"> </w:t>
            </w:r>
          </w:p>
          <w:p w:rsidR="004B4B7B" w:rsidRDefault="004B4B7B" w:rsidP="001F0A6B">
            <w:r>
              <w:t>опыта и постановка новых задач в обучении</w:t>
            </w:r>
          </w:p>
          <w:p w:rsidR="004B4B7B" w:rsidRDefault="004B4B7B" w:rsidP="001F0A6B"/>
        </w:tc>
      </w:tr>
      <w:tr w:rsidR="00085E3E" w:rsidTr="001F0A6B">
        <w:trPr>
          <w:tblCellSpacing w:w="0" w:type="dxa"/>
        </w:trPr>
        <w:tc>
          <w:tcPr>
            <w:tcW w:w="9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E3E" w:rsidRDefault="00085E3E" w:rsidP="001F0A6B"/>
        </w:tc>
        <w:tc>
          <w:tcPr>
            <w:tcW w:w="4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r>
              <w:rPr>
                <w:rFonts w:eastAsia="Arial"/>
                <w:lang w:bidi="ru-RU"/>
              </w:rPr>
              <w:t xml:space="preserve"> 7). </w:t>
            </w:r>
            <w:r w:rsidRPr="007765FE">
              <w:rPr>
                <w:b/>
              </w:rPr>
              <w:t>Ловля мяча двумя рукам</w:t>
            </w:r>
            <w:r>
              <w:t>и  — это захват мяча ки</w:t>
            </w:r>
            <w:r>
              <w:softHyphen/>
              <w:t>стями рук.</w:t>
            </w:r>
          </w:p>
          <w:p w:rsidR="00085E3E" w:rsidRDefault="00085E3E" w:rsidP="001F0A6B">
            <w:r>
              <w:t>Встречая летящий мяч, нужно вытянуть руки вперёд. Кисти с широко расставленными пальцами образуют как бы воронку, в которую должен лечь мяч. В момент касания ладоней мяч за</w:t>
            </w:r>
            <w:r>
              <w:softHyphen/>
              <w:t>хватывается кончиками пальцев, руки сгибаются, мяч подтягива</w:t>
            </w:r>
            <w:r>
              <w:softHyphen/>
              <w:t>ется к груди, одновременно сгибаются ноги.</w:t>
            </w:r>
          </w:p>
          <w:p w:rsidR="00085E3E" w:rsidRDefault="00085E3E" w:rsidP="001F0A6B">
            <w:r w:rsidRPr="007765FE">
              <w:rPr>
                <w:u w:val="single"/>
              </w:rPr>
              <w:t>Упражнения</w:t>
            </w:r>
            <w:r>
              <w:t xml:space="preserve">: </w:t>
            </w:r>
          </w:p>
          <w:p w:rsidR="00085E3E" w:rsidRDefault="00085E3E" w:rsidP="001F0A6B">
            <w:r>
              <w:t xml:space="preserve">1. Бросок мяча в стену и ловля его. </w:t>
            </w:r>
          </w:p>
          <w:p w:rsidR="00085E3E" w:rsidRDefault="00085E3E" w:rsidP="001F0A6B">
            <w:r>
              <w:t xml:space="preserve">2. Бросок мяча в стену с различных расстояний. </w:t>
            </w:r>
          </w:p>
          <w:p w:rsidR="00085E3E" w:rsidRDefault="00085E3E" w:rsidP="001F0A6B">
            <w:r>
              <w:t>3. Ловля мяча после от</w:t>
            </w:r>
            <w:r>
              <w:softHyphen/>
              <w:t xml:space="preserve">скока. </w:t>
            </w:r>
          </w:p>
          <w:p w:rsidR="00085E3E" w:rsidRDefault="00085E3E" w:rsidP="001F0A6B">
            <w:r>
              <w:t xml:space="preserve">4. Ловля мяча после броска партнёра.   </w:t>
            </w:r>
          </w:p>
          <w:p w:rsidR="00085E3E" w:rsidRDefault="00085E3E" w:rsidP="001F0A6B"/>
          <w:p w:rsidR="00085E3E" w:rsidRDefault="00085E3E" w:rsidP="001F0A6B">
            <w:r>
              <w:rPr>
                <w:b/>
              </w:rPr>
              <w:t xml:space="preserve">8) </w:t>
            </w:r>
            <w:r w:rsidRPr="007765FE">
              <w:rPr>
                <w:b/>
              </w:rPr>
              <w:t>Передача мяча двумя руками от груди с места</w:t>
            </w:r>
            <w:r>
              <w:t xml:space="preserve"> начинается с замаха и кругового движения мячом сначала вниз, а потом вверх. Далее кистями, с одновременным разгибанием ног и рук, мяч направляется вперёд. Если передача короткая (т. е. партнёр находится на небольшом расстоянии), то мяч по</w:t>
            </w:r>
            <w:r>
              <w:softHyphen/>
              <w:t>сылается одними кистями, без полного разгибания рук, так как не нужно больших усилий, чтобы добросить мяч до партнёра.</w:t>
            </w:r>
          </w:p>
          <w:p w:rsidR="00085E3E" w:rsidRPr="00DA62D2" w:rsidRDefault="00085E3E" w:rsidP="001F0A6B">
            <w:pPr>
              <w:rPr>
                <w:u w:val="single"/>
              </w:rPr>
            </w:pPr>
            <w:r w:rsidRPr="00DA62D2">
              <w:rPr>
                <w:u w:val="single"/>
              </w:rPr>
              <w:t xml:space="preserve">Упражнения: </w:t>
            </w:r>
          </w:p>
          <w:p w:rsidR="00085E3E" w:rsidRDefault="00085E3E" w:rsidP="001F0A6B">
            <w:r>
              <w:t xml:space="preserve">1. Подбрасывание мяча вверх и ловля его двумя руками. </w:t>
            </w:r>
          </w:p>
          <w:p w:rsidR="00085E3E" w:rsidRDefault="00085E3E" w:rsidP="001F0A6B">
            <w:r>
              <w:t xml:space="preserve">2. Подбрасывание двух мячей одновременно и попеременно с последующей ловлей. </w:t>
            </w:r>
          </w:p>
          <w:p w:rsidR="00085E3E" w:rsidRDefault="00085E3E" w:rsidP="001F0A6B">
            <w:r>
              <w:t xml:space="preserve">3. Ловля после передачи партнёра. </w:t>
            </w:r>
          </w:p>
          <w:p w:rsidR="00085E3E" w:rsidRDefault="00085E3E" w:rsidP="001F0A6B">
            <w:r>
              <w:t>4. Бросок и ловля с разной силой и высотой.</w:t>
            </w:r>
          </w:p>
          <w:p w:rsidR="00085E3E" w:rsidRDefault="00085E3E" w:rsidP="001F0A6B"/>
          <w:p w:rsidR="00085E3E" w:rsidRDefault="00085E3E" w:rsidP="001F0A6B">
            <w:r>
              <w:rPr>
                <w:b/>
              </w:rPr>
              <w:t xml:space="preserve">9) </w:t>
            </w:r>
            <w:r w:rsidRPr="00DA62D2">
              <w:rPr>
                <w:b/>
              </w:rPr>
              <w:t>Бросок мяча двумя руками от груди</w:t>
            </w:r>
            <w:r>
              <w:t xml:space="preserve"> напоминает технику передачи двумя руками от груди. Мяч лежит в ладонях. Плавным круговым движением снизу вверх мяч подтягивается к груди, затем, разгибая ноги и выпрямляя руки вперёд-вверх, мягким толчком пальцев мяч направляется по высокой дуге в корзину.</w:t>
            </w:r>
          </w:p>
          <w:p w:rsidR="00085E3E" w:rsidRPr="00DA62D2" w:rsidRDefault="00085E3E" w:rsidP="001F0A6B">
            <w:pPr>
              <w:rPr>
                <w:u w:val="single"/>
              </w:rPr>
            </w:pPr>
            <w:r w:rsidRPr="00DA62D2">
              <w:rPr>
                <w:u w:val="single"/>
              </w:rPr>
              <w:t>Упражнения:</w:t>
            </w:r>
          </w:p>
          <w:p w:rsidR="00085E3E" w:rsidRDefault="00085E3E" w:rsidP="001F0A6B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Броски мяча по высокой дуге в стену.</w:t>
            </w:r>
          </w:p>
          <w:p w:rsidR="00085E3E" w:rsidRDefault="00085E3E" w:rsidP="001F0A6B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Броски в цель (круг, обруч, ленточка).</w:t>
            </w:r>
          </w:p>
          <w:p w:rsidR="00085E3E" w:rsidRDefault="00085E3E" w:rsidP="001F0A6B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Броски мяча по корзине с разных расстояний.</w:t>
            </w:r>
          </w:p>
          <w:p w:rsidR="00085E3E" w:rsidRDefault="00085E3E" w:rsidP="001F0A6B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Броски мяча в </w:t>
            </w:r>
            <w:proofErr w:type="spellStart"/>
            <w:r>
              <w:rPr>
                <w:rFonts w:ascii="Times New Roman" w:hAnsi="Times New Roman" w:cs="Times New Roman"/>
              </w:rPr>
              <w:t>низковисящую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корзину.</w:t>
            </w:r>
          </w:p>
          <w:p w:rsidR="00085E3E" w:rsidRPr="008B5478" w:rsidRDefault="00085E3E" w:rsidP="001F0A6B">
            <w:pPr>
              <w:spacing w:before="100" w:beforeAutospacing="1" w:after="100" w:afterAutospacing="1"/>
              <w:rPr>
                <w:b/>
              </w:rPr>
            </w:pPr>
            <w:r w:rsidRPr="00DA62D2">
              <w:rPr>
                <w:b/>
              </w:rPr>
              <w:t>10) Учебно-тренировочная игра 3</w:t>
            </w:r>
            <w:r w:rsidRPr="00DA62D2">
              <w:rPr>
                <w:b/>
                <w:lang w:val="en-US"/>
              </w:rPr>
              <w:t>x</w:t>
            </w:r>
            <w:r w:rsidRPr="008B5478">
              <w:rPr>
                <w:b/>
              </w:rPr>
              <w:t>3</w:t>
            </w:r>
            <w:r>
              <w:rPr>
                <w:b/>
              </w:rPr>
              <w:t>, 5</w:t>
            </w:r>
            <w:r>
              <w:rPr>
                <w:b/>
                <w:lang w:val="en-US"/>
              </w:rPr>
              <w:t>x</w:t>
            </w:r>
            <w:r w:rsidRPr="008B5478">
              <w:rPr>
                <w:b/>
              </w:rPr>
              <w:t>5</w:t>
            </w:r>
          </w:p>
          <w:p w:rsidR="00085E3E" w:rsidRPr="00D1440C" w:rsidRDefault="00085E3E" w:rsidP="001F0A6B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Мини-баскетбол</w:t>
            </w:r>
          </w:p>
          <w:p w:rsidR="00085E3E" w:rsidRDefault="00085E3E" w:rsidP="001F0A6B">
            <w:pPr>
              <w:spacing w:before="100" w:beforeAutospacing="1" w:after="100" w:afterAutospacing="1"/>
            </w:pP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  <w:jc w:val="center"/>
            </w:pPr>
            <w:r>
              <w:t>10 мин</w:t>
            </w:r>
          </w:p>
          <w:p w:rsidR="00085E3E" w:rsidRDefault="00085E3E" w:rsidP="001F0A6B">
            <w:pPr>
              <w:spacing w:before="100" w:beforeAutospacing="1" w:after="100" w:afterAutospacing="1"/>
              <w:jc w:val="center"/>
            </w:pP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rPr>
                <w:rFonts w:eastAsia="Arial"/>
                <w:lang w:bidi="ru-RU"/>
              </w:rPr>
              <w:t>  </w:t>
            </w:r>
            <w:r>
              <w:t xml:space="preserve"> </w:t>
            </w:r>
            <w:r w:rsidR="001F0A6B">
              <w:pict>
                <v:shape id="_x0000_i1029" type="#_x0000_t75" style="width:183pt;height:86.25pt">
                  <v:imagedata r:id="rId14" o:title="1"/>
                </v:shape>
              </w:pict>
            </w:r>
          </w:p>
          <w:p w:rsidR="00085E3E" w:rsidRPr="00811670" w:rsidRDefault="00085E3E" w:rsidP="001F0A6B">
            <w:r w:rsidRPr="00811670">
              <w:t>Существенные ошибки:</w:t>
            </w:r>
            <w:r w:rsidRPr="00811670">
              <w:rPr>
                <w:rFonts w:eastAsia="Arial"/>
              </w:rPr>
              <w:t xml:space="preserve"> ловля согнутыми руками; паль</w:t>
            </w:r>
            <w:r w:rsidRPr="00811670">
              <w:rPr>
                <w:rFonts w:eastAsia="Arial"/>
              </w:rPr>
              <w:softHyphen/>
              <w:t xml:space="preserve">цы напряжены и не образуют «воронку»; в момент касания мяча ладонями </w:t>
            </w:r>
            <w:r>
              <w:t>нет</w:t>
            </w:r>
            <w:r w:rsidRPr="00811670">
              <w:rPr>
                <w:rFonts w:eastAsia="Arial"/>
              </w:rPr>
              <w:t xml:space="preserve"> мягкого сгибания рук с одновременным обхватом мяча пальцами; мяч прижимается к груди; локти разведены в стороны.</w:t>
            </w:r>
          </w:p>
          <w:p w:rsidR="00085E3E" w:rsidRDefault="00085E3E" w:rsidP="001F0A6B">
            <w:r w:rsidRPr="00811670">
              <w:t>Мелкие ошибки:</w:t>
            </w:r>
            <w:r w:rsidRPr="00811670">
              <w:rPr>
                <w:rFonts w:eastAsia="Arial"/>
              </w:rPr>
              <w:t xml:space="preserve"> руки недостаточно вытянуты навстречу летящему мячу; в момент ловли тяжесть тела не переносится на </w:t>
            </w:r>
            <w:proofErr w:type="spellStart"/>
            <w:r w:rsidRPr="00811670">
              <w:rPr>
                <w:rFonts w:eastAsia="Arial"/>
              </w:rPr>
              <w:t>сзадистоящую</w:t>
            </w:r>
            <w:proofErr w:type="spellEnd"/>
            <w:r w:rsidRPr="00811670">
              <w:rPr>
                <w:rFonts w:eastAsia="Arial"/>
              </w:rPr>
              <w:t xml:space="preserve"> ногу.</w:t>
            </w:r>
          </w:p>
          <w:p w:rsidR="00085E3E" w:rsidRDefault="00085E3E" w:rsidP="001F0A6B"/>
          <w:p w:rsidR="00085E3E" w:rsidRPr="00DA62D2" w:rsidRDefault="00085E3E" w:rsidP="001F0A6B">
            <w:pPr>
              <w:rPr>
                <w:b/>
              </w:rPr>
            </w:pPr>
            <w:r w:rsidRPr="00811670">
              <w:rPr>
                <w:b/>
              </w:rPr>
              <w:t>Передача мяча двумя руками от груди</w:t>
            </w:r>
          </w:p>
          <w:p w:rsidR="00085E3E" w:rsidRDefault="001F0A6B" w:rsidP="001F0A6B">
            <w:pPr>
              <w:spacing w:before="100" w:beforeAutospacing="1" w:after="100" w:afterAutospacing="1"/>
            </w:pPr>
            <w:r>
              <w:pict>
                <v:shape id="_x0000_i1030" type="#_x0000_t75" style="width:195pt;height:93pt">
                  <v:imagedata r:id="rId15" o:title="1"/>
                </v:shape>
              </w:pict>
            </w:r>
          </w:p>
          <w:p w:rsidR="00085E3E" w:rsidRPr="008B5478" w:rsidRDefault="00085E3E" w:rsidP="001F0A6B">
            <w:pPr>
              <w:rPr>
                <w:rFonts w:eastAsia="Arial"/>
              </w:rPr>
            </w:pPr>
            <w:r w:rsidRPr="00DA62D2">
              <w:rPr>
                <w:u w:val="single"/>
              </w:rPr>
              <w:t>Существенные ошибки:</w:t>
            </w:r>
            <w:r w:rsidRPr="00811670">
              <w:rPr>
                <w:rFonts w:eastAsia="Arial"/>
              </w:rPr>
              <w:t xml:space="preserve"> неправильный хват мяча; </w:t>
            </w:r>
          </w:p>
          <w:p w:rsidR="00085E3E" w:rsidRPr="008B5478" w:rsidRDefault="00085E3E" w:rsidP="001F0A6B">
            <w:pPr>
              <w:rPr>
                <w:rFonts w:eastAsia="Arial"/>
              </w:rPr>
            </w:pPr>
            <w:r w:rsidRPr="00811670">
              <w:rPr>
                <w:rFonts w:eastAsia="Arial"/>
              </w:rPr>
              <w:t>замах производится за счёт разведения локтей в стороны, мяч прижи</w:t>
            </w:r>
            <w:r w:rsidRPr="00811670">
              <w:rPr>
                <w:rFonts w:eastAsia="Arial"/>
              </w:rPr>
              <w:softHyphen/>
              <w:t xml:space="preserve">мается к груди; </w:t>
            </w:r>
          </w:p>
          <w:p w:rsidR="00085E3E" w:rsidRPr="00811670" w:rsidRDefault="00085E3E" w:rsidP="001F0A6B">
            <w:proofErr w:type="gramStart"/>
            <w:r w:rsidRPr="00811670">
              <w:rPr>
                <w:rFonts w:eastAsia="Arial"/>
              </w:rPr>
              <w:t>неправильное</w:t>
            </w:r>
            <w:proofErr w:type="gramEnd"/>
            <w:r w:rsidRPr="00811670">
              <w:rPr>
                <w:rFonts w:eastAsia="Arial"/>
              </w:rPr>
              <w:t xml:space="preserve"> и. п. ног в зависимости от способа передачи (двумя или одной рукой, правой или левой).</w:t>
            </w:r>
          </w:p>
          <w:p w:rsidR="00085E3E" w:rsidRPr="00DA62D2" w:rsidRDefault="00085E3E" w:rsidP="001F0A6B">
            <w:r w:rsidRPr="00DA62D2">
              <w:rPr>
                <w:u w:val="single"/>
              </w:rPr>
              <w:t>Мелкие ошибки:</w:t>
            </w:r>
            <w:r w:rsidRPr="00811670">
              <w:rPr>
                <w:rFonts w:eastAsia="Arial"/>
              </w:rPr>
              <w:t xml:space="preserve"> руки не полностью разгибаются в лок</w:t>
            </w:r>
            <w:r w:rsidRPr="00811670">
              <w:rPr>
                <w:rFonts w:eastAsia="Arial"/>
              </w:rPr>
              <w:softHyphen/>
              <w:t>тевом суставе; недостаточно активное направляющее движение кистей с мячом; в момент выпуска мяча кисти не расслабляются.</w:t>
            </w:r>
          </w:p>
          <w:p w:rsidR="00085E3E" w:rsidRPr="00DA62D2" w:rsidRDefault="00085E3E" w:rsidP="001F0A6B"/>
          <w:p w:rsidR="00085E3E" w:rsidRPr="00811670" w:rsidRDefault="00085E3E" w:rsidP="001F0A6B">
            <w:r w:rsidRPr="00DA62D2">
              <w:rPr>
                <w:u w:val="single"/>
              </w:rPr>
              <w:t>Существенные ошибки:</w:t>
            </w:r>
            <w:r w:rsidRPr="00811670">
              <w:rPr>
                <w:rFonts w:eastAsia="Arial"/>
              </w:rPr>
              <w:t xml:space="preserve"> </w:t>
            </w:r>
            <w:proofErr w:type="gramStart"/>
            <w:r w:rsidRPr="00811670">
              <w:rPr>
                <w:rFonts w:eastAsia="Arial"/>
              </w:rPr>
              <w:t>неправильное</w:t>
            </w:r>
            <w:proofErr w:type="gramEnd"/>
            <w:r w:rsidRPr="00811670">
              <w:rPr>
                <w:rFonts w:eastAsia="Arial"/>
              </w:rPr>
              <w:t xml:space="preserve"> и. п. ног и руки с мячом перед броском; бросок выполняется резко, без плав</w:t>
            </w:r>
            <w:r w:rsidRPr="00811670">
              <w:rPr>
                <w:rFonts w:eastAsia="Arial"/>
              </w:rPr>
              <w:softHyphen/>
              <w:t>ного последовательного разгибания ног, руки и направляющего движения кисти.</w:t>
            </w:r>
          </w:p>
          <w:p w:rsidR="00085E3E" w:rsidRPr="008B5478" w:rsidRDefault="00085E3E" w:rsidP="001F0A6B">
            <w:r w:rsidRPr="00DA62D2">
              <w:rPr>
                <w:u w:val="single"/>
              </w:rPr>
              <w:t>Мелкие ошибки:</w:t>
            </w:r>
            <w:r w:rsidRPr="00811670">
              <w:rPr>
                <w:rFonts w:eastAsia="Arial"/>
              </w:rPr>
              <w:t xml:space="preserve"> неполное выпрямление руки в локтевом суставе; плоская траектория полёта мяча</w:t>
            </w:r>
          </w:p>
          <w:p w:rsidR="00085E3E" w:rsidRPr="00DA62D2" w:rsidRDefault="001F0A6B" w:rsidP="001F0A6B">
            <w:pPr>
              <w:rPr>
                <w:lang w:val="en-US"/>
              </w:rPr>
            </w:pPr>
            <w:r>
              <w:pict>
                <v:shape id="_x0000_i1031" type="#_x0000_t75" style="width:161.25pt;height:115.5pt">
                  <v:imagedata r:id="rId16" o:title="1"/>
                </v:shape>
              </w:pic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85E3E" w:rsidRDefault="004B4B7B" w:rsidP="001F0A6B">
            <w:r>
              <w:t xml:space="preserve">Умение оценивать привлекательность </w:t>
            </w:r>
            <w:proofErr w:type="gramStart"/>
            <w:r>
              <w:t>возможных</w:t>
            </w:r>
            <w:proofErr w:type="gramEnd"/>
          </w:p>
          <w:p w:rsidR="004B4B7B" w:rsidRDefault="004B4B7B" w:rsidP="001F0A6B">
            <w:r>
              <w:t>результатов своих действий</w:t>
            </w:r>
          </w:p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4B4B7B" w:rsidRDefault="004B4B7B" w:rsidP="001F0A6B"/>
          <w:p w:rsidR="0083707F" w:rsidRDefault="0083707F" w:rsidP="001F0A6B">
            <w:r>
              <w:t xml:space="preserve">Качественная оценка своих действий учениками </w:t>
            </w:r>
          </w:p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>
            <w:r>
              <w:t>Умение работать в группах</w:t>
            </w:r>
          </w:p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>
            <w:proofErr w:type="spellStart"/>
            <w:r>
              <w:t>Самореализция</w:t>
            </w:r>
            <w:proofErr w:type="spellEnd"/>
            <w:r>
              <w:t xml:space="preserve"> своих возможностей</w:t>
            </w:r>
          </w:p>
        </w:tc>
      </w:tr>
      <w:tr w:rsidR="00085E3E" w:rsidTr="001F0A6B">
        <w:trPr>
          <w:tblCellSpacing w:w="0" w:type="dxa"/>
        </w:trPr>
        <w:tc>
          <w:tcPr>
            <w:tcW w:w="9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E3E" w:rsidRDefault="00085E3E" w:rsidP="001F0A6B"/>
        </w:tc>
        <w:tc>
          <w:tcPr>
            <w:tcW w:w="4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Pr="00295E0E" w:rsidRDefault="00085E3E" w:rsidP="001F0A6B">
            <w:pPr>
              <w:numPr>
                <w:ilvl w:val="0"/>
                <w:numId w:val="15"/>
              </w:numPr>
              <w:rPr>
                <w:b/>
              </w:rPr>
            </w:pPr>
            <w:r w:rsidRPr="00295E0E">
              <w:rPr>
                <w:b/>
              </w:rPr>
              <w:t>Игры с баскетбольным мячом «Снайперские броски»</w:t>
            </w:r>
          </w:p>
          <w:p w:rsidR="00085E3E" w:rsidRPr="002C65AB" w:rsidRDefault="00085E3E" w:rsidP="001F0A6B">
            <w:r w:rsidRPr="002C65AB">
              <w:t>Игроки команд строятся в две (три) шеренги возле щитов. Каждый игрок по очереди с места или после веде</w:t>
            </w:r>
            <w:r w:rsidRPr="002C65AB">
              <w:softHyphen/>
              <w:t>ния бросает мяч о щит так, чтобы, отскочив, он попал в кольцо, затем ловит мяч и передает его следую</w:t>
            </w:r>
            <w:r w:rsidRPr="002C65AB">
              <w:softHyphen/>
              <w:t>щему игроку, а сам встает в конец колонны.</w:t>
            </w:r>
          </w:p>
          <w:p w:rsidR="00085E3E" w:rsidRDefault="00085E3E" w:rsidP="001F0A6B">
            <w:r w:rsidRPr="00295E0E">
              <w:rPr>
                <w:u w:val="single"/>
              </w:rPr>
              <w:t>Вариант эстафеты:</w:t>
            </w:r>
            <w:r w:rsidRPr="002C65AB">
              <w:t xml:space="preserve"> </w:t>
            </w:r>
          </w:p>
          <w:p w:rsidR="00085E3E" w:rsidRPr="002C65AB" w:rsidRDefault="00085E3E" w:rsidP="001F0A6B">
            <w:r w:rsidRPr="002C65AB">
              <w:t>1) броски выпол</w:t>
            </w:r>
            <w:r w:rsidRPr="002C65AB">
              <w:softHyphen/>
              <w:t>няются до тех пор, пока мяч не по</w:t>
            </w:r>
            <w:r w:rsidRPr="002C65AB">
              <w:softHyphen/>
              <w:t>падет в кольцо;</w:t>
            </w:r>
          </w:p>
          <w:p w:rsidR="00085E3E" w:rsidRDefault="00085E3E" w:rsidP="001F0A6B">
            <w:r w:rsidRPr="002C65AB">
              <w:t>2) броски после ведения мяча с места или в прыжке</w:t>
            </w:r>
          </w:p>
          <w:p w:rsidR="00085E3E" w:rsidRPr="002C65AB" w:rsidRDefault="00085E3E" w:rsidP="001F0A6B"/>
          <w:p w:rsidR="00085E3E" w:rsidRPr="002C65AB" w:rsidRDefault="00085E3E" w:rsidP="001F0A6B">
            <w:r w:rsidRPr="002C65AB">
              <w:t>Игру следует начи</w:t>
            </w:r>
            <w:r w:rsidRPr="002C65AB">
              <w:softHyphen/>
              <w:t>нать только по сигналу преподавателя.</w:t>
            </w:r>
          </w:p>
          <w:p w:rsidR="00085E3E" w:rsidRDefault="00085E3E" w:rsidP="001F0A6B">
            <w:r w:rsidRPr="002C65AB">
              <w:t xml:space="preserve">Побеждает команда, получившая большее </w:t>
            </w:r>
            <w:r>
              <w:t xml:space="preserve">число очков </w:t>
            </w:r>
            <w:proofErr w:type="gramStart"/>
            <w:r>
              <w:t>—</w:t>
            </w:r>
            <w:r w:rsidRPr="002C65AB">
              <w:t>п</w:t>
            </w:r>
            <w:proofErr w:type="gramEnd"/>
            <w:r w:rsidRPr="002C65AB">
              <w:t>опада</w:t>
            </w:r>
            <w:r w:rsidRPr="002C65AB">
              <w:softHyphen/>
              <w:t>ний мяча в кольцо (или закончившая раньше эстафету)</w:t>
            </w:r>
          </w:p>
          <w:p w:rsidR="00085E3E" w:rsidRPr="008B5478" w:rsidRDefault="00085E3E" w:rsidP="001F0A6B"/>
          <w:p w:rsidR="00085E3E" w:rsidRPr="008B5478" w:rsidRDefault="00085E3E" w:rsidP="001F0A6B"/>
          <w:p w:rsidR="00085E3E" w:rsidRPr="008B5478" w:rsidRDefault="00085E3E" w:rsidP="001F0A6B"/>
          <w:p w:rsidR="00085E3E" w:rsidRPr="00295E0E" w:rsidRDefault="00085E3E" w:rsidP="001F0A6B">
            <w:pPr>
              <w:numPr>
                <w:ilvl w:val="0"/>
                <w:numId w:val="15"/>
              </w:numPr>
              <w:rPr>
                <w:b/>
              </w:rPr>
            </w:pPr>
            <w:r>
              <w:rPr>
                <w:b/>
              </w:rPr>
              <w:t xml:space="preserve">Игра </w:t>
            </w:r>
            <w:r w:rsidRPr="00295E0E">
              <w:rPr>
                <w:b/>
              </w:rPr>
              <w:t>«Мяч в кольцо»</w:t>
            </w:r>
          </w:p>
          <w:p w:rsidR="00085E3E" w:rsidRPr="00811670" w:rsidRDefault="00085E3E" w:rsidP="001F0A6B">
            <w:r w:rsidRPr="00811670">
              <w:t>Ведущий команды с мячом стоит под щитом, а игроки команды — во</w:t>
            </w:r>
            <w:r w:rsidRPr="00811670">
              <w:softHyphen/>
              <w:t>круг щита в 4—4,5 м от него по линии штрафной площадки. Первый игрок команды бросает мяч, стараясь по</w:t>
            </w:r>
            <w:r w:rsidRPr="00811670">
              <w:softHyphen/>
              <w:t>пасть в кольцо. Ведущий (капитан) подбирает мяч и передает его оче</w:t>
            </w:r>
            <w:r w:rsidRPr="00811670">
              <w:softHyphen/>
              <w:t>редному игроку.</w:t>
            </w:r>
          </w:p>
          <w:p w:rsidR="00085E3E" w:rsidRPr="00295E0E" w:rsidRDefault="00085E3E" w:rsidP="001F0A6B">
            <w:pPr>
              <w:rPr>
                <w:u w:val="single"/>
              </w:rPr>
            </w:pPr>
            <w:r w:rsidRPr="00295E0E">
              <w:rPr>
                <w:u w:val="single"/>
              </w:rPr>
              <w:t>Вариант игры:</w:t>
            </w:r>
            <w:r w:rsidRPr="00295E0E">
              <w:rPr>
                <w:u w:val="single"/>
              </w:rPr>
              <w:tab/>
            </w:r>
          </w:p>
          <w:p w:rsidR="00085E3E" w:rsidRDefault="00085E3E" w:rsidP="001F0A6B">
            <w:r w:rsidRPr="00811670">
              <w:t>после</w:t>
            </w:r>
            <w:r w:rsidRPr="00811670">
              <w:tab/>
              <w:t>попадания</w:t>
            </w:r>
            <w:r>
              <w:t xml:space="preserve"> </w:t>
            </w:r>
            <w:r w:rsidRPr="00811670">
              <w:t>в кольцо игроки меняются местами, и так, пока вся команда не передви</w:t>
            </w:r>
            <w:r w:rsidRPr="00811670">
              <w:softHyphen/>
              <w:t>нется на свое место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  <w:jc w:val="center"/>
            </w:pPr>
            <w:r>
              <w:t>6-8 мин</w:t>
            </w:r>
          </w:p>
          <w:p w:rsidR="00085E3E" w:rsidRDefault="00085E3E" w:rsidP="001F0A6B">
            <w:pPr>
              <w:pStyle w:val="a3"/>
              <w:spacing w:after="0" w:afterAutospacing="0"/>
              <w:jc w:val="center"/>
            </w:pP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Pr="002C65AB" w:rsidRDefault="00085E3E" w:rsidP="001F0A6B">
            <w:r w:rsidRPr="002C65AB">
              <w:t>Расстояние от щита 3—4 м (</w:t>
            </w:r>
            <w:proofErr w:type="gramStart"/>
            <w:r w:rsidRPr="002C65AB">
              <w:t>для</w:t>
            </w:r>
            <w:proofErr w:type="gramEnd"/>
            <w:r w:rsidRPr="002C65AB">
              <w:t xml:space="preserve"> построение играющих). Необходимо следить за техникой вы</w:t>
            </w:r>
            <w:r w:rsidRPr="002C65AB">
              <w:softHyphen/>
              <w:t>полняемых движений и точностью попадания в квадрат</w:t>
            </w:r>
          </w:p>
          <w:p w:rsidR="00085E3E" w:rsidRPr="00D1440C" w:rsidRDefault="001F0A6B" w:rsidP="001F0A6B">
            <w:pPr>
              <w:spacing w:before="100" w:beforeAutospacing="1" w:after="100" w:afterAutospacing="1"/>
              <w:rPr>
                <w:lang w:val="en-US"/>
              </w:rPr>
            </w:pPr>
            <w:r>
              <w:pict>
                <v:shape id="_x0000_i1032" type="#_x0000_t75" style="width:108pt;height:157.5pt">
                  <v:imagedata r:id="rId17" o:title=""/>
                </v:shape>
              </w:pict>
            </w:r>
          </w:p>
          <w:p w:rsidR="00085E3E" w:rsidRPr="00811670" w:rsidRDefault="00085E3E" w:rsidP="001F0A6B">
            <w:r w:rsidRPr="00811670">
              <w:t>Игрок, попавший в кольцо, получает одно очко.</w:t>
            </w:r>
          </w:p>
          <w:p w:rsidR="00085E3E" w:rsidRPr="00811670" w:rsidRDefault="00085E3E" w:rsidP="001F0A6B">
            <w:r w:rsidRPr="00811670">
              <w:t>Выигрывает команда, набравшая наибольшее количество очков или раньше выполнившая задание</w:t>
            </w:r>
          </w:p>
          <w:p w:rsidR="00085E3E" w:rsidRDefault="00085E3E" w:rsidP="001F0A6B">
            <w:pPr>
              <w:spacing w:before="100" w:beforeAutospacing="1" w:after="100" w:afterAutospacing="1"/>
            </w:pPr>
            <w:r w:rsidRPr="00811670">
              <w:t>Группу можно разде</w:t>
            </w:r>
            <w:r w:rsidRPr="00811670">
              <w:softHyphen/>
              <w:t>лить на 2—4 команды, в зависимости от коли</w:t>
            </w:r>
            <w:r w:rsidRPr="00811670">
              <w:softHyphen/>
              <w:t>чества щито</w:t>
            </w:r>
            <w:r>
              <w:t>в</w:t>
            </w:r>
          </w:p>
          <w:p w:rsidR="00085E3E" w:rsidRDefault="001F0A6B" w:rsidP="001F0A6B">
            <w:pPr>
              <w:spacing w:before="100" w:beforeAutospacing="1" w:after="100" w:afterAutospacing="1"/>
            </w:pPr>
            <w:r>
              <w:pict>
                <v:shape id="_x0000_i1033" type="#_x0000_t75" style="width:123pt;height:116.25pt">
                  <v:imagedata r:id="rId18" o:title=""/>
                </v:shape>
              </w:pic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85E3E" w:rsidRDefault="0083707F" w:rsidP="001F0A6B">
            <w:r>
              <w:t>Умение достижения поставленных задач путём проб и ошибок</w:t>
            </w:r>
          </w:p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/>
          <w:p w:rsidR="0083707F" w:rsidRDefault="0083707F" w:rsidP="001F0A6B">
            <w:proofErr w:type="gramStart"/>
            <w:r>
              <w:t>Предметные</w:t>
            </w:r>
            <w:proofErr w:type="gramEnd"/>
            <w:r>
              <w:t xml:space="preserve"> УДД: установление</w:t>
            </w:r>
          </w:p>
          <w:p w:rsidR="0083707F" w:rsidRDefault="0083707F" w:rsidP="001F0A6B">
            <w:r>
              <w:t>Локальных связей нового с имеющимися.</w:t>
            </w:r>
          </w:p>
        </w:tc>
      </w:tr>
      <w:tr w:rsidR="00085E3E" w:rsidTr="001F0A6B">
        <w:trPr>
          <w:tblCellSpacing w:w="0" w:type="dxa"/>
        </w:trPr>
        <w:tc>
          <w:tcPr>
            <w:tcW w:w="98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proofErr w:type="gramStart"/>
            <w:r>
              <w:t>Ш</w:t>
            </w:r>
            <w:proofErr w:type="gramEnd"/>
            <w:r>
              <w:t xml:space="preserve"> часть - заключительная</w:t>
            </w:r>
          </w:p>
          <w:p w:rsidR="00085E3E" w:rsidRDefault="00085E3E" w:rsidP="001F0A6B">
            <w:pPr>
              <w:pStyle w:val="a3"/>
              <w:spacing w:after="0" w:afterAutospacing="0"/>
            </w:pPr>
            <w:r>
              <w:t>2-3 минут</w:t>
            </w:r>
          </w:p>
        </w:tc>
        <w:tc>
          <w:tcPr>
            <w:tcW w:w="4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t>1. Построение в одну шеренгу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  <w:jc w:val="center"/>
            </w:pPr>
            <w:r>
              <w:t>30 сек мин</w:t>
            </w: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t>Быстрое, равнение в шеренге</w: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85E3E" w:rsidRDefault="00085E3E" w:rsidP="001F0A6B"/>
        </w:tc>
      </w:tr>
      <w:tr w:rsidR="00085E3E" w:rsidTr="001F0A6B">
        <w:trPr>
          <w:tblCellSpacing w:w="0" w:type="dxa"/>
        </w:trPr>
        <w:tc>
          <w:tcPr>
            <w:tcW w:w="9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E3E" w:rsidRDefault="00085E3E" w:rsidP="001F0A6B"/>
        </w:tc>
        <w:tc>
          <w:tcPr>
            <w:tcW w:w="4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t>2. Построение.</w:t>
            </w:r>
          </w:p>
          <w:p w:rsidR="00085E3E" w:rsidRDefault="00085E3E" w:rsidP="001F0A6B">
            <w:pPr>
              <w:spacing w:before="100" w:beforeAutospacing="1" w:after="100" w:afterAutospacing="1"/>
            </w:pPr>
            <w:r>
              <w:t>3. Подведение итогов урока.</w:t>
            </w:r>
          </w:p>
          <w:p w:rsidR="00085E3E" w:rsidRDefault="00085E3E" w:rsidP="001F0A6B">
            <w:pPr>
              <w:spacing w:before="100" w:beforeAutospacing="1" w:after="100" w:afterAutospacing="1"/>
            </w:pPr>
            <w:r>
              <w:t>4. Оценивание работы учащихся и получение карточек с домашним задание</w:t>
            </w:r>
            <w:proofErr w:type="gramStart"/>
            <w:r>
              <w:t>м(</w:t>
            </w:r>
            <w:proofErr w:type="gramEnd"/>
            <w:r>
              <w:t>тесты по баскетболу)</w:t>
            </w:r>
          </w:p>
          <w:p w:rsidR="00085E3E" w:rsidRDefault="00085E3E" w:rsidP="001F0A6B">
            <w:pPr>
              <w:spacing w:before="100" w:beforeAutospacing="1" w:after="100" w:afterAutospacing="1"/>
            </w:pPr>
            <w:r>
              <w:t>4. Организованный уход с урока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  <w:jc w:val="center"/>
            </w:pPr>
            <w:r>
              <w:t>2 мин</w:t>
            </w: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E3E" w:rsidRDefault="00085E3E" w:rsidP="001F0A6B">
            <w:pPr>
              <w:spacing w:before="100" w:beforeAutospacing="1" w:after="100" w:afterAutospacing="1"/>
            </w:pPr>
            <w:r>
              <w:t>Подводятся итоги урока, отмечаются наиболее активные учащиеся. Выставление оценок. Организованный уход.</w:t>
            </w:r>
          </w:p>
          <w:p w:rsidR="00085E3E" w:rsidRDefault="00085E3E" w:rsidP="001F0A6B">
            <w:pPr>
              <w:spacing w:before="100" w:beforeAutospacing="1" w:after="100" w:afterAutospacing="1"/>
            </w:pPr>
            <w:r>
              <w:t xml:space="preserve">Тесты по баскетболу </w:t>
            </w:r>
            <w:proofErr w:type="gramStart"/>
            <w:r>
              <w:t xml:space="preserve">( </w:t>
            </w:r>
            <w:proofErr w:type="gramEnd"/>
            <w:r>
              <w:t>прилагаются).</w:t>
            </w:r>
          </w:p>
          <w:p w:rsidR="00085E3E" w:rsidRDefault="00085E3E" w:rsidP="001F0A6B">
            <w:pPr>
              <w:spacing w:before="100" w:beforeAutospacing="1" w:after="100" w:afterAutospacing="1"/>
            </w:pPr>
            <w:r>
              <w:t xml:space="preserve">Слайды по презентации </w:t>
            </w:r>
            <w:proofErr w:type="gramStart"/>
            <w:r>
              <w:t>б/б</w:t>
            </w:r>
            <w:proofErr w:type="gramEnd"/>
            <w:r>
              <w:t xml:space="preserve"> (прилагаются)</w: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85E3E" w:rsidRDefault="00602244" w:rsidP="001F0A6B">
            <w:r w:rsidRPr="00D36638">
              <w:rPr>
                <w:b/>
                <w:bCs/>
              </w:rPr>
              <w:t>Планируемые предметные результаты:</w:t>
            </w:r>
            <w:r w:rsidRPr="00D36638">
              <w:br/>
            </w:r>
            <w:r w:rsidRPr="007A3C28">
              <w:t xml:space="preserve"> Развивать умение выделять и формулировать то, что усвоено и, что нужно усвоить, определять качеств</w:t>
            </w:r>
            <w:r>
              <w:t>о и уровень усвоения знаний</w:t>
            </w:r>
          </w:p>
        </w:tc>
      </w:tr>
    </w:tbl>
    <w:p w:rsidR="00EA250C" w:rsidRPr="0038525F" w:rsidRDefault="00EA250C" w:rsidP="0038525F"/>
    <w:sectPr w:rsidR="00EA250C" w:rsidRPr="0038525F" w:rsidSect="006D3069">
      <w:pgSz w:w="11906" w:h="16838"/>
      <w:pgMar w:top="284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39A" w:rsidRDefault="0038439A" w:rsidP="001F0A6B">
      <w:r>
        <w:separator/>
      </w:r>
    </w:p>
  </w:endnote>
  <w:endnote w:type="continuationSeparator" w:id="0">
    <w:p w:rsidR="0038439A" w:rsidRDefault="0038439A" w:rsidP="001F0A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39A" w:rsidRDefault="0038439A" w:rsidP="001F0A6B">
      <w:r>
        <w:separator/>
      </w:r>
    </w:p>
  </w:footnote>
  <w:footnote w:type="continuationSeparator" w:id="0">
    <w:p w:rsidR="0038439A" w:rsidRDefault="0038439A" w:rsidP="001F0A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0"/>
        <w:szCs w:val="60"/>
        <w:u w:val="none"/>
      </w:rPr>
    </w:lvl>
  </w:abstractNum>
  <w:abstractNum w:abstractNumId="4">
    <w:nsid w:val="086B1334"/>
    <w:multiLevelType w:val="hybridMultilevel"/>
    <w:tmpl w:val="5C7805A8"/>
    <w:lvl w:ilvl="0" w:tplc="83D2A3B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16D77209"/>
    <w:multiLevelType w:val="multilevel"/>
    <w:tmpl w:val="1EAC1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B177FE2"/>
    <w:multiLevelType w:val="hybridMultilevel"/>
    <w:tmpl w:val="CBA4F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5114B"/>
    <w:multiLevelType w:val="hybridMultilevel"/>
    <w:tmpl w:val="29D05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68470E"/>
    <w:multiLevelType w:val="hybridMultilevel"/>
    <w:tmpl w:val="D610C430"/>
    <w:lvl w:ilvl="0" w:tplc="0419000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43A43C41"/>
    <w:multiLevelType w:val="multilevel"/>
    <w:tmpl w:val="C7D4BC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E17658B"/>
    <w:multiLevelType w:val="hybridMultilevel"/>
    <w:tmpl w:val="14AED5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745479"/>
    <w:multiLevelType w:val="hybridMultilevel"/>
    <w:tmpl w:val="F41EA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AB23B3"/>
    <w:multiLevelType w:val="hybridMultilevel"/>
    <w:tmpl w:val="94C25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5D525E"/>
    <w:multiLevelType w:val="hybridMultilevel"/>
    <w:tmpl w:val="3CF03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126FC0"/>
    <w:multiLevelType w:val="multilevel"/>
    <w:tmpl w:val="A342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2427E3"/>
    <w:multiLevelType w:val="hybridMultilevel"/>
    <w:tmpl w:val="D610C430"/>
    <w:lvl w:ilvl="0" w:tplc="0419000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6"/>
  </w:num>
  <w:num w:numId="5">
    <w:abstractNumId w:val="4"/>
  </w:num>
  <w:num w:numId="6">
    <w:abstractNumId w:val="9"/>
  </w:num>
  <w:num w:numId="7">
    <w:abstractNumId w:val="11"/>
  </w:num>
  <w:num w:numId="8">
    <w:abstractNumId w:val="12"/>
  </w:num>
  <w:num w:numId="9">
    <w:abstractNumId w:val="5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NotTrackMoves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5478"/>
    <w:rsid w:val="00085E3E"/>
    <w:rsid w:val="000B6178"/>
    <w:rsid w:val="000D304B"/>
    <w:rsid w:val="000F08FF"/>
    <w:rsid w:val="00170561"/>
    <w:rsid w:val="00197174"/>
    <w:rsid w:val="001F00C1"/>
    <w:rsid w:val="001F0A6B"/>
    <w:rsid w:val="00254803"/>
    <w:rsid w:val="00295E0E"/>
    <w:rsid w:val="002A26EB"/>
    <w:rsid w:val="002C32E0"/>
    <w:rsid w:val="002E0B40"/>
    <w:rsid w:val="00310770"/>
    <w:rsid w:val="00314B2E"/>
    <w:rsid w:val="00365492"/>
    <w:rsid w:val="0038439A"/>
    <w:rsid w:val="0038525F"/>
    <w:rsid w:val="004148E0"/>
    <w:rsid w:val="004B4B7B"/>
    <w:rsid w:val="00515C26"/>
    <w:rsid w:val="00575767"/>
    <w:rsid w:val="005C6AA7"/>
    <w:rsid w:val="00602244"/>
    <w:rsid w:val="00604A67"/>
    <w:rsid w:val="00605343"/>
    <w:rsid w:val="00656082"/>
    <w:rsid w:val="00661795"/>
    <w:rsid w:val="00676A0E"/>
    <w:rsid w:val="006B0A5B"/>
    <w:rsid w:val="006D3069"/>
    <w:rsid w:val="006F40D6"/>
    <w:rsid w:val="00721032"/>
    <w:rsid w:val="007765FE"/>
    <w:rsid w:val="00791C01"/>
    <w:rsid w:val="007A5FE0"/>
    <w:rsid w:val="007A6C20"/>
    <w:rsid w:val="0083707F"/>
    <w:rsid w:val="008672CA"/>
    <w:rsid w:val="00884138"/>
    <w:rsid w:val="00887804"/>
    <w:rsid w:val="008B5478"/>
    <w:rsid w:val="008E2056"/>
    <w:rsid w:val="00936DFF"/>
    <w:rsid w:val="00A607A5"/>
    <w:rsid w:val="00AB2122"/>
    <w:rsid w:val="00AE7DFF"/>
    <w:rsid w:val="00B413EE"/>
    <w:rsid w:val="00B934E7"/>
    <w:rsid w:val="00BA290A"/>
    <w:rsid w:val="00C10275"/>
    <w:rsid w:val="00C22001"/>
    <w:rsid w:val="00C468DA"/>
    <w:rsid w:val="00C91B52"/>
    <w:rsid w:val="00CF0E0B"/>
    <w:rsid w:val="00D1440C"/>
    <w:rsid w:val="00D240E4"/>
    <w:rsid w:val="00D372BE"/>
    <w:rsid w:val="00D5418B"/>
    <w:rsid w:val="00D63F9A"/>
    <w:rsid w:val="00DA62D2"/>
    <w:rsid w:val="00E416CC"/>
    <w:rsid w:val="00E62412"/>
    <w:rsid w:val="00EA250C"/>
    <w:rsid w:val="00EF6C86"/>
    <w:rsid w:val="00F02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6CC"/>
    <w:rPr>
      <w:sz w:val="24"/>
      <w:szCs w:val="24"/>
    </w:rPr>
  </w:style>
  <w:style w:type="paragraph" w:styleId="2">
    <w:name w:val="heading 2"/>
    <w:basedOn w:val="a"/>
    <w:link w:val="20"/>
    <w:qFormat/>
    <w:rsid w:val="00EA250C"/>
    <w:pPr>
      <w:spacing w:before="100" w:beforeAutospacing="1" w:after="84"/>
      <w:outlineLvl w:val="1"/>
    </w:pPr>
    <w:rPr>
      <w:rFonts w:ascii="Arial" w:hAnsi="Arial"/>
      <w:b/>
      <w:bCs/>
      <w:color w:val="841C0E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A250C"/>
    <w:pPr>
      <w:spacing w:before="100" w:beforeAutospacing="1" w:after="100" w:afterAutospacing="1"/>
    </w:pPr>
  </w:style>
  <w:style w:type="character" w:styleId="a4">
    <w:name w:val="Strong"/>
    <w:qFormat/>
    <w:rsid w:val="00EA250C"/>
    <w:rPr>
      <w:b/>
      <w:bCs/>
    </w:rPr>
  </w:style>
  <w:style w:type="character" w:customStyle="1" w:styleId="a5">
    <w:name w:val="Основной текст_"/>
    <w:link w:val="1"/>
    <w:rsid w:val="001F00C1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1F00C1"/>
    <w:pPr>
      <w:widowControl w:val="0"/>
      <w:shd w:val="clear" w:color="auto" w:fill="FFFFFF"/>
      <w:spacing w:line="211" w:lineRule="exact"/>
      <w:jc w:val="both"/>
    </w:pPr>
    <w:rPr>
      <w:rFonts w:ascii="Arial" w:eastAsia="Arial" w:hAnsi="Arial"/>
      <w:sz w:val="19"/>
      <w:szCs w:val="19"/>
      <w:lang/>
    </w:rPr>
  </w:style>
  <w:style w:type="character" w:styleId="a6">
    <w:name w:val="Hyperlink"/>
    <w:uiPriority w:val="99"/>
    <w:unhideWhenUsed/>
    <w:rsid w:val="00A607A5"/>
    <w:rPr>
      <w:color w:val="0563C1"/>
      <w:u w:val="single"/>
    </w:rPr>
  </w:style>
  <w:style w:type="character" w:customStyle="1" w:styleId="20">
    <w:name w:val="Заголовок 2 Знак"/>
    <w:link w:val="2"/>
    <w:rsid w:val="0038525F"/>
    <w:rPr>
      <w:rFonts w:ascii="Arial" w:hAnsi="Arial" w:cs="Arial"/>
      <w:b/>
      <w:bCs/>
      <w:color w:val="841C0E"/>
      <w:sz w:val="24"/>
      <w:szCs w:val="24"/>
    </w:rPr>
  </w:style>
  <w:style w:type="character" w:customStyle="1" w:styleId="21">
    <w:name w:val="Заголовок №2_"/>
    <w:basedOn w:val="a0"/>
    <w:link w:val="22"/>
    <w:uiPriority w:val="99"/>
    <w:rsid w:val="007A5FE0"/>
    <w:rPr>
      <w:rFonts w:ascii="Arial" w:hAnsi="Arial" w:cs="Arial"/>
      <w:b/>
      <w:bCs/>
      <w:sz w:val="68"/>
      <w:szCs w:val="68"/>
      <w:shd w:val="clear" w:color="auto" w:fill="FFFFFF"/>
    </w:rPr>
  </w:style>
  <w:style w:type="character" w:customStyle="1" w:styleId="10">
    <w:name w:val="Основной текст Знак1"/>
    <w:basedOn w:val="a0"/>
    <w:link w:val="a7"/>
    <w:uiPriority w:val="99"/>
    <w:rsid w:val="007A5FE0"/>
    <w:rPr>
      <w:rFonts w:ascii="Arial" w:hAnsi="Arial" w:cs="Arial"/>
      <w:sz w:val="60"/>
      <w:szCs w:val="60"/>
      <w:shd w:val="clear" w:color="auto" w:fill="FFFFFF"/>
    </w:rPr>
  </w:style>
  <w:style w:type="character" w:customStyle="1" w:styleId="5pt">
    <w:name w:val="Основной текст + Интервал 5 pt"/>
    <w:basedOn w:val="10"/>
    <w:uiPriority w:val="99"/>
    <w:rsid w:val="007A5FE0"/>
    <w:rPr>
      <w:spacing w:val="110"/>
    </w:rPr>
  </w:style>
  <w:style w:type="character" w:customStyle="1" w:styleId="3">
    <w:name w:val="Основной текст (3)_"/>
    <w:basedOn w:val="a0"/>
    <w:link w:val="30"/>
    <w:uiPriority w:val="99"/>
    <w:rsid w:val="007A5FE0"/>
    <w:rPr>
      <w:rFonts w:ascii="Franklin Gothic Heavy" w:hAnsi="Franklin Gothic Heavy" w:cs="Franklin Gothic Heavy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7A5FE0"/>
    <w:rPr>
      <w:rFonts w:ascii="Lucida Sans Unicode" w:hAnsi="Lucida Sans Unicode" w:cs="Lucida Sans Unicode"/>
      <w:spacing w:val="-30"/>
      <w:sz w:val="30"/>
      <w:szCs w:val="30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7A5FE0"/>
    <w:pPr>
      <w:widowControl w:val="0"/>
      <w:shd w:val="clear" w:color="auto" w:fill="FFFFFF"/>
      <w:spacing w:after="420" w:line="240" w:lineRule="atLeast"/>
      <w:jc w:val="both"/>
      <w:outlineLvl w:val="1"/>
    </w:pPr>
    <w:rPr>
      <w:rFonts w:ascii="Arial" w:hAnsi="Arial" w:cs="Arial"/>
      <w:b/>
      <w:bCs/>
      <w:sz w:val="68"/>
      <w:szCs w:val="68"/>
    </w:rPr>
  </w:style>
  <w:style w:type="paragraph" w:styleId="a7">
    <w:name w:val="Body Text"/>
    <w:basedOn w:val="a"/>
    <w:link w:val="10"/>
    <w:uiPriority w:val="99"/>
    <w:rsid w:val="007A5FE0"/>
    <w:pPr>
      <w:widowControl w:val="0"/>
      <w:shd w:val="clear" w:color="auto" w:fill="FFFFFF"/>
      <w:spacing w:before="420" w:line="660" w:lineRule="exact"/>
      <w:jc w:val="both"/>
    </w:pPr>
    <w:rPr>
      <w:rFonts w:ascii="Arial" w:hAnsi="Arial" w:cs="Arial"/>
      <w:sz w:val="60"/>
      <w:szCs w:val="60"/>
    </w:rPr>
  </w:style>
  <w:style w:type="character" w:customStyle="1" w:styleId="a8">
    <w:name w:val="Основной текст Знак"/>
    <w:basedOn w:val="a0"/>
    <w:link w:val="a7"/>
    <w:uiPriority w:val="99"/>
    <w:semiHidden/>
    <w:rsid w:val="007A5FE0"/>
    <w:rPr>
      <w:sz w:val="24"/>
      <w:szCs w:val="24"/>
    </w:rPr>
  </w:style>
  <w:style w:type="paragraph" w:customStyle="1" w:styleId="30">
    <w:name w:val="Основной текст (3)"/>
    <w:basedOn w:val="a"/>
    <w:link w:val="3"/>
    <w:uiPriority w:val="99"/>
    <w:rsid w:val="007A5FE0"/>
    <w:pPr>
      <w:widowControl w:val="0"/>
      <w:shd w:val="clear" w:color="auto" w:fill="FFFFFF"/>
      <w:spacing w:after="60" w:line="240" w:lineRule="atLeast"/>
    </w:pPr>
    <w:rPr>
      <w:rFonts w:ascii="Franklin Gothic Heavy" w:hAnsi="Franklin Gothic Heavy" w:cs="Franklin Gothic Heavy"/>
      <w:sz w:val="20"/>
      <w:szCs w:val="20"/>
    </w:rPr>
  </w:style>
  <w:style w:type="paragraph" w:customStyle="1" w:styleId="40">
    <w:name w:val="Основной текст (4)"/>
    <w:basedOn w:val="a"/>
    <w:link w:val="4"/>
    <w:uiPriority w:val="99"/>
    <w:rsid w:val="007A5FE0"/>
    <w:pPr>
      <w:widowControl w:val="0"/>
      <w:shd w:val="clear" w:color="auto" w:fill="FFFFFF"/>
      <w:spacing w:after="1140" w:line="240" w:lineRule="atLeast"/>
      <w:ind w:hanging="440"/>
    </w:pPr>
    <w:rPr>
      <w:rFonts w:ascii="Lucida Sans Unicode" w:hAnsi="Lucida Sans Unicode" w:cs="Lucida Sans Unicode"/>
      <w:spacing w:val="-30"/>
      <w:sz w:val="30"/>
      <w:szCs w:val="30"/>
    </w:rPr>
  </w:style>
  <w:style w:type="paragraph" w:styleId="a9">
    <w:name w:val="List Paragraph"/>
    <w:basedOn w:val="a"/>
    <w:uiPriority w:val="34"/>
    <w:qFormat/>
    <w:rsid w:val="007765FE"/>
    <w:pPr>
      <w:widowControl w:val="0"/>
      <w:ind w:left="720"/>
      <w:contextualSpacing/>
    </w:pPr>
    <w:rPr>
      <w:rFonts w:ascii="Courier New" w:eastAsia="Courier New" w:hAnsi="Courier New" w:cs="Courier New"/>
      <w:color w:val="000000"/>
      <w:lang w:bidi="ru-RU"/>
    </w:rPr>
  </w:style>
  <w:style w:type="character" w:styleId="aa">
    <w:name w:val="FollowedHyperlink"/>
    <w:basedOn w:val="a0"/>
    <w:uiPriority w:val="99"/>
    <w:semiHidden/>
    <w:unhideWhenUsed/>
    <w:rsid w:val="00365492"/>
    <w:rPr>
      <w:color w:val="800080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1F0A6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F0A6B"/>
    <w:rPr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1F0A6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F0A6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2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shoole/AppData/Local/Temp/FineReader11.00/media/image2.jpeg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../../shoole/AppData/Local/Temp/FineReader11.00/media/image3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../../shoole/AppData/Local/Temp/FineReader11.00/media/image1.jpeg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2;&#1083;&#1072;&#1076;&#1077;&#1083;&#1077;&#1094;\Desktop\Plan-konspekt-uroka-fizkulturyi-basketbol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Plan-konspekt-uroka-fizkulturyi-basketbol</Template>
  <TotalTime>4</TotalTime>
  <Pages>8</Pages>
  <Words>2342</Words>
  <Characters>13354</Characters>
  <Application>Microsoft Office Word</Application>
  <DocSecurity>0</DocSecurity>
  <Lines>111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>Конспект урока по легкой атлетике</vt:lpstr>
      <vt:lpstr>    7 КЛАСС, учитель Спивак Ольга П</vt:lpstr>
      <vt:lpstr>    </vt:lpstr>
      <vt:lpstr>    Дата проведения: 10.10.2014г.</vt:lpstr>
      <vt:lpstr>    Место проведения: спортивный зал МБУ №5  </vt:lpstr>
      <vt:lpstr>    Конспект урока по физической культуре по теме «Баскетбол» в  5 5лассе с учетом Ф</vt:lpstr>
      <vt:lpstr>    Тема: « Баскетбол»</vt:lpstr>
      <vt:lpstr>    Инвентарь: мячи баскетбольные, фишки, стойки ,б/б  площадка, ноутбук, экран, сви</vt:lpstr>
      <vt:lpstr>    Место проведения: спортивный зал</vt:lpstr>
      <vt:lpstr>    </vt:lpstr>
    </vt:vector>
  </TitlesOfParts>
  <Company>RePack by SPecialiST</Company>
  <LinksUpToDate>false</LinksUpToDate>
  <CharactersWithSpaces>15665</CharactersWithSpaces>
  <SharedDoc>false</SharedDoc>
  <HLinks>
    <vt:vector size="24" baseType="variant">
      <vt:variant>
        <vt:i4>2752554</vt:i4>
      </vt:variant>
      <vt:variant>
        <vt:i4>0</vt:i4>
      </vt:variant>
      <vt:variant>
        <vt:i4>0</vt:i4>
      </vt:variant>
      <vt:variant>
        <vt:i4>5</vt:i4>
      </vt:variant>
      <vt:variant>
        <vt:lpwstr>http://konspekt-urokov.ru/</vt:lpwstr>
      </vt:variant>
      <vt:variant>
        <vt:lpwstr/>
      </vt:variant>
      <vt:variant>
        <vt:i4>6488177</vt:i4>
      </vt:variant>
      <vt:variant>
        <vt:i4>26154</vt:i4>
      </vt:variant>
      <vt:variant>
        <vt:i4>1026</vt:i4>
      </vt:variant>
      <vt:variant>
        <vt:i4>1</vt:i4>
      </vt:variant>
      <vt:variant>
        <vt:lpwstr>C:\Users\shoole\AppData\Local\Temp\FineReader11.00\media\image1.jpeg</vt:lpwstr>
      </vt:variant>
      <vt:variant>
        <vt:lpwstr/>
      </vt:variant>
      <vt:variant>
        <vt:i4>6488179</vt:i4>
      </vt:variant>
      <vt:variant>
        <vt:i4>26860</vt:i4>
      </vt:variant>
      <vt:variant>
        <vt:i4>1027</vt:i4>
      </vt:variant>
      <vt:variant>
        <vt:i4>1</vt:i4>
      </vt:variant>
      <vt:variant>
        <vt:lpwstr>C:\Users\shoole\AppData\Local\Temp\FineReader11.00\media\image3.jpeg</vt:lpwstr>
      </vt:variant>
      <vt:variant>
        <vt:lpwstr/>
      </vt:variant>
      <vt:variant>
        <vt:i4>6488178</vt:i4>
      </vt:variant>
      <vt:variant>
        <vt:i4>27506</vt:i4>
      </vt:variant>
      <vt:variant>
        <vt:i4>1028</vt:i4>
      </vt:variant>
      <vt:variant>
        <vt:i4>1</vt:i4>
      </vt:variant>
      <vt:variant>
        <vt:lpwstr>C:\Users\shoole\AppData\Local\Temp\FineReader11.00\media\image2.jpeg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урока по легкой атлетике</dc:title>
  <dc:creator>Владелец</dc:creator>
  <cp:lastModifiedBy>Владелец</cp:lastModifiedBy>
  <cp:revision>2</cp:revision>
  <cp:lastPrinted>2014-03-30T16:05:00Z</cp:lastPrinted>
  <dcterms:created xsi:type="dcterms:W3CDTF">2015-01-07T14:21:00Z</dcterms:created>
  <dcterms:modified xsi:type="dcterms:W3CDTF">2015-01-07T14:21:00Z</dcterms:modified>
</cp:coreProperties>
</file>